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1E1713">
      <w:r>
        <w:rPr>
          <w:noProof/>
          <w:lang w:eastAsia="en-GB"/>
        </w:rPr>
        <w:drawing>
          <wp:inline distT="0" distB="0" distL="0" distR="0" wp14:anchorId="14F0380D" wp14:editId="3B657D07">
            <wp:extent cx="5731510" cy="4571737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7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713"/>
    <w:rsid w:val="001C7BF6"/>
    <w:rsid w:val="001E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B725873A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1</cp:revision>
  <dcterms:created xsi:type="dcterms:W3CDTF">2021-02-04T08:26:00Z</dcterms:created>
  <dcterms:modified xsi:type="dcterms:W3CDTF">2021-02-04T08:26:00Z</dcterms:modified>
</cp:coreProperties>
</file>