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2267" w:rsidRDefault="00157ED4">
      <w:r>
        <w:rPr>
          <w:noProof/>
          <w:lang w:eastAsia="en-GB"/>
        </w:rPr>
        <w:drawing>
          <wp:inline distT="0" distB="0" distL="0" distR="0" wp14:anchorId="22E3321E" wp14:editId="46A99872">
            <wp:extent cx="6410325" cy="950682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13770" cy="9511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C22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7ED4"/>
    <w:rsid w:val="00157ED4"/>
    <w:rsid w:val="003668AD"/>
    <w:rsid w:val="00846A4B"/>
    <w:rsid w:val="00BC2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B3DA9D3-3EE4-43AF-9A44-1AC0B5027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4F198D5A</Template>
  <TotalTime>3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Bethany Jane</dc:creator>
  <cp:keywords/>
  <dc:description/>
  <cp:lastModifiedBy>Bethany Jane</cp:lastModifiedBy>
  <cp:revision>1</cp:revision>
  <dcterms:created xsi:type="dcterms:W3CDTF">2021-01-28T08:48:00Z</dcterms:created>
  <dcterms:modified xsi:type="dcterms:W3CDTF">2021-01-28T08:51:00Z</dcterms:modified>
</cp:coreProperties>
</file>