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41D" w:rsidRPr="00740D92" w:rsidRDefault="006E241D" w:rsidP="006E241D">
      <w:pPr>
        <w:rPr>
          <w:rFonts w:ascii="NTFPreCursivef" w:hAnsi="NTFPreCursivef"/>
          <w:sz w:val="24"/>
        </w:rPr>
      </w:pPr>
      <w:r w:rsidRPr="00740D92">
        <w:rPr>
          <w:rFonts w:ascii="NTFPreCursivef" w:hAnsi="NTFPreCursivef"/>
          <w:b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EC4730" wp14:editId="6473D227">
                <wp:simplePos x="0" y="0"/>
                <wp:positionH relativeFrom="margin">
                  <wp:align>center</wp:align>
                </wp:positionH>
                <wp:positionV relativeFrom="paragraph">
                  <wp:posOffset>-666750</wp:posOffset>
                </wp:positionV>
                <wp:extent cx="3609975" cy="1404620"/>
                <wp:effectExtent l="0" t="0" r="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41D" w:rsidRPr="00740D92" w:rsidRDefault="006E241D" w:rsidP="006E241D">
                            <w:pPr>
                              <w:jc w:val="center"/>
                              <w:rPr>
                                <w:rFonts w:ascii="NTFPreCursivef" w:hAnsi="NTFPreCursivef"/>
                                <w:b/>
                                <w:color w:val="00B0F0"/>
                                <w:sz w:val="56"/>
                                <w:szCs w:val="56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b/>
                                <w:color w:val="00B0F0"/>
                                <w:sz w:val="56"/>
                                <w:szCs w:val="56"/>
                              </w:rPr>
                              <w:t>Months of the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EC47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2.5pt;width:284.2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" filled="f" stroked="f">
                <v:textbox style="mso-fit-shape-to-text:t">
                  <w:txbxContent>
                    <w:p w:rsidR="006E241D" w:rsidRPr="00740D92" w:rsidRDefault="006E241D" w:rsidP="006E241D">
                      <w:pPr>
                        <w:jc w:val="center"/>
                        <w:rPr>
                          <w:rFonts w:ascii="NTFPreCursivef" w:hAnsi="NTFPreCursivef"/>
                          <w:b/>
                          <w:color w:val="00B0F0"/>
                          <w:sz w:val="56"/>
                          <w:szCs w:val="56"/>
                        </w:rPr>
                      </w:pPr>
                      <w:r w:rsidRPr="00740D92">
                        <w:rPr>
                          <w:rFonts w:ascii="NTFPreCursivef" w:hAnsi="NTFPreCursivef"/>
                          <w:b/>
                          <w:color w:val="00B0F0"/>
                          <w:sz w:val="56"/>
                          <w:szCs w:val="56"/>
                        </w:rPr>
                        <w:t>Months of the Year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0D92">
        <w:rPr>
          <w:rFonts w:ascii="NTFPreCursivef" w:hAnsi="NTFPreCursivef"/>
          <w:b/>
          <w:sz w:val="24"/>
        </w:rPr>
        <w:t>Fill in the gaps</w:t>
      </w:r>
      <w:r w:rsidRPr="00740D92">
        <w:rPr>
          <w:rFonts w:ascii="NTFPreCursivef" w:hAnsi="NTFPreCursivef"/>
          <w:b/>
          <w:sz w:val="24"/>
        </w:rPr>
        <w:cr/>
      </w:r>
      <w:r w:rsidRPr="00740D92">
        <w:rPr>
          <w:rFonts w:ascii="NTFPreCursivef" w:hAnsi="NTFPreCursivef"/>
          <w:sz w:val="24"/>
        </w:rPr>
        <w:t>Fill in the gaps with the right month.</w:t>
      </w:r>
    </w:p>
    <w:p w:rsidR="006E241D" w:rsidRPr="00740D92" w:rsidRDefault="006E241D" w:rsidP="006E241D">
      <w:pPr>
        <w:rPr>
          <w:rFonts w:ascii="NTFPreCursivef" w:hAnsi="NTFPreCursivef"/>
          <w:sz w:val="24"/>
        </w:rPr>
      </w:pPr>
    </w:p>
    <w:p w:rsidR="0064494B" w:rsidRPr="00740D92" w:rsidRDefault="006E241D" w:rsidP="006E241D">
      <w:pPr>
        <w:rPr>
          <w:rFonts w:ascii="NTFPreCursivef" w:hAnsi="NTFPreCursivef"/>
          <w:sz w:val="24"/>
        </w:rPr>
      </w:pPr>
      <w:r w:rsidRPr="00740D92">
        <w:rPr>
          <w:rFonts w:ascii="NTFPreCursivef" w:hAnsi="NTFPreCursivef"/>
          <w:sz w:val="24"/>
        </w:rPr>
        <w:t>_____________ is the month after May.</w:t>
      </w:r>
    </w:p>
    <w:p w:rsidR="006E241D" w:rsidRPr="00740D92" w:rsidRDefault="006E241D" w:rsidP="006E241D">
      <w:pPr>
        <w:rPr>
          <w:rFonts w:ascii="NTFPreCursivef" w:hAnsi="NTFPreCursivef"/>
          <w:sz w:val="24"/>
        </w:rPr>
      </w:pPr>
    </w:p>
    <w:p w:rsidR="006E241D" w:rsidRPr="00740D92" w:rsidRDefault="006E241D" w:rsidP="006E241D">
      <w:pPr>
        <w:rPr>
          <w:rFonts w:ascii="NTFPreCursivef" w:hAnsi="NTFPreCursivef"/>
          <w:sz w:val="24"/>
        </w:rPr>
      </w:pPr>
      <w:r w:rsidRPr="00740D92">
        <w:rPr>
          <w:rFonts w:ascii="NTFPreCursivef" w:hAnsi="NTFPreCursivef"/>
          <w:sz w:val="24"/>
        </w:rPr>
        <w:t>November is the month before _____________.</w:t>
      </w:r>
    </w:p>
    <w:p w:rsidR="006E241D" w:rsidRPr="00740D92" w:rsidRDefault="006E241D" w:rsidP="006E241D">
      <w:pPr>
        <w:rPr>
          <w:rFonts w:ascii="NTFPreCursivef" w:hAnsi="NTFPreCursivef"/>
          <w:sz w:val="24"/>
        </w:rPr>
      </w:pPr>
    </w:p>
    <w:p w:rsidR="006E241D" w:rsidRPr="00740D92" w:rsidRDefault="006E241D" w:rsidP="006E241D">
      <w:pPr>
        <w:tabs>
          <w:tab w:val="left" w:pos="4515"/>
        </w:tabs>
        <w:rPr>
          <w:rFonts w:ascii="NTFPreCursivef" w:hAnsi="NTFPreCursivef"/>
          <w:sz w:val="24"/>
        </w:rPr>
      </w:pPr>
      <w:r w:rsidRPr="00740D92">
        <w:rPr>
          <w:rFonts w:ascii="NTFPreCursivef" w:hAnsi="NTFPreCursivef"/>
          <w:sz w:val="24"/>
        </w:rPr>
        <w:t>_____________ is between June and August.</w:t>
      </w:r>
      <w:r w:rsidRPr="00740D92">
        <w:rPr>
          <w:rFonts w:ascii="NTFPreCursivef" w:hAnsi="NTFPreCursivef"/>
          <w:sz w:val="24"/>
        </w:rPr>
        <w:tab/>
      </w:r>
    </w:p>
    <w:p w:rsidR="006E241D" w:rsidRPr="00740D92" w:rsidRDefault="006E241D" w:rsidP="006E241D">
      <w:pPr>
        <w:tabs>
          <w:tab w:val="left" w:pos="4515"/>
        </w:tabs>
        <w:rPr>
          <w:rFonts w:ascii="NTFPreCursivef" w:hAnsi="NTFPreCursivef"/>
          <w:sz w:val="24"/>
        </w:rPr>
      </w:pPr>
    </w:p>
    <w:p w:rsidR="006E241D" w:rsidRPr="00740D92" w:rsidRDefault="006E241D" w:rsidP="006E241D">
      <w:pPr>
        <w:tabs>
          <w:tab w:val="left" w:pos="4515"/>
        </w:tabs>
        <w:rPr>
          <w:rFonts w:ascii="NTFPreCursivef" w:hAnsi="NTFPreCursivef"/>
          <w:sz w:val="24"/>
        </w:rPr>
      </w:pPr>
      <w:r w:rsidRPr="00740D92">
        <w:rPr>
          <w:rFonts w:ascii="NTFPreCursivef" w:hAnsi="NTFPreCursivef"/>
          <w:sz w:val="24"/>
        </w:rPr>
        <w:t>__________ and _______ begin with A.</w:t>
      </w:r>
    </w:p>
    <w:p w:rsidR="006E241D" w:rsidRPr="00740D92" w:rsidRDefault="006E241D" w:rsidP="006E241D">
      <w:pPr>
        <w:tabs>
          <w:tab w:val="left" w:pos="4515"/>
        </w:tabs>
        <w:rPr>
          <w:rFonts w:ascii="NTFPreCursivef" w:hAnsi="NTFPreCursivef"/>
          <w:sz w:val="24"/>
        </w:rPr>
      </w:pPr>
    </w:p>
    <w:p w:rsidR="006E241D" w:rsidRPr="00740D92" w:rsidRDefault="00740D92" w:rsidP="006E241D">
      <w:pPr>
        <w:tabs>
          <w:tab w:val="left" w:pos="4515"/>
        </w:tabs>
        <w:rPr>
          <w:rFonts w:ascii="NTFPreCursivef" w:hAnsi="NTFPreCursivef"/>
          <w:sz w:val="24"/>
        </w:rPr>
      </w:pPr>
      <w:r w:rsidRPr="00740D92">
        <w:rPr>
          <w:rFonts w:ascii="NTFPreCursivef" w:hAnsi="NTFPreCursivef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21565F" wp14:editId="6AFB3481">
                <wp:simplePos x="0" y="0"/>
                <wp:positionH relativeFrom="column">
                  <wp:posOffset>1609725</wp:posOffset>
                </wp:positionH>
                <wp:positionV relativeFrom="paragraph">
                  <wp:posOffset>461010</wp:posOffset>
                </wp:positionV>
                <wp:extent cx="1857375" cy="34575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3457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41D" w:rsidRPr="00740D92" w:rsidRDefault="006E241D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sz w:val="32"/>
                              </w:rPr>
                              <w:t>April</w:t>
                            </w:r>
                            <w:r w:rsidRPr="00740D92">
                              <w:rPr>
                                <w:rFonts w:ascii="NTFPreCursivef" w:hAnsi="NTFPreCursivef"/>
                                <w:sz w:val="32"/>
                              </w:rPr>
                              <w:cr/>
                            </w:r>
                          </w:p>
                          <w:p w:rsidR="00233396" w:rsidRPr="00740D92" w:rsidRDefault="00233396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</w:p>
                          <w:p w:rsidR="006E241D" w:rsidRPr="00740D92" w:rsidRDefault="006E241D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sz w:val="32"/>
                              </w:rPr>
                              <w:t>December</w:t>
                            </w:r>
                            <w:r w:rsidRPr="00740D92">
                              <w:rPr>
                                <w:rFonts w:ascii="NTFPreCursivef" w:hAnsi="NTFPreCursivef"/>
                                <w:sz w:val="32"/>
                              </w:rPr>
                              <w:cr/>
                            </w:r>
                          </w:p>
                          <w:p w:rsidR="00233396" w:rsidRPr="00740D92" w:rsidRDefault="00233396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</w:p>
                          <w:p w:rsidR="006E241D" w:rsidRPr="00740D92" w:rsidRDefault="006E241D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sz w:val="32"/>
                              </w:rPr>
                              <w:t>October</w:t>
                            </w:r>
                          </w:p>
                          <w:p w:rsidR="00233396" w:rsidRPr="00740D92" w:rsidRDefault="00233396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</w:p>
                          <w:p w:rsidR="006E241D" w:rsidRPr="00740D92" w:rsidRDefault="006E241D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</w:p>
                          <w:p w:rsidR="006E241D" w:rsidRPr="00740D92" w:rsidRDefault="006E241D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sz w:val="32"/>
                              </w:rPr>
                              <w:t>February</w:t>
                            </w:r>
                          </w:p>
                          <w:p w:rsidR="00233396" w:rsidRPr="00740D92" w:rsidRDefault="00233396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</w:p>
                          <w:p w:rsidR="006E241D" w:rsidRPr="00740D92" w:rsidRDefault="006E241D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</w:p>
                          <w:p w:rsidR="006E241D" w:rsidRPr="00740D92" w:rsidRDefault="006E241D" w:rsidP="00233396">
                            <w:pPr>
                              <w:spacing w:after="0"/>
                              <w:rPr>
                                <w:rFonts w:ascii="NTFPreCursivef" w:hAnsi="NTFPreCursivef"/>
                                <w:sz w:val="32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sz w:val="32"/>
                              </w:rPr>
                              <w:t>July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1565F" id="_x0000_s1027" type="#_x0000_t202" style="position:absolute;margin-left:126.75pt;margin-top:36.3pt;width:146.25pt;height:2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" filled="f" stroked="f">
                <v:textbox>
                  <w:txbxContent>
                    <w:p w:rsidR="006E241D" w:rsidRPr="00740D92" w:rsidRDefault="006E241D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  <w:r w:rsidRPr="00740D92">
                        <w:rPr>
                          <w:rFonts w:ascii="NTFPreCursivef" w:hAnsi="NTFPreCursivef"/>
                          <w:sz w:val="32"/>
                        </w:rPr>
                        <w:t>April</w:t>
                      </w:r>
                      <w:r w:rsidRPr="00740D92">
                        <w:rPr>
                          <w:rFonts w:ascii="NTFPreCursivef" w:hAnsi="NTFPreCursivef"/>
                          <w:sz w:val="32"/>
                        </w:rPr>
                        <w:cr/>
                      </w:r>
                    </w:p>
                    <w:p w:rsidR="00233396" w:rsidRPr="00740D92" w:rsidRDefault="00233396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</w:p>
                    <w:p w:rsidR="006E241D" w:rsidRPr="00740D92" w:rsidRDefault="006E241D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  <w:r w:rsidRPr="00740D92">
                        <w:rPr>
                          <w:rFonts w:ascii="NTFPreCursivef" w:hAnsi="NTFPreCursivef"/>
                          <w:sz w:val="32"/>
                        </w:rPr>
                        <w:t>December</w:t>
                      </w:r>
                      <w:r w:rsidRPr="00740D92">
                        <w:rPr>
                          <w:rFonts w:ascii="NTFPreCursivef" w:hAnsi="NTFPreCursivef"/>
                          <w:sz w:val="32"/>
                        </w:rPr>
                        <w:cr/>
                      </w:r>
                    </w:p>
                    <w:p w:rsidR="00233396" w:rsidRPr="00740D92" w:rsidRDefault="00233396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</w:p>
                    <w:p w:rsidR="006E241D" w:rsidRPr="00740D92" w:rsidRDefault="006E241D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  <w:r w:rsidRPr="00740D92">
                        <w:rPr>
                          <w:rFonts w:ascii="NTFPreCursivef" w:hAnsi="NTFPreCursivef"/>
                          <w:sz w:val="32"/>
                        </w:rPr>
                        <w:t>October</w:t>
                      </w:r>
                    </w:p>
                    <w:p w:rsidR="00233396" w:rsidRPr="00740D92" w:rsidRDefault="00233396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</w:p>
                    <w:p w:rsidR="006E241D" w:rsidRPr="00740D92" w:rsidRDefault="006E241D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</w:p>
                    <w:p w:rsidR="006E241D" w:rsidRPr="00740D92" w:rsidRDefault="006E241D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  <w:r w:rsidRPr="00740D92">
                        <w:rPr>
                          <w:rFonts w:ascii="NTFPreCursivef" w:hAnsi="NTFPreCursivef"/>
                          <w:sz w:val="32"/>
                        </w:rPr>
                        <w:t>February</w:t>
                      </w:r>
                    </w:p>
                    <w:p w:rsidR="00233396" w:rsidRPr="00740D92" w:rsidRDefault="00233396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</w:p>
                    <w:p w:rsidR="006E241D" w:rsidRPr="00740D92" w:rsidRDefault="006E241D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</w:p>
                    <w:p w:rsidR="006E241D" w:rsidRPr="00740D92" w:rsidRDefault="006E241D" w:rsidP="00233396">
                      <w:pPr>
                        <w:spacing w:after="0"/>
                        <w:rPr>
                          <w:rFonts w:ascii="NTFPreCursivef" w:hAnsi="NTFPreCursivef"/>
                          <w:sz w:val="32"/>
                        </w:rPr>
                      </w:pPr>
                      <w:r w:rsidRPr="00740D92">
                        <w:rPr>
                          <w:rFonts w:ascii="NTFPreCursivef" w:hAnsi="NTFPreCursivef"/>
                          <w:sz w:val="32"/>
                        </w:rPr>
                        <w:t>July</w:t>
                      </w:r>
                    </w:p>
                  </w:txbxContent>
                </v:textbox>
              </v:shape>
            </w:pict>
          </mc:Fallback>
        </mc:AlternateContent>
      </w:r>
      <w:r w:rsidR="006E241D" w:rsidRPr="00740D92">
        <w:rPr>
          <w:rFonts w:ascii="NTFPreCursivef" w:hAnsi="NTFPreCursivef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F1F85B" wp14:editId="50D1798C">
                <wp:simplePos x="0" y="0"/>
                <wp:positionH relativeFrom="page">
                  <wp:posOffset>304800</wp:posOffset>
                </wp:positionH>
                <wp:positionV relativeFrom="paragraph">
                  <wp:posOffset>3851910</wp:posOffset>
                </wp:positionV>
                <wp:extent cx="7058025" cy="26955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8025" cy="2695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241D" w:rsidRPr="00740D92" w:rsidRDefault="006E241D" w:rsidP="006E241D">
                            <w:pPr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b/>
                                <w:sz w:val="24"/>
                              </w:rPr>
                              <w:t>Write simple sentences</w:t>
                            </w:r>
                            <w:r w:rsidRPr="00740D92">
                              <w:rPr>
                                <w:rFonts w:ascii="NTFPreCursivef" w:hAnsi="NTFPreCursivef"/>
                                <w:b/>
                                <w:sz w:val="24"/>
                              </w:rPr>
                              <w:cr/>
                            </w:r>
                            <w:r w:rsidRPr="00740D92">
                              <w:rPr>
                                <w:rFonts w:ascii="NTFPreCursivef" w:hAnsi="NTFPreCursivef"/>
                                <w:sz w:val="24"/>
                              </w:rPr>
                              <w:t>Write about what happens in different months of the year.</w:t>
                            </w:r>
                          </w:p>
                          <w:p w:rsidR="00233396" w:rsidRPr="00740D92" w:rsidRDefault="006E241D" w:rsidP="006E241D">
                            <w:pPr>
                              <w:rPr>
                                <w:rFonts w:ascii="NTFPreCursivef" w:hAnsi="NTFPreCursivef"/>
                                <w:sz w:val="24"/>
                              </w:rPr>
                            </w:pPr>
                            <w:r w:rsidRPr="00740D92">
                              <w:rPr>
                                <w:rFonts w:ascii="NTFPreCursivef" w:hAnsi="NTFPreCursivef"/>
                                <w:sz w:val="24"/>
                              </w:rPr>
                              <w:t>In December</w:t>
                            </w:r>
                            <w:r w:rsidR="00841E81" w:rsidRPr="00740D92">
                              <w:rPr>
                                <w:rFonts w:ascii="NTFPreCursivef" w:hAnsi="NTFPreCursivef"/>
                                <w:sz w:val="24"/>
                              </w:rPr>
                              <w:t>,</w:t>
                            </w:r>
                            <w:r w:rsidRPr="00740D92">
                              <w:rPr>
                                <w:rFonts w:ascii="NTFPreCursivef" w:hAnsi="NTFPreCursivef"/>
                                <w:sz w:val="24"/>
                              </w:rPr>
                              <w:t xml:space="preserve"> it is Christmas.</w:t>
                            </w:r>
                          </w:p>
                          <w:p w:rsidR="00233396" w:rsidRDefault="00233396" w:rsidP="006E241D">
                            <w:pPr>
                              <w:rPr>
                                <w:rFonts w:ascii="Twinkl" w:hAnsi="Twinkl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</w:p>
                          <w:p w:rsidR="00233396" w:rsidRDefault="00233396" w:rsidP="006E241D">
                            <w:pPr>
                              <w:rPr>
                                <w:rFonts w:ascii="Twinkl" w:hAnsi="Twinkl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</w:p>
                          <w:p w:rsidR="00233396" w:rsidRPr="00233396" w:rsidRDefault="00233396" w:rsidP="006E241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1F85B" id="Text Box 3" o:spid="_x0000_s1028" type="#_x0000_t202" style="position:absolute;margin-left:24pt;margin-top:303.3pt;width:555.75pt;height:21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" filled="f" stroked="f">
                <v:textbox>
                  <w:txbxContent>
                    <w:p w:rsidR="006E241D" w:rsidRPr="00740D92" w:rsidRDefault="006E241D" w:rsidP="006E241D">
                      <w:pPr>
                        <w:rPr>
                          <w:rFonts w:ascii="NTFPreCursivef" w:hAnsi="NTFPreCursivef"/>
                          <w:sz w:val="24"/>
                        </w:rPr>
                      </w:pPr>
                      <w:r w:rsidRPr="00740D92">
                        <w:rPr>
                          <w:rFonts w:ascii="NTFPreCursivef" w:hAnsi="NTFPreCursivef"/>
                          <w:b/>
                          <w:sz w:val="24"/>
                        </w:rPr>
                        <w:t>Write simple sentences</w:t>
                      </w:r>
                      <w:r w:rsidRPr="00740D92">
                        <w:rPr>
                          <w:rFonts w:ascii="NTFPreCursivef" w:hAnsi="NTFPreCursivef"/>
                          <w:b/>
                          <w:sz w:val="24"/>
                        </w:rPr>
                        <w:cr/>
                      </w:r>
                      <w:r w:rsidRPr="00740D92">
                        <w:rPr>
                          <w:rFonts w:ascii="NTFPreCursivef" w:hAnsi="NTFPreCursivef"/>
                          <w:sz w:val="24"/>
                        </w:rPr>
                        <w:t>Write about what happens in different months of the year.</w:t>
                      </w:r>
                    </w:p>
                    <w:p w:rsidR="00233396" w:rsidRPr="00740D92" w:rsidRDefault="006E241D" w:rsidP="006E241D">
                      <w:pPr>
                        <w:rPr>
                          <w:rFonts w:ascii="NTFPreCursivef" w:hAnsi="NTFPreCursivef"/>
                          <w:sz w:val="24"/>
                        </w:rPr>
                      </w:pPr>
                      <w:r w:rsidRPr="00740D92">
                        <w:rPr>
                          <w:rFonts w:ascii="NTFPreCursivef" w:hAnsi="NTFPreCursivef"/>
                          <w:sz w:val="24"/>
                        </w:rPr>
                        <w:t>In December</w:t>
                      </w:r>
                      <w:r w:rsidR="00841E81" w:rsidRPr="00740D92">
                        <w:rPr>
                          <w:rFonts w:ascii="NTFPreCursivef" w:hAnsi="NTFPreCursivef"/>
                          <w:sz w:val="24"/>
                        </w:rPr>
                        <w:t>,</w:t>
                      </w:r>
                      <w:r w:rsidRPr="00740D92">
                        <w:rPr>
                          <w:rFonts w:ascii="NTFPreCursivef" w:hAnsi="NTFPreCursivef"/>
                          <w:sz w:val="24"/>
                        </w:rPr>
                        <w:t xml:space="preserve"> it is Christmas.</w:t>
                      </w:r>
                    </w:p>
                    <w:p w:rsidR="00233396" w:rsidRDefault="00233396" w:rsidP="006E241D">
                      <w:pPr>
                        <w:rPr>
                          <w:rFonts w:ascii="Twinkl" w:hAnsi="Twinkl"/>
                          <w:u w:val="single"/>
                        </w:rPr>
                      </w:pP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</w:p>
                    <w:p w:rsidR="00233396" w:rsidRDefault="00233396" w:rsidP="006E241D">
                      <w:pPr>
                        <w:rPr>
                          <w:rFonts w:ascii="Twinkl" w:hAnsi="Twinkl"/>
                          <w:u w:val="single"/>
                        </w:rPr>
                      </w:pP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</w:p>
                    <w:p w:rsidR="00233396" w:rsidRPr="00233396" w:rsidRDefault="00233396" w:rsidP="006E241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E241D" w:rsidRPr="00740D92">
        <w:rPr>
          <w:rFonts w:ascii="NTFPreCursivef" w:hAnsi="NTFPreCursivef"/>
          <w:b/>
          <w:sz w:val="24"/>
        </w:rPr>
        <w:t>Matching</w:t>
      </w:r>
      <w:r w:rsidR="006E241D" w:rsidRPr="00740D92">
        <w:rPr>
          <w:rFonts w:ascii="NTFPreCursivef" w:hAnsi="NTFPreCursivef"/>
          <w:sz w:val="24"/>
        </w:rPr>
        <w:cr/>
        <w:t>Match the picture to the word.</w:t>
      </w:r>
      <w:bookmarkStart w:id="0" w:name="_GoBack"/>
      <w:bookmarkEnd w:id="0"/>
    </w:p>
    <w:sectPr w:rsidR="006E241D" w:rsidRPr="00740D9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41D" w:rsidRDefault="006E241D" w:rsidP="006E241D">
      <w:pPr>
        <w:spacing w:after="0" w:line="240" w:lineRule="auto"/>
      </w:pPr>
      <w:r>
        <w:separator/>
      </w:r>
    </w:p>
  </w:endnote>
  <w:endnote w:type="continuationSeparator" w:id="0">
    <w:p w:rsidR="006E241D" w:rsidRDefault="006E241D" w:rsidP="006E2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EEC1519-B04C-4FC8-AF97-1242C7816EBE}"/>
    <w:embedBold r:id="rId2" w:fontKey="{F99168C5-B047-4E98-9D3F-780C2AC919C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3" w:fontKey="{3BEED05B-D37D-4F97-8F5E-5787D949ABCE}"/>
    <w:embedBold r:id="rId4" w:fontKey="{B1EC20B9-9EBE-4D9E-81E9-E9A6FBB3F8E7}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Regular r:id="rId5" w:fontKey="{45A7C0BD-4F50-40E7-A328-C5F96F4D7F2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E8D584F5-E7A8-494E-A4E8-AE0726588203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41D" w:rsidRDefault="006E241D" w:rsidP="006E241D">
      <w:pPr>
        <w:spacing w:after="0" w:line="240" w:lineRule="auto"/>
      </w:pPr>
      <w:r>
        <w:separator/>
      </w:r>
    </w:p>
  </w:footnote>
  <w:footnote w:type="continuationSeparator" w:id="0">
    <w:p w:rsidR="006E241D" w:rsidRDefault="006E241D" w:rsidP="006E2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1D" w:rsidRDefault="006E241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-876300</wp:posOffset>
          </wp:positionH>
          <wp:positionV relativeFrom="paragraph">
            <wp:posOffset>-449580</wp:posOffset>
          </wp:positionV>
          <wp:extent cx="7553325" cy="9763125"/>
          <wp:effectExtent l="0" t="0" r="9525" b="9525"/>
          <wp:wrapNone/>
          <wp:docPr id="1" name="Picture 1" descr="C:\Users\chelsea.massey\AppData\Local\Microsoft\Windows\INetCache\Content.Word\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helsea.massey\AppData\Local\Microsoft\Windows\INetCache\Content.Word\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64"/>
                  <a:stretch/>
                </pic:blipFill>
                <pic:spPr bwMode="auto">
                  <a:xfrm>
                    <a:off x="0" y="0"/>
                    <a:ext cx="7553325" cy="9763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241D" w:rsidRDefault="006E24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41D"/>
    <w:rsid w:val="00233396"/>
    <w:rsid w:val="0040136F"/>
    <w:rsid w:val="006E241D"/>
    <w:rsid w:val="00740D92"/>
    <w:rsid w:val="00841E81"/>
    <w:rsid w:val="00FE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361CA7AB-25E8-415F-ADAC-E211193EE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41D"/>
  </w:style>
  <w:style w:type="paragraph" w:styleId="Footer">
    <w:name w:val="footer"/>
    <w:basedOn w:val="Normal"/>
    <w:link w:val="FooterChar"/>
    <w:uiPriority w:val="99"/>
    <w:unhideWhenUsed/>
    <w:rsid w:val="006E2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CDEE8F5B</Template>
  <TotalTime>0</TotalTime>
  <Pages>1</Pages>
  <Words>39</Words>
  <Characters>227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Massey</dc:creator>
  <cp:keywords/>
  <dc:description/>
  <cp:lastModifiedBy>Bethany Jane</cp:lastModifiedBy>
  <cp:revision>2</cp:revision>
  <dcterms:created xsi:type="dcterms:W3CDTF">2021-01-27T14:10:00Z</dcterms:created>
  <dcterms:modified xsi:type="dcterms:W3CDTF">2021-01-27T14:10:00Z</dcterms:modified>
</cp:coreProperties>
</file>