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739F4" w14:textId="77777777" w:rsidR="00256BFC" w:rsidRPr="00256BFC" w:rsidRDefault="00D55583" w:rsidP="00256BFC">
      <w:pPr>
        <w:pStyle w:val="Heading1"/>
        <w:tabs>
          <w:tab w:val="center" w:pos="5233"/>
        </w:tabs>
        <w:spacing w:line="276" w:lineRule="auto"/>
        <w:rPr>
          <w:rFonts w:ascii="Twinkl" w:hAnsi="Twinkl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D6E77A" wp14:editId="707AED50">
                <wp:simplePos x="0" y="0"/>
                <wp:positionH relativeFrom="column">
                  <wp:posOffset>1411793</wp:posOffset>
                </wp:positionH>
                <wp:positionV relativeFrom="paragraph">
                  <wp:posOffset>1589084</wp:posOffset>
                </wp:positionV>
                <wp:extent cx="3793539" cy="381635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3539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3F5E9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What is the first month of the year?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D6E7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1.15pt;margin-top:125.1pt;width:298.7pt;height:30.0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" filled="f" stroked="f">
                <v:textbox>
                  <w:txbxContent>
                    <w:p w14:paraId="53E3F5E9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What is the first month of the year?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EF0688" wp14:editId="0ADA5B9D">
                <wp:simplePos x="0" y="0"/>
                <wp:positionH relativeFrom="column">
                  <wp:posOffset>5444490</wp:posOffset>
                </wp:positionH>
                <wp:positionV relativeFrom="paragraph">
                  <wp:posOffset>2524760</wp:posOffset>
                </wp:positionV>
                <wp:extent cx="1342390" cy="647700"/>
                <wp:effectExtent l="0" t="0" r="10160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02ABA65" id="Rounded Rectangle 27" o:spid="_x0000_s1026" style="position:absolute;margin-left:428.7pt;margin-top:198.8pt;width:105.7pt;height:5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5F93F18" wp14:editId="75F66A3C">
                <wp:simplePos x="0" y="0"/>
                <wp:positionH relativeFrom="column">
                  <wp:posOffset>5347335</wp:posOffset>
                </wp:positionH>
                <wp:positionV relativeFrom="paragraph">
                  <wp:posOffset>2708910</wp:posOffset>
                </wp:positionV>
                <wp:extent cx="1318895" cy="42799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A33E6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93F18" id="_x0000_s1027" type="#_x0000_t202" style="position:absolute;margin-left:421.05pt;margin-top:213.3pt;width:103.85pt;height:33.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" filled="f" stroked="f">
                <v:textbox>
                  <w:txbxContent>
                    <w:p w14:paraId="0A8A33E6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June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567D01" wp14:editId="560656EB">
                <wp:simplePos x="0" y="0"/>
                <wp:positionH relativeFrom="column">
                  <wp:posOffset>5347335</wp:posOffset>
                </wp:positionH>
                <wp:positionV relativeFrom="paragraph">
                  <wp:posOffset>3714750</wp:posOffset>
                </wp:positionV>
                <wp:extent cx="1318895" cy="42799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49F0F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67D01" id="_x0000_s1028" type="#_x0000_t202" style="position:absolute;margin-left:421.05pt;margin-top:292.5pt;width:103.85pt;height:33.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" filled="f" stroked="f">
                <v:textbox>
                  <w:txbxContent>
                    <w:p w14:paraId="58149F0F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December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41611E" wp14:editId="03379D62">
                <wp:simplePos x="0" y="0"/>
                <wp:positionH relativeFrom="column">
                  <wp:posOffset>5444490</wp:posOffset>
                </wp:positionH>
                <wp:positionV relativeFrom="paragraph">
                  <wp:posOffset>3530600</wp:posOffset>
                </wp:positionV>
                <wp:extent cx="1342390" cy="647700"/>
                <wp:effectExtent l="0" t="0" r="10160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E02C1A1" id="Rounded Rectangle 29" o:spid="_x0000_s1026" style="position:absolute;margin-left:428.7pt;margin-top:278pt;width:105.7pt;height:5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9D7825" wp14:editId="3F16D81E">
                <wp:simplePos x="0" y="0"/>
                <wp:positionH relativeFrom="column">
                  <wp:posOffset>5444490</wp:posOffset>
                </wp:positionH>
                <wp:positionV relativeFrom="paragraph">
                  <wp:posOffset>1587500</wp:posOffset>
                </wp:positionV>
                <wp:extent cx="1342390" cy="647700"/>
                <wp:effectExtent l="0" t="0" r="1016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C669A9F" id="Rounded Rectangle 25" o:spid="_x0000_s1026" style="position:absolute;margin-left:428.7pt;margin-top:125pt;width:105.7pt;height:5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A6DDBF7" wp14:editId="139C84ED">
                <wp:simplePos x="0" y="0"/>
                <wp:positionH relativeFrom="column">
                  <wp:posOffset>5336428</wp:posOffset>
                </wp:positionH>
                <wp:positionV relativeFrom="paragraph">
                  <wp:posOffset>1771650</wp:posOffset>
                </wp:positionV>
                <wp:extent cx="1318895" cy="42799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34DD5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DDBF7" id="_x0000_s1029" type="#_x0000_t202" style="position:absolute;margin-left:420.2pt;margin-top:139.5pt;width:103.85pt;height:33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W1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" filled="f" stroked="f">
                <v:textbox>
                  <w:txbxContent>
                    <w:p w14:paraId="30734DD5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August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A424AD" wp14:editId="122003FA">
                <wp:simplePos x="0" y="0"/>
                <wp:positionH relativeFrom="column">
                  <wp:posOffset>-3810</wp:posOffset>
                </wp:positionH>
                <wp:positionV relativeFrom="paragraph">
                  <wp:posOffset>3530600</wp:posOffset>
                </wp:positionV>
                <wp:extent cx="1342390" cy="647700"/>
                <wp:effectExtent l="0" t="0" r="10160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94FB392" id="Rounded Rectangle 35" o:spid="_x0000_s1026" style="position:absolute;margin-left:-.3pt;margin-top:278pt;width:105.7pt;height:5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1453C7F" wp14:editId="082EDA90">
                <wp:simplePos x="0" y="0"/>
                <wp:positionH relativeFrom="column">
                  <wp:posOffset>-100330</wp:posOffset>
                </wp:positionH>
                <wp:positionV relativeFrom="paragraph">
                  <wp:posOffset>3714750</wp:posOffset>
                </wp:positionV>
                <wp:extent cx="1318895" cy="427990"/>
                <wp:effectExtent l="0" t="0" r="0" b="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7A397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53C7F" id="_x0000_s1030" type="#_x0000_t202" style="position:absolute;margin-left:-7.9pt;margin-top:292.5pt;width:103.85pt;height:33.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N6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" filled="f" stroked="f">
                <v:textbox>
                  <w:txbxContent>
                    <w:p w14:paraId="3987A397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February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8374B2" wp14:editId="362094DA">
                <wp:simplePos x="0" y="0"/>
                <wp:positionH relativeFrom="column">
                  <wp:posOffset>8255</wp:posOffset>
                </wp:positionH>
                <wp:positionV relativeFrom="paragraph">
                  <wp:posOffset>2524760</wp:posOffset>
                </wp:positionV>
                <wp:extent cx="1342390" cy="647700"/>
                <wp:effectExtent l="0" t="0" r="1016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082D1C7" id="Rounded Rectangle 33" o:spid="_x0000_s1026" style="position:absolute;margin-left:.65pt;margin-top:198.8pt;width:105.7pt;height:5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AFB2DEA" wp14:editId="311D1EC2">
                <wp:simplePos x="0" y="0"/>
                <wp:positionH relativeFrom="column">
                  <wp:posOffset>-88265</wp:posOffset>
                </wp:positionH>
                <wp:positionV relativeFrom="paragraph">
                  <wp:posOffset>2708910</wp:posOffset>
                </wp:positionV>
                <wp:extent cx="1318895" cy="427990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DD4A6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B2DEA" id="_x0000_s1031" type="#_x0000_t202" style="position:absolute;margin-left:-6.95pt;margin-top:213.3pt;width:103.85pt;height:33.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" filled="f" stroked="f">
                <v:textbox>
                  <w:txbxContent>
                    <w:p w14:paraId="262DD4A6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November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531CD85" wp14:editId="22A64760">
                <wp:simplePos x="0" y="0"/>
                <wp:positionH relativeFrom="column">
                  <wp:posOffset>-91440</wp:posOffset>
                </wp:positionH>
                <wp:positionV relativeFrom="paragraph">
                  <wp:posOffset>1771650</wp:posOffset>
                </wp:positionV>
                <wp:extent cx="1318895" cy="427990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A357B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1CD85" id="_x0000_s1032" type="#_x0000_t202" style="position:absolute;margin-left:-7.2pt;margin-top:139.5pt;width:103.85pt;height:33.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S8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" filled="f" stroked="f">
                <v:textbox>
                  <w:txbxContent>
                    <w:p w14:paraId="0B4A357B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January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0D0278" wp14:editId="6E249234">
                <wp:simplePos x="0" y="0"/>
                <wp:positionH relativeFrom="column">
                  <wp:posOffset>-1158</wp:posOffset>
                </wp:positionH>
                <wp:positionV relativeFrom="paragraph">
                  <wp:posOffset>1587500</wp:posOffset>
                </wp:positionV>
                <wp:extent cx="1342390" cy="647700"/>
                <wp:effectExtent l="0" t="0" r="1016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7C73B07" id="Rounded Rectangle 31" o:spid="_x0000_s1026" style="position:absolute;margin-left:-.1pt;margin-top:125pt;width:105.7pt;height:5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09C237" wp14:editId="6D6C6C0E">
                <wp:simplePos x="0" y="0"/>
                <wp:positionH relativeFrom="column">
                  <wp:posOffset>1622425</wp:posOffset>
                </wp:positionH>
                <wp:positionV relativeFrom="paragraph">
                  <wp:posOffset>1578610</wp:posOffset>
                </wp:positionV>
                <wp:extent cx="3593465" cy="369570"/>
                <wp:effectExtent l="0" t="0" r="26035" b="114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75134AA" id="Rounded Rectangle 42" o:spid="_x0000_s1026" style="position:absolute;margin-left:127.75pt;margin-top:124.3pt;width:282.95pt;height:29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 w:rsidR="00256B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37A3823" wp14:editId="32C89C03">
                <wp:simplePos x="0" y="0"/>
                <wp:positionH relativeFrom="column">
                  <wp:posOffset>-110490</wp:posOffset>
                </wp:positionH>
                <wp:positionV relativeFrom="paragraph">
                  <wp:posOffset>444500</wp:posOffset>
                </wp:positionV>
                <wp:extent cx="6731635" cy="850900"/>
                <wp:effectExtent l="0" t="0" r="0" b="63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635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75D88" w14:textId="77777777" w:rsidR="00256BFC" w:rsidRPr="00660E5E" w:rsidRDefault="00256BFC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You will need the Months of the Year Poster to help you.</w:t>
                            </w:r>
                          </w:p>
                          <w:p w14:paraId="320BF782" w14:textId="77777777" w:rsidR="00256BFC" w:rsidRPr="00660E5E" w:rsidRDefault="00D55583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 xml:space="preserve">1. </w:t>
                            </w:r>
                            <w:r w:rsidR="00256BFC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Join the question to the correct month: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A3823" id="_x0000_s1033" type="#_x0000_t202" style="position:absolute;margin-left:-8.7pt;margin-top:35pt;width:530.05pt;height:67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" filled="f" stroked="f">
                <v:textbox>
                  <w:txbxContent>
                    <w:p w14:paraId="47375D88" w14:textId="77777777" w:rsidR="00256BFC" w:rsidRPr="00660E5E" w:rsidRDefault="00256BFC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You will need the Months of the Year Poster to help you.</w:t>
                      </w:r>
                    </w:p>
                    <w:p w14:paraId="320BF782" w14:textId="77777777" w:rsidR="00256BFC" w:rsidRPr="00660E5E" w:rsidRDefault="00D55583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 xml:space="preserve">1. </w:t>
                      </w:r>
                      <w:r w:rsidR="00256BFC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Join the question to the correct month: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6B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515FE53" wp14:editId="47CA8AD2">
                <wp:simplePos x="0" y="0"/>
                <wp:positionH relativeFrom="column">
                  <wp:posOffset>1056005</wp:posOffset>
                </wp:positionH>
                <wp:positionV relativeFrom="paragraph">
                  <wp:posOffset>-233307</wp:posOffset>
                </wp:positionV>
                <wp:extent cx="4321810" cy="645795"/>
                <wp:effectExtent l="0" t="0" r="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645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513ED" w14:textId="77777777" w:rsidR="00256BFC" w:rsidRPr="00660E5E" w:rsidRDefault="00256BFC" w:rsidP="00256BFC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  <w:szCs w:val="66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b/>
                                <w:sz w:val="66"/>
                                <w:szCs w:val="66"/>
                              </w:rPr>
                              <w:t>Months of the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5FE53" id="_x0000_s1034" type="#_x0000_t202" style="position:absolute;margin-left:83.15pt;margin-top:-18.35pt;width:340.3pt;height:50.8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" filled="f" stroked="f">
                <v:textbox>
                  <w:txbxContent>
                    <w:p w14:paraId="2BA513ED" w14:textId="77777777" w:rsidR="00256BFC" w:rsidRPr="00660E5E" w:rsidRDefault="00256BFC" w:rsidP="00256BFC">
                      <w:pPr>
                        <w:jc w:val="center"/>
                        <w:rPr>
                          <w:rFonts w:ascii="NTFPreCursivef" w:hAnsi="NTFPreCursivef"/>
                          <w:b/>
                          <w:sz w:val="66"/>
                          <w:szCs w:val="66"/>
                        </w:rPr>
                      </w:pPr>
                      <w:r w:rsidRPr="00660E5E">
                        <w:rPr>
                          <w:rFonts w:ascii="NTFPreCursivef" w:hAnsi="NTFPreCursivef"/>
                          <w:b/>
                          <w:sz w:val="66"/>
                          <w:szCs w:val="66"/>
                        </w:rPr>
                        <w:t>Months of the Year</w:t>
                      </w:r>
                    </w:p>
                  </w:txbxContent>
                </v:textbox>
              </v:shape>
            </w:pict>
          </mc:Fallback>
        </mc:AlternateContent>
      </w:r>
    </w:p>
    <w:p w14:paraId="4DA0030D" w14:textId="77777777" w:rsidR="00660E5E" w:rsidRDefault="00D55583" w:rsidP="00256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3C7DDE" wp14:editId="6BB596D8">
                <wp:simplePos x="0" y="0"/>
                <wp:positionH relativeFrom="column">
                  <wp:posOffset>1411793</wp:posOffset>
                </wp:positionH>
                <wp:positionV relativeFrom="paragraph">
                  <wp:posOffset>78175</wp:posOffset>
                </wp:positionV>
                <wp:extent cx="3793539" cy="381635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3539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A1A66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What is the last month of the year?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3C7DDE" id="_x0000_s1035" type="#_x0000_t202" style="position:absolute;left:0;text-align:left;margin-left:111.15pt;margin-top:6.15pt;width:298.7pt;height:30.0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" filled="f" stroked="f">
                <v:textbox>
                  <w:txbxContent>
                    <w:p w14:paraId="7A6A1A66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What is the last month of the year?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68DD92" wp14:editId="420902AE">
                <wp:simplePos x="0" y="0"/>
                <wp:positionH relativeFrom="column">
                  <wp:posOffset>1610995</wp:posOffset>
                </wp:positionH>
                <wp:positionV relativeFrom="paragraph">
                  <wp:posOffset>74295</wp:posOffset>
                </wp:positionV>
                <wp:extent cx="3593995" cy="369570"/>
                <wp:effectExtent l="0" t="0" r="26035" b="114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99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A54B918" id="Rounded Rectangle 41" o:spid="_x0000_s1026" style="position:absolute;margin-left:126.85pt;margin-top:5.85pt;width:283pt;height:29.1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</w:p>
    <w:bookmarkStart w:id="0" w:name="_GoBack"/>
    <w:bookmarkEnd w:id="0"/>
    <w:p w14:paraId="03315E55" w14:textId="6AC97525" w:rsidR="00256BFC" w:rsidRPr="00D55583" w:rsidRDefault="007E76CB" w:rsidP="00256BFC">
      <w:pPr>
        <w:sectPr w:rsidR="00256BFC" w:rsidRPr="00D55583" w:rsidSect="003118CF">
          <w:pgSz w:w="11906" w:h="16838"/>
          <w:pgMar w:top="720" w:right="720" w:bottom="624" w:left="720" w:header="737" w:footer="737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B8A27A" wp14:editId="3C3E1749">
                <wp:simplePos x="0" y="0"/>
                <wp:positionH relativeFrom="column">
                  <wp:posOffset>13855</wp:posOffset>
                </wp:positionH>
                <wp:positionV relativeFrom="paragraph">
                  <wp:posOffset>4496089</wp:posOffset>
                </wp:positionV>
                <wp:extent cx="6652895" cy="2341418"/>
                <wp:effectExtent l="0" t="0" r="14605" b="20955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895" cy="234141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451E8BA" id="Rounded Rectangle 53" o:spid="_x0000_s1026" style="position:absolute;margin-left:1.1pt;margin-top:354pt;width:523.85pt;height:184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351013D4" wp14:editId="44D56A5B">
                <wp:simplePos x="0" y="0"/>
                <wp:positionH relativeFrom="column">
                  <wp:posOffset>-111125</wp:posOffset>
                </wp:positionH>
                <wp:positionV relativeFrom="paragraph">
                  <wp:posOffset>3442970</wp:posOffset>
                </wp:positionV>
                <wp:extent cx="6774815" cy="1288415"/>
                <wp:effectExtent l="0" t="0" r="0" b="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815" cy="1288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452AE" w14:textId="77777777" w:rsidR="00660E5E" w:rsidRDefault="00660E5E" w:rsidP="00D55583">
                            <w:p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769C6C68" w14:textId="5AC22D65" w:rsidR="007E76CB" w:rsidRPr="00660E5E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3. Draw a picture of the month of your birthday.</w:t>
                            </w:r>
                          </w:p>
                          <w:p w14:paraId="69F7B881" w14:textId="77777777" w:rsidR="007E76CB" w:rsidRPr="00D55583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013D4" id="_x0000_s1036" type="#_x0000_t202" style="position:absolute;left:0;text-align:left;margin-left:-8.75pt;margin-top:271.1pt;width:533.45pt;height:101.4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" filled="f" stroked="f">
                <v:textbox>
                  <w:txbxContent>
                    <w:p w14:paraId="665452AE" w14:textId="77777777" w:rsidR="00660E5E" w:rsidRDefault="00660E5E" w:rsidP="00D55583">
                      <w:pPr>
                        <w:spacing w:line="240" w:lineRule="auto"/>
                        <w:jc w:val="left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  <w:p w14:paraId="769C6C68" w14:textId="5AC22D65" w:rsidR="007E76CB" w:rsidRPr="00660E5E" w:rsidRDefault="007E76CB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3. Draw a picture of the month of your birthday.</w:t>
                      </w:r>
                    </w:p>
                    <w:p w14:paraId="69F7B881" w14:textId="77777777" w:rsidR="007E76CB" w:rsidRPr="00D55583" w:rsidRDefault="007E76CB" w:rsidP="00D55583">
                      <w:pPr>
                        <w:spacing w:line="240" w:lineRule="auto"/>
                        <w:jc w:val="left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5E03B1" wp14:editId="13C086F4">
                <wp:simplePos x="0" y="0"/>
                <wp:positionH relativeFrom="column">
                  <wp:posOffset>13335</wp:posOffset>
                </wp:positionH>
                <wp:positionV relativeFrom="paragraph">
                  <wp:posOffset>2791634</wp:posOffset>
                </wp:positionV>
                <wp:extent cx="4142509" cy="429491"/>
                <wp:effectExtent l="0" t="0" r="10795" b="2794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509" cy="42949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08B4DA4" id="Rounded Rectangle 50" o:spid="_x0000_s1026" style="position:absolute;margin-left:1.05pt;margin-top:219.8pt;width:326.2pt;height:33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C05F676" wp14:editId="6BCCF311">
                <wp:simplePos x="0" y="0"/>
                <wp:positionH relativeFrom="column">
                  <wp:posOffset>-106045</wp:posOffset>
                </wp:positionH>
                <wp:positionV relativeFrom="paragraph">
                  <wp:posOffset>2082800</wp:posOffset>
                </wp:positionV>
                <wp:extent cx="6774815" cy="850900"/>
                <wp:effectExtent l="0" t="0" r="0" b="635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815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B4C8" w14:textId="77777777" w:rsidR="00D55583" w:rsidRPr="00660E5E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2. I</w:t>
                            </w:r>
                            <w:r w:rsidR="005B42DF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’</w:t>
                            </w:r>
                            <w:r w:rsidR="00D55583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m thinking of a month. It is the month that lambs are born in. What is the month?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5F676" id="_x0000_s1037" type="#_x0000_t202" style="position:absolute;left:0;text-align:left;margin-left:-8.35pt;margin-top:164pt;width:533.45pt;height:6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" filled="f" stroked="f">
                <v:textbox>
                  <w:txbxContent>
                    <w:p w14:paraId="20F1B4C8" w14:textId="77777777" w:rsidR="00D55583" w:rsidRPr="00660E5E" w:rsidRDefault="007E76CB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2. I</w:t>
                      </w:r>
                      <w:r w:rsidR="005B42DF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’</w:t>
                      </w:r>
                      <w:r w:rsidR="00D55583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m thinking of a month. It is the month that lambs are born in. What is the month?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95CA17" wp14:editId="7D769205">
                <wp:simplePos x="0" y="0"/>
                <wp:positionH relativeFrom="column">
                  <wp:posOffset>1502229</wp:posOffset>
                </wp:positionH>
                <wp:positionV relativeFrom="paragraph">
                  <wp:posOffset>214121</wp:posOffset>
                </wp:positionV>
                <wp:extent cx="3703738" cy="381635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738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1682D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28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28"/>
                                <w:szCs w:val="32"/>
                              </w:rPr>
                              <w:t>Which month is the summer holiday 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95CA17" id="_x0000_s1038" type="#_x0000_t202" style="position:absolute;left:0;text-align:left;margin-left:118.3pt;margin-top:16.85pt;width:291.65pt;height:30.0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" filled="f" stroked="f">
                <v:textbox>
                  <w:txbxContent>
                    <w:p w14:paraId="6C51682D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28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28"/>
                          <w:szCs w:val="32"/>
                        </w:rPr>
                        <w:t>Which month is the summer holiday in?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CCB676" wp14:editId="7080B564">
                <wp:simplePos x="0" y="0"/>
                <wp:positionH relativeFrom="column">
                  <wp:posOffset>1692910</wp:posOffset>
                </wp:positionH>
                <wp:positionV relativeFrom="paragraph">
                  <wp:posOffset>605790</wp:posOffset>
                </wp:positionV>
                <wp:extent cx="3385820" cy="381635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65853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Which month is after May?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CCB676" id="_x0000_s1039" type="#_x0000_t202" style="position:absolute;left:0;text-align:left;margin-left:133.3pt;margin-top:47.7pt;width:266.6pt;height:30.0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" filled="f" stroked="f">
                <v:textbox>
                  <w:txbxContent>
                    <w:p w14:paraId="18665853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Which month is after May?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BBA615" wp14:editId="7DDF24B4">
                <wp:simplePos x="0" y="0"/>
                <wp:positionH relativeFrom="column">
                  <wp:posOffset>1692910</wp:posOffset>
                </wp:positionH>
                <wp:positionV relativeFrom="paragraph">
                  <wp:posOffset>1037590</wp:posOffset>
                </wp:positionV>
                <wp:extent cx="3385820" cy="381635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35777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Which month is before March?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BBA615" id="_x0000_s1040" type="#_x0000_t202" style="position:absolute;left:0;text-align:left;margin-left:133.3pt;margin-top:81.7pt;width:266.6pt;height:30.0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" filled="f" stroked="f">
                <v:textbox>
                  <w:txbxContent>
                    <w:p w14:paraId="0EA35777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Which month is before March?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900C9E" wp14:editId="5540F3B9">
                <wp:simplePos x="0" y="0"/>
                <wp:positionH relativeFrom="column">
                  <wp:posOffset>1612265</wp:posOffset>
                </wp:positionH>
                <wp:positionV relativeFrom="paragraph">
                  <wp:posOffset>193675</wp:posOffset>
                </wp:positionV>
                <wp:extent cx="3593465" cy="369570"/>
                <wp:effectExtent l="0" t="0" r="26035" b="1143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7091435" id="Rounded Rectangle 40" o:spid="_x0000_s1026" style="position:absolute;margin-left:126.95pt;margin-top:15.25pt;width:282.95pt;height:29.1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D2D075" wp14:editId="2D93E096">
                <wp:simplePos x="0" y="0"/>
                <wp:positionH relativeFrom="column">
                  <wp:posOffset>1612265</wp:posOffset>
                </wp:positionH>
                <wp:positionV relativeFrom="paragraph">
                  <wp:posOffset>615950</wp:posOffset>
                </wp:positionV>
                <wp:extent cx="3593465" cy="369570"/>
                <wp:effectExtent l="0" t="0" r="26035" b="1143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29DF5BE" id="Rounded Rectangle 39" o:spid="_x0000_s1026" style="position:absolute;margin-left:126.95pt;margin-top:48.5pt;width:282.95pt;height:29.1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1BAA4B" wp14:editId="4960C3E1">
                <wp:simplePos x="0" y="0"/>
                <wp:positionH relativeFrom="column">
                  <wp:posOffset>1612265</wp:posOffset>
                </wp:positionH>
                <wp:positionV relativeFrom="paragraph">
                  <wp:posOffset>1037590</wp:posOffset>
                </wp:positionV>
                <wp:extent cx="3593465" cy="369570"/>
                <wp:effectExtent l="0" t="0" r="26035" b="114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3A4DF14" id="Rounded Rectangle 38" o:spid="_x0000_s1026" style="position:absolute;margin-left:126.95pt;margin-top:81.7pt;width:282.95pt;height:29.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477744" wp14:editId="70B72E16">
                <wp:simplePos x="0" y="0"/>
                <wp:positionH relativeFrom="column">
                  <wp:posOffset>1692910</wp:posOffset>
                </wp:positionH>
                <wp:positionV relativeFrom="paragraph">
                  <wp:posOffset>1470025</wp:posOffset>
                </wp:positionV>
                <wp:extent cx="3385820" cy="38163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50CF3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When is bonfire night?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477744" id="_x0000_s1041" type="#_x0000_t202" style="position:absolute;left:0;text-align:left;margin-left:133.3pt;margin-top:115.75pt;width:266.6pt;height:30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" filled="f" stroked="f">
                <v:textbox>
                  <w:txbxContent>
                    <w:p w14:paraId="7B850CF3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When is bonfire night?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6FFFA6" wp14:editId="69AF4E4E">
                <wp:simplePos x="0" y="0"/>
                <wp:positionH relativeFrom="column">
                  <wp:posOffset>1612265</wp:posOffset>
                </wp:positionH>
                <wp:positionV relativeFrom="paragraph">
                  <wp:posOffset>1449705</wp:posOffset>
                </wp:positionV>
                <wp:extent cx="3593465" cy="369570"/>
                <wp:effectExtent l="0" t="0" r="26035" b="1143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3D0BAE3" id="Rounded Rectangle 23" o:spid="_x0000_s1026" style="position:absolute;margin-left:126.95pt;margin-top:114.15pt;width:282.95pt;height:29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</w:p>
    <w:p w14:paraId="4D0D648A" w14:textId="7A93836E" w:rsidR="00025835" w:rsidRPr="00886FE1" w:rsidRDefault="00025835" w:rsidP="0098564A">
      <w:pPr>
        <w:pStyle w:val="Heading1"/>
      </w:pPr>
    </w:p>
    <w:sectPr w:rsidR="00025835" w:rsidRPr="00886FE1" w:rsidSect="003118CF">
      <w:headerReference w:type="default" r:id="rId8"/>
      <w:footerReference w:type="default" r:id="rId9"/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BDC09" w14:textId="77777777" w:rsidR="009F472A" w:rsidRDefault="009F472A" w:rsidP="00DD5720">
      <w:r>
        <w:separator/>
      </w:r>
    </w:p>
  </w:endnote>
  <w:endnote w:type="continuationSeparator" w:id="0">
    <w:p w14:paraId="23FFEDB5" w14:textId="77777777" w:rsidR="009F472A" w:rsidRDefault="009F472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72AB3C6-124D-4435-B6B4-A94EC70B9D60}"/>
    <w:embedBold r:id="rId2" w:fontKey="{83E30FBA-9363-4E0B-82F2-38DB58688A53}"/>
    <w:embedItalic r:id="rId3" w:fontKey="{C9E3EA42-B6B4-4482-9F5F-48802804442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5FB90FF-44C6-4B90-A9B1-3EB527619E5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BC54D87-C7A1-4C34-AB5E-415F72C0DCB4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6" w:fontKey="{E02AF453-97B5-4249-B8DA-3C87968A2C86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7" w:fontKey="{0187A07B-AF78-4B80-8E7B-FAA51A68EE94}"/>
    <w:embedBold r:id="rId8" w:fontKey="{24AB8088-D8C4-448E-AB0D-AF2A103CC7D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671FACE9-D064-4C6E-AE61-739A1B2C5F11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C2884" w14:textId="77777777" w:rsidR="00256BFC" w:rsidRDefault="00256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35C20" w14:textId="77777777" w:rsidR="009F472A" w:rsidRDefault="009F472A" w:rsidP="00DD5720">
      <w:r>
        <w:separator/>
      </w:r>
    </w:p>
  </w:footnote>
  <w:footnote w:type="continuationSeparator" w:id="0">
    <w:p w14:paraId="7E864909" w14:textId="77777777" w:rsidR="009F472A" w:rsidRDefault="009F472A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64DE0" w14:textId="73877831" w:rsidR="00256BFC" w:rsidRDefault="00256B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B12582"/>
    <w:multiLevelType w:val="hybridMultilevel"/>
    <w:tmpl w:val="F6E098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ACE762E"/>
    <w:multiLevelType w:val="hybridMultilevel"/>
    <w:tmpl w:val="44A84B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8"/>
  </w:num>
  <w:num w:numId="3">
    <w:abstractNumId w:val="11"/>
  </w:num>
  <w:num w:numId="4">
    <w:abstractNumId w:val="40"/>
  </w:num>
  <w:num w:numId="5">
    <w:abstractNumId w:val="46"/>
  </w:num>
  <w:num w:numId="6">
    <w:abstractNumId w:val="31"/>
  </w:num>
  <w:num w:numId="7">
    <w:abstractNumId w:val="36"/>
  </w:num>
  <w:num w:numId="8">
    <w:abstractNumId w:val="22"/>
  </w:num>
  <w:num w:numId="9">
    <w:abstractNumId w:val="37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5"/>
  </w:num>
  <w:num w:numId="19">
    <w:abstractNumId w:val="30"/>
  </w:num>
  <w:num w:numId="20">
    <w:abstractNumId w:val="20"/>
  </w:num>
  <w:num w:numId="21">
    <w:abstractNumId w:val="33"/>
  </w:num>
  <w:num w:numId="22">
    <w:abstractNumId w:val="39"/>
  </w:num>
  <w:num w:numId="23">
    <w:abstractNumId w:val="16"/>
  </w:num>
  <w:num w:numId="24">
    <w:abstractNumId w:val="45"/>
  </w:num>
  <w:num w:numId="25">
    <w:abstractNumId w:val="47"/>
  </w:num>
  <w:num w:numId="26">
    <w:abstractNumId w:val="23"/>
  </w:num>
  <w:num w:numId="27">
    <w:abstractNumId w:val="43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9"/>
  </w:num>
  <w:num w:numId="45">
    <w:abstractNumId w:val="32"/>
  </w:num>
  <w:num w:numId="46">
    <w:abstractNumId w:val="27"/>
  </w:num>
  <w:num w:numId="47">
    <w:abstractNumId w:val="34"/>
  </w:num>
  <w:num w:numId="48">
    <w:abstractNumId w:val="44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TrueTypeFonts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FC"/>
    <w:rsid w:val="00025835"/>
    <w:rsid w:val="00067C79"/>
    <w:rsid w:val="000F227B"/>
    <w:rsid w:val="00173124"/>
    <w:rsid w:val="00190479"/>
    <w:rsid w:val="001A77E0"/>
    <w:rsid w:val="001B7D7D"/>
    <w:rsid w:val="00254D95"/>
    <w:rsid w:val="00256BFC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B42DF"/>
    <w:rsid w:val="005D1993"/>
    <w:rsid w:val="00601AF5"/>
    <w:rsid w:val="00633A95"/>
    <w:rsid w:val="00660E5E"/>
    <w:rsid w:val="006D108B"/>
    <w:rsid w:val="00763739"/>
    <w:rsid w:val="007A2FD6"/>
    <w:rsid w:val="007E76CB"/>
    <w:rsid w:val="00872C5C"/>
    <w:rsid w:val="00874EB6"/>
    <w:rsid w:val="00886FE1"/>
    <w:rsid w:val="008C138D"/>
    <w:rsid w:val="0098564A"/>
    <w:rsid w:val="0099473A"/>
    <w:rsid w:val="009C47B0"/>
    <w:rsid w:val="009D6608"/>
    <w:rsid w:val="009F472A"/>
    <w:rsid w:val="009F5EEC"/>
    <w:rsid w:val="00A00327"/>
    <w:rsid w:val="00A6711B"/>
    <w:rsid w:val="00AC3604"/>
    <w:rsid w:val="00CA3011"/>
    <w:rsid w:val="00CC0F47"/>
    <w:rsid w:val="00CE75AA"/>
    <w:rsid w:val="00CF513F"/>
    <w:rsid w:val="00D54C85"/>
    <w:rsid w:val="00D55583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B5A976F"/>
  <w15:chartTrackingRefBased/>
  <w15:docId w15:val="{3E7A2EC2-38F7-4FF3-9476-87AEAE2A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7F545-1514-4F22-930E-F53EB8D8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9860CAC6</Template>
  <TotalTime>4</TotalTime>
  <Pages>2</Pages>
  <Words>5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Ward</dc:creator>
  <cp:keywords/>
  <dc:description/>
  <cp:lastModifiedBy>Bethany Jane</cp:lastModifiedBy>
  <cp:revision>2</cp:revision>
  <cp:lastPrinted>2014-02-20T09:55:00Z</cp:lastPrinted>
  <dcterms:created xsi:type="dcterms:W3CDTF">2021-01-27T13:43:00Z</dcterms:created>
  <dcterms:modified xsi:type="dcterms:W3CDTF">2021-01-27T13:43:00Z</dcterms:modified>
</cp:coreProperties>
</file>