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0" w:type="dxa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77"/>
        <w:gridCol w:w="3082"/>
        <w:gridCol w:w="3491"/>
      </w:tblGrid>
      <w:tr w:rsidR="009B18E5" w:rsidRPr="00713AB5" w14:paraId="74EF76A0" w14:textId="77777777" w:rsidTr="009B18E5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4FD31834" w14:textId="77777777" w:rsidR="009B18E5" w:rsidRPr="00713AB5" w:rsidRDefault="00E63E26" w:rsidP="009B18E5">
            <w:pPr>
              <w:spacing w:before="100" w:beforeAutospacing="1" w:after="100" w:afterAutospacing="1" w:line="240" w:lineRule="auto"/>
              <w:rPr>
                <w:rFonts w:ascii="NTFPreCursivef" w:eastAsia="Times New Roman" w:hAnsi="NTFPreCursivef" w:cs="Arial"/>
                <w:sz w:val="24"/>
                <w:szCs w:val="20"/>
                <w:lang w:eastAsia="en-GB"/>
              </w:rPr>
            </w:pPr>
            <w:r w:rsidRPr="00713AB5">
              <w:rPr>
                <w:rFonts w:ascii="NTFPreCursivef" w:hAnsi="NTFPreCursivef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38458902" wp14:editId="5EA5D696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-556895</wp:posOffset>
                      </wp:positionV>
                      <wp:extent cx="5962650" cy="390525"/>
                      <wp:effectExtent l="0" t="0" r="19050" b="28575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62650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8A4115" w14:textId="77777777" w:rsidR="00E63E26" w:rsidRPr="00713AB5" w:rsidRDefault="00713AB5" w:rsidP="00E63E26">
                                  <w:pPr>
                                    <w:jc w:val="center"/>
                                    <w:rPr>
                                      <w:rFonts w:ascii="NTFPreCursivef" w:hAnsi="NTFPreCursivef"/>
                                      <w:sz w:val="24"/>
                                    </w:rPr>
                                  </w:pPr>
                                  <w:r w:rsidRPr="00713AB5">
                                    <w:rPr>
                                      <w:rFonts w:ascii="NTFPreCursivef" w:hAnsi="NTFPreCursivef"/>
                                      <w:sz w:val="24"/>
                                    </w:rPr>
                                    <w:t>L.I</w:t>
                                  </w:r>
                                  <w:r w:rsidR="004E5144" w:rsidRPr="00713AB5">
                                    <w:rPr>
                                      <w:rFonts w:ascii="NTFPreCursivef" w:hAnsi="NTFPreCursivef"/>
                                      <w:sz w:val="24"/>
                                    </w:rPr>
                                    <w:t xml:space="preserve">. I can tell the time to the nearest 5 minutes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4589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.75pt;margin-top:-43.85pt;width:469.5pt;height:30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">
                      <v:textbox>
                        <w:txbxContent>
                          <w:p w14:paraId="0A8A4115" w14:textId="77777777" w:rsidR="00E63E26" w:rsidRPr="00713AB5" w:rsidRDefault="00713AB5" w:rsidP="00E63E26">
                            <w:pPr>
                              <w:jc w:val="center"/>
                              <w:rPr>
                                <w:rFonts w:ascii="NTFPreCursivef" w:hAnsi="NTFPreCursivef"/>
                                <w:sz w:val="24"/>
                              </w:rPr>
                            </w:pPr>
                            <w:r w:rsidRPr="00713AB5">
                              <w:rPr>
                                <w:rFonts w:ascii="NTFPreCursivef" w:hAnsi="NTFPreCursivef"/>
                                <w:sz w:val="24"/>
                              </w:rPr>
                              <w:t>L.I</w:t>
                            </w:r>
                            <w:r w:rsidR="004E5144" w:rsidRPr="00713AB5">
                              <w:rPr>
                                <w:rFonts w:ascii="NTFPreCursivef" w:hAnsi="NTFPreCursivef"/>
                                <w:sz w:val="24"/>
                              </w:rPr>
                              <w:t xml:space="preserve">. I can tell the time to the nearest 5 minutes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18E5" w:rsidRPr="00713AB5">
              <w:rPr>
                <w:rFonts w:ascii="NTFPreCursivef" w:eastAsia="Times New Roman" w:hAnsi="NTFPreCursivef" w:cs="Arial"/>
                <w:b/>
                <w:bCs/>
                <w:sz w:val="24"/>
                <w:szCs w:val="20"/>
                <w:lang w:eastAsia="en-GB"/>
              </w:rPr>
              <w:t xml:space="preserve">Write the times shown below </w:t>
            </w:r>
            <w:r w:rsidR="009B18E5" w:rsidRPr="00713AB5">
              <w:rPr>
                <w:rFonts w:ascii="NTFPreCursivef" w:eastAsia="Times New Roman" w:hAnsi="NTFPreCursivef" w:cs="Arial"/>
                <w:sz w:val="24"/>
                <w:szCs w:val="20"/>
                <w:lang w:eastAsia="en-GB"/>
              </w:rPr>
              <w:t xml:space="preserve">with numbers and by writing the number of minutes past the hour. </w:t>
            </w:r>
          </w:p>
        </w:tc>
      </w:tr>
      <w:tr w:rsidR="009B18E5" w:rsidRPr="009B18E5" w14:paraId="0D5B2FFE" w14:textId="77777777" w:rsidTr="009B18E5">
        <w:trPr>
          <w:trHeight w:val="1200"/>
          <w:tblCellSpacing w:w="0" w:type="dxa"/>
        </w:trPr>
        <w:tc>
          <w:tcPr>
            <w:tcW w:w="3030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21A6DA94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702D82D7" wp14:editId="1D0152FD">
                  <wp:extent cx="1143000" cy="1117600"/>
                  <wp:effectExtent l="0" t="0" r="0" b="6350"/>
                  <wp:docPr id="9" name="Picture 9" descr="Clock showing 2: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ock showing 2: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1C1C63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b/>
                <w:bCs/>
                <w:sz w:val="28"/>
                <w:szCs w:val="24"/>
                <w:lang w:eastAsia="en-GB"/>
              </w:rPr>
              <w:t>2:15</w:t>
            </w:r>
            <w:r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b/>
                <w:bCs/>
                <w:sz w:val="28"/>
                <w:szCs w:val="24"/>
                <w:lang w:eastAsia="en-GB"/>
              </w:rPr>
              <w:t>15</w:t>
            </w:r>
            <w:r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b/>
                <w:bCs/>
                <w:sz w:val="28"/>
                <w:szCs w:val="24"/>
                <w:lang w:eastAsia="en-GB"/>
              </w:rPr>
              <w:t>2</w:t>
            </w:r>
            <w:r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o'clock </w:t>
            </w:r>
          </w:p>
        </w:tc>
        <w:tc>
          <w:tcPr>
            <w:tcW w:w="2940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6679B36A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56D98881" wp14:editId="72569979">
                  <wp:extent cx="1143000" cy="1117600"/>
                  <wp:effectExtent l="0" t="0" r="0" b="6350"/>
                  <wp:docPr id="8" name="Picture 8" descr="Clock showing 4: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ock showing 4: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E4E536" w14:textId="77777777" w:rsidR="009B18E5" w:rsidRPr="00713AB5" w:rsidRDefault="00B05077" w:rsidP="00B05077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o'clock </w:t>
            </w:r>
          </w:p>
        </w:tc>
        <w:tc>
          <w:tcPr>
            <w:tcW w:w="3330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193A448D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7F4AA446" wp14:editId="6D8D123B">
                  <wp:extent cx="1143000" cy="1117600"/>
                  <wp:effectExtent l="0" t="0" r="0" b="6350"/>
                  <wp:docPr id="7" name="Picture 7" descr="Clock showing 6: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ock showing 6: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649955" w14:textId="77777777" w:rsidR="009B18E5" w:rsidRPr="00713AB5" w:rsidRDefault="00B05077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o'clock </w:t>
            </w:r>
          </w:p>
        </w:tc>
      </w:tr>
      <w:tr w:rsidR="009B18E5" w:rsidRPr="009B18E5" w14:paraId="2CA7BADB" w14:textId="77777777" w:rsidTr="009B18E5">
        <w:trPr>
          <w:trHeight w:val="1200"/>
          <w:tblCellSpacing w:w="0" w:type="dxa"/>
        </w:trPr>
        <w:tc>
          <w:tcPr>
            <w:tcW w:w="0" w:type="auto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7E4CDC24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58014490" wp14:editId="43B02E24">
                  <wp:extent cx="1143000" cy="1117600"/>
                  <wp:effectExtent l="0" t="0" r="0" b="6350"/>
                  <wp:docPr id="6" name="Picture 6" descr="Clock showing 5: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ock showing 5: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A64C1C" w14:textId="77777777" w:rsidR="009B18E5" w:rsidRPr="00713AB5" w:rsidRDefault="00B05077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o'clock </w:t>
            </w:r>
          </w:p>
        </w:tc>
        <w:tc>
          <w:tcPr>
            <w:tcW w:w="0" w:type="auto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37C2B1E7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58E6EF25" wp14:editId="2E715701">
                  <wp:extent cx="1143000" cy="1117600"/>
                  <wp:effectExtent l="0" t="0" r="0" b="6350"/>
                  <wp:docPr id="5" name="Picture 5" descr="Clock showing 9: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ock showing 9: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2FBBB1" w14:textId="77777777" w:rsidR="009B18E5" w:rsidRPr="00713AB5" w:rsidRDefault="00B05077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o'clock </w:t>
            </w:r>
          </w:p>
        </w:tc>
        <w:tc>
          <w:tcPr>
            <w:tcW w:w="0" w:type="auto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194047CD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4D237ECE" wp14:editId="65C47C93">
                  <wp:extent cx="1143000" cy="1117600"/>
                  <wp:effectExtent l="0" t="0" r="0" b="6350"/>
                  <wp:docPr id="4" name="Picture 4" descr="Clock showing 10: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lock showing 10: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0F366C" w14:textId="77777777" w:rsidR="009B18E5" w:rsidRPr="00713AB5" w:rsidRDefault="00B05077" w:rsidP="00B05077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o'clock </w:t>
            </w:r>
          </w:p>
        </w:tc>
      </w:tr>
      <w:tr w:rsidR="009B18E5" w:rsidRPr="009B18E5" w14:paraId="3CEA12AA" w14:textId="77777777" w:rsidTr="009B18E5">
        <w:trPr>
          <w:trHeight w:val="1200"/>
          <w:tblCellSpacing w:w="0" w:type="dxa"/>
        </w:trPr>
        <w:tc>
          <w:tcPr>
            <w:tcW w:w="0" w:type="auto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39B8336F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3DEC0824" wp14:editId="230126C5">
                  <wp:extent cx="1143000" cy="1117600"/>
                  <wp:effectExtent l="0" t="0" r="0" b="6350"/>
                  <wp:docPr id="3" name="Picture 3" descr="Clock showing 12: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lock showing 12: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99F4ED" w14:textId="77777777" w:rsidR="009B18E5" w:rsidRPr="00713AB5" w:rsidRDefault="00B05077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o'clock </w:t>
            </w:r>
          </w:p>
        </w:tc>
        <w:tc>
          <w:tcPr>
            <w:tcW w:w="0" w:type="auto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2F560C81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7E39174C" wp14:editId="6F3FC69A">
                  <wp:extent cx="1143000" cy="1117600"/>
                  <wp:effectExtent l="0" t="0" r="0" b="6350"/>
                  <wp:docPr id="2" name="Picture 2" descr="Clock showing 5: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ock showing 5: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2A73A1" w14:textId="77777777" w:rsidR="009B18E5" w:rsidRPr="00713AB5" w:rsidRDefault="00B05077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o'clock </w:t>
            </w:r>
          </w:p>
        </w:tc>
        <w:tc>
          <w:tcPr>
            <w:tcW w:w="0" w:type="auto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5EA294E5" w14:textId="77777777" w:rsidR="009B18E5" w:rsidRPr="00713AB5" w:rsidRDefault="009B18E5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noProof/>
                <w:sz w:val="28"/>
                <w:szCs w:val="24"/>
                <w:lang w:eastAsia="en-GB"/>
              </w:rPr>
              <w:drawing>
                <wp:inline distT="0" distB="0" distL="0" distR="0" wp14:anchorId="7CB2F5DB" wp14:editId="788ED2C2">
                  <wp:extent cx="1143000" cy="1117600"/>
                  <wp:effectExtent l="0" t="0" r="0" b="6350"/>
                  <wp:docPr id="1" name="Picture 1" descr="Clock showing 11: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lock showing 11: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36F1E1" w14:textId="77777777" w:rsidR="009B18E5" w:rsidRPr="00713AB5" w:rsidRDefault="00B05077" w:rsidP="009B18E5">
            <w:pPr>
              <w:spacing w:before="100" w:beforeAutospacing="1" w:after="100" w:afterAutospacing="1" w:line="240" w:lineRule="auto"/>
              <w:jc w:val="center"/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minutes after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br/>
            </w:r>
            <w:r w:rsidRPr="00713AB5">
              <w:rPr>
                <w:rFonts w:ascii="NTFPreCursivef" w:eastAsia="Times New Roman" w:hAnsi="NTFPreCursivef" w:cs="Arial"/>
                <w:color w:val="008000"/>
                <w:sz w:val="28"/>
                <w:szCs w:val="28"/>
                <w:lang w:eastAsia="en-GB"/>
              </w:rPr>
              <w:t>____</w:t>
            </w:r>
            <w:r w:rsidR="009B18E5" w:rsidRPr="00713AB5">
              <w:rPr>
                <w:rFonts w:ascii="NTFPreCursivef" w:eastAsia="Times New Roman" w:hAnsi="NTFPreCursivef" w:cs="Arial"/>
                <w:sz w:val="28"/>
                <w:szCs w:val="24"/>
                <w:lang w:eastAsia="en-GB"/>
              </w:rPr>
              <w:t xml:space="preserve"> o'clock </w:t>
            </w:r>
          </w:p>
        </w:tc>
      </w:tr>
    </w:tbl>
    <w:p w14:paraId="7ADAD9FF" w14:textId="77777777" w:rsidR="009B18E5" w:rsidRDefault="009B18E5"/>
    <w:p w14:paraId="38EA0E76" w14:textId="77777777" w:rsidR="00E63E26" w:rsidRPr="00713AB5" w:rsidRDefault="00E63E26">
      <w:pPr>
        <w:rPr>
          <w:rFonts w:ascii="NTFPreCursivef" w:hAnsi="NTFPreCursivef"/>
          <w:sz w:val="28"/>
        </w:rPr>
      </w:pPr>
      <w:r w:rsidRPr="00713AB5">
        <w:rPr>
          <w:rFonts w:ascii="NTFPreCursivef" w:eastAsia="Times New Roman" w:hAnsi="NTFPreCursivef" w:cs="Arial"/>
          <w:noProof/>
          <w:sz w:val="24"/>
          <w:szCs w:val="20"/>
          <w:lang w:eastAsia="en-GB"/>
        </w:rPr>
        <w:drawing>
          <wp:anchor distT="0" distB="0" distL="114300" distR="114300" simplePos="0" relativeHeight="251643392" behindDoc="0" locked="0" layoutInCell="1" allowOverlap="1" wp14:anchorId="5FD4722F" wp14:editId="742D6FCE">
            <wp:simplePos x="0" y="0"/>
            <wp:positionH relativeFrom="column">
              <wp:posOffset>-104775</wp:posOffset>
            </wp:positionH>
            <wp:positionV relativeFrom="paragraph">
              <wp:posOffset>347980</wp:posOffset>
            </wp:positionV>
            <wp:extent cx="1288415" cy="1254760"/>
            <wp:effectExtent l="0" t="0" r="6985" b="2540"/>
            <wp:wrapNone/>
            <wp:docPr id="16" name="Picture 16" descr="http://www.helpingwithmath.com/printables/worksheets/time/time_blank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helpingwithmath.com/printables/worksheets/time/time_blank01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AB5">
        <w:rPr>
          <w:rFonts w:ascii="NTFPreCursivef" w:hAnsi="NTFPreCursivef"/>
          <w:noProof/>
          <w:sz w:val="28"/>
          <w:lang w:eastAsia="en-GB"/>
        </w:rPr>
        <w:drawing>
          <wp:anchor distT="0" distB="0" distL="114300" distR="114300" simplePos="0" relativeHeight="251649536" behindDoc="0" locked="0" layoutInCell="1" allowOverlap="1" wp14:anchorId="0E271FE9" wp14:editId="0DFFDAAE">
            <wp:simplePos x="0" y="0"/>
            <wp:positionH relativeFrom="column">
              <wp:posOffset>1371600</wp:posOffset>
            </wp:positionH>
            <wp:positionV relativeFrom="paragraph">
              <wp:posOffset>338455</wp:posOffset>
            </wp:positionV>
            <wp:extent cx="1288415" cy="1254760"/>
            <wp:effectExtent l="0" t="0" r="6985" b="2540"/>
            <wp:wrapNone/>
            <wp:docPr id="17" name="Picture 17" descr="http://www.helpingwithmath.com/printables/worksheets/time/time_blank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helpingwithmath.com/printables/worksheets/time/time_blank01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AB5">
        <w:rPr>
          <w:rFonts w:ascii="NTFPreCursivef" w:eastAsia="Times New Roman" w:hAnsi="NTFPreCursivef" w:cs="Arial"/>
          <w:noProof/>
          <w:sz w:val="24"/>
          <w:szCs w:val="20"/>
          <w:lang w:eastAsia="en-GB"/>
        </w:rPr>
        <w:drawing>
          <wp:anchor distT="0" distB="0" distL="114300" distR="114300" simplePos="0" relativeHeight="251646464" behindDoc="0" locked="0" layoutInCell="1" allowOverlap="1" wp14:anchorId="2B74FF0F" wp14:editId="42699E9E">
            <wp:simplePos x="0" y="0"/>
            <wp:positionH relativeFrom="column">
              <wp:posOffset>3009900</wp:posOffset>
            </wp:positionH>
            <wp:positionV relativeFrom="paragraph">
              <wp:posOffset>335280</wp:posOffset>
            </wp:positionV>
            <wp:extent cx="1323975" cy="1288415"/>
            <wp:effectExtent l="0" t="0" r="9525" b="6985"/>
            <wp:wrapNone/>
            <wp:docPr id="15" name="Picture 15" descr="blank clock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lank clockfa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AB5">
        <w:rPr>
          <w:rFonts w:ascii="NTFPreCursivef" w:hAnsi="NTFPreCursivef"/>
          <w:noProof/>
          <w:sz w:val="28"/>
          <w:lang w:eastAsia="en-GB"/>
        </w:rPr>
        <w:drawing>
          <wp:anchor distT="0" distB="0" distL="114300" distR="114300" simplePos="0" relativeHeight="251652608" behindDoc="0" locked="0" layoutInCell="1" allowOverlap="1" wp14:anchorId="68F6E7C4" wp14:editId="63263845">
            <wp:simplePos x="0" y="0"/>
            <wp:positionH relativeFrom="column">
              <wp:posOffset>4600575</wp:posOffset>
            </wp:positionH>
            <wp:positionV relativeFrom="paragraph">
              <wp:posOffset>287655</wp:posOffset>
            </wp:positionV>
            <wp:extent cx="1323975" cy="1288415"/>
            <wp:effectExtent l="0" t="0" r="9525" b="6985"/>
            <wp:wrapNone/>
            <wp:docPr id="18" name="Picture 18" descr="blank clock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lank clockfa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AB5">
        <w:rPr>
          <w:rFonts w:ascii="NTFPreCursivef" w:hAnsi="NTFPreCursivef"/>
          <w:sz w:val="28"/>
        </w:rPr>
        <w:t>Can you draw the times on these clocks? Be careful with the hour hand – remember that it moves too!!!</w:t>
      </w:r>
    </w:p>
    <w:p w14:paraId="0639A468" w14:textId="77777777" w:rsidR="00E63E26" w:rsidRPr="00713AB5" w:rsidRDefault="00E63E26">
      <w:pPr>
        <w:rPr>
          <w:rFonts w:ascii="NTFPreCursivef" w:hAnsi="NTFPreCursivef"/>
          <w:sz w:val="28"/>
        </w:rPr>
      </w:pPr>
    </w:p>
    <w:p w14:paraId="6C64CD98" w14:textId="77777777" w:rsidR="009B18E5" w:rsidRPr="00713AB5" w:rsidRDefault="00E63E26">
      <w:pPr>
        <w:rPr>
          <w:rFonts w:ascii="NTFPreCursivef" w:hAnsi="NTFPreCursivef"/>
          <w:sz w:val="28"/>
        </w:rPr>
      </w:pPr>
      <w:r w:rsidRPr="00713AB5">
        <w:rPr>
          <w:rFonts w:ascii="NTFPreCursivef" w:hAnsi="NTFPreCursivef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C49A8C0" wp14:editId="40DBA6FD">
                <wp:simplePos x="0" y="0"/>
                <wp:positionH relativeFrom="column">
                  <wp:posOffset>3238500</wp:posOffset>
                </wp:positionH>
                <wp:positionV relativeFrom="paragraph">
                  <wp:posOffset>1045210</wp:posOffset>
                </wp:positionV>
                <wp:extent cx="904875" cy="390525"/>
                <wp:effectExtent l="0" t="0" r="2857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C8376" w14:textId="77777777" w:rsidR="00E63E26" w:rsidRPr="00E63E26" w:rsidRDefault="00E63E26" w:rsidP="00E63E26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10:05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9A8C0" id="_x0000_s1027" type="#_x0000_t202" style="position:absolute;margin-left:255pt;margin-top:82.3pt;width:71.25pt;height:30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">
                <v:textbox>
                  <w:txbxContent>
                    <w:p w14:paraId="051C8376" w14:textId="77777777" w:rsidR="00E63E26" w:rsidRPr="00E63E26" w:rsidRDefault="00E63E26" w:rsidP="00E63E26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10:05</w:t>
                      </w:r>
                    </w:p>
                  </w:txbxContent>
                </v:textbox>
              </v:shape>
            </w:pict>
          </mc:Fallback>
        </mc:AlternateContent>
      </w:r>
      <w:r w:rsidRPr="00713AB5">
        <w:rPr>
          <w:rFonts w:ascii="NTFPreCursivef" w:hAnsi="NTFPreCursivef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5A21E90" wp14:editId="777B4E4E">
                <wp:simplePos x="0" y="0"/>
                <wp:positionH relativeFrom="column">
                  <wp:posOffset>1590675</wp:posOffset>
                </wp:positionH>
                <wp:positionV relativeFrom="paragraph">
                  <wp:posOffset>1092835</wp:posOffset>
                </wp:positionV>
                <wp:extent cx="904875" cy="390525"/>
                <wp:effectExtent l="0" t="0" r="28575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88AFB" w14:textId="77777777" w:rsidR="00E63E26" w:rsidRPr="00E63E26" w:rsidRDefault="00E63E26" w:rsidP="00E63E26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2:35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21E90" id="_x0000_s1028" type="#_x0000_t202" style="position:absolute;margin-left:125.25pt;margin-top:86.05pt;width:71.25pt;height:30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">
                <v:textbox>
                  <w:txbxContent>
                    <w:p w14:paraId="4EB88AFB" w14:textId="77777777" w:rsidR="00E63E26" w:rsidRPr="00E63E26" w:rsidRDefault="00E63E26" w:rsidP="00E63E26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2:35</w:t>
                      </w:r>
                    </w:p>
                  </w:txbxContent>
                </v:textbox>
              </v:shape>
            </w:pict>
          </mc:Fallback>
        </mc:AlternateContent>
      </w:r>
      <w:r w:rsidRPr="00713AB5">
        <w:rPr>
          <w:rFonts w:ascii="NTFPreCursivef" w:hAnsi="NTFPreCursivef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077F7ED" wp14:editId="256F2706">
                <wp:simplePos x="0" y="0"/>
                <wp:positionH relativeFrom="column">
                  <wp:posOffset>4905375</wp:posOffset>
                </wp:positionH>
                <wp:positionV relativeFrom="paragraph">
                  <wp:posOffset>949960</wp:posOffset>
                </wp:positionV>
                <wp:extent cx="904875" cy="390525"/>
                <wp:effectExtent l="0" t="0" r="28575" b="285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60B9F" w14:textId="77777777" w:rsidR="00E63E26" w:rsidRPr="00E63E26" w:rsidRDefault="00E63E26" w:rsidP="00E63E26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6:55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7F7ED" id="_x0000_s1029" type="#_x0000_t202" style="position:absolute;margin-left:386.25pt;margin-top:74.8pt;width:71.25pt;height:30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">
                <v:textbox>
                  <w:txbxContent>
                    <w:p w14:paraId="23C60B9F" w14:textId="77777777" w:rsidR="00E63E26" w:rsidRPr="00E63E26" w:rsidRDefault="00E63E26" w:rsidP="00E63E26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6:55</w:t>
                      </w:r>
                    </w:p>
                  </w:txbxContent>
                </v:textbox>
              </v:shape>
            </w:pict>
          </mc:Fallback>
        </mc:AlternateContent>
      </w:r>
      <w:r w:rsidRPr="00713AB5">
        <w:rPr>
          <w:rFonts w:ascii="NTFPreCursivef" w:hAnsi="NTFPreCursivef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438E88C" wp14:editId="063E14C3">
                <wp:simplePos x="0" y="0"/>
                <wp:positionH relativeFrom="column">
                  <wp:posOffset>123825</wp:posOffset>
                </wp:positionH>
                <wp:positionV relativeFrom="paragraph">
                  <wp:posOffset>1140460</wp:posOffset>
                </wp:positionV>
                <wp:extent cx="904875" cy="3905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DDFED" w14:textId="77777777" w:rsidR="00E63E26" w:rsidRPr="00E63E26" w:rsidRDefault="00E63E26" w:rsidP="00E63E26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7:20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8E88C" id="_x0000_s1030" type="#_x0000_t202" style="position:absolute;margin-left:9.75pt;margin-top:89.8pt;width:71.25pt;height:30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">
                <v:textbox>
                  <w:txbxContent>
                    <w:p w14:paraId="77BDDFED" w14:textId="77777777" w:rsidR="00E63E26" w:rsidRPr="00E63E26" w:rsidRDefault="00E63E26" w:rsidP="00E63E26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7:20</w:t>
                      </w:r>
                    </w:p>
                  </w:txbxContent>
                </v:textbox>
              </v:shape>
            </w:pict>
          </mc:Fallback>
        </mc:AlternateContent>
      </w:r>
      <w:r w:rsidR="009B18E5" w:rsidRPr="00713AB5">
        <w:rPr>
          <w:rFonts w:ascii="NTFPreCursivef" w:hAnsi="NTFPreCursivef"/>
          <w:sz w:val="28"/>
        </w:rPr>
        <w:br w:type="page"/>
      </w:r>
    </w:p>
    <w:tbl>
      <w:tblPr>
        <w:tblW w:w="9750" w:type="dxa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750"/>
      </w:tblGrid>
      <w:tr w:rsidR="009B18E5" w:rsidRPr="00713AB5" w14:paraId="60E0A414" w14:textId="77777777" w:rsidTr="009B18E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447671" w14:textId="77777777" w:rsidR="009B18E5" w:rsidRPr="00713AB5" w:rsidRDefault="00475396" w:rsidP="00E63E26">
            <w:pPr>
              <w:spacing w:before="100" w:beforeAutospacing="1" w:after="100" w:afterAutospacing="1" w:line="240" w:lineRule="auto"/>
              <w:rPr>
                <w:rFonts w:ascii="NTFPreCursivef" w:eastAsia="Times New Roman" w:hAnsi="NTFPreCursivef" w:cs="Arial"/>
                <w:sz w:val="24"/>
                <w:szCs w:val="20"/>
                <w:lang w:eastAsia="en-GB"/>
              </w:rPr>
            </w:pPr>
            <w:r w:rsidRPr="00713AB5">
              <w:rPr>
                <w:rFonts w:ascii="NTFPreCursivef" w:hAnsi="NTFPreCursivef"/>
                <w:noProof/>
                <w:sz w:val="28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0F858FD9" wp14:editId="11EC319B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-449580</wp:posOffset>
                      </wp:positionV>
                      <wp:extent cx="5962650" cy="390525"/>
                      <wp:effectExtent l="0" t="0" r="19050" b="28575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62650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295E43" w14:textId="77777777" w:rsidR="004E5144" w:rsidRPr="00713AB5" w:rsidRDefault="00713AB5" w:rsidP="004E5144">
                                  <w:pPr>
                                    <w:jc w:val="center"/>
                                    <w:rPr>
                                      <w:rFonts w:ascii="NTFPreCursivef" w:hAnsi="NTFPreCursivef"/>
                                      <w:sz w:val="24"/>
                                    </w:rPr>
                                  </w:pPr>
                                  <w:r w:rsidRPr="00713AB5">
                                    <w:rPr>
                                      <w:rFonts w:ascii="NTFPreCursivef" w:hAnsi="NTFPreCursivef"/>
                                      <w:sz w:val="24"/>
                                    </w:rPr>
                                    <w:t>L.I</w:t>
                                  </w:r>
                                  <w:r w:rsidR="004E5144" w:rsidRPr="00713AB5">
                                    <w:rPr>
                                      <w:rFonts w:ascii="NTFPreCursivef" w:hAnsi="NTFPreCursivef"/>
                                      <w:sz w:val="24"/>
                                    </w:rPr>
                                    <w:t xml:space="preserve">. I can tell the time to the nearest 5 minutes </w:t>
                                  </w:r>
                                </w:p>
                                <w:p w14:paraId="501215F1" w14:textId="77777777" w:rsidR="00475396" w:rsidRPr="00E63E26" w:rsidRDefault="00475396" w:rsidP="00475396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858FD9" id="_x0000_s1031" type="#_x0000_t202" style="position:absolute;margin-left:4.5pt;margin-top:-35.4pt;width:469.5pt;height:30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">
                      <v:textbox>
                        <w:txbxContent>
                          <w:p w14:paraId="6A295E43" w14:textId="77777777" w:rsidR="004E5144" w:rsidRPr="00713AB5" w:rsidRDefault="00713AB5" w:rsidP="004E5144">
                            <w:pPr>
                              <w:jc w:val="center"/>
                              <w:rPr>
                                <w:rFonts w:ascii="NTFPreCursivef" w:hAnsi="NTFPreCursivef"/>
                                <w:sz w:val="24"/>
                              </w:rPr>
                            </w:pPr>
                            <w:r w:rsidRPr="00713AB5">
                              <w:rPr>
                                <w:rFonts w:ascii="NTFPreCursivef" w:hAnsi="NTFPreCursivef"/>
                                <w:sz w:val="24"/>
                              </w:rPr>
                              <w:t>L.I</w:t>
                            </w:r>
                            <w:r w:rsidR="004E5144" w:rsidRPr="00713AB5">
                              <w:rPr>
                                <w:rFonts w:ascii="NTFPreCursivef" w:hAnsi="NTFPreCursivef"/>
                                <w:sz w:val="24"/>
                              </w:rPr>
                              <w:t xml:space="preserve">. I can tell the time to the nearest 5 minutes </w:t>
                            </w:r>
                          </w:p>
                          <w:p w14:paraId="501215F1" w14:textId="77777777" w:rsidR="00475396" w:rsidRPr="00E63E26" w:rsidRDefault="00475396" w:rsidP="00475396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18E5" w:rsidRPr="00713AB5">
              <w:rPr>
                <w:rFonts w:ascii="NTFPreCursivef" w:eastAsia="Times New Roman" w:hAnsi="NTFPreCursivef" w:cs="Arial"/>
                <w:sz w:val="24"/>
                <w:szCs w:val="20"/>
                <w:lang w:eastAsia="en-GB"/>
              </w:rPr>
              <w:t xml:space="preserve">Count around the clock by fives starting with 0 above the 12 hour number. </w:t>
            </w:r>
          </w:p>
        </w:tc>
      </w:tr>
    </w:tbl>
    <w:p w14:paraId="250371D4" w14:textId="77777777" w:rsidR="00B05077" w:rsidRPr="00713AB5" w:rsidRDefault="00E63E26">
      <w:pPr>
        <w:rPr>
          <w:rFonts w:ascii="NTFPreCursivef" w:hAnsi="NTFPreCursivef"/>
          <w:sz w:val="28"/>
        </w:rPr>
      </w:pPr>
      <w:r w:rsidRPr="00713AB5">
        <w:rPr>
          <w:rFonts w:ascii="NTFPreCursivef" w:eastAsia="Times New Roman" w:hAnsi="NTFPreCursivef" w:cs="Arial"/>
          <w:noProof/>
          <w:sz w:val="32"/>
          <w:szCs w:val="24"/>
          <w:lang w:eastAsia="en-GB"/>
        </w:rPr>
        <w:drawing>
          <wp:anchor distT="0" distB="0" distL="114300" distR="114300" simplePos="0" relativeHeight="251671040" behindDoc="1" locked="0" layoutInCell="1" allowOverlap="1" wp14:anchorId="2D37BC82" wp14:editId="4E479FB7">
            <wp:simplePos x="0" y="0"/>
            <wp:positionH relativeFrom="column">
              <wp:posOffset>1691640</wp:posOffset>
            </wp:positionH>
            <wp:positionV relativeFrom="paragraph">
              <wp:posOffset>143510</wp:posOffset>
            </wp:positionV>
            <wp:extent cx="2794000" cy="2730500"/>
            <wp:effectExtent l="0" t="0" r="6350" b="0"/>
            <wp:wrapTight wrapText="bothSides">
              <wp:wrapPolygon edited="0">
                <wp:start x="0" y="0"/>
                <wp:lineTo x="0" y="21399"/>
                <wp:lineTo x="21502" y="21399"/>
                <wp:lineTo x="21502" y="0"/>
                <wp:lineTo x="0" y="0"/>
              </wp:wrapPolygon>
            </wp:wrapTight>
            <wp:docPr id="10" name="Picture 10" descr="clockface with boxes at 5 minute interv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lockface with boxes at 5 minute interval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Y="4189"/>
        <w:tblW w:w="97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"/>
        <w:gridCol w:w="3176"/>
        <w:gridCol w:w="3448"/>
        <w:gridCol w:w="3087"/>
      </w:tblGrid>
      <w:tr w:rsidR="00475396" w:rsidRPr="009B18E5" w14:paraId="7E8B352E" w14:textId="77777777" w:rsidTr="00475396">
        <w:trPr>
          <w:gridBefore w:val="1"/>
          <w:gridAfter w:val="1"/>
          <w:wBefore w:w="39" w:type="dxa"/>
          <w:wAfter w:w="3087" w:type="dxa"/>
          <w:tblCellSpacing w:w="0" w:type="dxa"/>
        </w:trPr>
        <w:tc>
          <w:tcPr>
            <w:tcW w:w="6624" w:type="dxa"/>
            <w:gridSpan w:val="2"/>
            <w:shd w:val="clear" w:color="auto" w:fill="FFFFFF"/>
            <w:hideMark/>
          </w:tcPr>
          <w:p w14:paraId="10328E56" w14:textId="77777777" w:rsidR="009B18E5" w:rsidRPr="00713AB5" w:rsidRDefault="00475396" w:rsidP="00475396">
            <w:pPr>
              <w:spacing w:after="0" w:line="240" w:lineRule="auto"/>
              <w:rPr>
                <w:rFonts w:ascii="NTFPreCursivef" w:eastAsia="Times New Roman" w:hAnsi="NTFPreCursivef" w:cs="Arial"/>
                <w:sz w:val="24"/>
                <w:szCs w:val="20"/>
                <w:lang w:eastAsia="en-GB"/>
              </w:rPr>
            </w:pPr>
            <w:r w:rsidRPr="00713AB5">
              <w:rPr>
                <w:rFonts w:ascii="NTFPreCursivef" w:eastAsia="Times New Roman" w:hAnsi="NTFPreCursivef" w:cs="Arial"/>
                <w:sz w:val="24"/>
                <w:szCs w:val="20"/>
                <w:lang w:eastAsia="en-GB"/>
              </w:rPr>
              <w:t xml:space="preserve">Write the times shown below with numbers and by writing the number of minutes past the hour. </w:t>
            </w:r>
          </w:p>
        </w:tc>
      </w:tr>
      <w:tr w:rsidR="00475396" w:rsidRPr="009B18E5" w14:paraId="5AC2817A" w14:textId="77777777" w:rsidTr="00475396">
        <w:tblPrEx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200"/>
          <w:tblCellSpacing w:w="0" w:type="dxa"/>
        </w:trPr>
        <w:tc>
          <w:tcPr>
            <w:tcW w:w="3215" w:type="dxa"/>
            <w:gridSpan w:val="2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3D8431E7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6050D70" wp14:editId="1AE1608D">
                  <wp:extent cx="1143000" cy="1117600"/>
                  <wp:effectExtent l="0" t="0" r="0" b="6350"/>
                  <wp:docPr id="24" name="Picture 24" descr="Clock showing 2: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ock showing 2: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7B3F11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B18E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2:15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448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7A2F21F9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341B30D" wp14:editId="1A7ECB8C">
                  <wp:extent cx="1143000" cy="1117600"/>
                  <wp:effectExtent l="0" t="0" r="0" b="6350"/>
                  <wp:docPr id="25" name="Picture 25" descr="Clock showing 4: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ock showing 4: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375380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_________</w:t>
            </w:r>
          </w:p>
        </w:tc>
        <w:tc>
          <w:tcPr>
            <w:tcW w:w="3087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4E8B540E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D537AD3" wp14:editId="569BB6A2">
                  <wp:extent cx="1143000" cy="1117600"/>
                  <wp:effectExtent l="0" t="0" r="0" b="6350"/>
                  <wp:docPr id="26" name="Picture 26" descr="Clock showing 6: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ock showing 6: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246EFB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_________</w:t>
            </w:r>
          </w:p>
        </w:tc>
      </w:tr>
      <w:tr w:rsidR="00475396" w:rsidRPr="009B18E5" w14:paraId="5D810FA4" w14:textId="77777777" w:rsidTr="00475396">
        <w:tblPrEx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200"/>
          <w:tblCellSpacing w:w="0" w:type="dxa"/>
        </w:trPr>
        <w:tc>
          <w:tcPr>
            <w:tcW w:w="3215" w:type="dxa"/>
            <w:gridSpan w:val="2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72EE0D8B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EBA57B8" wp14:editId="3DC3F2C7">
                  <wp:extent cx="1143000" cy="1117600"/>
                  <wp:effectExtent l="0" t="0" r="0" b="6350"/>
                  <wp:docPr id="27" name="Picture 27" descr="Clock showing 5: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ock showing 5: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8A80BD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__________</w:t>
            </w:r>
          </w:p>
        </w:tc>
        <w:tc>
          <w:tcPr>
            <w:tcW w:w="3448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29799439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1459A55" wp14:editId="063E60C9">
                  <wp:extent cx="1143000" cy="1117600"/>
                  <wp:effectExtent l="0" t="0" r="0" b="6350"/>
                  <wp:docPr id="28" name="Picture 28" descr="Clock showing 9: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ock showing 9: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382613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__________</w:t>
            </w:r>
          </w:p>
        </w:tc>
        <w:tc>
          <w:tcPr>
            <w:tcW w:w="3087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5D1978CC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213B173" wp14:editId="688B459E">
                  <wp:extent cx="1143000" cy="1117600"/>
                  <wp:effectExtent l="0" t="0" r="0" b="6350"/>
                  <wp:docPr id="29" name="Picture 29" descr="Clock showing 10: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lock showing 10: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3C1868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__________</w:t>
            </w:r>
          </w:p>
        </w:tc>
      </w:tr>
      <w:tr w:rsidR="00475396" w:rsidRPr="009B18E5" w14:paraId="53AA570E" w14:textId="77777777" w:rsidTr="00475396">
        <w:tblPrEx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200"/>
          <w:tblCellSpacing w:w="0" w:type="dxa"/>
        </w:trPr>
        <w:tc>
          <w:tcPr>
            <w:tcW w:w="3215" w:type="dxa"/>
            <w:gridSpan w:val="2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3B41F9D2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1FAAB1F" wp14:editId="48838D3E">
                  <wp:extent cx="1143000" cy="1117600"/>
                  <wp:effectExtent l="0" t="0" r="0" b="6350"/>
                  <wp:docPr id="30" name="Picture 30" descr="Clock showing 12: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lock showing 12: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19AEB3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_________</w:t>
            </w:r>
            <w:r w:rsidRPr="009B18E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</w:r>
          </w:p>
        </w:tc>
        <w:tc>
          <w:tcPr>
            <w:tcW w:w="3448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0D4FF8D3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9CE5A36" wp14:editId="7C67CFE3">
                  <wp:extent cx="1143000" cy="1117600"/>
                  <wp:effectExtent l="0" t="0" r="0" b="6350"/>
                  <wp:docPr id="31" name="Picture 31" descr="Clock showing 5: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ock showing 5: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096A6D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_________</w:t>
            </w:r>
            <w:r w:rsidRPr="009B18E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</w:r>
          </w:p>
        </w:tc>
        <w:tc>
          <w:tcPr>
            <w:tcW w:w="3087" w:type="dxa"/>
            <w:tcBorders>
              <w:bottom w:val="single" w:sz="24" w:space="0" w:color="CCCCCC"/>
              <w:right w:val="single" w:sz="24" w:space="0" w:color="CCCCCC"/>
            </w:tcBorders>
            <w:shd w:val="clear" w:color="auto" w:fill="FFFFFF"/>
            <w:hideMark/>
          </w:tcPr>
          <w:p w14:paraId="1444C525" w14:textId="77777777" w:rsidR="00475396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59F247D" wp14:editId="35478DFA">
                  <wp:extent cx="1143000" cy="1117600"/>
                  <wp:effectExtent l="0" t="0" r="0" b="6350"/>
                  <wp:docPr id="288" name="Picture 288" descr="Clock showing 11: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lock showing 11: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4BE559" w14:textId="77777777" w:rsidR="009B18E5" w:rsidRPr="009B18E5" w:rsidRDefault="00475396" w:rsidP="004753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__________</w:t>
            </w:r>
            <w:r w:rsidRPr="009B18E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</w:r>
          </w:p>
        </w:tc>
      </w:tr>
      <w:tr w:rsidR="00475396" w:rsidRPr="00B05077" w14:paraId="050A7D2F" w14:textId="77777777" w:rsidTr="00475396">
        <w:trPr>
          <w:gridBefore w:val="1"/>
          <w:gridAfter w:val="1"/>
          <w:wBefore w:w="39" w:type="dxa"/>
          <w:wAfter w:w="3087" w:type="dxa"/>
          <w:tblCellSpacing w:w="0" w:type="dxa"/>
        </w:trPr>
        <w:tc>
          <w:tcPr>
            <w:tcW w:w="6624" w:type="dxa"/>
            <w:gridSpan w:val="2"/>
            <w:shd w:val="clear" w:color="auto" w:fill="FFFFFF"/>
            <w:hideMark/>
          </w:tcPr>
          <w:p w14:paraId="48DA981D" w14:textId="77777777" w:rsidR="00475396" w:rsidRPr="00B05077" w:rsidRDefault="00475396" w:rsidP="00475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14:paraId="7E713615" w14:textId="77777777" w:rsidR="00E63E26" w:rsidRDefault="00B05077">
      <w:r>
        <w:br w:type="page"/>
      </w:r>
    </w:p>
    <w:tbl>
      <w:tblPr>
        <w:tblW w:w="9825" w:type="dxa"/>
        <w:tblCellSpacing w:w="0" w:type="dxa"/>
        <w:tblInd w:w="-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4"/>
        <w:gridCol w:w="5003"/>
        <w:gridCol w:w="44"/>
        <w:gridCol w:w="44"/>
      </w:tblGrid>
      <w:tr w:rsidR="00347F8F" w:rsidRPr="00347F8F" w14:paraId="7B6EF25E" w14:textId="77777777" w:rsidTr="00BE54E5">
        <w:trPr>
          <w:tblCellSpacing w:w="0" w:type="dxa"/>
        </w:trPr>
        <w:tc>
          <w:tcPr>
            <w:tcW w:w="0" w:type="auto"/>
            <w:gridSpan w:val="4"/>
            <w:shd w:val="clear" w:color="auto" w:fill="FFFFFF"/>
            <w:hideMark/>
          </w:tcPr>
          <w:p w14:paraId="5834C4CE" w14:textId="77777777" w:rsidR="00347F8F" w:rsidRPr="00347F8F" w:rsidRDefault="00347F8F" w:rsidP="00347F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347F8F" w:rsidRPr="00347F8F" w14:paraId="33D215AE" w14:textId="77777777" w:rsidTr="00BE54E5">
        <w:trPr>
          <w:tblCellSpacing w:w="0" w:type="dxa"/>
        </w:trPr>
        <w:tc>
          <w:tcPr>
            <w:tcW w:w="4734" w:type="dxa"/>
            <w:tcBorders>
              <w:bottom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54F0B0" w14:textId="77777777" w:rsidR="00BE54E5" w:rsidRDefault="00BE54E5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CC15A5" wp14:editId="60674856">
                      <wp:simplePos x="0" y="0"/>
                      <wp:positionH relativeFrom="column">
                        <wp:posOffset>1259840</wp:posOffset>
                      </wp:positionH>
                      <wp:positionV relativeFrom="paragraph">
                        <wp:posOffset>1343025</wp:posOffset>
                      </wp:positionV>
                      <wp:extent cx="429895" cy="268605"/>
                      <wp:effectExtent l="0" t="0" r="27305" b="17145"/>
                      <wp:wrapNone/>
                      <wp:docPr id="30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9895" cy="268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89E6C2" w14:textId="77777777" w:rsidR="00BE54E5" w:rsidRPr="00E63E26" w:rsidRDefault="00BE54E5" w:rsidP="00BE54E5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C15A5" id="_x0000_s1032" type="#_x0000_t202" style="position:absolute;left:0;text-align:left;margin-left:99.2pt;margin-top:105.75pt;width:33.85pt;height:21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hiPJwIAAEw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">
                      <v:textbox>
                        <w:txbxContent>
                          <w:p w14:paraId="7F89E6C2" w14:textId="77777777" w:rsidR="00BE54E5" w:rsidRPr="00E63E26" w:rsidRDefault="00BE54E5" w:rsidP="00BE54E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1459F15" wp14:editId="06F4B9B5">
                      <wp:simplePos x="0" y="0"/>
                      <wp:positionH relativeFrom="column">
                        <wp:posOffset>2174240</wp:posOffset>
                      </wp:positionH>
                      <wp:positionV relativeFrom="paragraph">
                        <wp:posOffset>549910</wp:posOffset>
                      </wp:positionV>
                      <wp:extent cx="429895" cy="268605"/>
                      <wp:effectExtent l="0" t="0" r="27305" b="17145"/>
                      <wp:wrapNone/>
                      <wp:docPr id="3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9895" cy="268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06D692" w14:textId="77777777" w:rsidR="00BE54E5" w:rsidRPr="00E63E26" w:rsidRDefault="00BE54E5" w:rsidP="00BE54E5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59F15" id="_x0000_s1033" type="#_x0000_t202" style="position:absolute;left:0;text-align:left;margin-left:171.2pt;margin-top:43.3pt;width:33.85pt;height:21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">
                      <v:textbox>
                        <w:txbxContent>
                          <w:p w14:paraId="1A06D692" w14:textId="77777777" w:rsidR="00BE54E5" w:rsidRPr="00E63E26" w:rsidRDefault="00BE54E5" w:rsidP="00BE54E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584F665" wp14:editId="08ED6FE4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549910</wp:posOffset>
                      </wp:positionV>
                      <wp:extent cx="429895" cy="268605"/>
                      <wp:effectExtent l="0" t="0" r="27305" b="17145"/>
                      <wp:wrapNone/>
                      <wp:docPr id="3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9895" cy="268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7ACCDB" w14:textId="77777777" w:rsidR="00BE54E5" w:rsidRPr="00E63E26" w:rsidRDefault="00BE54E5" w:rsidP="00BE54E5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84F665" id="_x0000_s1034" type="#_x0000_t202" style="position:absolute;left:0;text-align:left;margin-left:24.05pt;margin-top:43.3pt;width:33.85pt;height:21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BRNJwIAAEw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">
                      <v:textbox>
                        <w:txbxContent>
                          <w:p w14:paraId="4D7ACCDB" w14:textId="77777777" w:rsidR="00BE54E5" w:rsidRPr="00E63E26" w:rsidRDefault="00BE54E5" w:rsidP="00BE54E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7EA2039" wp14:editId="0BE2EC7F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-273050</wp:posOffset>
                      </wp:positionV>
                      <wp:extent cx="429895" cy="268605"/>
                      <wp:effectExtent l="0" t="0" r="27305" b="17145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9895" cy="268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8820B6" w14:textId="77777777" w:rsidR="00BE54E5" w:rsidRPr="00E63E26" w:rsidRDefault="00BE54E5" w:rsidP="00BE54E5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A2039" id="_x0000_s1035" type="#_x0000_t202" style="position:absolute;left:0;text-align:left;margin-left:98.35pt;margin-top:-21.5pt;width:33.85pt;height:21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RfdJwIAAEw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">
                      <v:textbox>
                        <w:txbxContent>
                          <w:p w14:paraId="368820B6" w14:textId="77777777" w:rsidR="00BE54E5" w:rsidRPr="00E63E26" w:rsidRDefault="00BE54E5" w:rsidP="00BE54E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B978A0C" wp14:editId="1F97B3E5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-461645</wp:posOffset>
                      </wp:positionV>
                      <wp:extent cx="5962650" cy="322580"/>
                      <wp:effectExtent l="0" t="0" r="19050" b="20320"/>
                      <wp:wrapNone/>
                      <wp:docPr id="3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62650" cy="3225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EAB343" w14:textId="77777777" w:rsidR="004E5144" w:rsidRPr="00E63E26" w:rsidRDefault="00713AB5" w:rsidP="004E5144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L.I</w:t>
                                  </w:r>
                                  <w:r w:rsidR="004E5144">
                                    <w:rPr>
                                      <w:sz w:val="24"/>
                                    </w:rPr>
                                    <w:t xml:space="preserve">. I can tell the time to the nearest 5 minutes </w:t>
                                  </w:r>
                                </w:p>
                                <w:p w14:paraId="42EBD321" w14:textId="77777777" w:rsidR="00BE54E5" w:rsidRPr="00E63E26" w:rsidRDefault="00BE54E5" w:rsidP="00BE54E5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978A0C" id="_x0000_s1036" type="#_x0000_t202" style="position:absolute;left:0;text-align:left;margin-left:-.6pt;margin-top:-36.35pt;width:469.5pt;height:25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">
                      <v:textbox>
                        <w:txbxContent>
                          <w:p w14:paraId="2CEAB343" w14:textId="77777777" w:rsidR="004E5144" w:rsidRPr="00E63E26" w:rsidRDefault="00713AB5" w:rsidP="004E5144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L.I</w:t>
                            </w:r>
                            <w:r w:rsidR="004E5144">
                              <w:rPr>
                                <w:sz w:val="24"/>
                              </w:rPr>
                              <w:t xml:space="preserve">. I can tell the time to the nearest 5 minutes </w:t>
                            </w:r>
                          </w:p>
                          <w:p w14:paraId="42EBD321" w14:textId="77777777" w:rsidR="00BE54E5" w:rsidRPr="00E63E26" w:rsidRDefault="00BE54E5" w:rsidP="00BE54E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DD2140" wp14:editId="53514B8C">
                  <wp:extent cx="1440180" cy="1405476"/>
                  <wp:effectExtent l="0" t="0" r="7620" b="4445"/>
                  <wp:docPr id="298" name="Picture 298" descr="http://www.helpingwithmath.com/printables/worksheets/time073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ww.helpingwithmath.com/printables/worksheets/time073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886" cy="1419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6C0F5EE5" w14:textId="77777777" w:rsidR="00BE54E5" w:rsidRDefault="00BE54E5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4B86317" w14:textId="77777777" w:rsidR="00347F8F" w:rsidRDefault="00347F8F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Time is:</w:t>
            </w:r>
            <w:r w:rsidR="00BE54E5"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 </w:t>
            </w:r>
            <w:r w:rsidR="00BE54E5">
              <w:rPr>
                <w:rFonts w:ascii="Arial" w:eastAsia="Times New Roman" w:hAnsi="Arial" w:cs="Arial"/>
                <w:color w:val="008000"/>
                <w:sz w:val="28"/>
                <w:szCs w:val="28"/>
                <w:u w:val="single"/>
                <w:lang w:eastAsia="en-GB"/>
              </w:rPr>
              <w:t>7:30</w:t>
            </w:r>
          </w:p>
          <w:p w14:paraId="50BE3269" w14:textId="77777777" w:rsidR="00BE54E5" w:rsidRPr="00347F8F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In words: </w:t>
            </w:r>
            <w:r w:rsidRPr="00BE54E5">
              <w:rPr>
                <w:rFonts w:ascii="Arial" w:eastAsia="Times New Roman" w:hAnsi="Arial" w:cs="Arial"/>
                <w:color w:val="008000"/>
                <w:sz w:val="28"/>
                <w:szCs w:val="28"/>
                <w:u w:val="single"/>
                <w:lang w:eastAsia="en-GB"/>
              </w:rPr>
              <w:t>Half past 7</w:t>
            </w: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.</w:t>
            </w:r>
          </w:p>
        </w:tc>
        <w:tc>
          <w:tcPr>
            <w:tcW w:w="5003" w:type="dxa"/>
            <w:tcBorders>
              <w:bottom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A0C3CE" w14:textId="77777777" w:rsidR="00BE54E5" w:rsidRDefault="00347F8F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D3D96A" wp14:editId="63486DE7">
                  <wp:extent cx="1522589" cy="1485900"/>
                  <wp:effectExtent l="0" t="0" r="1905" b="0"/>
                  <wp:docPr id="294" name="Picture 294" descr="http://www.helpingwithmath.com/printables/worksheets/time06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helpingwithmath.com/printables/worksheets/time06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589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="00BE54E5"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 is:</w:t>
            </w:r>
            <w:r w:rsidR="00BE54E5"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 _______</w:t>
            </w:r>
          </w:p>
          <w:p w14:paraId="5184919F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</w:p>
          <w:p w14:paraId="65D36E28" w14:textId="77777777" w:rsidR="00347F8F" w:rsidRPr="00347F8F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In words: 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35D5DC" w14:textId="77777777" w:rsidR="00347F8F" w:rsidRPr="00347F8F" w:rsidRDefault="00347F8F" w:rsidP="0034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5A5740" w14:textId="77777777" w:rsidR="00347F8F" w:rsidRPr="00347F8F" w:rsidRDefault="00347F8F" w:rsidP="0034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47F8F" w:rsidRPr="00347F8F" w14:paraId="5C97C12A" w14:textId="77777777" w:rsidTr="00BE54E5">
        <w:trPr>
          <w:tblCellSpacing w:w="0" w:type="dxa"/>
        </w:trPr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968F7A" w14:textId="77777777" w:rsidR="00BE54E5" w:rsidRDefault="00347F8F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CAD322C" wp14:editId="4B6ABA78">
                  <wp:extent cx="1623060" cy="1583950"/>
                  <wp:effectExtent l="0" t="0" r="0" b="0"/>
                  <wp:docPr id="293" name="Picture 293" descr="http://www.helpingwithmath.com/printables/worksheets/time104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helpingwithmath.com/printables/worksheets/time104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060" cy="158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="00BE54E5"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 is:</w:t>
            </w:r>
            <w:r w:rsidR="00BE54E5"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 _______</w:t>
            </w:r>
          </w:p>
          <w:p w14:paraId="340AF7F0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</w:p>
          <w:p w14:paraId="23D68A01" w14:textId="77777777" w:rsidR="00347F8F" w:rsidRPr="00347F8F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In words: ____________________</w:t>
            </w:r>
          </w:p>
        </w:tc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791DB4" w14:textId="77777777" w:rsidR="00BE54E5" w:rsidRDefault="00347F8F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8806A6E" wp14:editId="517FD9D3">
                  <wp:extent cx="1531620" cy="1494713"/>
                  <wp:effectExtent l="0" t="0" r="0" b="0"/>
                  <wp:docPr id="292" name="Picture 292" descr="http://www.helpingwithmath.com/printables/worksheets/time02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helpingwithmath.com/printables/worksheets/time02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149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="00BE54E5"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 is:</w:t>
            </w:r>
            <w:r w:rsidR="00BE54E5"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 _______</w:t>
            </w:r>
          </w:p>
          <w:p w14:paraId="59757E52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</w:p>
          <w:p w14:paraId="0B7BFA6A" w14:textId="77777777" w:rsidR="00347F8F" w:rsidRPr="00347F8F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In words: 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427A31" w14:textId="77777777" w:rsidR="00347F8F" w:rsidRPr="00347F8F" w:rsidRDefault="00347F8F" w:rsidP="0034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5680CB" w14:textId="77777777" w:rsidR="00347F8F" w:rsidRPr="00347F8F" w:rsidRDefault="00347F8F" w:rsidP="0034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47F8F" w:rsidRPr="00347F8F" w14:paraId="06683A63" w14:textId="77777777" w:rsidTr="00BE54E5">
        <w:trPr>
          <w:tblCellSpacing w:w="0" w:type="dxa"/>
        </w:trPr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DA44CB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D441A7" wp14:editId="59E780E1">
                  <wp:extent cx="1554480" cy="1517023"/>
                  <wp:effectExtent l="0" t="0" r="7620" b="6985"/>
                  <wp:docPr id="299" name="Picture 299" descr="http://www.helpingwithmath.com/printables/worksheets/time05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www.helpingwithmath.com/printables/worksheets/time05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1517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7F8F"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 is:</w:t>
            </w: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 _______</w:t>
            </w:r>
          </w:p>
          <w:p w14:paraId="048E061A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</w:p>
          <w:p w14:paraId="578CCB91" w14:textId="77777777" w:rsidR="00347F8F" w:rsidRPr="00347F8F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In words: ____________________</w:t>
            </w:r>
          </w:p>
        </w:tc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6A5563" w14:textId="77777777" w:rsidR="00BE54E5" w:rsidRDefault="00BE54E5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21481015" wp14:editId="649DAF06">
                  <wp:simplePos x="0" y="0"/>
                  <wp:positionH relativeFrom="column">
                    <wp:posOffset>859155</wp:posOffset>
                  </wp:positionH>
                  <wp:positionV relativeFrom="paragraph">
                    <wp:posOffset>-40005</wp:posOffset>
                  </wp:positionV>
                  <wp:extent cx="1394460" cy="1360805"/>
                  <wp:effectExtent l="0" t="0" r="0" b="0"/>
                  <wp:wrapNone/>
                  <wp:docPr id="290" name="Picture 290" descr="http://www.helpingwithmath.com/printables/worksheets/time12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helpingwithmath.com/printables/worksheets/time12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360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5A9D64" w14:textId="77777777" w:rsidR="00347F8F" w:rsidRDefault="00347F8F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854EAC8" w14:textId="77777777" w:rsidR="00BE54E5" w:rsidRDefault="00BE54E5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CBFD23F" w14:textId="77777777" w:rsidR="00BE54E5" w:rsidRDefault="00BE54E5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5F1A1AF" w14:textId="77777777" w:rsidR="00BE54E5" w:rsidRDefault="00BE54E5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1D4BEDE" w14:textId="77777777" w:rsidR="00BE54E5" w:rsidRDefault="00BE54E5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9AB3412" w14:textId="77777777" w:rsidR="00BE54E5" w:rsidRDefault="00BE54E5" w:rsidP="00347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7F9862E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A9D8546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0EC438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98A6080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 is:</w:t>
            </w: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 _______</w:t>
            </w:r>
          </w:p>
          <w:p w14:paraId="3CA4E544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</w:p>
          <w:p w14:paraId="1CFC4895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In words: ____________________</w:t>
            </w:r>
          </w:p>
          <w:p w14:paraId="15793EAB" w14:textId="77777777" w:rsidR="00BE54E5" w:rsidRPr="00347F8F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65E4FC" w14:textId="77777777" w:rsidR="00347F8F" w:rsidRPr="00347F8F" w:rsidRDefault="00347F8F" w:rsidP="0034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0E8099" w14:textId="77777777" w:rsidR="00347F8F" w:rsidRPr="00347F8F" w:rsidRDefault="00347F8F" w:rsidP="00347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E54E5" w:rsidRPr="00BE54E5" w14:paraId="0BE0D4A6" w14:textId="77777777" w:rsidTr="00BE54E5">
        <w:trPr>
          <w:gridAfter w:val="2"/>
          <w:tblCellSpacing w:w="0" w:type="dxa"/>
        </w:trPr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94A268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0505844" wp14:editId="7556EF6F">
                  <wp:extent cx="1569439" cy="1531620"/>
                  <wp:effectExtent l="0" t="0" r="0" b="0"/>
                  <wp:docPr id="291" name="Picture 291" descr="http://www.helpingwithmath.com/printables/worksheets/time074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helpingwithmath.com/printables/worksheets/time074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973" cy="1540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4E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 is:</w:t>
            </w: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 _______</w:t>
            </w:r>
          </w:p>
          <w:p w14:paraId="4C2763B2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</w:p>
          <w:p w14:paraId="1E287D6E" w14:textId="77777777" w:rsidR="00BE54E5" w:rsidRP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In words: ____________________</w:t>
            </w:r>
          </w:p>
        </w:tc>
        <w:tc>
          <w:tcPr>
            <w:tcW w:w="0" w:type="auto"/>
            <w:tcBorders>
              <w:bottom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60AFAB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32C6126" wp14:editId="7897B0F7">
                  <wp:extent cx="1546013" cy="1508760"/>
                  <wp:effectExtent l="0" t="0" r="0" b="0"/>
                  <wp:docPr id="295" name="Picture 295" descr="http://www.helpingwithmath.com/printables/worksheets/time014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helpingwithmath.com/printables/worksheets/time014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013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4E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347F8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 is:</w:t>
            </w: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 xml:space="preserve"> _______</w:t>
            </w:r>
          </w:p>
          <w:p w14:paraId="223FEA45" w14:textId="77777777" w:rsid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</w:pPr>
          </w:p>
          <w:p w14:paraId="090B26EC" w14:textId="77777777" w:rsidR="00BE54E5" w:rsidRPr="00BE54E5" w:rsidRDefault="00BE54E5" w:rsidP="00BE54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8000"/>
                <w:sz w:val="28"/>
                <w:szCs w:val="28"/>
                <w:lang w:eastAsia="en-GB"/>
              </w:rPr>
              <w:t>In words: ____________________</w:t>
            </w:r>
          </w:p>
        </w:tc>
      </w:tr>
    </w:tbl>
    <w:p w14:paraId="4B4A9E86" w14:textId="77777777" w:rsidR="00C809C1" w:rsidRDefault="00C809C1"/>
    <w:sectPr w:rsidR="00C809C1" w:rsidSect="00BE54E5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8E5"/>
    <w:rsid w:val="00347F8F"/>
    <w:rsid w:val="00475396"/>
    <w:rsid w:val="004E5144"/>
    <w:rsid w:val="00713AB5"/>
    <w:rsid w:val="00834B34"/>
    <w:rsid w:val="009B18E5"/>
    <w:rsid w:val="00B05077"/>
    <w:rsid w:val="00B0706C"/>
    <w:rsid w:val="00B178AE"/>
    <w:rsid w:val="00BE54E5"/>
    <w:rsid w:val="00C809C1"/>
    <w:rsid w:val="00D80715"/>
    <w:rsid w:val="00E6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51887"/>
  <w15:docId w15:val="{B3551C06-8081-4737-B36B-0F76F854A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rsid w:val="009B18E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9B1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B18E5"/>
    <w:rPr>
      <w:b/>
      <w:bCs/>
    </w:rPr>
  </w:style>
  <w:style w:type="character" w:customStyle="1" w:styleId="aholder1">
    <w:name w:val="a_holder1"/>
    <w:basedOn w:val="DefaultParagraphFont"/>
    <w:rsid w:val="009B18E5"/>
  </w:style>
  <w:style w:type="character" w:customStyle="1" w:styleId="answer1">
    <w:name w:val="answer1"/>
    <w:basedOn w:val="DefaultParagraphFont"/>
    <w:rsid w:val="009B18E5"/>
    <w:rPr>
      <w:color w:val="008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8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0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theme" Target="theme/theme1.xml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fontTable" Target="fontTable.xml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56CB3D37</Template>
  <TotalTime>1</TotalTime>
  <Pages>3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clare offill</cp:lastModifiedBy>
  <cp:revision>3</cp:revision>
  <cp:lastPrinted>2021-01-28T11:11:00Z</cp:lastPrinted>
  <dcterms:created xsi:type="dcterms:W3CDTF">2021-01-27T14:20:00Z</dcterms:created>
  <dcterms:modified xsi:type="dcterms:W3CDTF">2021-01-28T11:11:00Z</dcterms:modified>
</cp:coreProperties>
</file>