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E8EED6" w14:textId="4299CC21" w:rsidR="00A12ACC" w:rsidRDefault="00A87044" w:rsidP="0098564A">
      <w:pPr>
        <w:pStyle w:val="Heading1"/>
        <w:sectPr w:rsidR="00A12ACC" w:rsidSect="00A12ACC">
          <w:headerReference w:type="default" r:id="rId8"/>
          <w:footerReference w:type="default" r:id="rId9"/>
          <w:pgSz w:w="16838" w:h="11906" w:orient="landscape"/>
          <w:pgMar w:top="720" w:right="720" w:bottom="720" w:left="624" w:header="737" w:footer="737" w:gutter="0"/>
          <w:cols w:space="708"/>
          <w:docGrid w:linePitch="360"/>
        </w:sectPr>
      </w:pPr>
      <w:r>
        <w:rPr>
          <w:noProof/>
          <w:lang w:eastAsia="en-GB"/>
        </w:rPr>
        <w:drawing>
          <wp:anchor distT="0" distB="0" distL="114300" distR="114300" simplePos="0" relativeHeight="251789312" behindDoc="1" locked="0" layoutInCell="1" allowOverlap="1" wp14:anchorId="30ECD53B" wp14:editId="3AE64D7F">
            <wp:simplePos x="0" y="0"/>
            <wp:positionH relativeFrom="column">
              <wp:posOffset>3134798</wp:posOffset>
            </wp:positionH>
            <wp:positionV relativeFrom="paragraph">
              <wp:posOffset>975929</wp:posOffset>
            </wp:positionV>
            <wp:extent cx="1292225" cy="914400"/>
            <wp:effectExtent l="0" t="0" r="3175" b="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66C1">
        <w:rPr>
          <w:noProof/>
          <w:lang w:eastAsia="en-GB"/>
        </w:rPr>
        <w:pict w14:anchorId="78943F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margin-left:110.1pt;margin-top:357.4pt;width:84.75pt;height:84.75pt;z-index:251750400;mso-position-horizontal-relative:text;mso-position-vertical-relative:text;mso-width-relative:page;mso-height-relative:page">
            <v:imagedata r:id="rId11" o:title="Children Tidying Up Classroom - PlanIt - PSHCE Y1 - Britain Lesson Pack Lesson 1 My School - KS1-b&amp;w-RGB"/>
          </v:shape>
        </w:pict>
      </w:r>
      <w:r w:rsidR="00C366C1">
        <w:rPr>
          <w:noProof/>
          <w:lang w:eastAsia="en-GB"/>
        </w:rPr>
        <w:pict w14:anchorId="0E9FF9D0">
          <v:shape id="_x0000_s1061" type="#_x0000_t75" style="position:absolute;margin-left:381.55pt;margin-top:70.6pt;width:101.75pt;height:74pt;z-index:251785216;mso-position-horizontal-relative:text;mso-position-vertical-relative:text;mso-width-relative:page;mso-height-relative:page">
            <v:imagedata r:id="rId12" o:title="Fireplace B&amp;W"/>
          </v:shape>
        </w:pict>
      </w:r>
      <w:r w:rsidR="00C366C1">
        <w:rPr>
          <w:noProof/>
          <w:lang w:eastAsia="en-GB"/>
        </w:rPr>
        <w:pict w14:anchorId="2A3F65CC">
          <v:shape id="_x0000_s1059" type="#_x0000_t75" style="position:absolute;margin-left:542.1pt;margin-top:214.95pt;width:73.7pt;height:79.5pt;z-index:251782144;mso-position-horizontal-relative:text;mso-position-vertical-relative:text;mso-width-relative:page;mso-height-relative:page">
            <v:imagedata r:id="rId13" o:title="Lamb---Baby-Sheep-Open-Eyes-Farm-Animal-KS1-black-and-white-RGB"/>
          </v:shape>
        </w:pict>
      </w:r>
      <w:r w:rsidR="00C366C1">
        <w:rPr>
          <w:noProof/>
        </w:rPr>
        <w:pict w14:anchorId="5D3116A7">
          <v:shape id="_x0000_s1054" type="#_x0000_t75" style="position:absolute;margin-left:240.9pt;margin-top:208.65pt;width:105.95pt;height:92.65pt;z-index:251776000;mso-position-horizontal-relative:text;mso-position-vertical-relative:text;mso-width-relative:page;mso-height-relative:page">
            <v:imagedata r:id="rId14" o:title="Tree-Black-and-White"/>
          </v:shape>
        </w:pict>
      </w:r>
      <w:r w:rsidR="00C366C1">
        <w:rPr>
          <w:noProof/>
          <w:lang w:eastAsia="en-GB"/>
        </w:rPr>
        <w:pict w14:anchorId="3F3EF2D0">
          <v:shape id="_x0000_s1053" type="#_x0000_t75" style="position:absolute;margin-left:266.95pt;margin-top:348.6pt;width:59.25pt;height:99.9pt;z-index:251773952;mso-position-horizontal-relative:text;mso-position-vertical-relative:text;mso-width-relative:page;mso-height-relative:page">
            <v:imagedata r:id="rId15" o:title="KS1-Christmas-Tree-Fully-Decorated-Black-and-White"/>
          </v:shape>
        </w:pict>
      </w:r>
      <w:r w:rsidR="00C366C1">
        <w:rPr>
          <w:noProof/>
        </w:rPr>
        <w:pict w14:anchorId="31FF5351">
          <v:shape id="_x0000_s1045" type="#_x0000_t75" style="position:absolute;margin-left:399.75pt;margin-top:352.45pt;width:64.75pt;height:96.05pt;z-index:251763712;mso-position-horizontal-relative:text;mso-position-vertical-relative:text;mso-width-relative:page;mso-height-relative:page">
            <v:imagedata r:id="rId16" o:title="Snowman-Black-and-White"/>
          </v:shape>
        </w:pict>
      </w:r>
      <w:r w:rsidR="00C366C1">
        <w:rPr>
          <w:noProof/>
        </w:rPr>
        <w:pict w14:anchorId="2B2C0B17">
          <v:shape id="_x0000_s1042" type="#_x0000_t75" style="position:absolute;margin-left:391.25pt;margin-top:214.95pt;width:94.2pt;height:84.3pt;z-index:251759616;mso-position-horizontal-relative:text;mso-position-vertical-relative:text;mso-width-relative:page;mso-height-relative:page">
            <v:imagedata r:id="rId17" o:title="Oak-Tree-With-Only-A-Few-Orange-and-Yellow-Leaves-and-Acorns-Black-and-White"/>
          </v:shape>
        </w:pict>
      </w:r>
      <w:r w:rsidR="00C366C1">
        <w:rPr>
          <w:noProof/>
          <w:lang w:eastAsia="en-GB"/>
        </w:rPr>
        <w:pict w14:anchorId="53B241D4">
          <v:shape id="_x0000_s1041" type="#_x0000_t75" style="position:absolute;margin-left:119.1pt;margin-top:68.3pt;width:68.85pt;height:92.15pt;z-index:251757568;mso-position-horizontal-relative:text;mso-position-vertical-relative:text;mso-width-relative:page;mso-height-relative:page">
            <v:imagedata r:id="rId18" o:title="Daffodil-Spring-Flower-March-Mothers-Day-Botany--EYFS-KS1-black-and-white-RGB"/>
          </v:shape>
        </w:pict>
      </w:r>
      <w:r w:rsidR="00C366C1">
        <w:rPr>
          <w:noProof/>
        </w:rPr>
        <w:pict w14:anchorId="6A41CCCC">
          <v:shape id="_x0000_s1031" type="#_x0000_t75" style="position:absolute;margin-left:533.25pt;margin-top:60.9pt;width:88.85pt;height:99.55pt;z-index:251745280;mso-position-horizontal-relative:text;mso-position-vertical-relative:text;mso-width-relative:page;mso-height-relative:page">
            <v:imagedata r:id="rId19" o:title="Boy-Swimming--Summer-Pool-Swim-Happy-Outdoors-Active-Child-KS1-Black-and-White"/>
          </v:shape>
        </w:pict>
      </w:r>
      <w:r w:rsidR="00C366C1">
        <w:rPr>
          <w:noProof/>
        </w:rPr>
        <w:pict w14:anchorId="795A9A3A">
          <v:shape id="_x0000_s1030" type="#_x0000_t75" style="position:absolute;margin-left:93.7pt;margin-top:214.95pt;width:118.7pt;height:86.35pt;z-index:251743232;mso-position-horizontal-relative:text;mso-position-vertical-relative:text;mso-width-relative:page;mso-height-relative:page">
            <v:imagedata r:id="rId20" o:title="Bamboo-Firework-Bonfire-Night-Class-Assembly-Pack-English-KS1-b&amp;w-RGB"/>
          </v:shape>
        </w:pict>
      </w:r>
      <w:r w:rsidR="00C366C1">
        <w:rPr>
          <w:noProof/>
        </w:rPr>
        <w:pict w14:anchorId="23DBA765">
          <v:shape id="_x0000_s1027" type="#_x0000_t75" style="position:absolute;margin-left:533.15pt;margin-top:352.45pt;width:88.95pt;height:89.7pt;z-index:251739136;mso-position-horizontal-relative:text;mso-position-vertical-relative:text;mso-width-relative:page;mso-height-relative:page">
            <v:imagedata r:id="rId21" o:title="Boy-Celebrating-Summer--Sun-Happy-Child-Joy-KS1-Black-and-White"/>
          </v:shape>
        </w:pict>
      </w:r>
      <w:r w:rsidR="00A12A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3CB19F24" wp14:editId="0532EC91">
                <wp:simplePos x="0" y="0"/>
                <wp:positionH relativeFrom="column">
                  <wp:posOffset>4748530</wp:posOffset>
                </wp:positionH>
                <wp:positionV relativeFrom="paragraph">
                  <wp:posOffset>5650342</wp:posOffset>
                </wp:positionV>
                <wp:extent cx="1505585" cy="403225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5585" cy="403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57DC89" w14:textId="77777777" w:rsidR="00A12ACC" w:rsidRPr="00C366C1" w:rsidRDefault="00A12ACC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  <w:t>January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B19F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3.9pt;margin-top:444.9pt;width:118.55pt;height:31.7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" filled="f" stroked="f">
                <v:textbox>
                  <w:txbxContent>
                    <w:p w14:paraId="6357DC89" w14:textId="77777777" w:rsidR="00A12ACC" w:rsidRPr="00C366C1" w:rsidRDefault="00A12ACC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36"/>
                          <w:szCs w:val="36"/>
                        </w:rPr>
                      </w:pPr>
                      <w:r w:rsidRPr="00C366C1">
                        <w:rPr>
                          <w:rFonts w:ascii="NTFPreCursivef" w:hAnsi="NTFPreCursivef"/>
                          <w:sz w:val="36"/>
                          <w:szCs w:val="36"/>
                        </w:rPr>
                        <w:t>January</w:t>
                      </w:r>
                    </w:p>
                  </w:txbxContent>
                </v:textbox>
              </v:shape>
            </w:pict>
          </mc:Fallback>
        </mc:AlternateContent>
      </w:r>
      <w:r w:rsidR="00A12A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0DAA2AE7" wp14:editId="543CAA8C">
                <wp:simplePos x="0" y="0"/>
                <wp:positionH relativeFrom="column">
                  <wp:posOffset>6522982</wp:posOffset>
                </wp:positionH>
                <wp:positionV relativeFrom="paragraph">
                  <wp:posOffset>5610561</wp:posOffset>
                </wp:positionV>
                <wp:extent cx="1506070" cy="403411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070" cy="4034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564EB0" w14:textId="77777777" w:rsidR="00A12ACC" w:rsidRPr="00C366C1" w:rsidRDefault="00A12ACC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  <w:t>July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AA2AE7" id="_x0000_s1027" type="#_x0000_t202" style="position:absolute;margin-left:513.6pt;margin-top:441.8pt;width:118.6pt;height:31.7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" filled="f" stroked="f">
                <v:textbox>
                  <w:txbxContent>
                    <w:p w14:paraId="71564EB0" w14:textId="77777777" w:rsidR="00A12ACC" w:rsidRPr="00C366C1" w:rsidRDefault="00A12ACC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36"/>
                          <w:szCs w:val="36"/>
                        </w:rPr>
                      </w:pPr>
                      <w:r w:rsidRPr="00C366C1">
                        <w:rPr>
                          <w:rFonts w:ascii="NTFPreCursivef" w:hAnsi="NTFPreCursivef"/>
                          <w:sz w:val="36"/>
                          <w:szCs w:val="36"/>
                        </w:rPr>
                        <w:t>July</w:t>
                      </w:r>
                    </w:p>
                  </w:txbxContent>
                </v:textbox>
              </v:shape>
            </w:pict>
          </mc:Fallback>
        </mc:AlternateContent>
      </w:r>
      <w:r w:rsidR="00A12A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36679367" wp14:editId="3E8EA864">
                <wp:simplePos x="0" y="0"/>
                <wp:positionH relativeFrom="column">
                  <wp:posOffset>3028390</wp:posOffset>
                </wp:positionH>
                <wp:positionV relativeFrom="paragraph">
                  <wp:posOffset>5637530</wp:posOffset>
                </wp:positionV>
                <wp:extent cx="1506070" cy="403411"/>
                <wp:effectExtent l="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070" cy="4034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B78EE5" w14:textId="77777777" w:rsidR="00A12ACC" w:rsidRPr="00C366C1" w:rsidRDefault="00A12ACC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  <w:t>December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79367" id="_x0000_s1028" type="#_x0000_t202" style="position:absolute;margin-left:238.45pt;margin-top:443.9pt;width:118.6pt;height:31.7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" filled="f" stroked="f">
                <v:textbox>
                  <w:txbxContent>
                    <w:p w14:paraId="34B78EE5" w14:textId="77777777" w:rsidR="00A12ACC" w:rsidRPr="00C366C1" w:rsidRDefault="00A12ACC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36"/>
                          <w:szCs w:val="36"/>
                        </w:rPr>
                      </w:pPr>
                      <w:r w:rsidRPr="00C366C1">
                        <w:rPr>
                          <w:rFonts w:ascii="NTFPreCursivef" w:hAnsi="NTFPreCursivef"/>
                          <w:sz w:val="36"/>
                          <w:szCs w:val="36"/>
                        </w:rPr>
                        <w:t>December</w:t>
                      </w:r>
                    </w:p>
                  </w:txbxContent>
                </v:textbox>
              </v:shape>
            </w:pict>
          </mc:Fallback>
        </mc:AlternateContent>
      </w:r>
      <w:r w:rsidR="00A12A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01DED33B" wp14:editId="5C5A3C2C">
                <wp:simplePos x="0" y="0"/>
                <wp:positionH relativeFrom="column">
                  <wp:posOffset>1172957</wp:posOffset>
                </wp:positionH>
                <wp:positionV relativeFrom="paragraph">
                  <wp:posOffset>5638053</wp:posOffset>
                </wp:positionV>
                <wp:extent cx="1506070" cy="403411"/>
                <wp:effectExtent l="0" t="0" r="0" b="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070" cy="4034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33C554" w14:textId="77777777" w:rsidR="00A12ACC" w:rsidRPr="00C366C1" w:rsidRDefault="00A12ACC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  <w:t>September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ED33B" id="_x0000_s1029" type="#_x0000_t202" style="position:absolute;margin-left:92.35pt;margin-top:443.95pt;width:118.6pt;height:31.7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" filled="f" stroked="f">
                <v:textbox>
                  <w:txbxContent>
                    <w:p w14:paraId="5533C554" w14:textId="77777777" w:rsidR="00A12ACC" w:rsidRPr="00C366C1" w:rsidRDefault="00A12ACC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36"/>
                          <w:szCs w:val="36"/>
                        </w:rPr>
                      </w:pPr>
                      <w:r w:rsidRPr="00C366C1">
                        <w:rPr>
                          <w:rFonts w:ascii="NTFPreCursivef" w:hAnsi="NTFPreCursivef"/>
                          <w:sz w:val="36"/>
                          <w:szCs w:val="36"/>
                        </w:rPr>
                        <w:t>September</w:t>
                      </w:r>
                    </w:p>
                  </w:txbxContent>
                </v:textbox>
              </v:shape>
            </w:pict>
          </mc:Fallback>
        </mc:AlternateContent>
      </w:r>
      <w:r w:rsidR="00A12A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0CC3579B" wp14:editId="3D0483D7">
                <wp:simplePos x="0" y="0"/>
                <wp:positionH relativeFrom="column">
                  <wp:posOffset>1159547</wp:posOffset>
                </wp:positionH>
                <wp:positionV relativeFrom="paragraph">
                  <wp:posOffset>3769434</wp:posOffset>
                </wp:positionV>
                <wp:extent cx="1506070" cy="403411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070" cy="4034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A73657" w14:textId="77777777" w:rsidR="00A12ACC" w:rsidRPr="00C366C1" w:rsidRDefault="00A12ACC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  <w:t>November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C3579B" id="_x0000_s1030" type="#_x0000_t202" style="position:absolute;margin-left:91.3pt;margin-top:296.8pt;width:118.6pt;height:31.7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" filled="f" stroked="f">
                <v:textbox>
                  <w:txbxContent>
                    <w:p w14:paraId="53A73657" w14:textId="77777777" w:rsidR="00A12ACC" w:rsidRPr="00C366C1" w:rsidRDefault="00A12ACC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36"/>
                          <w:szCs w:val="36"/>
                        </w:rPr>
                      </w:pPr>
                      <w:r w:rsidRPr="00C366C1">
                        <w:rPr>
                          <w:rFonts w:ascii="NTFPreCursivef" w:hAnsi="NTFPreCursivef"/>
                          <w:sz w:val="36"/>
                          <w:szCs w:val="36"/>
                        </w:rPr>
                        <w:t>November</w:t>
                      </w:r>
                    </w:p>
                  </w:txbxContent>
                </v:textbox>
              </v:shape>
            </w:pict>
          </mc:Fallback>
        </mc:AlternateContent>
      </w:r>
      <w:r w:rsidR="00A12A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142A139" wp14:editId="24300AE9">
                <wp:simplePos x="0" y="0"/>
                <wp:positionH relativeFrom="column">
                  <wp:posOffset>3002430</wp:posOffset>
                </wp:positionH>
                <wp:positionV relativeFrom="paragraph">
                  <wp:posOffset>3836670</wp:posOffset>
                </wp:positionV>
                <wp:extent cx="1506070" cy="403411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070" cy="4034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DD3E65" w14:textId="77777777" w:rsidR="00A12ACC" w:rsidRPr="00C366C1" w:rsidRDefault="00A12ACC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  <w:t>May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2A139" id="_x0000_s1031" type="#_x0000_t202" style="position:absolute;margin-left:236.4pt;margin-top:302.1pt;width:118.6pt;height:31.7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" filled="f" stroked="f">
                <v:textbox>
                  <w:txbxContent>
                    <w:p w14:paraId="36DD3E65" w14:textId="77777777" w:rsidR="00A12ACC" w:rsidRPr="00C366C1" w:rsidRDefault="00A12ACC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36"/>
                          <w:szCs w:val="36"/>
                        </w:rPr>
                      </w:pPr>
                      <w:r w:rsidRPr="00C366C1">
                        <w:rPr>
                          <w:rFonts w:ascii="NTFPreCursivef" w:hAnsi="NTFPreCursivef"/>
                          <w:sz w:val="36"/>
                          <w:szCs w:val="36"/>
                        </w:rPr>
                        <w:t>May</w:t>
                      </w:r>
                    </w:p>
                  </w:txbxContent>
                </v:textbox>
              </v:shape>
            </w:pict>
          </mc:Fallback>
        </mc:AlternateContent>
      </w:r>
      <w:r w:rsidR="00A12A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21F4237" wp14:editId="643C3350">
                <wp:simplePos x="0" y="0"/>
                <wp:positionH relativeFrom="column">
                  <wp:posOffset>4872130</wp:posOffset>
                </wp:positionH>
                <wp:positionV relativeFrom="paragraph">
                  <wp:posOffset>3810000</wp:posOffset>
                </wp:positionV>
                <wp:extent cx="1506070" cy="403411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070" cy="4034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B09BC0" w14:textId="77777777" w:rsidR="00A12ACC" w:rsidRPr="00C366C1" w:rsidRDefault="00A12ACC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  <w:t>October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1F4237" id="_x0000_s1032" type="#_x0000_t202" style="position:absolute;margin-left:383.65pt;margin-top:300pt;width:118.6pt;height:31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" filled="f" stroked="f">
                <v:textbox>
                  <w:txbxContent>
                    <w:p w14:paraId="49B09BC0" w14:textId="77777777" w:rsidR="00A12ACC" w:rsidRPr="00C366C1" w:rsidRDefault="00A12ACC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36"/>
                          <w:szCs w:val="36"/>
                        </w:rPr>
                      </w:pPr>
                      <w:r w:rsidRPr="00C366C1">
                        <w:rPr>
                          <w:rFonts w:ascii="NTFPreCursivef" w:hAnsi="NTFPreCursivef"/>
                          <w:sz w:val="36"/>
                          <w:szCs w:val="36"/>
                        </w:rPr>
                        <w:t>October</w:t>
                      </w:r>
                    </w:p>
                  </w:txbxContent>
                </v:textbox>
              </v:shape>
            </w:pict>
          </mc:Fallback>
        </mc:AlternateContent>
      </w:r>
      <w:r w:rsidR="00A12A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4895D26" wp14:editId="54C779E2">
                <wp:simplePos x="0" y="0"/>
                <wp:positionH relativeFrom="column">
                  <wp:posOffset>6566535</wp:posOffset>
                </wp:positionH>
                <wp:positionV relativeFrom="paragraph">
                  <wp:posOffset>3810561</wp:posOffset>
                </wp:positionV>
                <wp:extent cx="1506070" cy="403411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070" cy="4034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F036E" w14:textId="77777777" w:rsidR="00A12ACC" w:rsidRPr="00C366C1" w:rsidRDefault="00A12ACC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  <w:t>April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895D26" id="_x0000_s1033" type="#_x0000_t202" style="position:absolute;margin-left:517.05pt;margin-top:300.05pt;width:118.6pt;height:31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" filled="f" stroked="f">
                <v:textbox>
                  <w:txbxContent>
                    <w:p w14:paraId="079F036E" w14:textId="77777777" w:rsidR="00A12ACC" w:rsidRPr="00C366C1" w:rsidRDefault="00A12ACC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36"/>
                          <w:szCs w:val="36"/>
                        </w:rPr>
                      </w:pPr>
                      <w:r w:rsidRPr="00C366C1">
                        <w:rPr>
                          <w:rFonts w:ascii="NTFPreCursivef" w:hAnsi="NTFPreCursivef"/>
                          <w:sz w:val="36"/>
                          <w:szCs w:val="36"/>
                        </w:rPr>
                        <w:t>April</w:t>
                      </w:r>
                    </w:p>
                  </w:txbxContent>
                </v:textbox>
              </v:shape>
            </w:pict>
          </mc:Fallback>
        </mc:AlternateContent>
      </w:r>
      <w:r w:rsidR="00A12A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39BAF58" wp14:editId="06A26717">
                <wp:simplePos x="0" y="0"/>
                <wp:positionH relativeFrom="column">
                  <wp:posOffset>6567132</wp:posOffset>
                </wp:positionH>
                <wp:positionV relativeFrom="paragraph">
                  <wp:posOffset>1995805</wp:posOffset>
                </wp:positionV>
                <wp:extent cx="1506070" cy="403411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070" cy="4034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AAB25F" w14:textId="77777777" w:rsidR="00A12ACC" w:rsidRPr="00C366C1" w:rsidRDefault="00A12ACC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  <w:t>June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BAF58" id="_x0000_s1034" type="#_x0000_t202" style="position:absolute;margin-left:517.1pt;margin-top:157.15pt;width:118.6pt;height:31.7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" filled="f" stroked="f">
                <v:textbox>
                  <w:txbxContent>
                    <w:p w14:paraId="69AAB25F" w14:textId="77777777" w:rsidR="00A12ACC" w:rsidRPr="00C366C1" w:rsidRDefault="00A12ACC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36"/>
                          <w:szCs w:val="36"/>
                        </w:rPr>
                      </w:pPr>
                      <w:r w:rsidRPr="00C366C1">
                        <w:rPr>
                          <w:rFonts w:ascii="NTFPreCursivef" w:hAnsi="NTFPreCursivef"/>
                          <w:sz w:val="36"/>
                          <w:szCs w:val="36"/>
                        </w:rPr>
                        <w:t>June</w:t>
                      </w:r>
                    </w:p>
                  </w:txbxContent>
                </v:textbox>
              </v:shape>
            </w:pict>
          </mc:Fallback>
        </mc:AlternateContent>
      </w:r>
      <w:r w:rsidR="00A12A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F597F9A" wp14:editId="4780EACC">
                <wp:simplePos x="0" y="0"/>
                <wp:positionH relativeFrom="column">
                  <wp:posOffset>4819426</wp:posOffset>
                </wp:positionH>
                <wp:positionV relativeFrom="paragraph">
                  <wp:posOffset>2009775</wp:posOffset>
                </wp:positionV>
                <wp:extent cx="1506070" cy="403411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070" cy="4034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D25E42" w14:textId="77777777" w:rsidR="00A12ACC" w:rsidRPr="00C366C1" w:rsidRDefault="00A12ACC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  <w:t>February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597F9A" id="_x0000_s1035" type="#_x0000_t202" style="position:absolute;margin-left:379.5pt;margin-top:158.25pt;width:118.6pt;height:31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" filled="f" stroked="f">
                <v:textbox>
                  <w:txbxContent>
                    <w:p w14:paraId="47D25E42" w14:textId="77777777" w:rsidR="00A12ACC" w:rsidRPr="00C366C1" w:rsidRDefault="00A12ACC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36"/>
                          <w:szCs w:val="36"/>
                        </w:rPr>
                      </w:pPr>
                      <w:r w:rsidRPr="00C366C1">
                        <w:rPr>
                          <w:rFonts w:ascii="NTFPreCursivef" w:hAnsi="NTFPreCursivef"/>
                          <w:sz w:val="36"/>
                          <w:szCs w:val="36"/>
                        </w:rPr>
                        <w:t>February</w:t>
                      </w:r>
                    </w:p>
                  </w:txbxContent>
                </v:textbox>
              </v:shape>
            </w:pict>
          </mc:Fallback>
        </mc:AlternateContent>
      </w:r>
      <w:r w:rsidR="00A12A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7BC6243" wp14:editId="51126920">
                <wp:simplePos x="0" y="0"/>
                <wp:positionH relativeFrom="column">
                  <wp:posOffset>3017707</wp:posOffset>
                </wp:positionH>
                <wp:positionV relativeFrom="paragraph">
                  <wp:posOffset>1983105</wp:posOffset>
                </wp:positionV>
                <wp:extent cx="1506070" cy="403411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070" cy="4034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36D8CA" w14:textId="77777777" w:rsidR="00A12ACC" w:rsidRPr="00C366C1" w:rsidRDefault="00A12ACC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  <w:t>August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C6243" id="_x0000_s1036" type="#_x0000_t202" style="position:absolute;margin-left:237.6pt;margin-top:156.15pt;width:118.6pt;height:31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" filled="f" stroked="f">
                <v:textbox>
                  <w:txbxContent>
                    <w:p w14:paraId="2836D8CA" w14:textId="77777777" w:rsidR="00A12ACC" w:rsidRPr="00C366C1" w:rsidRDefault="00A12ACC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36"/>
                          <w:szCs w:val="36"/>
                        </w:rPr>
                      </w:pPr>
                      <w:r w:rsidRPr="00C366C1">
                        <w:rPr>
                          <w:rFonts w:ascii="NTFPreCursivef" w:hAnsi="NTFPreCursivef"/>
                          <w:sz w:val="36"/>
                          <w:szCs w:val="36"/>
                        </w:rPr>
                        <w:t>August</w:t>
                      </w:r>
                    </w:p>
                  </w:txbxContent>
                </v:textbox>
              </v:shape>
            </w:pict>
          </mc:Fallback>
        </mc:AlternateContent>
      </w:r>
      <w:r w:rsidR="00A12A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A57C0B9" wp14:editId="238959B7">
                <wp:simplePos x="0" y="0"/>
                <wp:positionH relativeFrom="column">
                  <wp:posOffset>1176580</wp:posOffset>
                </wp:positionH>
                <wp:positionV relativeFrom="paragraph">
                  <wp:posOffset>1983179</wp:posOffset>
                </wp:positionV>
                <wp:extent cx="1506070" cy="403411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070" cy="4034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EA5986" w14:textId="77777777" w:rsidR="00A12ACC" w:rsidRPr="00C366C1" w:rsidRDefault="00A12ACC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  <w:t>March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7C0B9" id="_x0000_s1037" type="#_x0000_t202" style="position:absolute;margin-left:92.65pt;margin-top:156.15pt;width:118.6pt;height:31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" filled="f" stroked="f">
                <v:textbox>
                  <w:txbxContent>
                    <w:p w14:paraId="15EA5986" w14:textId="77777777" w:rsidR="00A12ACC" w:rsidRPr="00C366C1" w:rsidRDefault="00A12ACC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36"/>
                          <w:szCs w:val="36"/>
                        </w:rPr>
                      </w:pPr>
                      <w:r w:rsidRPr="00C366C1">
                        <w:rPr>
                          <w:rFonts w:ascii="NTFPreCursivef" w:hAnsi="NTFPreCursivef"/>
                          <w:sz w:val="36"/>
                          <w:szCs w:val="36"/>
                        </w:rPr>
                        <w:t>March</w:t>
                      </w:r>
                    </w:p>
                  </w:txbxContent>
                </v:textbox>
              </v:shape>
            </w:pict>
          </mc:Fallback>
        </mc:AlternateContent>
      </w:r>
      <w:r w:rsidR="00A12A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7439985" wp14:editId="11832D61">
                <wp:simplePos x="0" y="0"/>
                <wp:positionH relativeFrom="column">
                  <wp:posOffset>20246</wp:posOffset>
                </wp:positionH>
                <wp:positionV relativeFrom="paragraph">
                  <wp:posOffset>-423806</wp:posOffset>
                </wp:positionV>
                <wp:extent cx="9829763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29763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60022E" w14:textId="77777777" w:rsidR="00A12ACC" w:rsidRPr="00C366C1" w:rsidRDefault="00A12ACC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66"/>
                                <w:szCs w:val="6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66"/>
                                <w:szCs w:val="66"/>
                              </w:rPr>
                              <w:t>Order the Months Cut and Stick Activity Sheet</w:t>
                            </w:r>
                          </w:p>
                          <w:p w14:paraId="7F4099D1" w14:textId="77777777" w:rsidR="00A12ACC" w:rsidRPr="00C366C1" w:rsidRDefault="00A12ACC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40"/>
                                <w:szCs w:val="6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40"/>
                                <w:szCs w:val="66"/>
                              </w:rPr>
                              <w:t>Cut out the months of the year and stick them in the right order.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439985" id="_x0000_s1038" type="#_x0000_t202" style="position:absolute;margin-left:1.6pt;margin-top:-33.35pt;width:774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" filled="f" stroked="f">
                <v:textbox style="mso-fit-shape-to-text:t">
                  <w:txbxContent>
                    <w:p w14:paraId="7560022E" w14:textId="77777777" w:rsidR="00A12ACC" w:rsidRPr="00C366C1" w:rsidRDefault="00A12ACC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66"/>
                          <w:szCs w:val="66"/>
                        </w:rPr>
                      </w:pPr>
                      <w:r w:rsidRPr="00C366C1">
                        <w:rPr>
                          <w:rFonts w:ascii="NTFPreCursivef" w:hAnsi="NTFPreCursivef"/>
                          <w:sz w:val="66"/>
                          <w:szCs w:val="66"/>
                        </w:rPr>
                        <w:t>Order the Months Cut and Stick Activity Sheet</w:t>
                      </w:r>
                    </w:p>
                    <w:p w14:paraId="7F4099D1" w14:textId="77777777" w:rsidR="00A12ACC" w:rsidRPr="00C366C1" w:rsidRDefault="00A12ACC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40"/>
                          <w:szCs w:val="66"/>
                        </w:rPr>
                      </w:pPr>
                      <w:r w:rsidRPr="00C366C1">
                        <w:rPr>
                          <w:rFonts w:ascii="NTFPreCursivef" w:hAnsi="NTFPreCursivef"/>
                          <w:sz w:val="40"/>
                          <w:szCs w:val="66"/>
                        </w:rPr>
                        <w:t>Cut out the months of the year and stick them in the right order.</w:t>
                      </w:r>
                    </w:p>
                  </w:txbxContent>
                </v:textbox>
              </v:shape>
            </w:pict>
          </mc:Fallback>
        </mc:AlternateContent>
      </w:r>
    </w:p>
    <w:p w14:paraId="6F1F7D14" w14:textId="49C5E8ED" w:rsidR="00A12ACC" w:rsidRDefault="00A87044" w:rsidP="0098564A">
      <w:pPr>
        <w:pStyle w:val="Heading1"/>
        <w:sectPr w:rsidR="00A12ACC" w:rsidSect="00A12ACC">
          <w:headerReference w:type="default" r:id="rId22"/>
          <w:footerReference w:type="default" r:id="rId23"/>
          <w:pgSz w:w="16838" w:h="11906" w:orient="landscape"/>
          <w:pgMar w:top="720" w:right="720" w:bottom="720" w:left="624" w:header="737" w:footer="737" w:gutter="0"/>
          <w:cols w:space="708"/>
          <w:docGrid w:linePitch="360"/>
        </w:sect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88288" behindDoc="1" locked="0" layoutInCell="1" allowOverlap="1" wp14:anchorId="005CDA06" wp14:editId="495E47D0">
            <wp:simplePos x="0" y="0"/>
            <wp:positionH relativeFrom="column">
              <wp:posOffset>3289826</wp:posOffset>
            </wp:positionH>
            <wp:positionV relativeFrom="paragraph">
              <wp:posOffset>865505</wp:posOffset>
            </wp:positionV>
            <wp:extent cx="1292225" cy="914400"/>
            <wp:effectExtent l="0" t="0" r="3175" b="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66C1">
        <w:rPr>
          <w:noProof/>
        </w:rPr>
        <w:pict w14:anchorId="0DAF5D32">
          <v:shape id="_x0000_s1034" type="#_x0000_t75" style="position:absolute;margin-left:141.75pt;margin-top:315.05pt;width:84.75pt;height:84.75pt;z-index:251749376;mso-position-horizontal-relative:text;mso-position-vertical-relative:text;mso-width-relative:page;mso-height-relative:page">
            <v:imagedata r:id="rId11" o:title="Children Tidying Up Classroom - PlanIt - PSHCE Y1 - Britain Lesson Pack Lesson 1 My School - KS1-b&amp;w-RGB"/>
          </v:shape>
        </w:pict>
      </w:r>
      <w:r w:rsidR="00C366C1">
        <w:rPr>
          <w:noProof/>
        </w:rPr>
        <w:pict w14:anchorId="79291CE1">
          <v:shape id="_x0000_s1060" type="#_x0000_t75" style="position:absolute;margin-left:385.95pt;margin-top:78.85pt;width:99.05pt;height:72.05pt;z-index:251784192;mso-position-horizontal-relative:text;mso-position-vertical-relative:text;mso-width-relative:page;mso-height-relative:page">
            <v:imagedata r:id="rId12" o:title="Fireplace B&amp;W"/>
          </v:shape>
        </w:pict>
      </w:r>
      <w:r w:rsidR="00C366C1">
        <w:rPr>
          <w:noProof/>
          <w:lang w:eastAsia="en-GB"/>
        </w:rPr>
        <w:pict w14:anchorId="3945CF56">
          <v:shape id="_x0000_s1058" type="#_x0000_t75" style="position:absolute;margin-left:515.65pt;margin-top:188.95pt;width:73.7pt;height:79.5pt;z-index:251781120;mso-position-horizontal-relative:text;mso-position-vertical-relative:text;mso-width-relative:page;mso-height-relative:page">
            <v:imagedata r:id="rId13" o:title="Lamb---Baby-Sheep-Open-Eyes-Farm-Animal-KS1-black-and-white-RGB"/>
          </v:shape>
        </w:pict>
      </w:r>
      <w:r w:rsidR="00C366C1">
        <w:rPr>
          <w:noProof/>
          <w:lang w:eastAsia="en-GB"/>
        </w:rPr>
        <w:pict w14:anchorId="462FE9CA">
          <v:shape id="_x0000_s1055" type="#_x0000_t75" style="position:absolute;margin-left:263.85pt;margin-top:188.95pt;width:90.9pt;height:79.5pt;z-index:251777024;mso-position-horizontal-relative:text;mso-position-vertical-relative:text;mso-width-relative:page;mso-height-relative:page">
            <v:imagedata r:id="rId14" o:title="Tree-Black-and-White"/>
          </v:shape>
        </w:pict>
      </w:r>
      <w:r w:rsidR="00C366C1">
        <w:rPr>
          <w:noProof/>
          <w:lang w:eastAsia="en-GB"/>
        </w:rPr>
        <w:pict w14:anchorId="3728B22A">
          <v:shape id="_x0000_s1052" type="#_x0000_t75" style="position:absolute;margin-left:279.65pt;margin-top:310.1pt;width:59.25pt;height:99.9pt;z-index:251772928;mso-position-horizontal-relative:text;mso-position-vertical-relative:text;mso-width-relative:page;mso-height-relative:page">
            <v:imagedata r:id="rId15" o:title="KS1-Christmas-Tree-Fully-Decorated-Black-and-White"/>
          </v:shape>
        </w:pict>
      </w:r>
      <w:r w:rsidR="00C366C1">
        <w:rPr>
          <w:noProof/>
          <w:lang w:eastAsia="en-GB"/>
        </w:rPr>
        <w:pict w14:anchorId="70F202FA">
          <v:shape id="_x0000_s1046" type="#_x0000_t75" style="position:absolute;margin-left:409.2pt;margin-top:310.1pt;width:55pt;height:81.6pt;z-index:251764736;mso-position-horizontal-relative:text;mso-position-vertical-relative:text;mso-width-relative:page;mso-height-relative:page">
            <v:imagedata r:id="rId16" o:title="Snowman-Black-and-White"/>
          </v:shape>
        </w:pict>
      </w:r>
      <w:r w:rsidR="00C366C1">
        <w:rPr>
          <w:noProof/>
          <w:lang w:eastAsia="en-GB"/>
        </w:rPr>
        <w:pict w14:anchorId="0F6917DA">
          <v:shape id="_x0000_s1043" type="#_x0000_t75" style="position:absolute;margin-left:385.95pt;margin-top:188.95pt;width:94.2pt;height:84.3pt;z-index:251760640;mso-position-horizontal-relative:text;mso-position-vertical-relative:text;mso-width-relative:page;mso-height-relative:page">
            <v:imagedata r:id="rId17" o:title="Oak-Tree-With-Only-A-Few-Orange-and-Yellow-Leaves-and-Acorns-Black-and-White"/>
          </v:shape>
        </w:pict>
      </w:r>
      <w:r w:rsidR="00C366C1">
        <w:rPr>
          <w:noProof/>
          <w:lang w:eastAsia="en-GB"/>
        </w:rPr>
        <w:pict w14:anchorId="4DC4B061">
          <v:shape id="_x0000_s1040" type="#_x0000_t75" style="position:absolute;margin-left:147.7pt;margin-top:65.1pt;width:68.85pt;height:92.15pt;z-index:251756544;mso-position-horizontal-relative:text;mso-position-vertical-relative:text;mso-width-relative:page;mso-height-relative:page">
            <v:imagedata r:id="rId18" o:title="Daffodil-Spring-Flower-March-Mothers-Day-Botany--EYFS-KS1-black-and-white-RGB"/>
          </v:shape>
        </w:pict>
      </w:r>
      <w:r w:rsidR="00C366C1">
        <w:rPr>
          <w:noProof/>
          <w:lang w:eastAsia="en-GB"/>
        </w:rPr>
        <w:pict w14:anchorId="1B97067B">
          <v:shape id="_x0000_s1033" type="#_x0000_t75" style="position:absolute;margin-left:131.85pt;margin-top:196.95pt;width:104.9pt;height:76.3pt;z-index:251747328;mso-position-horizontal-relative:text;mso-position-vertical-relative:text;mso-width-relative:page;mso-height-relative:page">
            <v:imagedata r:id="rId20" o:title="Bamboo-Firework-Bonfire-Night-Class-Assembly-Pack-English-KS1-b&amp;w-RGB"/>
          </v:shape>
        </w:pict>
      </w:r>
      <w:r w:rsidR="00C366C1">
        <w:rPr>
          <w:noProof/>
          <w:lang w:eastAsia="en-GB"/>
        </w:rPr>
        <w:pict w14:anchorId="0BE062D2">
          <v:shape id="_x0000_s1032" type="#_x0000_t75" style="position:absolute;margin-left:513.05pt;margin-top:65.1pt;width:88.85pt;height:99.55pt;z-index:251746304;mso-position-horizontal-relative:text;mso-position-vertical-relative:text;mso-width-relative:page;mso-height-relative:page">
            <v:imagedata r:id="rId19" o:title="Boy-Swimming--Summer-Pool-Swim-Happy-Outdoors-Active-Child-KS1-Black-and-White"/>
          </v:shape>
        </w:pict>
      </w:r>
      <w:r w:rsidR="00C366C1">
        <w:rPr>
          <w:noProof/>
          <w:lang w:eastAsia="en-GB"/>
        </w:rPr>
        <w:pict w14:anchorId="3A3BC65D">
          <v:shape id="_x0000_s1028" type="#_x0000_t75" style="position:absolute;margin-left:513.05pt;margin-top:310.1pt;width:88.95pt;height:89.7pt;z-index:251740160;mso-position-horizontal-relative:text;mso-position-vertical-relative:text;mso-width-relative:page;mso-height-relative:page">
            <v:imagedata r:id="rId21" o:title="Boy-Celebrating-Summer--Sun-Happy-Child-Joy-KS1-Black-and-White"/>
          </v:shape>
        </w:pict>
      </w:r>
      <w:r w:rsidR="00AC137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235C0D8" wp14:editId="0333D6E5">
                <wp:simplePos x="0" y="0"/>
                <wp:positionH relativeFrom="column">
                  <wp:posOffset>5715</wp:posOffset>
                </wp:positionH>
                <wp:positionV relativeFrom="paragraph">
                  <wp:posOffset>-518272</wp:posOffset>
                </wp:positionV>
                <wp:extent cx="9829165" cy="1404620"/>
                <wp:effectExtent l="0" t="0" r="0" b="127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2916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C8D3FB" w14:textId="77777777" w:rsidR="00A12ACC" w:rsidRPr="00C366C1" w:rsidRDefault="00A12ACC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66"/>
                                <w:szCs w:val="6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66"/>
                                <w:szCs w:val="66"/>
                              </w:rPr>
                              <w:t>Order the Months Cut and Stick Activity Sheet</w:t>
                            </w:r>
                          </w:p>
                          <w:p w14:paraId="4F792238" w14:textId="77777777" w:rsidR="00A12ACC" w:rsidRPr="00C366C1" w:rsidRDefault="00A12ACC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32"/>
                                <w:szCs w:val="6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32"/>
                                <w:szCs w:val="66"/>
                              </w:rPr>
                              <w:t>Cut out the months of the year and stick them in the right order.</w:t>
                            </w:r>
                            <w:r w:rsidR="00AC1379" w:rsidRPr="00C366C1">
                              <w:rPr>
                                <w:rFonts w:ascii="NTFPreCursivef" w:hAnsi="NTFPreCursivef"/>
                                <w:sz w:val="32"/>
                                <w:szCs w:val="66"/>
                              </w:rPr>
                              <w:t xml:space="preserve"> Match the names at the bottom of the sheet to the correct month.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235C0D8" id="_x0000_s1039" type="#_x0000_t202" style="position:absolute;margin-left:.45pt;margin-top:-40.8pt;width:773.9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" filled="f" stroked="f">
                <v:textbox style="mso-fit-shape-to-text:t">
                  <w:txbxContent>
                    <w:p w14:paraId="4CC8D3FB" w14:textId="77777777" w:rsidR="00A12ACC" w:rsidRPr="00C366C1" w:rsidRDefault="00A12ACC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66"/>
                          <w:szCs w:val="66"/>
                        </w:rPr>
                      </w:pPr>
                      <w:r w:rsidRPr="00C366C1">
                        <w:rPr>
                          <w:rFonts w:ascii="NTFPreCursivef" w:hAnsi="NTFPreCursivef"/>
                          <w:sz w:val="66"/>
                          <w:szCs w:val="66"/>
                        </w:rPr>
                        <w:t>Order the Months Cut and Stick Activity Sheet</w:t>
                      </w:r>
                    </w:p>
                    <w:p w14:paraId="4F792238" w14:textId="77777777" w:rsidR="00A12ACC" w:rsidRPr="00C366C1" w:rsidRDefault="00A12ACC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32"/>
                          <w:szCs w:val="66"/>
                        </w:rPr>
                      </w:pPr>
                      <w:r w:rsidRPr="00C366C1">
                        <w:rPr>
                          <w:rFonts w:ascii="NTFPreCursivef" w:hAnsi="NTFPreCursivef"/>
                          <w:sz w:val="32"/>
                          <w:szCs w:val="66"/>
                        </w:rPr>
                        <w:t>Cut out the months of the year and stick them in the right order.</w:t>
                      </w:r>
                      <w:r w:rsidR="00AC1379" w:rsidRPr="00C366C1">
                        <w:rPr>
                          <w:rFonts w:ascii="NTFPreCursivef" w:hAnsi="NTFPreCursivef"/>
                          <w:sz w:val="32"/>
                          <w:szCs w:val="66"/>
                        </w:rPr>
                        <w:t xml:space="preserve"> Match the names at the bottom of the sheet to the correct month.</w:t>
                      </w:r>
                    </w:p>
                  </w:txbxContent>
                </v:textbox>
              </v:shape>
            </w:pict>
          </mc:Fallback>
        </mc:AlternateContent>
      </w:r>
      <w:r w:rsidR="00AC137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7088" behindDoc="0" locked="0" layoutInCell="1" allowOverlap="1" wp14:anchorId="76C7BA0C" wp14:editId="67395AAA">
                <wp:simplePos x="0" y="0"/>
                <wp:positionH relativeFrom="column">
                  <wp:posOffset>4775424</wp:posOffset>
                </wp:positionH>
                <wp:positionV relativeFrom="paragraph">
                  <wp:posOffset>4977578</wp:posOffset>
                </wp:positionV>
                <wp:extent cx="1505585" cy="403225"/>
                <wp:effectExtent l="0" t="0" r="0" b="0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5585" cy="403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F8B776" w14:textId="77777777" w:rsidR="00AC1379" w:rsidRPr="00C366C1" w:rsidRDefault="00AC1379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 w:cs="Arial"/>
                                <w:sz w:val="36"/>
                                <w:szCs w:val="36"/>
                              </w:rPr>
                            </w:pPr>
                            <w:r w:rsidRPr="00C366C1">
                              <w:rPr>
                                <w:rFonts w:ascii="NTFPreCursivef" w:hAnsi="NTFPreCursivef" w:cs="Arial"/>
                                <w:sz w:val="36"/>
                                <w:szCs w:val="36"/>
                              </w:rPr>
                              <w:t>January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7BA0C" id="_x0000_s1040" type="#_x0000_t202" style="position:absolute;margin-left:376pt;margin-top:391.95pt;width:118.55pt;height:31.75pt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" filled="f" stroked="f">
                <v:textbox>
                  <w:txbxContent>
                    <w:p w14:paraId="4AF8B776" w14:textId="77777777" w:rsidR="00AC1379" w:rsidRPr="00C366C1" w:rsidRDefault="00AC1379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 w:cs="Arial"/>
                          <w:sz w:val="36"/>
                          <w:szCs w:val="36"/>
                        </w:rPr>
                      </w:pPr>
                      <w:r w:rsidRPr="00C366C1">
                        <w:rPr>
                          <w:rFonts w:ascii="NTFPreCursivef" w:hAnsi="NTFPreCursivef" w:cs="Arial"/>
                          <w:sz w:val="36"/>
                          <w:szCs w:val="36"/>
                        </w:rPr>
                        <w:t>January</w:t>
                      </w:r>
                    </w:p>
                  </w:txbxContent>
                </v:textbox>
              </v:shape>
            </w:pict>
          </mc:Fallback>
        </mc:AlternateContent>
      </w:r>
      <w:r w:rsidR="00A12A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1E5829B7" wp14:editId="374511EB">
                <wp:simplePos x="0" y="0"/>
                <wp:positionH relativeFrom="column">
                  <wp:posOffset>8407101</wp:posOffset>
                </wp:positionH>
                <wp:positionV relativeFrom="paragraph">
                  <wp:posOffset>5623672</wp:posOffset>
                </wp:positionV>
                <wp:extent cx="1506070" cy="403411"/>
                <wp:effectExtent l="0" t="0" r="0" b="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070" cy="4034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3C3822" w14:textId="77777777" w:rsidR="00A12ACC" w:rsidRPr="00C366C1" w:rsidRDefault="00A12ACC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  <w:t>September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829B7" id="_x0000_s1041" type="#_x0000_t202" style="position:absolute;margin-left:662pt;margin-top:442.8pt;width:118.6pt;height:31.75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" filled="f" stroked="f">
                <v:textbox>
                  <w:txbxContent>
                    <w:p w14:paraId="043C3822" w14:textId="77777777" w:rsidR="00A12ACC" w:rsidRPr="00C366C1" w:rsidRDefault="00A12ACC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36"/>
                          <w:szCs w:val="36"/>
                        </w:rPr>
                      </w:pPr>
                      <w:r w:rsidRPr="00C366C1">
                        <w:rPr>
                          <w:rFonts w:ascii="NTFPreCursivef" w:hAnsi="NTFPreCursivef"/>
                          <w:sz w:val="36"/>
                          <w:szCs w:val="36"/>
                        </w:rPr>
                        <w:t>September</w:t>
                      </w:r>
                    </w:p>
                  </w:txbxContent>
                </v:textbox>
              </v:shape>
            </w:pict>
          </mc:Fallback>
        </mc:AlternateContent>
      </w:r>
      <w:r w:rsidR="00A12A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6FCD464D" wp14:editId="310EE153">
                <wp:simplePos x="0" y="0"/>
                <wp:positionH relativeFrom="column">
                  <wp:posOffset>6780418</wp:posOffset>
                </wp:positionH>
                <wp:positionV relativeFrom="paragraph">
                  <wp:posOffset>5623672</wp:posOffset>
                </wp:positionV>
                <wp:extent cx="1506070" cy="403411"/>
                <wp:effectExtent l="0" t="0" r="0" b="0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070" cy="4034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002FB0" w14:textId="77777777" w:rsidR="00A12ACC" w:rsidRPr="00C366C1" w:rsidRDefault="00A12ACC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  <w:t>December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CD464D" id="_x0000_s1042" type="#_x0000_t202" style="position:absolute;margin-left:533.9pt;margin-top:442.8pt;width:118.6pt;height:31.75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" filled="f" stroked="f">
                <v:textbox>
                  <w:txbxContent>
                    <w:p w14:paraId="28002FB0" w14:textId="77777777" w:rsidR="00A12ACC" w:rsidRPr="00C366C1" w:rsidRDefault="00A12ACC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36"/>
                          <w:szCs w:val="36"/>
                        </w:rPr>
                      </w:pPr>
                      <w:r w:rsidRPr="00C366C1">
                        <w:rPr>
                          <w:rFonts w:ascii="NTFPreCursivef" w:hAnsi="NTFPreCursivef"/>
                          <w:sz w:val="36"/>
                          <w:szCs w:val="36"/>
                        </w:rPr>
                        <w:t>December</w:t>
                      </w:r>
                    </w:p>
                  </w:txbxContent>
                </v:textbox>
              </v:shape>
            </w:pict>
          </mc:Fallback>
        </mc:AlternateContent>
      </w:r>
      <w:r w:rsidR="00A12A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22E6EF9E" wp14:editId="1083384C">
                <wp:simplePos x="0" y="0"/>
                <wp:positionH relativeFrom="column">
                  <wp:posOffset>5142678</wp:posOffset>
                </wp:positionH>
                <wp:positionV relativeFrom="paragraph">
                  <wp:posOffset>5613512</wp:posOffset>
                </wp:positionV>
                <wp:extent cx="1506070" cy="403411"/>
                <wp:effectExtent l="0" t="0" r="0" b="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070" cy="4034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5A3DC8" w14:textId="77777777" w:rsidR="00A12ACC" w:rsidRPr="00C366C1" w:rsidRDefault="00A12ACC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  <w:t>March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6EF9E" id="_x0000_s1043" type="#_x0000_t202" style="position:absolute;margin-left:404.95pt;margin-top:442pt;width:118.6pt;height:31.7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" filled="f" stroked="f">
                <v:textbox>
                  <w:txbxContent>
                    <w:p w14:paraId="615A3DC8" w14:textId="77777777" w:rsidR="00A12ACC" w:rsidRPr="00C366C1" w:rsidRDefault="00A12ACC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36"/>
                          <w:szCs w:val="36"/>
                        </w:rPr>
                      </w:pPr>
                      <w:r w:rsidRPr="00C366C1">
                        <w:rPr>
                          <w:rFonts w:ascii="NTFPreCursivef" w:hAnsi="NTFPreCursivef"/>
                          <w:sz w:val="36"/>
                          <w:szCs w:val="36"/>
                        </w:rPr>
                        <w:t>March</w:t>
                      </w:r>
                    </w:p>
                  </w:txbxContent>
                </v:textbox>
              </v:shape>
            </w:pict>
          </mc:Fallback>
        </mc:AlternateContent>
      </w:r>
      <w:r w:rsidR="00A12A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1513826B" wp14:editId="287F0F4D">
                <wp:simplePos x="0" y="0"/>
                <wp:positionH relativeFrom="column">
                  <wp:posOffset>3446818</wp:posOffset>
                </wp:positionH>
                <wp:positionV relativeFrom="paragraph">
                  <wp:posOffset>5626399</wp:posOffset>
                </wp:positionV>
                <wp:extent cx="1506070" cy="403411"/>
                <wp:effectExtent l="0" t="0" r="0" b="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070" cy="4034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AB7290" w14:textId="77777777" w:rsidR="00A12ACC" w:rsidRPr="00C366C1" w:rsidRDefault="00A12ACC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  <w:t>June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3826B" id="_x0000_s1044" type="#_x0000_t202" style="position:absolute;margin-left:271.4pt;margin-top:443pt;width:118.6pt;height:31.7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" filled="f" stroked="f">
                <v:textbox>
                  <w:txbxContent>
                    <w:p w14:paraId="68AB7290" w14:textId="77777777" w:rsidR="00A12ACC" w:rsidRPr="00C366C1" w:rsidRDefault="00A12ACC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36"/>
                          <w:szCs w:val="36"/>
                        </w:rPr>
                      </w:pPr>
                      <w:r w:rsidRPr="00C366C1">
                        <w:rPr>
                          <w:rFonts w:ascii="NTFPreCursivef" w:hAnsi="NTFPreCursivef"/>
                          <w:sz w:val="36"/>
                          <w:szCs w:val="36"/>
                        </w:rPr>
                        <w:t>June</w:t>
                      </w:r>
                    </w:p>
                  </w:txbxContent>
                </v:textbox>
              </v:shape>
            </w:pict>
          </mc:Fallback>
        </mc:AlternateContent>
      </w:r>
      <w:r w:rsidR="00A12A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2D7ABAF1" wp14:editId="58626B58">
                <wp:simplePos x="0" y="0"/>
                <wp:positionH relativeFrom="column">
                  <wp:posOffset>1858495</wp:posOffset>
                </wp:positionH>
                <wp:positionV relativeFrom="paragraph">
                  <wp:posOffset>5624942</wp:posOffset>
                </wp:positionV>
                <wp:extent cx="1506070" cy="403411"/>
                <wp:effectExtent l="0" t="0" r="0" b="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070" cy="4034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A03FF4" w14:textId="77777777" w:rsidR="00A12ACC" w:rsidRPr="00C366C1" w:rsidRDefault="00A12ACC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  <w:t>November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ABAF1" id="_x0000_s1045" type="#_x0000_t202" style="position:absolute;margin-left:146.35pt;margin-top:442.9pt;width:118.6pt;height:31.75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" filled="f" stroked="f">
                <v:textbox>
                  <w:txbxContent>
                    <w:p w14:paraId="65A03FF4" w14:textId="77777777" w:rsidR="00A12ACC" w:rsidRPr="00C366C1" w:rsidRDefault="00A12ACC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36"/>
                          <w:szCs w:val="36"/>
                        </w:rPr>
                      </w:pPr>
                      <w:r w:rsidRPr="00C366C1">
                        <w:rPr>
                          <w:rFonts w:ascii="NTFPreCursivef" w:hAnsi="NTFPreCursivef"/>
                          <w:sz w:val="36"/>
                          <w:szCs w:val="36"/>
                        </w:rPr>
                        <w:t>November</w:t>
                      </w:r>
                    </w:p>
                  </w:txbxContent>
                </v:textbox>
              </v:shape>
            </w:pict>
          </mc:Fallback>
        </mc:AlternateContent>
      </w:r>
      <w:r w:rsidR="00A12A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52BCE6DC" wp14:editId="33F1623C">
                <wp:simplePos x="0" y="0"/>
                <wp:positionH relativeFrom="column">
                  <wp:posOffset>273311</wp:posOffset>
                </wp:positionH>
                <wp:positionV relativeFrom="paragraph">
                  <wp:posOffset>5599579</wp:posOffset>
                </wp:positionV>
                <wp:extent cx="1506070" cy="403411"/>
                <wp:effectExtent l="0" t="0" r="0" b="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070" cy="4034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FD017C" w14:textId="77777777" w:rsidR="00A12ACC" w:rsidRPr="00C366C1" w:rsidRDefault="00A12ACC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  <w:t>February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BCE6DC" id="_x0000_s1046" type="#_x0000_t202" style="position:absolute;margin-left:21.5pt;margin-top:440.9pt;width:118.6pt;height:31.7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" filled="f" stroked="f">
                <v:textbox>
                  <w:txbxContent>
                    <w:p w14:paraId="70FD017C" w14:textId="77777777" w:rsidR="00A12ACC" w:rsidRPr="00C366C1" w:rsidRDefault="00A12ACC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36"/>
                          <w:szCs w:val="36"/>
                        </w:rPr>
                      </w:pPr>
                      <w:r w:rsidRPr="00C366C1">
                        <w:rPr>
                          <w:rFonts w:ascii="NTFPreCursivef" w:hAnsi="NTFPreCursivef"/>
                          <w:sz w:val="36"/>
                          <w:szCs w:val="36"/>
                        </w:rPr>
                        <w:t>February</w:t>
                      </w:r>
                    </w:p>
                  </w:txbxContent>
                </v:textbox>
              </v:shape>
            </w:pict>
          </mc:Fallback>
        </mc:AlternateContent>
      </w:r>
      <w:r w:rsidR="00A12A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4E52693E" wp14:editId="4A9C5A5F">
                <wp:simplePos x="0" y="0"/>
                <wp:positionH relativeFrom="column">
                  <wp:posOffset>6347833</wp:posOffset>
                </wp:positionH>
                <wp:positionV relativeFrom="paragraph">
                  <wp:posOffset>5018555</wp:posOffset>
                </wp:positionV>
                <wp:extent cx="1506070" cy="403411"/>
                <wp:effectExtent l="0" t="0" r="0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070" cy="4034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A92EAC" w14:textId="77777777" w:rsidR="00A12ACC" w:rsidRPr="00C366C1" w:rsidRDefault="00A12ACC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  <w:t>July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52693E" id="_x0000_s1047" type="#_x0000_t202" style="position:absolute;margin-left:499.85pt;margin-top:395.15pt;width:118.6pt;height:31.7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" filled="f" stroked="f">
                <v:textbox>
                  <w:txbxContent>
                    <w:p w14:paraId="62A92EAC" w14:textId="77777777" w:rsidR="00A12ACC" w:rsidRPr="00C366C1" w:rsidRDefault="00A12ACC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36"/>
                          <w:szCs w:val="36"/>
                        </w:rPr>
                      </w:pPr>
                      <w:r w:rsidRPr="00C366C1">
                        <w:rPr>
                          <w:rFonts w:ascii="NTFPreCursivef" w:hAnsi="NTFPreCursivef"/>
                          <w:sz w:val="36"/>
                          <w:szCs w:val="36"/>
                        </w:rPr>
                        <w:t>July</w:t>
                      </w:r>
                    </w:p>
                  </w:txbxContent>
                </v:textbox>
              </v:shape>
            </w:pict>
          </mc:Fallback>
        </mc:AlternateContent>
      </w:r>
      <w:r w:rsidR="00A12A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6B43C919" wp14:editId="2286B513">
                <wp:simplePos x="0" y="0"/>
                <wp:positionH relativeFrom="column">
                  <wp:posOffset>6337188</wp:posOffset>
                </wp:positionH>
                <wp:positionV relativeFrom="paragraph">
                  <wp:posOffset>3378835</wp:posOffset>
                </wp:positionV>
                <wp:extent cx="1506070" cy="403411"/>
                <wp:effectExtent l="0" t="0" r="0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070" cy="4034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955559" w14:textId="77777777" w:rsidR="00A12ACC" w:rsidRPr="00C366C1" w:rsidRDefault="00A12ACC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  <w:t>April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43C919" id="_x0000_s1048" type="#_x0000_t202" style="position:absolute;margin-left:499pt;margin-top:266.05pt;width:118.6pt;height:31.7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" filled="f" stroked="f">
                <v:textbox>
                  <w:txbxContent>
                    <w:p w14:paraId="64955559" w14:textId="77777777" w:rsidR="00A12ACC" w:rsidRPr="00C366C1" w:rsidRDefault="00A12ACC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36"/>
                          <w:szCs w:val="36"/>
                        </w:rPr>
                      </w:pPr>
                      <w:r w:rsidRPr="00C366C1">
                        <w:rPr>
                          <w:rFonts w:ascii="NTFPreCursivef" w:hAnsi="NTFPreCursivef"/>
                          <w:sz w:val="36"/>
                          <w:szCs w:val="36"/>
                        </w:rPr>
                        <w:t>April</w:t>
                      </w:r>
                    </w:p>
                  </w:txbxContent>
                </v:textbox>
              </v:shape>
            </w:pict>
          </mc:Fallback>
        </mc:AlternateContent>
      </w:r>
      <w:r w:rsidR="00A12A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24DD7072" wp14:editId="5E2F9762">
                <wp:simplePos x="0" y="0"/>
                <wp:positionH relativeFrom="column">
                  <wp:posOffset>4723242</wp:posOffset>
                </wp:positionH>
                <wp:positionV relativeFrom="paragraph">
                  <wp:posOffset>3366434</wp:posOffset>
                </wp:positionV>
                <wp:extent cx="1506070" cy="403411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070" cy="4034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5E23A4" w14:textId="77777777" w:rsidR="00A12ACC" w:rsidRPr="00C366C1" w:rsidRDefault="00A12ACC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  <w:t>October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DD7072" id="_x0000_s1049" type="#_x0000_t202" style="position:absolute;margin-left:371.9pt;margin-top:265.05pt;width:118.6pt;height:31.7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" filled="f" stroked="f">
                <v:textbox>
                  <w:txbxContent>
                    <w:p w14:paraId="7C5E23A4" w14:textId="77777777" w:rsidR="00A12ACC" w:rsidRPr="00C366C1" w:rsidRDefault="00A12ACC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36"/>
                          <w:szCs w:val="36"/>
                        </w:rPr>
                      </w:pPr>
                      <w:r w:rsidRPr="00C366C1">
                        <w:rPr>
                          <w:rFonts w:ascii="NTFPreCursivef" w:hAnsi="NTFPreCursivef"/>
                          <w:sz w:val="36"/>
                          <w:szCs w:val="36"/>
                        </w:rPr>
                        <w:t>October</w:t>
                      </w:r>
                    </w:p>
                  </w:txbxContent>
                </v:textbox>
              </v:shape>
            </w:pict>
          </mc:Fallback>
        </mc:AlternateContent>
      </w:r>
      <w:r w:rsidR="00A12A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62CF7FDD" wp14:editId="4D692564">
                <wp:simplePos x="0" y="0"/>
                <wp:positionH relativeFrom="column">
                  <wp:posOffset>3176793</wp:posOffset>
                </wp:positionH>
                <wp:positionV relativeFrom="paragraph">
                  <wp:posOffset>3366135</wp:posOffset>
                </wp:positionV>
                <wp:extent cx="1506070" cy="403411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070" cy="4034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85FF44" w14:textId="77777777" w:rsidR="00A12ACC" w:rsidRPr="00C366C1" w:rsidRDefault="00A12ACC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  <w:t>May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CF7FDD" id="_x0000_s1050" type="#_x0000_t202" style="position:absolute;margin-left:250.15pt;margin-top:265.05pt;width:118.6pt;height:31.7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" filled="f" stroked="f">
                <v:textbox>
                  <w:txbxContent>
                    <w:p w14:paraId="4F85FF44" w14:textId="77777777" w:rsidR="00A12ACC" w:rsidRPr="00C366C1" w:rsidRDefault="00A12ACC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36"/>
                          <w:szCs w:val="36"/>
                        </w:rPr>
                      </w:pPr>
                      <w:r w:rsidRPr="00C366C1">
                        <w:rPr>
                          <w:rFonts w:ascii="NTFPreCursivef" w:hAnsi="NTFPreCursivef"/>
                          <w:sz w:val="36"/>
                          <w:szCs w:val="36"/>
                        </w:rPr>
                        <w:t>May</w:t>
                      </w:r>
                    </w:p>
                  </w:txbxContent>
                </v:textbox>
              </v:shape>
            </w:pict>
          </mc:Fallback>
        </mc:AlternateContent>
      </w:r>
      <w:r w:rsidR="00A12A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55CC3A94" wp14:editId="5016A1D2">
                <wp:simplePos x="0" y="0"/>
                <wp:positionH relativeFrom="column">
                  <wp:posOffset>3205293</wp:posOffset>
                </wp:positionH>
                <wp:positionV relativeFrom="paragraph">
                  <wp:posOffset>1794510</wp:posOffset>
                </wp:positionV>
                <wp:extent cx="1506070" cy="403411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070" cy="4034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4095FB" w14:textId="77777777" w:rsidR="00A12ACC" w:rsidRPr="00C366C1" w:rsidRDefault="00A12ACC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  <w:t>August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C3A94" id="_x0000_s1051" type="#_x0000_t202" style="position:absolute;margin-left:252.4pt;margin-top:141.3pt;width:118.6pt;height:31.7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" filled="f" stroked="f">
                <v:textbox>
                  <w:txbxContent>
                    <w:p w14:paraId="7D4095FB" w14:textId="77777777" w:rsidR="00A12ACC" w:rsidRPr="00C366C1" w:rsidRDefault="00A12ACC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36"/>
                          <w:szCs w:val="36"/>
                        </w:rPr>
                      </w:pPr>
                      <w:r w:rsidRPr="00C366C1">
                        <w:rPr>
                          <w:rFonts w:ascii="NTFPreCursivef" w:hAnsi="NTFPreCursivef"/>
                          <w:sz w:val="36"/>
                          <w:szCs w:val="36"/>
                        </w:rPr>
                        <w:t>August</w:t>
                      </w:r>
                    </w:p>
                  </w:txbxContent>
                </v:textbox>
              </v:shape>
            </w:pict>
          </mc:Fallback>
        </mc:AlternateContent>
      </w:r>
    </w:p>
    <w:p w14:paraId="260E5357" w14:textId="6B2BF575" w:rsidR="00025835" w:rsidRPr="00886FE1" w:rsidRDefault="00A87044" w:rsidP="0098564A">
      <w:pPr>
        <w:pStyle w:val="Heading1"/>
      </w:pPr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787264" behindDoc="1" locked="0" layoutInCell="1" allowOverlap="1" wp14:anchorId="63C26466" wp14:editId="72A30AE1">
            <wp:simplePos x="0" y="0"/>
            <wp:positionH relativeFrom="column">
              <wp:posOffset>1912729</wp:posOffset>
            </wp:positionH>
            <wp:positionV relativeFrom="paragraph">
              <wp:posOffset>2773045</wp:posOffset>
            </wp:positionV>
            <wp:extent cx="1293542" cy="914400"/>
            <wp:effectExtent l="0" t="0" r="1905" b="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3542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66C1">
        <w:rPr>
          <w:noProof/>
          <w:lang w:eastAsia="en-GB"/>
        </w:rPr>
        <w:pict w14:anchorId="15A2AF02">
          <v:shape id="_x0000_s1062" type="#_x0000_t75" style="position:absolute;margin-left:654.4pt;margin-top:87.3pt;width:99.05pt;height:72.05pt;z-index:251786240;mso-position-horizontal-relative:text;mso-position-vertical-relative:text;mso-width-relative:page;mso-height-relative:page">
            <v:imagedata r:id="rId12" o:title="Fireplace B&amp;W"/>
          </v:shape>
        </w:pict>
      </w:r>
      <w:r w:rsidR="00C366C1">
        <w:rPr>
          <w:noProof/>
        </w:rPr>
        <w:pict w14:anchorId="1D209561">
          <v:shape id="_x0000_s1057" type="#_x0000_t75" style="position:absolute;margin-left:406.9pt;margin-top:81.05pt;width:86.35pt;height:93.15pt;z-index:251780096;mso-position-horizontal-relative:text;mso-position-vertical-relative:text;mso-width-relative:page;mso-height-relative:page">
            <v:imagedata r:id="rId13" o:title="Lamb---Baby-Sheep-Open-Eyes-Farm-Animal-KS1-black-and-white-RGB"/>
          </v:shape>
        </w:pict>
      </w:r>
      <w:r w:rsidR="00C366C1">
        <w:rPr>
          <w:noProof/>
          <w:lang w:eastAsia="en-GB"/>
        </w:rPr>
        <w:pict w14:anchorId="060F5FD1">
          <v:shape id="_x0000_s1056" type="#_x0000_t75" style="position:absolute;margin-left:282.3pt;margin-top:87.3pt;width:90.9pt;height:79.5pt;z-index:251778048;mso-position-horizontal-relative:text;mso-position-vertical-relative:text;mso-width-relative:page;mso-height-relative:page">
            <v:imagedata r:id="rId14" o:title="Tree-Black-and-White"/>
          </v:shape>
        </w:pict>
      </w:r>
      <w:r w:rsidR="00C366C1">
        <w:rPr>
          <w:noProof/>
        </w:rPr>
        <w:pict w14:anchorId="16DB8389">
          <v:shape id="_x0000_s1051" type="#_x0000_t75" style="position:absolute;margin-left:547.55pt;margin-top:205.3pt;width:59.25pt;height:99.9pt;z-index:251771904;mso-position-horizontal-relative:text;mso-position-vertical-relative:text;mso-width-relative:page;mso-height-relative:page">
            <v:imagedata r:id="rId15" o:title="KS1-Christmas-Tree-Fully-Decorated-Black-and-White"/>
          </v:shape>
        </w:pict>
      </w:r>
      <w:r w:rsidR="00C366C1">
        <w:rPr>
          <w:noProof/>
          <w:lang w:eastAsia="en-GB"/>
        </w:rPr>
        <w:pict w14:anchorId="23DECDDB">
          <v:shape id="_x0000_s1047" type="#_x0000_t75" style="position:absolute;margin-left:418.8pt;margin-top:205.3pt;width:64.75pt;height:96.05pt;z-index:251765760;mso-position-horizontal-relative:text;mso-position-vertical-relative:text;mso-width-relative:page;mso-height-relative:page">
            <v:imagedata r:id="rId16" o:title="Snowman-Black-and-White"/>
          </v:shape>
        </w:pict>
      </w:r>
      <w:r w:rsidR="00C366C1">
        <w:rPr>
          <w:noProof/>
          <w:lang w:eastAsia="en-GB"/>
        </w:rPr>
        <w:pict w14:anchorId="358C006F">
          <v:shape id="_x0000_s1044" type="#_x0000_t75" style="position:absolute;margin-left:279pt;margin-top:210.7pt;width:94.2pt;height:84.3pt;z-index:251761664;mso-position-horizontal-relative:text;mso-position-vertical-relative:text;mso-width-relative:page;mso-height-relative:page">
            <v:imagedata r:id="rId17" o:title="Oak-Tree-With-Only-A-Few-Orange-and-Yellow-Leaves-and-Acorns-Black-and-White"/>
          </v:shape>
        </w:pict>
      </w:r>
      <w:r w:rsidR="00C366C1">
        <w:rPr>
          <w:noProof/>
        </w:rPr>
        <w:pict w14:anchorId="56F96CCD">
          <v:shape id="_x0000_s1039" type="#_x0000_t75" style="position:absolute;margin-left:37.6pt;margin-top:74.65pt;width:68.85pt;height:92.15pt;z-index:251755520;mso-position-horizontal-relative:text;mso-position-vertical-relative:text;mso-width-relative:page;mso-height-relative:page">
            <v:imagedata r:id="rId18" o:title="Daffodil-Spring-Flower-March-Mothers-Day-Botany--EYFS-KS1-black-and-white-RGB"/>
          </v:shape>
        </w:pict>
      </w:r>
      <w:r w:rsidR="00C366C1">
        <w:rPr>
          <w:noProof/>
          <w:lang w:eastAsia="en-GB"/>
        </w:rPr>
        <w:pict w14:anchorId="39CFE371">
          <v:shape id="_x0000_s1038" type="#_x0000_t75" style="position:absolute;margin-left:535.3pt;margin-top:74.65pt;width:88.85pt;height:99.55pt;z-index:251753472;mso-position-horizontal-relative:text;mso-position-vertical-relative:text;mso-width-relative:page;mso-height-relative:page">
            <v:imagedata r:id="rId19" o:title="Boy-Swimming--Summer-Pool-Swim-Happy-Outdoors-Active-Child-KS1-Black-and-White"/>
          </v:shape>
        </w:pict>
      </w:r>
      <w:r w:rsidR="00C366C1">
        <w:rPr>
          <w:noProof/>
          <w:lang w:eastAsia="en-GB"/>
        </w:rPr>
        <w:pict w14:anchorId="77554043">
          <v:shape id="_x0000_s1037" type="#_x0000_t75" style="position:absolute;margin-left:17.5pt;margin-top:218.7pt;width:104.9pt;height:76.3pt;z-index:251752448;mso-position-horizontal-relative:text;mso-position-vertical-relative:text;mso-width-relative:page;mso-height-relative:page">
            <v:imagedata r:id="rId20" o:title="Bamboo-Firework-Bonfire-Night-Class-Assembly-Pack-English-KS1-b&amp;w-RGB"/>
          </v:shape>
        </w:pict>
      </w:r>
      <w:r w:rsidR="00C366C1">
        <w:rPr>
          <w:noProof/>
          <w:lang w:eastAsia="en-GB"/>
        </w:rPr>
        <w:pict w14:anchorId="1C8F3EDB">
          <v:shape id="_x0000_s1036" type="#_x0000_t75" style="position:absolute;margin-left:156.7pt;margin-top:82.05pt;width:84.75pt;height:84.75pt;z-index:251751424;mso-position-horizontal-relative:text;mso-position-vertical-relative:text;mso-width-relative:page;mso-height-relative:page">
            <v:imagedata r:id="rId11" o:title="Children Tidying Up Classroom - PlanIt - PSHCE Y1 - Britain Lesson Pack Lesson 1 My School - KS1-b&amp;w-RGB"/>
          </v:shape>
        </w:pict>
      </w:r>
      <w:r w:rsidR="00C366C1">
        <w:rPr>
          <w:noProof/>
          <w:lang w:eastAsia="en-GB"/>
        </w:rPr>
        <w:pict w14:anchorId="3E6B1C6B">
          <v:shape id="_x0000_s1029" type="#_x0000_t75" style="position:absolute;margin-left:664.5pt;margin-top:205.3pt;width:88.95pt;height:89.7pt;z-index:251741184;mso-position-horizontal-relative:text;mso-position-vertical-relative:text;mso-width-relative:page;mso-height-relative:page">
            <v:imagedata r:id="rId21" o:title="Boy-Celebrating-Summer--Sun-Happy-Child-Joy-KS1-Black-and-White"/>
          </v:shape>
        </w:pict>
      </w:r>
      <w:r w:rsidR="00AC137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5040" behindDoc="0" locked="0" layoutInCell="1" allowOverlap="1" wp14:anchorId="2E2E0BF0" wp14:editId="378CD293">
                <wp:simplePos x="0" y="0"/>
                <wp:positionH relativeFrom="column">
                  <wp:posOffset>8247791</wp:posOffset>
                </wp:positionH>
                <wp:positionV relativeFrom="paragraph">
                  <wp:posOffset>5169497</wp:posOffset>
                </wp:positionV>
                <wp:extent cx="1506070" cy="403411"/>
                <wp:effectExtent l="0" t="0" r="0" b="0"/>
                <wp:wrapNone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070" cy="4034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9675B6" w14:textId="77777777" w:rsidR="00AC1379" w:rsidRPr="00C366C1" w:rsidRDefault="00AC1379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  <w:t>August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2E0BF0" id="_x0000_s1052" type="#_x0000_t202" style="position:absolute;margin-left:649.45pt;margin-top:407.05pt;width:118.6pt;height:31.75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" filled="f" stroked="f">
                <v:textbox>
                  <w:txbxContent>
                    <w:p w14:paraId="329675B6" w14:textId="77777777" w:rsidR="00AC1379" w:rsidRPr="00C366C1" w:rsidRDefault="00AC1379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36"/>
                          <w:szCs w:val="36"/>
                        </w:rPr>
                      </w:pPr>
                      <w:r w:rsidRPr="00C366C1">
                        <w:rPr>
                          <w:rFonts w:ascii="NTFPreCursivef" w:hAnsi="NTFPreCursivef"/>
                          <w:sz w:val="36"/>
                          <w:szCs w:val="36"/>
                        </w:rPr>
                        <w:t>August</w:t>
                      </w:r>
                    </w:p>
                  </w:txbxContent>
                </v:textbox>
              </v:shape>
            </w:pict>
          </mc:Fallback>
        </mc:AlternateContent>
      </w:r>
      <w:r w:rsidR="00AC137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307729D2" wp14:editId="668C1DA7">
                <wp:simplePos x="0" y="0"/>
                <wp:positionH relativeFrom="column">
                  <wp:posOffset>6578190</wp:posOffset>
                </wp:positionH>
                <wp:positionV relativeFrom="paragraph">
                  <wp:posOffset>5219700</wp:posOffset>
                </wp:positionV>
                <wp:extent cx="1506070" cy="403411"/>
                <wp:effectExtent l="0" t="0" r="0" b="0"/>
                <wp:wrapNone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070" cy="4034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8B410D" w14:textId="77777777" w:rsidR="00AC1379" w:rsidRPr="00C366C1" w:rsidRDefault="00AC1379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  <w:t>December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7729D2" id="_x0000_s1053" type="#_x0000_t202" style="position:absolute;margin-left:517.95pt;margin-top:411pt;width:118.6pt;height:31.75pt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" filled="f" stroked="f">
                <v:textbox>
                  <w:txbxContent>
                    <w:p w14:paraId="058B410D" w14:textId="77777777" w:rsidR="00AC1379" w:rsidRPr="00C366C1" w:rsidRDefault="00AC1379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36"/>
                          <w:szCs w:val="36"/>
                        </w:rPr>
                      </w:pPr>
                      <w:r w:rsidRPr="00C366C1">
                        <w:rPr>
                          <w:rFonts w:ascii="NTFPreCursivef" w:hAnsi="NTFPreCursivef"/>
                          <w:sz w:val="36"/>
                          <w:szCs w:val="36"/>
                        </w:rPr>
                        <w:t>December</w:t>
                      </w:r>
                    </w:p>
                  </w:txbxContent>
                </v:textbox>
              </v:shape>
            </w:pict>
          </mc:Fallback>
        </mc:AlternateContent>
      </w:r>
      <w:r w:rsidR="00AC137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285A6AA2" wp14:editId="2FB98FF6">
                <wp:simplePos x="0" y="0"/>
                <wp:positionH relativeFrom="column">
                  <wp:posOffset>4953486</wp:posOffset>
                </wp:positionH>
                <wp:positionV relativeFrom="paragraph">
                  <wp:posOffset>5155976</wp:posOffset>
                </wp:positionV>
                <wp:extent cx="1506070" cy="403411"/>
                <wp:effectExtent l="0" t="0" r="0" b="0"/>
                <wp:wrapNone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070" cy="4034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5B4459" w14:textId="77777777" w:rsidR="00AC1379" w:rsidRPr="00C366C1" w:rsidRDefault="00AC1379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  <w:t>March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5A6AA2" id="_x0000_s1054" type="#_x0000_t202" style="position:absolute;margin-left:390.05pt;margin-top:406pt;width:118.6pt;height:31.75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" filled="f" stroked="f">
                <v:textbox>
                  <w:txbxContent>
                    <w:p w14:paraId="425B4459" w14:textId="77777777" w:rsidR="00AC1379" w:rsidRPr="00C366C1" w:rsidRDefault="00AC1379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36"/>
                          <w:szCs w:val="36"/>
                        </w:rPr>
                      </w:pPr>
                      <w:r w:rsidRPr="00C366C1">
                        <w:rPr>
                          <w:rFonts w:ascii="NTFPreCursivef" w:hAnsi="NTFPreCursivef"/>
                          <w:sz w:val="36"/>
                          <w:szCs w:val="36"/>
                        </w:rPr>
                        <w:t>March</w:t>
                      </w:r>
                    </w:p>
                  </w:txbxContent>
                </v:textbox>
              </v:shape>
            </w:pict>
          </mc:Fallback>
        </mc:AlternateContent>
      </w:r>
      <w:r w:rsidR="00AC137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8896" behindDoc="0" locked="0" layoutInCell="1" allowOverlap="1" wp14:anchorId="7CD4924D" wp14:editId="01FD8E2F">
                <wp:simplePos x="0" y="0"/>
                <wp:positionH relativeFrom="column">
                  <wp:posOffset>3365500</wp:posOffset>
                </wp:positionH>
                <wp:positionV relativeFrom="paragraph">
                  <wp:posOffset>5168303</wp:posOffset>
                </wp:positionV>
                <wp:extent cx="1506070" cy="403411"/>
                <wp:effectExtent l="0" t="0" r="0" b="0"/>
                <wp:wrapNone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070" cy="4034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D24F4E" w14:textId="77777777" w:rsidR="00AC1379" w:rsidRPr="00C366C1" w:rsidRDefault="00AC1379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  <w:t>June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D4924D" id="_x0000_s1055" type="#_x0000_t202" style="position:absolute;margin-left:265pt;margin-top:406.95pt;width:118.6pt;height:31.75pt;z-index:251728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" filled="f" stroked="f">
                <v:textbox>
                  <w:txbxContent>
                    <w:p w14:paraId="0ED24F4E" w14:textId="77777777" w:rsidR="00AC1379" w:rsidRPr="00C366C1" w:rsidRDefault="00AC1379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36"/>
                          <w:szCs w:val="36"/>
                        </w:rPr>
                      </w:pPr>
                      <w:r w:rsidRPr="00C366C1">
                        <w:rPr>
                          <w:rFonts w:ascii="NTFPreCursivef" w:hAnsi="NTFPreCursivef"/>
                          <w:sz w:val="36"/>
                          <w:szCs w:val="36"/>
                        </w:rPr>
                        <w:t>June</w:t>
                      </w:r>
                    </w:p>
                  </w:txbxContent>
                </v:textbox>
              </v:shape>
            </w:pict>
          </mc:Fallback>
        </mc:AlternateContent>
      </w:r>
      <w:r w:rsidR="00AC137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77445E70" wp14:editId="14E7E5D4">
                <wp:simplePos x="0" y="0"/>
                <wp:positionH relativeFrom="column">
                  <wp:posOffset>111125</wp:posOffset>
                </wp:positionH>
                <wp:positionV relativeFrom="paragraph">
                  <wp:posOffset>5194412</wp:posOffset>
                </wp:positionV>
                <wp:extent cx="1505585" cy="403225"/>
                <wp:effectExtent l="0" t="0" r="0" b="0"/>
                <wp:wrapNone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5585" cy="403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8BD6F7" w14:textId="77777777" w:rsidR="00AC1379" w:rsidRPr="00C366C1" w:rsidRDefault="00AC1379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  <w:t>February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445E70" id="_x0000_s1056" type="#_x0000_t202" style="position:absolute;margin-left:8.75pt;margin-top:409pt;width:118.55pt;height:31.75pt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" filled="f" stroked="f">
                <v:textbox>
                  <w:txbxContent>
                    <w:p w14:paraId="6A8BD6F7" w14:textId="77777777" w:rsidR="00AC1379" w:rsidRPr="00C366C1" w:rsidRDefault="00AC1379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36"/>
                          <w:szCs w:val="36"/>
                        </w:rPr>
                      </w:pPr>
                      <w:r w:rsidRPr="00C366C1">
                        <w:rPr>
                          <w:rFonts w:ascii="NTFPreCursivef" w:hAnsi="NTFPreCursivef"/>
                          <w:sz w:val="36"/>
                          <w:szCs w:val="36"/>
                        </w:rPr>
                        <w:t>February</w:t>
                      </w:r>
                    </w:p>
                  </w:txbxContent>
                </v:textbox>
              </v:shape>
            </w:pict>
          </mc:Fallback>
        </mc:AlternateContent>
      </w:r>
      <w:r w:rsidR="00AC137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1F68B93B" wp14:editId="0F96BD4A">
                <wp:simplePos x="0" y="0"/>
                <wp:positionH relativeFrom="column">
                  <wp:posOffset>1724361</wp:posOffset>
                </wp:positionH>
                <wp:positionV relativeFrom="paragraph">
                  <wp:posOffset>5208046</wp:posOffset>
                </wp:positionV>
                <wp:extent cx="1506070" cy="403411"/>
                <wp:effectExtent l="0" t="0" r="0" b="0"/>
                <wp:wrapNone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070" cy="4034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63845A" w14:textId="77777777" w:rsidR="00AC1379" w:rsidRPr="00C366C1" w:rsidRDefault="00AC1379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  <w:t>November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68B93B" id="_x0000_s1057" type="#_x0000_t202" style="position:absolute;margin-left:135.8pt;margin-top:410.1pt;width:118.6pt;height:31.75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" filled="f" stroked="f">
                <v:textbox>
                  <w:txbxContent>
                    <w:p w14:paraId="7463845A" w14:textId="77777777" w:rsidR="00AC1379" w:rsidRPr="00C366C1" w:rsidRDefault="00AC1379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36"/>
                          <w:szCs w:val="36"/>
                        </w:rPr>
                      </w:pPr>
                      <w:r w:rsidRPr="00C366C1">
                        <w:rPr>
                          <w:rFonts w:ascii="NTFPreCursivef" w:hAnsi="NTFPreCursivef"/>
                          <w:sz w:val="36"/>
                          <w:szCs w:val="36"/>
                        </w:rPr>
                        <w:t>November</w:t>
                      </w:r>
                    </w:p>
                  </w:txbxContent>
                </v:textbox>
              </v:shape>
            </w:pict>
          </mc:Fallback>
        </mc:AlternateContent>
      </w:r>
      <w:r w:rsidR="00AC137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24E883D8" wp14:editId="0716C5A5">
                <wp:simplePos x="0" y="0"/>
                <wp:positionH relativeFrom="column">
                  <wp:posOffset>8273191</wp:posOffset>
                </wp:positionH>
                <wp:positionV relativeFrom="paragraph">
                  <wp:posOffset>4656156</wp:posOffset>
                </wp:positionV>
                <wp:extent cx="1506070" cy="403411"/>
                <wp:effectExtent l="0" t="0" r="0" b="0"/>
                <wp:wrapNone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070" cy="4034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85737B" w14:textId="77777777" w:rsidR="00AC1379" w:rsidRPr="00C366C1" w:rsidRDefault="00AC1379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  <w:t>May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E883D8" id="_x0000_s1058" type="#_x0000_t202" style="position:absolute;margin-left:651.45pt;margin-top:366.65pt;width:118.6pt;height:31.75pt;z-index:251722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" filled="f" stroked="f">
                <v:textbox>
                  <w:txbxContent>
                    <w:p w14:paraId="3685737B" w14:textId="77777777" w:rsidR="00AC1379" w:rsidRPr="00C366C1" w:rsidRDefault="00AC1379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36"/>
                          <w:szCs w:val="36"/>
                        </w:rPr>
                      </w:pPr>
                      <w:r w:rsidRPr="00C366C1">
                        <w:rPr>
                          <w:rFonts w:ascii="NTFPreCursivef" w:hAnsi="NTFPreCursivef"/>
                          <w:sz w:val="36"/>
                          <w:szCs w:val="36"/>
                        </w:rPr>
                        <w:t>May</w:t>
                      </w:r>
                    </w:p>
                  </w:txbxContent>
                </v:textbox>
              </v:shape>
            </w:pict>
          </mc:Fallback>
        </mc:AlternateContent>
      </w:r>
      <w:r w:rsidR="00AC137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0FA90C0F" wp14:editId="63404901">
                <wp:simplePos x="0" y="0"/>
                <wp:positionH relativeFrom="column">
                  <wp:posOffset>6670301</wp:posOffset>
                </wp:positionH>
                <wp:positionV relativeFrom="paragraph">
                  <wp:posOffset>4628254</wp:posOffset>
                </wp:positionV>
                <wp:extent cx="1506070" cy="403411"/>
                <wp:effectExtent l="0" t="0" r="0" b="0"/>
                <wp:wrapNone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070" cy="4034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AE86EE" w14:textId="77777777" w:rsidR="00AC1379" w:rsidRPr="00C366C1" w:rsidRDefault="00AC1379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  <w:t>July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90C0F" id="_x0000_s1059" type="#_x0000_t202" style="position:absolute;margin-left:525.2pt;margin-top:364.45pt;width:118.6pt;height:31.75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" filled="f" stroked="f">
                <v:textbox>
                  <w:txbxContent>
                    <w:p w14:paraId="3AAE86EE" w14:textId="77777777" w:rsidR="00AC1379" w:rsidRPr="00C366C1" w:rsidRDefault="00AC1379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36"/>
                          <w:szCs w:val="36"/>
                        </w:rPr>
                      </w:pPr>
                      <w:r w:rsidRPr="00C366C1">
                        <w:rPr>
                          <w:rFonts w:ascii="NTFPreCursivef" w:hAnsi="NTFPreCursivef"/>
                          <w:sz w:val="36"/>
                          <w:szCs w:val="36"/>
                        </w:rPr>
                        <w:t>July</w:t>
                      </w:r>
                    </w:p>
                  </w:txbxContent>
                </v:textbox>
              </v:shape>
            </w:pict>
          </mc:Fallback>
        </mc:AlternateContent>
      </w:r>
      <w:r w:rsidR="00AC137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343D95FD" wp14:editId="39AFD098">
                <wp:simplePos x="0" y="0"/>
                <wp:positionH relativeFrom="column">
                  <wp:posOffset>5044216</wp:posOffset>
                </wp:positionH>
                <wp:positionV relativeFrom="paragraph">
                  <wp:posOffset>4668071</wp:posOffset>
                </wp:positionV>
                <wp:extent cx="1505585" cy="403225"/>
                <wp:effectExtent l="0" t="0" r="0" b="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5585" cy="403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CF53EE" w14:textId="77777777" w:rsidR="00AC1379" w:rsidRPr="00C366C1" w:rsidRDefault="00AC1379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  <w:t>January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3D95FD" id="_x0000_s1060" type="#_x0000_t202" style="position:absolute;margin-left:397.2pt;margin-top:367.55pt;width:118.55pt;height:31.75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" filled="f" stroked="f">
                <v:textbox>
                  <w:txbxContent>
                    <w:p w14:paraId="16CF53EE" w14:textId="77777777" w:rsidR="00AC1379" w:rsidRPr="00C366C1" w:rsidRDefault="00AC1379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36"/>
                          <w:szCs w:val="36"/>
                        </w:rPr>
                      </w:pPr>
                      <w:r w:rsidRPr="00C366C1">
                        <w:rPr>
                          <w:rFonts w:ascii="NTFPreCursivef" w:hAnsi="NTFPreCursivef"/>
                          <w:sz w:val="36"/>
                          <w:szCs w:val="36"/>
                        </w:rPr>
                        <w:t>January</w:t>
                      </w:r>
                    </w:p>
                  </w:txbxContent>
                </v:textbox>
              </v:shape>
            </w:pict>
          </mc:Fallback>
        </mc:AlternateContent>
      </w:r>
      <w:r w:rsidR="00A12A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28E22E36" wp14:editId="0813A30A">
                <wp:simplePos x="0" y="0"/>
                <wp:positionH relativeFrom="column">
                  <wp:posOffset>3378275</wp:posOffset>
                </wp:positionH>
                <wp:positionV relativeFrom="paragraph">
                  <wp:posOffset>4656941</wp:posOffset>
                </wp:positionV>
                <wp:extent cx="1506070" cy="403411"/>
                <wp:effectExtent l="0" t="0" r="0" b="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070" cy="4034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2F4AE3" w14:textId="77777777" w:rsidR="00A12ACC" w:rsidRPr="00C366C1" w:rsidRDefault="00A12ACC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  <w:t>October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E22E36" id="_x0000_s1061" type="#_x0000_t202" style="position:absolute;margin-left:266pt;margin-top:366.7pt;width:118.6pt;height:31.75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" filled="f" stroked="f">
                <v:textbox>
                  <w:txbxContent>
                    <w:p w14:paraId="112F4AE3" w14:textId="77777777" w:rsidR="00A12ACC" w:rsidRPr="00C366C1" w:rsidRDefault="00A12ACC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36"/>
                          <w:szCs w:val="36"/>
                        </w:rPr>
                      </w:pPr>
                      <w:r w:rsidRPr="00C366C1">
                        <w:rPr>
                          <w:rFonts w:ascii="NTFPreCursivef" w:hAnsi="NTFPreCursivef"/>
                          <w:sz w:val="36"/>
                          <w:szCs w:val="36"/>
                        </w:rPr>
                        <w:t>October</w:t>
                      </w:r>
                    </w:p>
                  </w:txbxContent>
                </v:textbox>
              </v:shape>
            </w:pict>
          </mc:Fallback>
        </mc:AlternateContent>
      </w:r>
      <w:r w:rsidR="00A12A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74626CCE" wp14:editId="7EF5012F">
                <wp:simplePos x="0" y="0"/>
                <wp:positionH relativeFrom="column">
                  <wp:posOffset>1750210</wp:posOffset>
                </wp:positionH>
                <wp:positionV relativeFrom="paragraph">
                  <wp:posOffset>4642560</wp:posOffset>
                </wp:positionV>
                <wp:extent cx="1506070" cy="403411"/>
                <wp:effectExtent l="0" t="0" r="0" b="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070" cy="4034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69E07A" w14:textId="77777777" w:rsidR="00A12ACC" w:rsidRPr="00C366C1" w:rsidRDefault="00A12ACC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  <w:t>April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626CCE" id="_x0000_s1062" type="#_x0000_t202" style="position:absolute;margin-left:137.8pt;margin-top:365.55pt;width:118.6pt;height:31.75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" filled="f" stroked="f">
                <v:textbox>
                  <w:txbxContent>
                    <w:p w14:paraId="0869E07A" w14:textId="77777777" w:rsidR="00A12ACC" w:rsidRPr="00C366C1" w:rsidRDefault="00A12ACC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36"/>
                          <w:szCs w:val="36"/>
                        </w:rPr>
                      </w:pPr>
                      <w:r w:rsidRPr="00C366C1">
                        <w:rPr>
                          <w:rFonts w:ascii="NTFPreCursivef" w:hAnsi="NTFPreCursivef"/>
                          <w:sz w:val="36"/>
                          <w:szCs w:val="36"/>
                        </w:rPr>
                        <w:t>April</w:t>
                      </w:r>
                    </w:p>
                  </w:txbxContent>
                </v:textbox>
              </v:shape>
            </w:pict>
          </mc:Fallback>
        </mc:AlternateContent>
      </w:r>
      <w:r w:rsidR="00A12A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183B6D13" wp14:editId="3AD43543">
                <wp:simplePos x="0" y="0"/>
                <wp:positionH relativeFrom="column">
                  <wp:posOffset>68692</wp:posOffset>
                </wp:positionH>
                <wp:positionV relativeFrom="paragraph">
                  <wp:posOffset>4695676</wp:posOffset>
                </wp:positionV>
                <wp:extent cx="1506070" cy="403411"/>
                <wp:effectExtent l="0" t="0" r="0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070" cy="4034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749B2F" w14:textId="77777777" w:rsidR="00A12ACC" w:rsidRPr="00C366C1" w:rsidRDefault="00A12ACC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36"/>
                                <w:szCs w:val="36"/>
                              </w:rPr>
                              <w:t>September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3B6D13" id="_x0000_s1063" type="#_x0000_t202" style="position:absolute;margin-left:5.4pt;margin-top:369.75pt;width:118.6pt;height:31.75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" filled="f" stroked="f">
                <v:textbox>
                  <w:txbxContent>
                    <w:p w14:paraId="73749B2F" w14:textId="77777777" w:rsidR="00A12ACC" w:rsidRPr="00C366C1" w:rsidRDefault="00A12ACC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36"/>
                          <w:szCs w:val="36"/>
                        </w:rPr>
                      </w:pPr>
                      <w:r w:rsidRPr="00C366C1">
                        <w:rPr>
                          <w:rFonts w:ascii="NTFPreCursivef" w:hAnsi="NTFPreCursivef"/>
                          <w:sz w:val="36"/>
                          <w:szCs w:val="36"/>
                        </w:rPr>
                        <w:t>September</w:t>
                      </w:r>
                    </w:p>
                  </w:txbxContent>
                </v:textbox>
              </v:shape>
            </w:pict>
          </mc:Fallback>
        </mc:AlternateContent>
      </w:r>
      <w:r w:rsidR="00A12A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A0C307D" wp14:editId="40AD33DB">
                <wp:simplePos x="0" y="0"/>
                <wp:positionH relativeFrom="column">
                  <wp:posOffset>99956</wp:posOffset>
                </wp:positionH>
                <wp:positionV relativeFrom="paragraph">
                  <wp:posOffset>-370280</wp:posOffset>
                </wp:positionV>
                <wp:extent cx="9829763" cy="1404620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29763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D30967" w14:textId="77777777" w:rsidR="00A12ACC" w:rsidRPr="00C366C1" w:rsidRDefault="00A12ACC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66"/>
                                <w:szCs w:val="6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66"/>
                                <w:szCs w:val="66"/>
                              </w:rPr>
                              <w:t>Order the Months Cut and Stick Activity Sheet</w:t>
                            </w:r>
                          </w:p>
                          <w:p w14:paraId="571CA542" w14:textId="77777777" w:rsidR="00A12ACC" w:rsidRPr="00C366C1" w:rsidRDefault="00A12ACC" w:rsidP="00A12ACC">
                            <w:pPr>
                              <w:spacing w:line="240" w:lineRule="auto"/>
                              <w:jc w:val="center"/>
                              <w:rPr>
                                <w:rFonts w:ascii="NTFPreCursivef" w:hAnsi="NTFPreCursivef"/>
                                <w:sz w:val="32"/>
                                <w:szCs w:val="66"/>
                              </w:rPr>
                            </w:pPr>
                            <w:r w:rsidRPr="00C366C1">
                              <w:rPr>
                                <w:rFonts w:ascii="NTFPreCursivef" w:hAnsi="NTFPreCursivef"/>
                                <w:sz w:val="32"/>
                                <w:szCs w:val="66"/>
                              </w:rPr>
                              <w:t>Cut out the months of the year and stick them in the right order.</w:t>
                            </w:r>
                            <w:r w:rsidR="00AC1379" w:rsidRPr="00C366C1">
                              <w:rPr>
                                <w:rFonts w:ascii="NTFPreCursivef" w:hAnsi="NTFPreCursivef"/>
                                <w:sz w:val="32"/>
                                <w:szCs w:val="66"/>
                              </w:rPr>
                              <w:t xml:space="preserve"> Match the names at the bottom of the sheet to the correct month.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A0C307D" id="_x0000_s1064" type="#_x0000_t202" style="position:absolute;margin-left:7.85pt;margin-top:-29.15pt;width:774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" filled="f" stroked="f">
                <v:textbox style="mso-fit-shape-to-text:t">
                  <w:txbxContent>
                    <w:p w14:paraId="4CD30967" w14:textId="77777777" w:rsidR="00A12ACC" w:rsidRPr="00C366C1" w:rsidRDefault="00A12ACC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66"/>
                          <w:szCs w:val="66"/>
                        </w:rPr>
                      </w:pPr>
                      <w:r w:rsidRPr="00C366C1">
                        <w:rPr>
                          <w:rFonts w:ascii="NTFPreCursivef" w:hAnsi="NTFPreCursivef"/>
                          <w:sz w:val="66"/>
                          <w:szCs w:val="66"/>
                        </w:rPr>
                        <w:t>Order the Months Cut and Stick Activity Sheet</w:t>
                      </w:r>
                    </w:p>
                    <w:p w14:paraId="571CA542" w14:textId="77777777" w:rsidR="00A12ACC" w:rsidRPr="00C366C1" w:rsidRDefault="00A12ACC" w:rsidP="00A12ACC">
                      <w:pPr>
                        <w:spacing w:line="240" w:lineRule="auto"/>
                        <w:jc w:val="center"/>
                        <w:rPr>
                          <w:rFonts w:ascii="NTFPreCursivef" w:hAnsi="NTFPreCursivef"/>
                          <w:sz w:val="32"/>
                          <w:szCs w:val="66"/>
                        </w:rPr>
                      </w:pPr>
                      <w:r w:rsidRPr="00C366C1">
                        <w:rPr>
                          <w:rFonts w:ascii="NTFPreCursivef" w:hAnsi="NTFPreCursivef"/>
                          <w:sz w:val="32"/>
                          <w:szCs w:val="66"/>
                        </w:rPr>
                        <w:t>Cut out the months of the year and stick them in the right order.</w:t>
                      </w:r>
                      <w:r w:rsidR="00AC1379" w:rsidRPr="00C366C1">
                        <w:rPr>
                          <w:rFonts w:ascii="NTFPreCursivef" w:hAnsi="NTFPreCursivef"/>
                          <w:sz w:val="32"/>
                          <w:szCs w:val="66"/>
                        </w:rPr>
                        <w:t xml:space="preserve"> Match the names at the bottom of the sheet to the correct month.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25835" w:rsidRPr="00886FE1" w:rsidSect="00A12ACC">
      <w:headerReference w:type="default" r:id="rId25"/>
      <w:pgSz w:w="16838" w:h="11906" w:orient="landscape"/>
      <w:pgMar w:top="720" w:right="720" w:bottom="720" w:left="624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117B84" w14:textId="77777777" w:rsidR="00C56F82" w:rsidRDefault="00C56F82" w:rsidP="00DD5720">
      <w:r>
        <w:separator/>
      </w:r>
    </w:p>
  </w:endnote>
  <w:endnote w:type="continuationSeparator" w:id="0">
    <w:p w14:paraId="32905E29" w14:textId="77777777" w:rsidR="00C56F82" w:rsidRDefault="00C56F82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Preplay">
    <w:altName w:val="Corbel"/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82F7350A-9580-41D4-931D-2ACF0DF5382D}"/>
    <w:embedBold r:id="rId2" w:fontKey="{277819CA-B697-4867-9638-BBF32CCF3913}"/>
    <w:embedItalic r:id="rId3" w:fontKey="{7BE87F85-090D-4985-AF68-1D6D6C1BFEF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uffy">
    <w:altName w:val="Cambria Math"/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FFF9FBBC-B5B4-4E2B-A9A6-28F52B210146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D54E1574-5390-4EC8-8A45-DF25BE1AB29E}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6" w:fontKey="{513ED940-48C9-453E-9A3E-3548A83EC1D3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7" w:fontKey="{56089E32-A0EB-4020-8322-04598972962D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3A6D59" w14:textId="5EC9FC28" w:rsidR="00C366C1" w:rsidRDefault="00C366C1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48E800F" wp14:editId="7AA6FE7E">
              <wp:simplePos x="0" y="0"/>
              <wp:positionH relativeFrom="column">
                <wp:posOffset>8442960</wp:posOffset>
              </wp:positionH>
              <wp:positionV relativeFrom="paragraph">
                <wp:posOffset>21590</wp:posOffset>
              </wp:positionV>
              <wp:extent cx="1514475" cy="495300"/>
              <wp:effectExtent l="0" t="0" r="28575" b="19050"/>
              <wp:wrapNone/>
              <wp:docPr id="41" name="Rectangl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14475" cy="495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0938AF8" id="Rectangle 41" o:spid="_x0000_s1026" style="position:absolute;margin-left:664.8pt;margin-top:1.7pt;width:119.25pt;height:3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" fillcolor="white [3212]" strokecolor="white [3212]" strokeweight="1pt"/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AB66CFF" wp14:editId="1D52182B">
              <wp:simplePos x="0" y="0"/>
              <wp:positionH relativeFrom="column">
                <wp:posOffset>-253365</wp:posOffset>
              </wp:positionH>
              <wp:positionV relativeFrom="paragraph">
                <wp:posOffset>-19685</wp:posOffset>
              </wp:positionV>
              <wp:extent cx="1514475" cy="495300"/>
              <wp:effectExtent l="0" t="0" r="28575" b="1905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14475" cy="495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40376BC" id="Rectangle 2" o:spid="_x0000_s1026" style="position:absolute;margin-left:-19.95pt;margin-top:-1.55pt;width:119.25pt;height:3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" fillcolor="white [3212]" strokecolor="white [3212]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0056BE" w14:textId="5C0F07EB" w:rsidR="00A12ACC" w:rsidRDefault="00C366C1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19A64D1E" wp14:editId="69EF6B97">
              <wp:simplePos x="0" y="0"/>
              <wp:positionH relativeFrom="column">
                <wp:posOffset>8553450</wp:posOffset>
              </wp:positionH>
              <wp:positionV relativeFrom="paragraph">
                <wp:posOffset>635</wp:posOffset>
              </wp:positionV>
              <wp:extent cx="1514475" cy="495300"/>
              <wp:effectExtent l="0" t="0" r="28575" b="19050"/>
              <wp:wrapNone/>
              <wp:docPr id="44" name="Rectangle 4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14475" cy="495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6E4ADAD" id="Rectangle 44" o:spid="_x0000_s1026" style="position:absolute;margin-left:673.5pt;margin-top:.05pt;width:119.25pt;height:3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" fillcolor="white [3212]" strokecolor="white [3212]" strokeweight="1pt"/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88E820D" wp14:editId="5D397E18">
              <wp:simplePos x="0" y="0"/>
              <wp:positionH relativeFrom="margin">
                <wp:posOffset>-161925</wp:posOffset>
              </wp:positionH>
              <wp:positionV relativeFrom="paragraph">
                <wp:posOffset>-46990</wp:posOffset>
              </wp:positionV>
              <wp:extent cx="1514475" cy="495300"/>
              <wp:effectExtent l="0" t="0" r="28575" b="19050"/>
              <wp:wrapNone/>
              <wp:docPr id="43" name="Rectangle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14475" cy="495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69C718F" id="Rectangle 43" o:spid="_x0000_s1026" style="position:absolute;margin-left:-12.75pt;margin-top:-3.7pt;width:119.25pt;height:39p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" fillcolor="white [3212]" strokecolor="white [3212]" strokeweight="1pt">
              <w10:wrap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6DC6E2" w14:textId="77777777" w:rsidR="00C56F82" w:rsidRDefault="00C56F82" w:rsidP="00DD5720">
      <w:r>
        <w:separator/>
      </w:r>
    </w:p>
  </w:footnote>
  <w:footnote w:type="continuationSeparator" w:id="0">
    <w:p w14:paraId="440EE125" w14:textId="77777777" w:rsidR="00C56F82" w:rsidRDefault="00C56F82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DE7DBD" w14:textId="7E24A48F" w:rsidR="00A12ACC" w:rsidRDefault="00A12AC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235C18AC" wp14:editId="71B5E4DF">
          <wp:simplePos x="0" y="0"/>
          <wp:positionH relativeFrom="column">
            <wp:posOffset>-404047</wp:posOffset>
          </wp:positionH>
          <wp:positionV relativeFrom="paragraph">
            <wp:posOffset>-478902</wp:posOffset>
          </wp:positionV>
          <wp:extent cx="10696575" cy="7570470"/>
          <wp:effectExtent l="0" t="0" r="9525" b="0"/>
          <wp:wrapNone/>
          <wp:docPr id="1" name="Picture 1" descr="C:\Users\abby.ward\AppData\Local\Microsoft\Windows\INetCache\Content.Word\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bby.ward\AppData\Local\Microsoft\Windows\INetCache\Content.Word\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6575" cy="7570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72F4C3" w14:textId="43FD00A8" w:rsidR="00A12ACC" w:rsidRDefault="00C366C1">
    <w:pPr>
      <w:pStyle w:val="Header"/>
    </w:pPr>
    <w:r>
      <w:rPr>
        <w:noProof/>
      </w:rPr>
      <w:pict w14:anchorId="595343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30.15pt;margin-top:-35.8pt;width:837.8pt;height:592.95pt;z-index:251660288;mso-position-horizontal-relative:text;mso-position-vertical-relative:text;mso-width-relative:page;mso-height-relative:page">
          <v:imagedata r:id="rId1" o:title="2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7FFB8F" w14:textId="77777777" w:rsidR="00A12ACC" w:rsidRDefault="00C366C1">
    <w:pPr>
      <w:pStyle w:val="Header"/>
    </w:pPr>
    <w:r>
      <w:rPr>
        <w:noProof/>
      </w:rPr>
      <w:pict w14:anchorId="6A4139E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left:0;text-align:left;margin-left:-31.2pt;margin-top:-36.85pt;width:839.3pt;height:594pt;z-index:251662336;mso-position-horizontal-relative:text;mso-position-vertical-relative:text;mso-width-relative:page;mso-height-relative:page">
          <v:imagedata r:id="rId1" o:title="3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E3667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53823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B20291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22C0F3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4FEFF8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1"/>
    <w:multiLevelType w:val="singleLevel"/>
    <w:tmpl w:val="4A86757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A78878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BF2A391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B53A1D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63A5F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FFFFFFFE"/>
    <w:multiLevelType w:val="singleLevel"/>
    <w:tmpl w:val="DD4E845E"/>
    <w:lvl w:ilvl="0">
      <w:numFmt w:val="bullet"/>
      <w:lvlText w:val="*"/>
      <w:lvlJc w:val="left"/>
    </w:lvl>
  </w:abstractNum>
  <w:abstractNum w:abstractNumId="11" w15:restartNumberingAfterBreak="0">
    <w:nsid w:val="063A13A1"/>
    <w:multiLevelType w:val="hybridMultilevel"/>
    <w:tmpl w:val="5706F7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994EDC"/>
    <w:multiLevelType w:val="hybridMultilevel"/>
    <w:tmpl w:val="12A47C1A"/>
    <w:lvl w:ilvl="0" w:tplc="556A19A6">
      <w:start w:val="3"/>
      <w:numFmt w:val="bullet"/>
      <w:lvlText w:val="-"/>
      <w:lvlJc w:val="left"/>
      <w:pPr>
        <w:ind w:left="747" w:hanging="360"/>
      </w:pPr>
      <w:rPr>
        <w:rFonts w:ascii="BPreplay" w:eastAsia="Times New Roman" w:hAnsi="BPreplay" w:hint="default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0D216A89"/>
    <w:multiLevelType w:val="hybridMultilevel"/>
    <w:tmpl w:val="99B89C06"/>
    <w:lvl w:ilvl="0" w:tplc="556A19A6">
      <w:start w:val="3"/>
      <w:numFmt w:val="bullet"/>
      <w:lvlText w:val="-"/>
      <w:lvlJc w:val="left"/>
      <w:pPr>
        <w:ind w:left="747" w:hanging="360"/>
      </w:pPr>
      <w:rPr>
        <w:rFonts w:ascii="BPreplay" w:eastAsia="Times New Roman" w:hAnsi="BPreplay" w:hint="default"/>
      </w:rPr>
    </w:lvl>
    <w:lvl w:ilvl="1" w:tplc="08090003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10DD0EDD"/>
    <w:multiLevelType w:val="hybridMultilevel"/>
    <w:tmpl w:val="31F28922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163E780A"/>
    <w:multiLevelType w:val="hybridMultilevel"/>
    <w:tmpl w:val="C6065CAC"/>
    <w:lvl w:ilvl="0" w:tplc="92F8A802">
      <w:start w:val="3"/>
      <w:numFmt w:val="bullet"/>
      <w:lvlText w:val=""/>
      <w:lvlJc w:val="left"/>
      <w:pPr>
        <w:ind w:left="747" w:hanging="360"/>
      </w:pPr>
      <w:rPr>
        <w:rFonts w:ascii="Wingdings" w:eastAsia="Times New Roman" w:hAnsi="Wingdings" w:hint="default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17973891"/>
    <w:multiLevelType w:val="hybridMultilevel"/>
    <w:tmpl w:val="B00C6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17A84E94"/>
    <w:multiLevelType w:val="hybridMultilevel"/>
    <w:tmpl w:val="A7365AE8"/>
    <w:lvl w:ilvl="0" w:tplc="92F8A802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240501DC"/>
    <w:multiLevelType w:val="hybridMultilevel"/>
    <w:tmpl w:val="E26031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5170F3"/>
    <w:multiLevelType w:val="hybridMultilevel"/>
    <w:tmpl w:val="E140E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29E03DA0"/>
    <w:multiLevelType w:val="hybridMultilevel"/>
    <w:tmpl w:val="8728AAF8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CD81CD6"/>
    <w:multiLevelType w:val="hybridMultilevel"/>
    <w:tmpl w:val="CDB2C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2F2B3323"/>
    <w:multiLevelType w:val="hybridMultilevel"/>
    <w:tmpl w:val="1BACF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309031F3"/>
    <w:multiLevelType w:val="hybridMultilevel"/>
    <w:tmpl w:val="CAF6E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38A67D09"/>
    <w:multiLevelType w:val="hybridMultilevel"/>
    <w:tmpl w:val="0E10E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39BF1349"/>
    <w:multiLevelType w:val="hybridMultilevel"/>
    <w:tmpl w:val="FC4A431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3A1F04F2"/>
    <w:multiLevelType w:val="hybridMultilevel"/>
    <w:tmpl w:val="C2BE7F24"/>
    <w:lvl w:ilvl="0" w:tplc="529EDF40">
      <w:start w:val="3"/>
      <w:numFmt w:val="bullet"/>
      <w:lvlText w:val=""/>
      <w:lvlJc w:val="left"/>
      <w:pPr>
        <w:ind w:left="720" w:hanging="360"/>
      </w:pPr>
      <w:rPr>
        <w:rFonts w:ascii="Wingdings" w:hAnsi="Wingdings" w:cs="Wingdings" w:hint="default"/>
        <w:color w:val="E3419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3E8B2759"/>
    <w:multiLevelType w:val="hybridMultilevel"/>
    <w:tmpl w:val="6CC412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7CD496B"/>
    <w:multiLevelType w:val="hybridMultilevel"/>
    <w:tmpl w:val="94761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237FE7"/>
    <w:multiLevelType w:val="hybridMultilevel"/>
    <w:tmpl w:val="21CE363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3B0B26"/>
    <w:multiLevelType w:val="hybridMultilevel"/>
    <w:tmpl w:val="A41AE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3D42AE6"/>
    <w:multiLevelType w:val="hybridMultilevel"/>
    <w:tmpl w:val="16BCA436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08090003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529EDF40">
      <w:start w:val="3"/>
      <w:numFmt w:val="bullet"/>
      <w:lvlText w:val=""/>
      <w:lvlJc w:val="left"/>
      <w:pPr>
        <w:ind w:left="3627" w:hanging="360"/>
      </w:pPr>
      <w:rPr>
        <w:rFonts w:ascii="Wingdings" w:hAnsi="Wingdings" w:cs="Wingdings" w:hint="default"/>
        <w:color w:val="E34192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4754290"/>
    <w:multiLevelType w:val="hybridMultilevel"/>
    <w:tmpl w:val="8B049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58B31C32"/>
    <w:multiLevelType w:val="hybridMultilevel"/>
    <w:tmpl w:val="E0D27FF2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529EDF40">
      <w:start w:val="3"/>
      <w:numFmt w:val="bullet"/>
      <w:lvlText w:val=""/>
      <w:lvlJc w:val="left"/>
      <w:pPr>
        <w:ind w:left="1467" w:hanging="360"/>
      </w:pPr>
      <w:rPr>
        <w:rFonts w:ascii="Wingdings" w:hAnsi="Wingdings" w:cs="Wingdings" w:hint="default"/>
        <w:color w:val="E34192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65BF26F0"/>
    <w:multiLevelType w:val="hybridMultilevel"/>
    <w:tmpl w:val="F7F05BB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5E6ED0"/>
    <w:multiLevelType w:val="hybridMultilevel"/>
    <w:tmpl w:val="D6C02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68781AD8"/>
    <w:multiLevelType w:val="hybridMultilevel"/>
    <w:tmpl w:val="82FEE6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990228"/>
    <w:multiLevelType w:val="hybridMultilevel"/>
    <w:tmpl w:val="80EECFD2"/>
    <w:lvl w:ilvl="0" w:tplc="30E2D4C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6D5C24EF"/>
    <w:multiLevelType w:val="hybridMultilevel"/>
    <w:tmpl w:val="56F2E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6F5E311B"/>
    <w:multiLevelType w:val="hybridMultilevel"/>
    <w:tmpl w:val="4D7E3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75FD4B1D"/>
    <w:multiLevelType w:val="hybridMultilevel"/>
    <w:tmpl w:val="D5D861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762822CB"/>
    <w:multiLevelType w:val="hybridMultilevel"/>
    <w:tmpl w:val="72C68C96"/>
    <w:lvl w:ilvl="0" w:tplc="92F8A802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784F4DE0"/>
    <w:multiLevelType w:val="hybridMultilevel"/>
    <w:tmpl w:val="7A884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7C1746F2"/>
    <w:multiLevelType w:val="hybridMultilevel"/>
    <w:tmpl w:val="E4A67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7DD22A6E"/>
    <w:multiLevelType w:val="hybridMultilevel"/>
    <w:tmpl w:val="D398E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5" w15:restartNumberingAfterBreak="0">
    <w:nsid w:val="7F12281C"/>
    <w:multiLevelType w:val="hybridMultilevel"/>
    <w:tmpl w:val="F398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1"/>
  </w:num>
  <w:num w:numId="2">
    <w:abstractNumId w:val="37"/>
  </w:num>
  <w:num w:numId="3">
    <w:abstractNumId w:val="11"/>
  </w:num>
  <w:num w:numId="4">
    <w:abstractNumId w:val="39"/>
  </w:num>
  <w:num w:numId="5">
    <w:abstractNumId w:val="44"/>
  </w:num>
  <w:num w:numId="6">
    <w:abstractNumId w:val="30"/>
  </w:num>
  <w:num w:numId="7">
    <w:abstractNumId w:val="35"/>
  </w:num>
  <w:num w:numId="8">
    <w:abstractNumId w:val="22"/>
  </w:num>
  <w:num w:numId="9">
    <w:abstractNumId w:val="36"/>
  </w:num>
  <w:num w:numId="10">
    <w:abstractNumId w:val="1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cs="Symbol" w:hint="default"/>
        </w:rPr>
      </w:lvl>
    </w:lvlOverride>
  </w:num>
  <w:num w:numId="11">
    <w:abstractNumId w:val="40"/>
  </w:num>
  <w:num w:numId="12">
    <w:abstractNumId w:val="13"/>
  </w:num>
  <w:num w:numId="13">
    <w:abstractNumId w:val="41"/>
  </w:num>
  <w:num w:numId="14">
    <w:abstractNumId w:val="17"/>
  </w:num>
  <w:num w:numId="15">
    <w:abstractNumId w:val="25"/>
  </w:num>
  <w:num w:numId="16">
    <w:abstractNumId w:val="18"/>
  </w:num>
  <w:num w:numId="17">
    <w:abstractNumId w:val="11"/>
    <w:lvlOverride w:ilvl="0">
      <w:startOverride w:val="1"/>
    </w:lvlOverride>
  </w:num>
  <w:num w:numId="18">
    <w:abstractNumId w:val="34"/>
  </w:num>
  <w:num w:numId="19">
    <w:abstractNumId w:val="29"/>
  </w:num>
  <w:num w:numId="20">
    <w:abstractNumId w:val="20"/>
  </w:num>
  <w:num w:numId="21">
    <w:abstractNumId w:val="32"/>
  </w:num>
  <w:num w:numId="22">
    <w:abstractNumId w:val="38"/>
  </w:num>
  <w:num w:numId="23">
    <w:abstractNumId w:val="16"/>
  </w:num>
  <w:num w:numId="24">
    <w:abstractNumId w:val="43"/>
  </w:num>
  <w:num w:numId="25">
    <w:abstractNumId w:val="45"/>
  </w:num>
  <w:num w:numId="26">
    <w:abstractNumId w:val="23"/>
  </w:num>
  <w:num w:numId="27">
    <w:abstractNumId w:val="42"/>
  </w:num>
  <w:num w:numId="28">
    <w:abstractNumId w:val="24"/>
  </w:num>
  <w:num w:numId="29">
    <w:abstractNumId w:val="19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8"/>
  </w:num>
  <w:num w:numId="36">
    <w:abstractNumId w:val="3"/>
  </w:num>
  <w:num w:numId="37">
    <w:abstractNumId w:val="2"/>
  </w:num>
  <w:num w:numId="38">
    <w:abstractNumId w:val="1"/>
  </w:num>
  <w:num w:numId="39">
    <w:abstractNumId w:val="0"/>
  </w:num>
  <w:num w:numId="40">
    <w:abstractNumId w:val="12"/>
  </w:num>
  <w:num w:numId="41">
    <w:abstractNumId w:val="15"/>
  </w:num>
  <w:num w:numId="42">
    <w:abstractNumId w:val="14"/>
  </w:num>
  <w:num w:numId="43">
    <w:abstractNumId w:val="26"/>
  </w:num>
  <w:num w:numId="44">
    <w:abstractNumId w:val="28"/>
  </w:num>
  <w:num w:numId="45">
    <w:abstractNumId w:val="31"/>
  </w:num>
  <w:num w:numId="46">
    <w:abstractNumId w:val="27"/>
  </w:num>
  <w:num w:numId="4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ACC"/>
    <w:rsid w:val="00025835"/>
    <w:rsid w:val="00067C79"/>
    <w:rsid w:val="000E729E"/>
    <w:rsid w:val="000F227B"/>
    <w:rsid w:val="00173124"/>
    <w:rsid w:val="00190479"/>
    <w:rsid w:val="001A77E0"/>
    <w:rsid w:val="001B7D7D"/>
    <w:rsid w:val="00254D95"/>
    <w:rsid w:val="003118CF"/>
    <w:rsid w:val="00326698"/>
    <w:rsid w:val="00344899"/>
    <w:rsid w:val="00390382"/>
    <w:rsid w:val="003A6A65"/>
    <w:rsid w:val="00402A80"/>
    <w:rsid w:val="00411653"/>
    <w:rsid w:val="00412284"/>
    <w:rsid w:val="004F0EE8"/>
    <w:rsid w:val="005144BA"/>
    <w:rsid w:val="00522CBD"/>
    <w:rsid w:val="00553E0E"/>
    <w:rsid w:val="005A3494"/>
    <w:rsid w:val="005D0B3A"/>
    <w:rsid w:val="005D1993"/>
    <w:rsid w:val="00601AF5"/>
    <w:rsid w:val="00633A95"/>
    <w:rsid w:val="006D108B"/>
    <w:rsid w:val="00763739"/>
    <w:rsid w:val="00872C5C"/>
    <w:rsid w:val="00874EB6"/>
    <w:rsid w:val="00886FE1"/>
    <w:rsid w:val="008C138D"/>
    <w:rsid w:val="0098564A"/>
    <w:rsid w:val="0099473A"/>
    <w:rsid w:val="009C47B0"/>
    <w:rsid w:val="009D6608"/>
    <w:rsid w:val="009F5EEC"/>
    <w:rsid w:val="00A00327"/>
    <w:rsid w:val="00A12ACC"/>
    <w:rsid w:val="00A87044"/>
    <w:rsid w:val="00AC1379"/>
    <w:rsid w:val="00AC3604"/>
    <w:rsid w:val="00C366C1"/>
    <w:rsid w:val="00C56F82"/>
    <w:rsid w:val="00CA3011"/>
    <w:rsid w:val="00CC0F47"/>
    <w:rsid w:val="00CE75AA"/>
    <w:rsid w:val="00CF513F"/>
    <w:rsid w:val="00D90104"/>
    <w:rsid w:val="00DD5720"/>
    <w:rsid w:val="00E1404D"/>
    <w:rsid w:val="00E1443E"/>
    <w:rsid w:val="00E376AA"/>
    <w:rsid w:val="00E62A7F"/>
    <w:rsid w:val="00EB6D1C"/>
    <w:rsid w:val="00F3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4803527A"/>
  <w15:chartTrackingRefBased/>
  <w15:docId w15:val="{3111BB7C-EE21-4BD4-91E3-3A86EC771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EB6"/>
    <w:pPr>
      <w:spacing w:after="160" w:line="360" w:lineRule="auto"/>
      <w:jc w:val="both"/>
    </w:pPr>
    <w:rPr>
      <w:rFonts w:ascii="Tuffy" w:hAnsi="Tuffy" w:cs="BPreplay"/>
      <w:color w:val="404040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118CF"/>
    <w:pPr>
      <w:pageBreakBefore/>
      <w:spacing w:before="360" w:after="120" w:line="240" w:lineRule="auto"/>
      <w:jc w:val="left"/>
      <w:outlineLvl w:val="0"/>
    </w:pPr>
    <w:rPr>
      <w:color w:val="23A7F9"/>
      <w:sz w:val="56"/>
      <w:szCs w:val="5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118CF"/>
    <w:pPr>
      <w:keepNext/>
      <w:spacing w:after="0" w:line="240" w:lineRule="auto"/>
      <w:outlineLvl w:val="1"/>
    </w:pPr>
    <w:rPr>
      <w:b/>
      <w:bCs/>
      <w:color w:val="E34192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11653"/>
    <w:pPr>
      <w:keepNext/>
      <w:keepLines/>
      <w:spacing w:before="120" w:after="0" w:line="240" w:lineRule="auto"/>
      <w:outlineLvl w:val="2"/>
    </w:pPr>
    <w:rPr>
      <w:rFonts w:eastAsia="Times New Roman"/>
      <w:b/>
      <w:bCs/>
      <w:color w:val="1C1C1C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118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rsid w:val="003118CF"/>
    <w:pPr>
      <w:tabs>
        <w:tab w:val="center" w:pos="4513"/>
        <w:tab w:val="right" w:pos="9026"/>
      </w:tabs>
      <w:spacing w:before="180" w:after="0" w:line="240" w:lineRule="auto"/>
      <w:ind w:right="170"/>
      <w:jc w:val="right"/>
    </w:pPr>
    <w:rPr>
      <w:color w:val="FFFFFF"/>
      <w:sz w:val="16"/>
    </w:rPr>
  </w:style>
  <w:style w:type="character" w:customStyle="1" w:styleId="FooterChar">
    <w:name w:val="Footer Char"/>
    <w:link w:val="Footer"/>
    <w:uiPriority w:val="99"/>
    <w:rsid w:val="003118CF"/>
    <w:rPr>
      <w:rFonts w:ascii="BPreplay" w:hAnsi="BPreplay" w:cs="BPreplay"/>
      <w:color w:val="FFFFFF"/>
      <w:sz w:val="16"/>
      <w:szCs w:val="22"/>
      <w:lang w:eastAsia="en-US"/>
    </w:rPr>
  </w:style>
  <w:style w:type="paragraph" w:styleId="ListParagraph">
    <w:name w:val="List Paragraph"/>
    <w:basedOn w:val="Normal"/>
    <w:uiPriority w:val="99"/>
    <w:qFormat/>
    <w:rsid w:val="003118CF"/>
    <w:pPr>
      <w:spacing w:after="120"/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11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118CF"/>
    <w:rPr>
      <w:rFonts w:ascii="Segoe UI" w:hAnsi="Segoe UI" w:cs="Segoe UI"/>
      <w:color w:val="404040"/>
      <w:sz w:val="18"/>
      <w:szCs w:val="18"/>
      <w:lang w:eastAsia="en-US"/>
    </w:rPr>
  </w:style>
  <w:style w:type="character" w:customStyle="1" w:styleId="Heading1Char">
    <w:name w:val="Heading 1 Char"/>
    <w:link w:val="Heading1"/>
    <w:uiPriority w:val="99"/>
    <w:rsid w:val="003118CF"/>
    <w:rPr>
      <w:rFonts w:ascii="BPreplay" w:hAnsi="BPreplay" w:cs="BPreplay"/>
      <w:color w:val="23A7F9"/>
      <w:sz w:val="56"/>
      <w:szCs w:val="56"/>
      <w:lang w:eastAsia="en-US"/>
    </w:rPr>
  </w:style>
  <w:style w:type="character" w:customStyle="1" w:styleId="Heading2Char">
    <w:name w:val="Heading 2 Char"/>
    <w:link w:val="Heading2"/>
    <w:uiPriority w:val="99"/>
    <w:rsid w:val="003118CF"/>
    <w:rPr>
      <w:rFonts w:ascii="BPreplay" w:hAnsi="BPreplay" w:cs="BPreplay"/>
      <w:b/>
      <w:bCs/>
      <w:color w:val="E34192"/>
      <w:sz w:val="28"/>
      <w:szCs w:val="28"/>
      <w:lang w:eastAsia="en-US"/>
    </w:rPr>
  </w:style>
  <w:style w:type="character" w:customStyle="1" w:styleId="Heading3Char">
    <w:name w:val="Heading 3 Char"/>
    <w:link w:val="Heading3"/>
    <w:uiPriority w:val="99"/>
    <w:rsid w:val="00411653"/>
    <w:rPr>
      <w:rFonts w:ascii="BPreplay" w:eastAsia="Times New Roman" w:hAnsi="BPreplay" w:cs="BPreplay"/>
      <w:b/>
      <w:bCs/>
      <w:color w:val="1C1C1C"/>
      <w:sz w:val="24"/>
      <w:szCs w:val="24"/>
      <w:lang w:eastAsia="en-US"/>
    </w:rPr>
  </w:style>
  <w:style w:type="paragraph" w:styleId="Title">
    <w:name w:val="Title"/>
    <w:basedOn w:val="Heading1"/>
    <w:next w:val="Normal"/>
    <w:link w:val="TitleChar"/>
    <w:uiPriority w:val="99"/>
    <w:qFormat/>
    <w:rsid w:val="003118CF"/>
    <w:pPr>
      <w:spacing w:before="0"/>
    </w:pPr>
    <w:rPr>
      <w:color w:val="FFFFFF"/>
      <w:sz w:val="72"/>
      <w:szCs w:val="72"/>
    </w:rPr>
  </w:style>
  <w:style w:type="character" w:customStyle="1" w:styleId="TitleChar">
    <w:name w:val="Title Char"/>
    <w:link w:val="Title"/>
    <w:uiPriority w:val="99"/>
    <w:rsid w:val="003118CF"/>
    <w:rPr>
      <w:rFonts w:ascii="BPreplay" w:hAnsi="BPreplay" w:cs="BPreplay"/>
      <w:color w:val="FFFFFF"/>
      <w:sz w:val="72"/>
      <w:szCs w:val="72"/>
      <w:lang w:eastAsia="en-US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TOCHeading">
    <w:name w:val="TOC Heading"/>
    <w:basedOn w:val="Heading1"/>
    <w:next w:val="Normal"/>
    <w:uiPriority w:val="99"/>
    <w:rsid w:val="00874EB6"/>
    <w:pPr>
      <w:spacing w:before="480" w:line="276" w:lineRule="auto"/>
      <w:outlineLvl w:val="9"/>
    </w:pPr>
    <w:rPr>
      <w:rFonts w:eastAsia="MS Gothic" w:cs="Cambria"/>
      <w:color w:val="365F91"/>
      <w:sz w:val="28"/>
      <w:szCs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rsid w:val="00874EB6"/>
  </w:style>
  <w:style w:type="paragraph" w:styleId="TOC2">
    <w:name w:val="toc 2"/>
    <w:basedOn w:val="Normal"/>
    <w:next w:val="Normal"/>
    <w:autoRedefine/>
    <w:uiPriority w:val="39"/>
    <w:rsid w:val="003118CF"/>
    <w:pPr>
      <w:ind w:left="720"/>
    </w:pPr>
    <w:rPr>
      <w:i/>
      <w:iCs/>
      <w:sz w:val="20"/>
      <w:szCs w:val="20"/>
    </w:rPr>
  </w:style>
  <w:style w:type="character" w:styleId="Hyperlink">
    <w:name w:val="Hyperlink"/>
    <w:uiPriority w:val="99"/>
    <w:rsid w:val="00874EB6"/>
    <w:rPr>
      <w:rFonts w:ascii="Tuffy" w:hAnsi="Tuffy"/>
      <w:color w:val="0000FF"/>
      <w:u w:val="single"/>
    </w:rPr>
  </w:style>
  <w:style w:type="table" w:styleId="TableGrid">
    <w:name w:val="Table Grid"/>
    <w:basedOn w:val="TableNormal"/>
    <w:uiPriority w:val="99"/>
    <w:rsid w:val="003118C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winklBulletPoints">
    <w:name w:val="Twinkl Bullet Points"/>
    <w:basedOn w:val="Normal"/>
    <w:link w:val="TwinklBulletPointsChar"/>
    <w:uiPriority w:val="99"/>
    <w:rsid w:val="003118CF"/>
    <w:pPr>
      <w:tabs>
        <w:tab w:val="num" w:pos="1080"/>
      </w:tabs>
      <w:spacing w:after="0"/>
      <w:ind w:left="1080" w:hanging="360"/>
    </w:pPr>
  </w:style>
  <w:style w:type="paragraph" w:customStyle="1" w:styleId="TwinklNumberList">
    <w:name w:val="Twinkl Number List"/>
    <w:basedOn w:val="Normal"/>
    <w:link w:val="TwinklNumberListChar"/>
    <w:uiPriority w:val="99"/>
    <w:rsid w:val="003118CF"/>
    <w:pPr>
      <w:ind w:left="720" w:hanging="360"/>
    </w:pPr>
  </w:style>
  <w:style w:type="character" w:customStyle="1" w:styleId="TwinklBulletPointsChar">
    <w:name w:val="Twinkl Bullet Points Char"/>
    <w:link w:val="TwinklBulletPoints"/>
    <w:uiPriority w:val="99"/>
    <w:locked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character" w:customStyle="1" w:styleId="TwinklNumberListChar">
    <w:name w:val="Twinkl Number List Char"/>
    <w:link w:val="TwinklNumberList"/>
    <w:uiPriority w:val="99"/>
    <w:locked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Subtitle">
    <w:name w:val="Subtitle"/>
    <w:basedOn w:val="Heading2"/>
    <w:next w:val="Normal"/>
    <w:link w:val="SubtitleChar"/>
    <w:uiPriority w:val="99"/>
    <w:qFormat/>
    <w:rsid w:val="003118CF"/>
    <w:pPr>
      <w:spacing w:after="40"/>
      <w:jc w:val="left"/>
    </w:pPr>
    <w:rPr>
      <w:b w:val="0"/>
      <w:bCs w:val="0"/>
      <w:i/>
      <w:iCs/>
      <w:sz w:val="22"/>
      <w:szCs w:val="22"/>
    </w:rPr>
  </w:style>
  <w:style w:type="character" w:customStyle="1" w:styleId="SubtitleChar">
    <w:name w:val="Subtitle Char"/>
    <w:link w:val="Subtitle"/>
    <w:uiPriority w:val="99"/>
    <w:rsid w:val="003118CF"/>
    <w:rPr>
      <w:rFonts w:ascii="BPreplay" w:hAnsi="BPreplay" w:cs="BPreplay"/>
      <w:i/>
      <w:iCs/>
      <w:color w:val="E34192"/>
      <w:sz w:val="22"/>
      <w:szCs w:val="22"/>
      <w:lang w:eastAsia="en-US"/>
    </w:rPr>
  </w:style>
  <w:style w:type="paragraph" w:customStyle="1" w:styleId="Table">
    <w:name w:val="Table"/>
    <w:basedOn w:val="Normal"/>
    <w:link w:val="TableChar"/>
    <w:uiPriority w:val="99"/>
    <w:rsid w:val="003118CF"/>
    <w:pPr>
      <w:framePr w:hSpace="180" w:wrap="auto" w:vAnchor="text" w:hAnchor="text" w:x="142" w:y="185"/>
      <w:spacing w:after="0" w:line="240" w:lineRule="auto"/>
      <w:jc w:val="left"/>
    </w:pPr>
    <w:rPr>
      <w:color w:val="262626"/>
      <w:sz w:val="20"/>
      <w:szCs w:val="20"/>
    </w:rPr>
  </w:style>
  <w:style w:type="character" w:styleId="Emphasis">
    <w:name w:val="Emphasis"/>
    <w:uiPriority w:val="99"/>
    <w:qFormat/>
    <w:rsid w:val="00874EB6"/>
    <w:rPr>
      <w:rFonts w:ascii="Tuffy" w:hAnsi="Tuffy"/>
      <w:b/>
      <w:bCs/>
      <w:color w:val="E34192"/>
    </w:rPr>
  </w:style>
  <w:style w:type="paragraph" w:customStyle="1" w:styleId="Titlea">
    <w:name w:val="Title a"/>
    <w:basedOn w:val="Heading3"/>
    <w:link w:val="TitleaChar"/>
    <w:uiPriority w:val="99"/>
    <w:rsid w:val="003118CF"/>
    <w:pPr>
      <w:pageBreakBefore/>
      <w:spacing w:before="360"/>
    </w:pPr>
    <w:rPr>
      <w:b w:val="0"/>
      <w:bCs w:val="0"/>
      <w:color w:val="23A7F9"/>
      <w:sz w:val="52"/>
      <w:szCs w:val="52"/>
    </w:rPr>
  </w:style>
  <w:style w:type="character" w:customStyle="1" w:styleId="TitleaChar">
    <w:name w:val="Title a Char"/>
    <w:link w:val="Titlea"/>
    <w:uiPriority w:val="99"/>
    <w:locked/>
    <w:rsid w:val="003118CF"/>
    <w:rPr>
      <w:rFonts w:ascii="BPreplay" w:eastAsia="Times New Roman" w:hAnsi="BPreplay" w:cs="BPreplay"/>
      <w:color w:val="23A7F9"/>
      <w:sz w:val="52"/>
      <w:szCs w:val="52"/>
      <w:lang w:eastAsia="en-US"/>
    </w:rPr>
  </w:style>
  <w:style w:type="character" w:styleId="SubtleEmphasis">
    <w:name w:val="Subtle Emphasis"/>
    <w:uiPriority w:val="19"/>
    <w:qFormat/>
    <w:rsid w:val="00874EB6"/>
    <w:rPr>
      <w:rFonts w:ascii="Tuffy" w:hAnsi="Tuffy"/>
      <w:i/>
      <w:iCs/>
      <w:color w:val="E34192"/>
    </w:rPr>
  </w:style>
  <w:style w:type="paragraph" w:customStyle="1" w:styleId="ChecklistTable">
    <w:name w:val="Checklist Table"/>
    <w:basedOn w:val="Normal"/>
    <w:link w:val="ChecklistTableChar"/>
    <w:qFormat/>
    <w:rsid w:val="00874EB6"/>
    <w:pPr>
      <w:spacing w:after="0" w:line="240" w:lineRule="auto"/>
      <w:jc w:val="left"/>
    </w:pPr>
    <w:rPr>
      <w:sz w:val="20"/>
    </w:rPr>
  </w:style>
  <w:style w:type="paragraph" w:customStyle="1" w:styleId="PayScale">
    <w:name w:val="Pay Scale"/>
    <w:basedOn w:val="Table"/>
    <w:link w:val="PayScaleChar"/>
    <w:qFormat/>
    <w:rsid w:val="003118CF"/>
    <w:pPr>
      <w:framePr w:hSpace="0" w:wrap="auto" w:vAnchor="margin" w:xAlign="left" w:yAlign="inline"/>
    </w:pPr>
    <w:rPr>
      <w:sz w:val="24"/>
      <w:szCs w:val="24"/>
      <w:lang w:eastAsia="en-GB"/>
    </w:rPr>
  </w:style>
  <w:style w:type="character" w:customStyle="1" w:styleId="ChecklistTableChar">
    <w:name w:val="Checklist Table Char"/>
    <w:link w:val="ChecklistTable"/>
    <w:rsid w:val="00874EB6"/>
    <w:rPr>
      <w:rFonts w:ascii="Tuffy" w:hAnsi="Tuffy" w:cs="BPreplay"/>
      <w:color w:val="404040"/>
      <w:szCs w:val="22"/>
      <w:lang w:eastAsia="en-US"/>
    </w:rPr>
  </w:style>
  <w:style w:type="paragraph" w:customStyle="1" w:styleId="Bullets1">
    <w:name w:val="Bullets 1"/>
    <w:basedOn w:val="Heading3"/>
    <w:link w:val="Bullets1Char"/>
    <w:qFormat/>
    <w:rsid w:val="00874EB6"/>
    <w:pPr>
      <w:spacing w:line="360" w:lineRule="auto"/>
    </w:pPr>
  </w:style>
  <w:style w:type="character" w:customStyle="1" w:styleId="TableChar">
    <w:name w:val="Table Char"/>
    <w:link w:val="Table"/>
    <w:uiPriority w:val="99"/>
    <w:rsid w:val="003118CF"/>
    <w:rPr>
      <w:rFonts w:ascii="BPreplay" w:hAnsi="BPreplay" w:cs="BPreplay"/>
      <w:color w:val="262626"/>
      <w:lang w:eastAsia="en-US"/>
    </w:rPr>
  </w:style>
  <w:style w:type="character" w:customStyle="1" w:styleId="PayScaleChar">
    <w:name w:val="Pay Scale Char"/>
    <w:link w:val="PayScale"/>
    <w:rsid w:val="003118CF"/>
    <w:rPr>
      <w:rFonts w:ascii="BPreplay" w:hAnsi="BPreplay" w:cs="BPreplay"/>
      <w:color w:val="262626"/>
      <w:sz w:val="24"/>
      <w:szCs w:val="24"/>
    </w:rPr>
  </w:style>
  <w:style w:type="character" w:customStyle="1" w:styleId="Bullets1Char">
    <w:name w:val="Bullets 1 Char"/>
    <w:link w:val="Bullets1"/>
    <w:rsid w:val="00874EB6"/>
    <w:rPr>
      <w:rFonts w:ascii="Tuffy" w:eastAsia="Times New Roman" w:hAnsi="Tuffy" w:cs="BPreplay"/>
      <w:b/>
      <w:bCs/>
      <w:color w:val="1C1C1C"/>
      <w:sz w:val="24"/>
      <w:szCs w:val="24"/>
      <w:lang w:eastAsia="en-US"/>
    </w:rPr>
  </w:style>
  <w:style w:type="paragraph" w:styleId="NoSpacing">
    <w:name w:val="No Spacing"/>
    <w:uiPriority w:val="1"/>
    <w:qFormat/>
    <w:rsid w:val="00874EB6"/>
    <w:pPr>
      <w:jc w:val="both"/>
    </w:pPr>
    <w:rPr>
      <w:rFonts w:ascii="Tuffy" w:hAnsi="Tuffy" w:cs="BPreplay"/>
      <w:color w:val="404040"/>
      <w:sz w:val="22"/>
      <w:szCs w:val="22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character" w:styleId="IntenseEmphasis">
    <w:name w:val="Intense Emphasis"/>
    <w:basedOn w:val="DefaultParagraphFont"/>
    <w:uiPriority w:val="21"/>
    <w:rsid w:val="00874EB6"/>
    <w:rPr>
      <w:rFonts w:ascii="Tuffy" w:hAnsi="Tuffy"/>
      <w:i/>
      <w:iCs/>
      <w:color w:val="E34192" w:themeColor="accent1"/>
    </w:rPr>
  </w:style>
  <w:style w:type="character" w:styleId="Strong">
    <w:name w:val="Strong"/>
    <w:basedOn w:val="DefaultParagraphFont"/>
    <w:uiPriority w:val="22"/>
    <w:rsid w:val="00874EB6"/>
    <w:rPr>
      <w:rFonts w:ascii="Tuffy" w:hAnsi="Tuffy"/>
      <w:b/>
      <w:bCs/>
    </w:rPr>
  </w:style>
  <w:style w:type="paragraph" w:styleId="Quote">
    <w:name w:val="Quote"/>
    <w:basedOn w:val="Normal"/>
    <w:next w:val="Normal"/>
    <w:link w:val="QuoteChar"/>
    <w:uiPriority w:val="29"/>
    <w:rsid w:val="00874EB6"/>
    <w:pPr>
      <w:spacing w:before="200"/>
      <w:ind w:left="864" w:right="864"/>
      <w:jc w:val="center"/>
    </w:pPr>
    <w:rPr>
      <w:i/>
      <w:iCs/>
      <w:color w:val="545454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4EB6"/>
    <w:rPr>
      <w:rFonts w:ascii="Tuffy" w:hAnsi="Tuffy" w:cs="BPreplay"/>
      <w:i/>
      <w:iCs/>
      <w:color w:val="545454" w:themeColor="text1" w:themeTint="BF"/>
      <w:sz w:val="22"/>
      <w:szCs w:val="22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874EB6"/>
    <w:pPr>
      <w:pBdr>
        <w:top w:val="single" w:sz="4" w:space="10" w:color="E34192" w:themeColor="accent1"/>
        <w:bottom w:val="single" w:sz="4" w:space="10" w:color="E34192" w:themeColor="accent1"/>
      </w:pBdr>
      <w:spacing w:before="360" w:after="360"/>
      <w:ind w:left="864" w:right="864"/>
      <w:jc w:val="center"/>
    </w:pPr>
    <w:rPr>
      <w:i/>
      <w:iCs/>
      <w:color w:val="E34192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4EB6"/>
    <w:rPr>
      <w:rFonts w:ascii="Tuffy" w:hAnsi="Tuffy" w:cs="BPreplay"/>
      <w:i/>
      <w:iCs/>
      <w:color w:val="E34192" w:themeColor="accent1"/>
      <w:sz w:val="22"/>
      <w:szCs w:val="22"/>
      <w:lang w:eastAsia="en-US"/>
    </w:rPr>
  </w:style>
  <w:style w:type="character" w:styleId="SubtleReference">
    <w:name w:val="Subtle Reference"/>
    <w:basedOn w:val="DefaultParagraphFont"/>
    <w:uiPriority w:val="31"/>
    <w:rsid w:val="00874EB6"/>
    <w:rPr>
      <w:rFonts w:ascii="Tuffy" w:hAnsi="Tuffy"/>
      <w:smallCaps/>
      <w:color w:val="6C6C6C" w:themeColor="text1" w:themeTint="A5"/>
    </w:rPr>
  </w:style>
  <w:style w:type="character" w:styleId="IntenseReference">
    <w:name w:val="Intense Reference"/>
    <w:basedOn w:val="DefaultParagraphFont"/>
    <w:uiPriority w:val="32"/>
    <w:rsid w:val="00874EB6"/>
    <w:rPr>
      <w:rFonts w:ascii="Tuffy" w:hAnsi="Tuffy"/>
      <w:b/>
      <w:bCs/>
      <w:smallCaps/>
      <w:color w:val="E34192" w:themeColor="accent1"/>
      <w:spacing w:val="5"/>
    </w:rPr>
  </w:style>
  <w:style w:type="character" w:styleId="BookTitle">
    <w:name w:val="Book Title"/>
    <w:basedOn w:val="DefaultParagraphFont"/>
    <w:uiPriority w:val="33"/>
    <w:rsid w:val="00874EB6"/>
    <w:rPr>
      <w:rFonts w:ascii="Tuffy" w:hAnsi="Tuffy"/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Relationship Id="rId22" Type="http://schemas.openxmlformats.org/officeDocument/2006/relationships/header" Target="header2.xml"/><Relationship Id="rId27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D7E090-15B0-4691-9A62-6AE3AEBB6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9860CAC6</Template>
  <TotalTime>0</TotalTime>
  <Pages>3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Abby Ward</dc:creator>
  <cp:keywords/>
  <dc:description/>
  <cp:lastModifiedBy>Bethany Jane</cp:lastModifiedBy>
  <cp:revision>2</cp:revision>
  <cp:lastPrinted>2014-02-20T09:55:00Z</cp:lastPrinted>
  <dcterms:created xsi:type="dcterms:W3CDTF">2021-01-27T13:49:00Z</dcterms:created>
  <dcterms:modified xsi:type="dcterms:W3CDTF">2021-01-27T13:49:00Z</dcterms:modified>
</cp:coreProperties>
</file>