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5BA401" w14:textId="77777777" w:rsidR="00AF1D40" w:rsidRPr="00BA2EE1" w:rsidRDefault="0095138C" w:rsidP="0095138C">
      <w:pPr>
        <w:jc w:val="center"/>
        <w:rPr>
          <w:rFonts w:ascii="NTFPreCursivef" w:hAnsi="NTFPreCursivef"/>
          <w:sz w:val="32"/>
          <w:u w:val="single"/>
        </w:rPr>
      </w:pPr>
      <w:r w:rsidRPr="00BA2EE1">
        <w:rPr>
          <w:rFonts w:ascii="NTFPreCursivef" w:hAnsi="NTFPreCursivef"/>
          <w:sz w:val="32"/>
          <w:u w:val="single"/>
        </w:rPr>
        <w:t>Telling the time</w:t>
      </w:r>
    </w:p>
    <w:p w14:paraId="545BA402" w14:textId="097451B5" w:rsidR="0095138C" w:rsidRPr="00BA2EE1" w:rsidRDefault="00705F38" w:rsidP="0095138C">
      <w:pPr>
        <w:jc w:val="center"/>
        <w:rPr>
          <w:rFonts w:ascii="NTFPreCursivef" w:hAnsi="NTFPreCursivef"/>
          <w:sz w:val="28"/>
        </w:rPr>
      </w:pPr>
      <w:r>
        <w:rPr>
          <w:rFonts w:ascii="NTFPreCursivef" w:hAnsi="NTFPreCursivef"/>
          <w:sz w:val="28"/>
        </w:rPr>
        <w:t>Draw the correct time on the clock</w:t>
      </w:r>
      <w:r w:rsidR="0095138C" w:rsidRPr="00BA2EE1">
        <w:rPr>
          <w:rFonts w:ascii="NTFPreCursivef" w:hAnsi="NTFPreCursivef"/>
          <w:sz w:val="28"/>
        </w:rPr>
        <w:t xml:space="preserve">. </w:t>
      </w:r>
    </w:p>
    <w:p w14:paraId="545BA403" w14:textId="30F0D30E" w:rsidR="002D0EB2" w:rsidRDefault="00705F38" w:rsidP="0095138C">
      <w:pPr>
        <w:jc w:val="center"/>
        <w:rPr>
          <w:sz w:val="28"/>
        </w:rPr>
      </w:pP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5BA41E" wp14:editId="7464FC1B">
                <wp:simplePos x="0" y="0"/>
                <wp:positionH relativeFrom="column">
                  <wp:posOffset>2433320</wp:posOffset>
                </wp:positionH>
                <wp:positionV relativeFrom="paragraph">
                  <wp:posOffset>313690</wp:posOffset>
                </wp:positionV>
                <wp:extent cx="2719449" cy="1235034"/>
                <wp:effectExtent l="0" t="0" r="24130" b="2286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9449" cy="123503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5BA441" w14:textId="77777777" w:rsidR="0095138C" w:rsidRPr="0095138C" w:rsidRDefault="0095138C" w:rsidP="0095138C">
                            <w:pPr>
                              <w:jc w:val="center"/>
                              <w:rPr>
                                <w:sz w:val="72"/>
                              </w:rPr>
                            </w:pPr>
                            <w:r w:rsidRPr="0095138C">
                              <w:rPr>
                                <w:sz w:val="72"/>
                              </w:rPr>
                              <w:t>12:15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45BA41E" id="Rounded Rectangle 5" o:spid="_x0000_s1026" style="position:absolute;left:0;text-align:left;margin-left:191.6pt;margin-top:24.7pt;width:214.15pt;height:97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" fillcolor="white [3201]" strokecolor="#f79646 [3209]" strokeweight="2pt">
                <v:textbox>
                  <w:txbxContent>
                    <w:p w14:paraId="545BA441" w14:textId="77777777" w:rsidR="0095138C" w:rsidRPr="0095138C" w:rsidRDefault="0095138C" w:rsidP="0095138C">
                      <w:pPr>
                        <w:jc w:val="center"/>
                        <w:rPr>
                          <w:sz w:val="72"/>
                        </w:rPr>
                      </w:pPr>
                      <w:r w:rsidRPr="0095138C">
                        <w:rPr>
                          <w:sz w:val="72"/>
                        </w:rPr>
                        <w:t>12:15</w:t>
                      </w:r>
                    </w:p>
                  </w:txbxContent>
                </v:textbox>
              </v:roundrect>
            </w:pict>
          </mc:Fallback>
        </mc:AlternateContent>
      </w:r>
      <w:r w:rsidR="0095138C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5408" behindDoc="1" locked="0" layoutInCell="1" allowOverlap="1" wp14:anchorId="545BA420" wp14:editId="79BE3B46">
            <wp:simplePos x="0" y="0"/>
            <wp:positionH relativeFrom="column">
              <wp:posOffset>51435</wp:posOffset>
            </wp:positionH>
            <wp:positionV relativeFrom="paragraph">
              <wp:posOffset>6360795</wp:posOffset>
            </wp:positionV>
            <wp:extent cx="1792605" cy="1798320"/>
            <wp:effectExtent l="0" t="0" r="0" b="0"/>
            <wp:wrapTight wrapText="bothSides">
              <wp:wrapPolygon edited="0">
                <wp:start x="0" y="0"/>
                <wp:lineTo x="0" y="21280"/>
                <wp:lineTo x="21348" y="21280"/>
                <wp:lineTo x="21348" y="0"/>
                <wp:lineTo x="0" y="0"/>
              </wp:wrapPolygon>
            </wp:wrapTight>
            <wp:docPr id="4" name="il_fi" descr="http://3.bp.blogspot.com/_zYOHBUfyjKU/TAFmW85sBlI/AAAAAAAAGjo/nu9VNX1ENnU/s400/clock_face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zYOHBUfyjKU/TAFmW85sBlI/AAAAAAAAGjo/nu9VNX1ENnU/s400/clock_face_blank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38C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3360" behindDoc="1" locked="0" layoutInCell="1" allowOverlap="1" wp14:anchorId="545BA422" wp14:editId="545BA423">
            <wp:simplePos x="0" y="0"/>
            <wp:positionH relativeFrom="column">
              <wp:posOffset>41275</wp:posOffset>
            </wp:positionH>
            <wp:positionV relativeFrom="paragraph">
              <wp:posOffset>4294505</wp:posOffset>
            </wp:positionV>
            <wp:extent cx="1792605" cy="1798320"/>
            <wp:effectExtent l="0" t="0" r="0" b="0"/>
            <wp:wrapTight wrapText="bothSides">
              <wp:wrapPolygon edited="0">
                <wp:start x="0" y="0"/>
                <wp:lineTo x="0" y="21280"/>
                <wp:lineTo x="21348" y="21280"/>
                <wp:lineTo x="21348" y="0"/>
                <wp:lineTo x="0" y="0"/>
              </wp:wrapPolygon>
            </wp:wrapTight>
            <wp:docPr id="3" name="il_fi" descr="http://3.bp.blogspot.com/_zYOHBUfyjKU/TAFmW85sBlI/AAAAAAAAGjo/nu9VNX1ENnU/s400/clock_face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zYOHBUfyjKU/TAFmW85sBlI/AAAAAAAAGjo/nu9VNX1ENnU/s400/clock_face_blank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38C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1312" behindDoc="1" locked="0" layoutInCell="1" allowOverlap="1" wp14:anchorId="545BA424" wp14:editId="545BA425">
            <wp:simplePos x="0" y="0"/>
            <wp:positionH relativeFrom="column">
              <wp:posOffset>40640</wp:posOffset>
            </wp:positionH>
            <wp:positionV relativeFrom="paragraph">
              <wp:posOffset>2216785</wp:posOffset>
            </wp:positionV>
            <wp:extent cx="1792605" cy="1798320"/>
            <wp:effectExtent l="0" t="0" r="0" b="0"/>
            <wp:wrapTight wrapText="bothSides">
              <wp:wrapPolygon edited="0">
                <wp:start x="0" y="0"/>
                <wp:lineTo x="0" y="21280"/>
                <wp:lineTo x="21348" y="21280"/>
                <wp:lineTo x="21348" y="0"/>
                <wp:lineTo x="0" y="0"/>
              </wp:wrapPolygon>
            </wp:wrapTight>
            <wp:docPr id="2" name="il_fi" descr="http://3.bp.blogspot.com/_zYOHBUfyjKU/TAFmW85sBlI/AAAAAAAAGjo/nu9VNX1ENnU/s400/clock_face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zYOHBUfyjKU/TAFmW85sBlI/AAAAAAAAGjo/nu9VNX1ENnU/s400/clock_face_blank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38C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545BA426" wp14:editId="545BA427">
            <wp:simplePos x="0" y="0"/>
            <wp:positionH relativeFrom="column">
              <wp:posOffset>41275</wp:posOffset>
            </wp:positionH>
            <wp:positionV relativeFrom="paragraph">
              <wp:posOffset>-3810</wp:posOffset>
            </wp:positionV>
            <wp:extent cx="1792605" cy="1798320"/>
            <wp:effectExtent l="0" t="0" r="0" b="0"/>
            <wp:wrapTight wrapText="bothSides">
              <wp:wrapPolygon edited="0">
                <wp:start x="0" y="0"/>
                <wp:lineTo x="0" y="21280"/>
                <wp:lineTo x="21348" y="21280"/>
                <wp:lineTo x="21348" y="0"/>
                <wp:lineTo x="0" y="0"/>
              </wp:wrapPolygon>
            </wp:wrapTight>
            <wp:docPr id="1" name="il_fi" descr="http://3.bp.blogspot.com/_zYOHBUfyjKU/TAFmW85sBlI/AAAAAAAAGjo/nu9VNX1ENnU/s400/clock_face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zYOHBUfyjKU/TAFmW85sBlI/AAAAAAAAGjo/nu9VNX1ENnU/s400/clock_face_blank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5BA404" w14:textId="77777777" w:rsidR="002D0EB2" w:rsidRPr="002D0EB2" w:rsidRDefault="002D0EB2" w:rsidP="002D0EB2">
      <w:pPr>
        <w:rPr>
          <w:sz w:val="28"/>
        </w:rPr>
      </w:pPr>
    </w:p>
    <w:p w14:paraId="545BA405" w14:textId="77777777" w:rsidR="002D0EB2" w:rsidRPr="002D0EB2" w:rsidRDefault="002D0EB2" w:rsidP="002D0EB2">
      <w:pPr>
        <w:rPr>
          <w:sz w:val="28"/>
        </w:rPr>
      </w:pPr>
    </w:p>
    <w:p w14:paraId="545BA406" w14:textId="77777777" w:rsidR="002D0EB2" w:rsidRPr="002D0EB2" w:rsidRDefault="002D0EB2" w:rsidP="002D0EB2">
      <w:pPr>
        <w:rPr>
          <w:sz w:val="28"/>
        </w:rPr>
      </w:pPr>
    </w:p>
    <w:p w14:paraId="545BA407" w14:textId="1F71FFBE" w:rsidR="002D0EB2" w:rsidRPr="002D0EB2" w:rsidRDefault="002D0EB2" w:rsidP="002D0EB2">
      <w:pPr>
        <w:rPr>
          <w:sz w:val="28"/>
        </w:rPr>
      </w:pPr>
    </w:p>
    <w:p w14:paraId="545BA408" w14:textId="02F1442E" w:rsidR="002D0EB2" w:rsidRPr="002D0EB2" w:rsidRDefault="002D0EB2" w:rsidP="002D0EB2">
      <w:pPr>
        <w:rPr>
          <w:sz w:val="28"/>
        </w:rPr>
      </w:pPr>
      <w:bookmarkStart w:id="0" w:name="_GoBack"/>
      <w:bookmarkEnd w:id="0"/>
    </w:p>
    <w:p w14:paraId="545BA409" w14:textId="736CE3E0" w:rsidR="002D0EB2" w:rsidRPr="002D0EB2" w:rsidRDefault="00705F38" w:rsidP="002D0EB2">
      <w:pPr>
        <w:rPr>
          <w:sz w:val="28"/>
        </w:rPr>
      </w:pP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5BA41C" wp14:editId="1E5B8C0D">
                <wp:simplePos x="0" y="0"/>
                <wp:positionH relativeFrom="column">
                  <wp:posOffset>2400300</wp:posOffset>
                </wp:positionH>
                <wp:positionV relativeFrom="paragraph">
                  <wp:posOffset>128905</wp:posOffset>
                </wp:positionV>
                <wp:extent cx="2719070" cy="1234440"/>
                <wp:effectExtent l="0" t="0" r="24130" b="2286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9070" cy="123444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45BA440" w14:textId="77777777" w:rsidR="0095138C" w:rsidRPr="0095138C" w:rsidRDefault="0095138C" w:rsidP="0095138C">
                            <w:pPr>
                              <w:jc w:val="center"/>
                              <w:rPr>
                                <w:sz w:val="72"/>
                              </w:rPr>
                            </w:pPr>
                            <w:r>
                              <w:rPr>
                                <w:sz w:val="72"/>
                              </w:rPr>
                              <w:t>3</w:t>
                            </w:r>
                            <w:r w:rsidRPr="0095138C">
                              <w:rPr>
                                <w:sz w:val="72"/>
                              </w:rPr>
                              <w:t>:15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45BA41C" id="Rounded Rectangle 6" o:spid="_x0000_s1027" style="position:absolute;margin-left:189pt;margin-top:10.15pt;width:214.1pt;height:97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" fillcolor="window" strokecolor="#f79646" strokeweight="2pt">
                <v:textbox>
                  <w:txbxContent>
                    <w:p w14:paraId="545BA440" w14:textId="77777777" w:rsidR="0095138C" w:rsidRPr="0095138C" w:rsidRDefault="0095138C" w:rsidP="0095138C">
                      <w:pPr>
                        <w:jc w:val="center"/>
                        <w:rPr>
                          <w:sz w:val="72"/>
                        </w:rPr>
                      </w:pPr>
                      <w:r>
                        <w:rPr>
                          <w:sz w:val="72"/>
                        </w:rPr>
                        <w:t>3</w:t>
                      </w:r>
                      <w:r w:rsidRPr="0095138C">
                        <w:rPr>
                          <w:sz w:val="72"/>
                        </w:rPr>
                        <w:t>:15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45BA40A" w14:textId="77777777" w:rsidR="002D0EB2" w:rsidRPr="002D0EB2" w:rsidRDefault="002D0EB2" w:rsidP="002D0EB2">
      <w:pPr>
        <w:rPr>
          <w:sz w:val="28"/>
        </w:rPr>
      </w:pPr>
    </w:p>
    <w:p w14:paraId="545BA40B" w14:textId="2F6887E6" w:rsidR="002D0EB2" w:rsidRPr="002D0EB2" w:rsidRDefault="002D0EB2" w:rsidP="002D0EB2">
      <w:pPr>
        <w:rPr>
          <w:sz w:val="28"/>
        </w:rPr>
      </w:pPr>
    </w:p>
    <w:p w14:paraId="545BA40C" w14:textId="6EB2A9AD" w:rsidR="002D0EB2" w:rsidRPr="002D0EB2" w:rsidRDefault="002D0EB2" w:rsidP="002D0EB2">
      <w:pPr>
        <w:rPr>
          <w:sz w:val="28"/>
        </w:rPr>
      </w:pPr>
    </w:p>
    <w:p w14:paraId="545BA40D" w14:textId="0A399B36" w:rsidR="002D0EB2" w:rsidRPr="002D0EB2" w:rsidRDefault="002D0EB2" w:rsidP="002D0EB2">
      <w:pPr>
        <w:rPr>
          <w:sz w:val="28"/>
        </w:rPr>
      </w:pPr>
    </w:p>
    <w:p w14:paraId="545BA40E" w14:textId="57244250" w:rsidR="002D0EB2" w:rsidRPr="002D0EB2" w:rsidRDefault="00705F38" w:rsidP="002D0EB2">
      <w:pPr>
        <w:rPr>
          <w:sz w:val="28"/>
        </w:rPr>
      </w:pP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5BA41A" wp14:editId="1DC61BAA">
                <wp:simplePos x="0" y="0"/>
                <wp:positionH relativeFrom="column">
                  <wp:posOffset>2501900</wp:posOffset>
                </wp:positionH>
                <wp:positionV relativeFrom="paragraph">
                  <wp:posOffset>337185</wp:posOffset>
                </wp:positionV>
                <wp:extent cx="2719070" cy="1234440"/>
                <wp:effectExtent l="0" t="0" r="24130" b="2286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9070" cy="123444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45BA43F" w14:textId="77777777" w:rsidR="0095138C" w:rsidRPr="0095138C" w:rsidRDefault="0095138C" w:rsidP="0095138C">
                            <w:pPr>
                              <w:jc w:val="center"/>
                              <w:rPr>
                                <w:sz w:val="72"/>
                              </w:rPr>
                            </w:pPr>
                            <w:r>
                              <w:rPr>
                                <w:sz w:val="72"/>
                              </w:rPr>
                              <w:t>7</w:t>
                            </w:r>
                            <w:r w:rsidRPr="0095138C">
                              <w:rPr>
                                <w:sz w:val="72"/>
                              </w:rPr>
                              <w:t>:15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45BA41A" id="Rounded Rectangle 7" o:spid="_x0000_s1028" style="position:absolute;margin-left:197pt;margin-top:26.55pt;width:214.1pt;height:97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" fillcolor="window" strokecolor="#f79646" strokeweight="2pt">
                <v:textbox>
                  <w:txbxContent>
                    <w:p w14:paraId="545BA43F" w14:textId="77777777" w:rsidR="0095138C" w:rsidRPr="0095138C" w:rsidRDefault="0095138C" w:rsidP="0095138C">
                      <w:pPr>
                        <w:jc w:val="center"/>
                        <w:rPr>
                          <w:sz w:val="72"/>
                        </w:rPr>
                      </w:pPr>
                      <w:r>
                        <w:rPr>
                          <w:sz w:val="72"/>
                        </w:rPr>
                        <w:t>7</w:t>
                      </w:r>
                      <w:r w:rsidRPr="0095138C">
                        <w:rPr>
                          <w:sz w:val="72"/>
                        </w:rPr>
                        <w:t>:15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45BA40F" w14:textId="71AEC79A" w:rsidR="002D0EB2" w:rsidRPr="002D0EB2" w:rsidRDefault="002D0EB2" w:rsidP="002D0EB2">
      <w:pPr>
        <w:rPr>
          <w:sz w:val="28"/>
        </w:rPr>
      </w:pPr>
    </w:p>
    <w:p w14:paraId="545BA410" w14:textId="41576856" w:rsidR="002D0EB2" w:rsidRDefault="002D0EB2" w:rsidP="002D0EB2">
      <w:pPr>
        <w:rPr>
          <w:sz w:val="28"/>
        </w:rPr>
      </w:pPr>
    </w:p>
    <w:p w14:paraId="545BA411" w14:textId="03900E77" w:rsidR="0095138C" w:rsidRDefault="0095138C" w:rsidP="002D0EB2">
      <w:pPr>
        <w:ind w:firstLine="720"/>
        <w:rPr>
          <w:sz w:val="28"/>
        </w:rPr>
      </w:pPr>
    </w:p>
    <w:p w14:paraId="545BA412" w14:textId="5C2F8A46" w:rsidR="002D0EB2" w:rsidRDefault="002D0EB2" w:rsidP="002D0EB2">
      <w:pPr>
        <w:ind w:firstLine="720"/>
        <w:rPr>
          <w:sz w:val="28"/>
        </w:rPr>
      </w:pPr>
    </w:p>
    <w:p w14:paraId="545BA413" w14:textId="14014254" w:rsidR="002D0EB2" w:rsidRDefault="002D0EB2" w:rsidP="002D0EB2">
      <w:pPr>
        <w:ind w:firstLine="720"/>
        <w:rPr>
          <w:sz w:val="28"/>
        </w:rPr>
      </w:pPr>
    </w:p>
    <w:p w14:paraId="545BA414" w14:textId="26D8840F" w:rsidR="002D0EB2" w:rsidRDefault="00705F38" w:rsidP="002D0EB2">
      <w:pPr>
        <w:ind w:firstLine="720"/>
        <w:rPr>
          <w:sz w:val="28"/>
        </w:rPr>
      </w:pP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5BA428" wp14:editId="0D1B7E9E">
                <wp:simplePos x="0" y="0"/>
                <wp:positionH relativeFrom="column">
                  <wp:posOffset>2386330</wp:posOffset>
                </wp:positionH>
                <wp:positionV relativeFrom="paragraph">
                  <wp:posOffset>5080</wp:posOffset>
                </wp:positionV>
                <wp:extent cx="2719070" cy="1234440"/>
                <wp:effectExtent l="0" t="0" r="24130" b="2286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9070" cy="123444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45BA442" w14:textId="77777777" w:rsidR="0095138C" w:rsidRPr="0095138C" w:rsidRDefault="0095138C" w:rsidP="0095138C">
                            <w:pPr>
                              <w:jc w:val="center"/>
                              <w:rPr>
                                <w:sz w:val="72"/>
                              </w:rPr>
                            </w:pPr>
                            <w:r>
                              <w:rPr>
                                <w:sz w:val="72"/>
                              </w:rPr>
                              <w:t>3:45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45BA428" id="Rounded Rectangle 8" o:spid="_x0000_s1029" style="position:absolute;left:0;text-align:left;margin-left:187.9pt;margin-top:.4pt;width:214.1pt;height:97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" fillcolor="window" strokecolor="#f79646" strokeweight="2pt">
                <v:textbox>
                  <w:txbxContent>
                    <w:p w14:paraId="545BA442" w14:textId="77777777" w:rsidR="0095138C" w:rsidRPr="0095138C" w:rsidRDefault="0095138C" w:rsidP="0095138C">
                      <w:pPr>
                        <w:jc w:val="center"/>
                        <w:rPr>
                          <w:sz w:val="72"/>
                        </w:rPr>
                      </w:pPr>
                      <w:r>
                        <w:rPr>
                          <w:sz w:val="72"/>
                        </w:rPr>
                        <w:t>3:45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45BA415" w14:textId="77777777" w:rsidR="002D0EB2" w:rsidRDefault="002D0EB2" w:rsidP="002D0EB2">
      <w:pPr>
        <w:ind w:firstLine="720"/>
        <w:rPr>
          <w:sz w:val="28"/>
        </w:rPr>
      </w:pPr>
    </w:p>
    <w:p w14:paraId="545BA416" w14:textId="77777777" w:rsidR="002D0EB2" w:rsidRDefault="002D0EB2" w:rsidP="002D0EB2">
      <w:pPr>
        <w:ind w:firstLine="720"/>
        <w:rPr>
          <w:sz w:val="28"/>
        </w:rPr>
      </w:pPr>
    </w:p>
    <w:p w14:paraId="14E94DEA" w14:textId="77777777" w:rsidR="00705F38" w:rsidRDefault="00705F38" w:rsidP="002D0EB2">
      <w:pPr>
        <w:jc w:val="center"/>
        <w:rPr>
          <w:rFonts w:ascii="NTFPreCursivef" w:hAnsi="NTFPreCursivef"/>
          <w:sz w:val="32"/>
          <w:u w:val="single"/>
        </w:rPr>
      </w:pPr>
    </w:p>
    <w:p w14:paraId="545BA417" w14:textId="12C46F2A" w:rsidR="002D0EB2" w:rsidRPr="00BA2EE1" w:rsidRDefault="002D0EB2" w:rsidP="002D0EB2">
      <w:pPr>
        <w:jc w:val="center"/>
        <w:rPr>
          <w:rFonts w:ascii="NTFPreCursivef" w:hAnsi="NTFPreCursivef"/>
          <w:sz w:val="32"/>
          <w:u w:val="single"/>
        </w:rPr>
      </w:pPr>
      <w:r w:rsidRPr="00BA2EE1">
        <w:rPr>
          <w:rFonts w:ascii="NTFPreCursivef" w:hAnsi="NTFPreCursivef"/>
          <w:sz w:val="32"/>
          <w:u w:val="single"/>
        </w:rPr>
        <w:lastRenderedPageBreak/>
        <w:t>Telling the time</w:t>
      </w:r>
    </w:p>
    <w:p w14:paraId="3F054F7E" w14:textId="562BB042" w:rsidR="00705F38" w:rsidRPr="00BA2EE1" w:rsidRDefault="00705F38" w:rsidP="00705F38">
      <w:pPr>
        <w:jc w:val="center"/>
        <w:rPr>
          <w:rFonts w:ascii="NTFPreCursivef" w:hAnsi="NTFPreCursivef"/>
          <w:sz w:val="28"/>
        </w:rPr>
      </w:pPr>
      <w:r w:rsidRPr="00705F38">
        <w:rPr>
          <w:rFonts w:ascii="NTFPreCursivef" w:hAnsi="NTFPreCursivef"/>
          <w:sz w:val="28"/>
        </w:rPr>
        <w:t xml:space="preserve"> </w:t>
      </w:r>
      <w:r>
        <w:rPr>
          <w:rFonts w:ascii="NTFPreCursivef" w:hAnsi="NTFPreCursivef"/>
          <w:sz w:val="28"/>
        </w:rPr>
        <w:t>Draw the correct time on the clock</w:t>
      </w:r>
      <w:r w:rsidRPr="00BA2EE1">
        <w:rPr>
          <w:rFonts w:ascii="NTFPreCursivef" w:hAnsi="NTFPreCursivef"/>
          <w:sz w:val="28"/>
        </w:rPr>
        <w:t xml:space="preserve">. </w:t>
      </w:r>
    </w:p>
    <w:p w14:paraId="545BA418" w14:textId="6515A665" w:rsidR="002D0EB2" w:rsidRPr="00BA2EE1" w:rsidRDefault="00705F38" w:rsidP="002D0EB2">
      <w:pPr>
        <w:jc w:val="center"/>
        <w:rPr>
          <w:rFonts w:ascii="NTFPreCursivef" w:hAnsi="NTFPreCursivef"/>
          <w:sz w:val="28"/>
        </w:rPr>
      </w:pPr>
      <w:r w:rsidRPr="00BA2EE1">
        <w:rPr>
          <w:rFonts w:ascii="NTFPreCursivef" w:hAnsi="NTFPreCursivef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76672" behindDoc="1" locked="0" layoutInCell="1" allowOverlap="1" wp14:anchorId="545BA42A" wp14:editId="32CA6F16">
            <wp:simplePos x="0" y="0"/>
            <wp:positionH relativeFrom="column">
              <wp:posOffset>342265</wp:posOffset>
            </wp:positionH>
            <wp:positionV relativeFrom="paragraph">
              <wp:posOffset>314960</wp:posOffset>
            </wp:positionV>
            <wp:extent cx="1792605" cy="1798320"/>
            <wp:effectExtent l="0" t="0" r="0" b="0"/>
            <wp:wrapTight wrapText="bothSides">
              <wp:wrapPolygon edited="0">
                <wp:start x="0" y="0"/>
                <wp:lineTo x="0" y="21280"/>
                <wp:lineTo x="21348" y="21280"/>
                <wp:lineTo x="21348" y="0"/>
                <wp:lineTo x="0" y="0"/>
              </wp:wrapPolygon>
            </wp:wrapTight>
            <wp:docPr id="10" name="il_fi" descr="http://3.bp.blogspot.com/_zYOHBUfyjKU/TAFmW85sBlI/AAAAAAAAGjo/nu9VNX1ENnU/s400/clock_face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zYOHBUfyjKU/TAFmW85sBlI/AAAAAAAAGjo/nu9VNX1ENnU/s400/clock_face_blank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EB2" w:rsidRPr="00BA2EE1">
        <w:rPr>
          <w:rFonts w:ascii="NTFPreCursivef" w:hAnsi="NTFPreCursivef"/>
          <w:sz w:val="28"/>
        </w:rPr>
        <w:t xml:space="preserve"> </w:t>
      </w:r>
    </w:p>
    <w:p w14:paraId="545BA419" w14:textId="7A406B82" w:rsidR="002D0EB2" w:rsidRPr="002D0EB2" w:rsidRDefault="00705F38" w:rsidP="002D0EB2">
      <w:pPr>
        <w:ind w:firstLine="720"/>
        <w:rPr>
          <w:sz w:val="28"/>
        </w:rPr>
      </w:pP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45BA432" wp14:editId="1469503E">
                <wp:simplePos x="0" y="0"/>
                <wp:positionH relativeFrom="margin">
                  <wp:align>right</wp:align>
                </wp:positionH>
                <wp:positionV relativeFrom="paragraph">
                  <wp:posOffset>300355</wp:posOffset>
                </wp:positionV>
                <wp:extent cx="2719070" cy="1234440"/>
                <wp:effectExtent l="0" t="0" r="24130" b="2286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9070" cy="123444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45BA446" w14:textId="77777777" w:rsidR="002D0EB2" w:rsidRPr="0095138C" w:rsidRDefault="002D0EB2" w:rsidP="002D0EB2">
                            <w:pPr>
                              <w:jc w:val="center"/>
                              <w:rPr>
                                <w:sz w:val="72"/>
                              </w:rPr>
                            </w:pPr>
                            <w:r>
                              <w:rPr>
                                <w:sz w:val="72"/>
                              </w:rPr>
                              <w:t>6:30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45BA432" id="Rounded Rectangle 15" o:spid="_x0000_s1030" style="position:absolute;left:0;text-align:left;margin-left:162.9pt;margin-top:23.65pt;width:214.1pt;height:97.2pt;z-index:2516869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" fillcolor="window" strokecolor="#f79646" strokeweight="2pt">
                <v:textbox>
                  <w:txbxContent>
                    <w:p w14:paraId="545BA446" w14:textId="77777777" w:rsidR="002D0EB2" w:rsidRPr="0095138C" w:rsidRDefault="002D0EB2" w:rsidP="002D0EB2">
                      <w:pPr>
                        <w:jc w:val="center"/>
                        <w:rPr>
                          <w:sz w:val="72"/>
                        </w:rPr>
                      </w:pPr>
                      <w:r>
                        <w:rPr>
                          <w:sz w:val="72"/>
                        </w:rPr>
                        <w:t>6:30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78720" behindDoc="1" locked="0" layoutInCell="1" allowOverlap="1" wp14:anchorId="545BA434" wp14:editId="59EEFB67">
            <wp:simplePos x="0" y="0"/>
            <wp:positionH relativeFrom="column">
              <wp:posOffset>284480</wp:posOffset>
            </wp:positionH>
            <wp:positionV relativeFrom="paragraph">
              <wp:posOffset>1945640</wp:posOffset>
            </wp:positionV>
            <wp:extent cx="1792605" cy="1798320"/>
            <wp:effectExtent l="0" t="0" r="0" b="0"/>
            <wp:wrapTight wrapText="bothSides">
              <wp:wrapPolygon edited="0">
                <wp:start x="0" y="0"/>
                <wp:lineTo x="0" y="21280"/>
                <wp:lineTo x="21348" y="21280"/>
                <wp:lineTo x="21348" y="0"/>
                <wp:lineTo x="0" y="0"/>
              </wp:wrapPolygon>
            </wp:wrapTight>
            <wp:docPr id="11" name="il_fi" descr="http://3.bp.blogspot.com/_zYOHBUfyjKU/TAFmW85sBlI/AAAAAAAAGjo/nu9VNX1ENnU/s400/clock_face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zYOHBUfyjKU/TAFmW85sBlI/AAAAAAAAGjo/nu9VNX1ENnU/s400/clock_face_blank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45BA430" wp14:editId="37149B92">
                <wp:simplePos x="0" y="0"/>
                <wp:positionH relativeFrom="margin">
                  <wp:align>right</wp:align>
                </wp:positionH>
                <wp:positionV relativeFrom="paragraph">
                  <wp:posOffset>2279650</wp:posOffset>
                </wp:positionV>
                <wp:extent cx="2719449" cy="1235034"/>
                <wp:effectExtent l="0" t="0" r="24130" b="2286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9449" cy="123503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45BA445" w14:textId="77777777" w:rsidR="002D0EB2" w:rsidRPr="0095138C" w:rsidRDefault="002D0EB2" w:rsidP="002D0EB2">
                            <w:pPr>
                              <w:jc w:val="center"/>
                              <w:rPr>
                                <w:sz w:val="72"/>
                              </w:rPr>
                            </w:pPr>
                            <w:r>
                              <w:rPr>
                                <w:sz w:val="72"/>
                              </w:rPr>
                              <w:t>3:00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45BA430" id="Rounded Rectangle 16" o:spid="_x0000_s1031" style="position:absolute;left:0;text-align:left;margin-left:162.95pt;margin-top:179.5pt;width:214.15pt;height:97.25pt;z-index:2516889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" fillcolor="window" strokecolor="#f79646" strokeweight="2pt">
                <v:textbox>
                  <w:txbxContent>
                    <w:p w14:paraId="545BA445" w14:textId="77777777" w:rsidR="002D0EB2" w:rsidRPr="0095138C" w:rsidRDefault="002D0EB2" w:rsidP="002D0EB2">
                      <w:pPr>
                        <w:jc w:val="center"/>
                        <w:rPr>
                          <w:sz w:val="72"/>
                        </w:rPr>
                      </w:pPr>
                      <w:r>
                        <w:rPr>
                          <w:sz w:val="72"/>
                        </w:rPr>
                        <w:t>3:00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80768" behindDoc="1" locked="0" layoutInCell="1" allowOverlap="1" wp14:anchorId="545BA436" wp14:editId="0F17233E">
            <wp:simplePos x="0" y="0"/>
            <wp:positionH relativeFrom="column">
              <wp:posOffset>416560</wp:posOffset>
            </wp:positionH>
            <wp:positionV relativeFrom="paragraph">
              <wp:posOffset>4046855</wp:posOffset>
            </wp:positionV>
            <wp:extent cx="1792605" cy="1798320"/>
            <wp:effectExtent l="0" t="0" r="0" b="0"/>
            <wp:wrapTight wrapText="bothSides">
              <wp:wrapPolygon edited="0">
                <wp:start x="0" y="0"/>
                <wp:lineTo x="0" y="21280"/>
                <wp:lineTo x="21348" y="21280"/>
                <wp:lineTo x="21348" y="0"/>
                <wp:lineTo x="0" y="0"/>
              </wp:wrapPolygon>
            </wp:wrapTight>
            <wp:docPr id="12" name="il_fi" descr="http://3.bp.blogspot.com/_zYOHBUfyjKU/TAFmW85sBlI/AAAAAAAAGjo/nu9VNX1ENnU/s400/clock_face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zYOHBUfyjKU/TAFmW85sBlI/AAAAAAAAGjo/nu9VNX1ENnU/s400/clock_face_blank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45BA42E" wp14:editId="3CBC9112">
                <wp:simplePos x="0" y="0"/>
                <wp:positionH relativeFrom="column">
                  <wp:posOffset>3167380</wp:posOffset>
                </wp:positionH>
                <wp:positionV relativeFrom="paragraph">
                  <wp:posOffset>4340860</wp:posOffset>
                </wp:positionV>
                <wp:extent cx="2719449" cy="1235034"/>
                <wp:effectExtent l="0" t="0" r="24130" b="2286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9449" cy="123503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45BA444" w14:textId="77777777" w:rsidR="002D0EB2" w:rsidRPr="0095138C" w:rsidRDefault="002D0EB2" w:rsidP="002D0EB2">
                            <w:pPr>
                              <w:jc w:val="center"/>
                              <w:rPr>
                                <w:sz w:val="72"/>
                              </w:rPr>
                            </w:pPr>
                            <w:r>
                              <w:rPr>
                                <w:sz w:val="72"/>
                              </w:rPr>
                              <w:t>9:30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45BA42E" id="Rounded Rectangle 17" o:spid="_x0000_s1032" style="position:absolute;left:0;text-align:left;margin-left:249.4pt;margin-top:341.8pt;width:214.15pt;height:97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" fillcolor="window" strokecolor="#f79646" strokeweight="2pt">
                <v:textbox>
                  <w:txbxContent>
                    <w:p w14:paraId="545BA444" w14:textId="77777777" w:rsidR="002D0EB2" w:rsidRPr="0095138C" w:rsidRDefault="002D0EB2" w:rsidP="002D0EB2">
                      <w:pPr>
                        <w:jc w:val="center"/>
                        <w:rPr>
                          <w:sz w:val="72"/>
                        </w:rPr>
                      </w:pPr>
                      <w:r>
                        <w:rPr>
                          <w:sz w:val="72"/>
                        </w:rPr>
                        <w:t>9:30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84864" behindDoc="1" locked="0" layoutInCell="1" allowOverlap="1" wp14:anchorId="545BA438" wp14:editId="37C7A5E0">
            <wp:simplePos x="0" y="0"/>
            <wp:positionH relativeFrom="column">
              <wp:posOffset>487680</wp:posOffset>
            </wp:positionH>
            <wp:positionV relativeFrom="paragraph">
              <wp:posOffset>5936615</wp:posOffset>
            </wp:positionV>
            <wp:extent cx="1792605" cy="1798320"/>
            <wp:effectExtent l="0" t="0" r="0" b="0"/>
            <wp:wrapTight wrapText="bothSides">
              <wp:wrapPolygon edited="0">
                <wp:start x="0" y="0"/>
                <wp:lineTo x="0" y="21280"/>
                <wp:lineTo x="21348" y="21280"/>
                <wp:lineTo x="21348" y="0"/>
                <wp:lineTo x="0" y="0"/>
              </wp:wrapPolygon>
            </wp:wrapTight>
            <wp:docPr id="14" name="il_fi" descr="http://3.bp.blogspot.com/_zYOHBUfyjKU/TAFmW85sBlI/AAAAAAAAGjo/nu9VNX1ENnU/s400/clock_face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zYOHBUfyjKU/TAFmW85sBlI/AAAAAAAAGjo/nu9VNX1ENnU/s400/clock_face_blank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45BA42C" wp14:editId="1A3867C5">
                <wp:simplePos x="0" y="0"/>
                <wp:positionH relativeFrom="column">
                  <wp:posOffset>3096260</wp:posOffset>
                </wp:positionH>
                <wp:positionV relativeFrom="paragraph">
                  <wp:posOffset>6469380</wp:posOffset>
                </wp:positionV>
                <wp:extent cx="2719449" cy="1235034"/>
                <wp:effectExtent l="0" t="0" r="24130" b="2286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9449" cy="123503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45BA443" w14:textId="77777777" w:rsidR="002D0EB2" w:rsidRPr="0095138C" w:rsidRDefault="002D0EB2" w:rsidP="002D0EB2">
                            <w:pPr>
                              <w:jc w:val="center"/>
                              <w:rPr>
                                <w:sz w:val="72"/>
                              </w:rPr>
                            </w:pPr>
                            <w:r>
                              <w:rPr>
                                <w:sz w:val="72"/>
                              </w:rPr>
                              <w:t>4:00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45BA42C" id="Rounded Rectangle 19" o:spid="_x0000_s1033" style="position:absolute;left:0;text-align:left;margin-left:243.8pt;margin-top:509.4pt;width:214.15pt;height:97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" fillcolor="window" strokecolor="#f79646" strokeweight="2pt">
                <v:textbox>
                  <w:txbxContent>
                    <w:p w14:paraId="545BA443" w14:textId="77777777" w:rsidR="002D0EB2" w:rsidRPr="0095138C" w:rsidRDefault="002D0EB2" w:rsidP="002D0EB2">
                      <w:pPr>
                        <w:jc w:val="center"/>
                        <w:rPr>
                          <w:sz w:val="72"/>
                        </w:rPr>
                      </w:pPr>
                      <w:r>
                        <w:rPr>
                          <w:sz w:val="72"/>
                        </w:rPr>
                        <w:t>4:00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2D0EB2" w:rsidRPr="002D0EB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5BA43C" w14:textId="77777777" w:rsidR="0095138C" w:rsidRDefault="0095138C" w:rsidP="0095138C">
      <w:pPr>
        <w:spacing w:after="0" w:line="240" w:lineRule="auto"/>
      </w:pPr>
      <w:r>
        <w:separator/>
      </w:r>
    </w:p>
  </w:endnote>
  <w:endnote w:type="continuationSeparator" w:id="0">
    <w:p w14:paraId="545BA43D" w14:textId="77777777" w:rsidR="0095138C" w:rsidRDefault="0095138C" w:rsidP="00951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5BA43A" w14:textId="77777777" w:rsidR="0095138C" w:rsidRDefault="0095138C" w:rsidP="0095138C">
      <w:pPr>
        <w:spacing w:after="0" w:line="240" w:lineRule="auto"/>
      </w:pPr>
      <w:r>
        <w:separator/>
      </w:r>
    </w:p>
  </w:footnote>
  <w:footnote w:type="continuationSeparator" w:id="0">
    <w:p w14:paraId="545BA43B" w14:textId="77777777" w:rsidR="0095138C" w:rsidRDefault="0095138C" w:rsidP="009513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BA43E" w14:textId="77777777" w:rsidR="0095138C" w:rsidRDefault="0095138C">
    <w:pPr>
      <w:pStyle w:val="Header"/>
    </w:pPr>
    <w:r>
      <w:t>WALT: tell the time on analogue and digital clocks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38C"/>
    <w:rsid w:val="002D0EB2"/>
    <w:rsid w:val="00705F38"/>
    <w:rsid w:val="0095138C"/>
    <w:rsid w:val="00AF1D40"/>
    <w:rsid w:val="00BA2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BA401"/>
  <w15:docId w15:val="{B53AB257-4B10-4917-8754-1F3FC6860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13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138C"/>
  </w:style>
  <w:style w:type="paragraph" w:styleId="Footer">
    <w:name w:val="footer"/>
    <w:basedOn w:val="Normal"/>
    <w:link w:val="FooterChar"/>
    <w:uiPriority w:val="99"/>
    <w:unhideWhenUsed/>
    <w:rsid w:val="009513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138C"/>
  </w:style>
  <w:style w:type="paragraph" w:styleId="BalloonText">
    <w:name w:val="Balloon Text"/>
    <w:basedOn w:val="Normal"/>
    <w:link w:val="BalloonTextChar"/>
    <w:uiPriority w:val="99"/>
    <w:semiHidden/>
    <w:unhideWhenUsed/>
    <w:rsid w:val="002D0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E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6FEC4763</Template>
  <TotalTime>44</TotalTime>
  <Pages>2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supersal</dc:creator>
  <cp:lastModifiedBy>clare offill</cp:lastModifiedBy>
  <cp:revision>3</cp:revision>
  <dcterms:created xsi:type="dcterms:W3CDTF">2021-01-27T14:21:00Z</dcterms:created>
  <dcterms:modified xsi:type="dcterms:W3CDTF">2021-01-28T13:32:00Z</dcterms:modified>
</cp:coreProperties>
</file>