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D31" w:rsidRDefault="00AF59EA">
      <w:bookmarkStart w:id="0" w:name="_GoBack"/>
      <w:bookmarkEnd w:id="0"/>
      <w:r w:rsidRP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3881477" wp14:editId="76861828">
                <wp:simplePos x="0" y="0"/>
                <wp:positionH relativeFrom="margin">
                  <wp:posOffset>3560445</wp:posOffset>
                </wp:positionH>
                <wp:positionV relativeFrom="paragraph">
                  <wp:posOffset>7452360</wp:posOffset>
                </wp:positionV>
                <wp:extent cx="1673860" cy="498475"/>
                <wp:effectExtent l="0" t="0" r="21590" b="158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8814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0.35pt;margin-top:586.8pt;width:131.8pt;height:39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July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82EC0B7" wp14:editId="34A4130F">
                <wp:simplePos x="0" y="0"/>
                <wp:positionH relativeFrom="margin">
                  <wp:posOffset>3572510</wp:posOffset>
                </wp:positionH>
                <wp:positionV relativeFrom="paragraph">
                  <wp:posOffset>8585200</wp:posOffset>
                </wp:positionV>
                <wp:extent cx="1673860" cy="498475"/>
                <wp:effectExtent l="0" t="0" r="21590" b="158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EC0B7" id="_x0000_s1027" type="#_x0000_t202" style="position:absolute;margin-left:281.3pt;margin-top:676pt;width:131.8pt;height:39.2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gXWJQIAAEw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February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FA54BBA" wp14:editId="4356E8D3">
                <wp:simplePos x="0" y="0"/>
                <wp:positionH relativeFrom="margin">
                  <wp:posOffset>3570984</wp:posOffset>
                </wp:positionH>
                <wp:positionV relativeFrom="paragraph">
                  <wp:posOffset>8020050</wp:posOffset>
                </wp:positionV>
                <wp:extent cx="1673860" cy="498475"/>
                <wp:effectExtent l="0" t="0" r="21590" b="158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October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54BBA" id="_x0000_s1028" type="#_x0000_t202" style="position:absolute;margin-left:281.2pt;margin-top:631.5pt;width:131.8pt;height:39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iOZJgIAAEw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October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03DB" w:rsidRP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A6BB8E9" wp14:editId="61A16F13">
                <wp:simplePos x="0" y="0"/>
                <wp:positionH relativeFrom="margin">
                  <wp:posOffset>1664970</wp:posOffset>
                </wp:positionH>
                <wp:positionV relativeFrom="paragraph">
                  <wp:posOffset>8575865</wp:posOffset>
                </wp:positionV>
                <wp:extent cx="1673860" cy="498475"/>
                <wp:effectExtent l="0" t="0" r="21590" b="158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BB8E9" id="_x0000_s1029" type="#_x0000_t202" style="position:absolute;margin-left:131.1pt;margin-top:675.25pt;width:131.8pt;height:39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August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3DB" w:rsidRP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92F2118" wp14:editId="70154C7D">
                <wp:simplePos x="0" y="0"/>
                <wp:positionH relativeFrom="margin">
                  <wp:posOffset>1656525</wp:posOffset>
                </wp:positionH>
                <wp:positionV relativeFrom="paragraph">
                  <wp:posOffset>9159875</wp:posOffset>
                </wp:positionV>
                <wp:extent cx="1673860" cy="498475"/>
                <wp:effectExtent l="0" t="0" r="21590" b="158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April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F2118" id="_x0000_s1030" type="#_x0000_t202" style="position:absolute;margin-left:130.45pt;margin-top:721.25pt;width:131.8pt;height:39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jLtJQIAAEw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April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3DB" w:rsidRP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AB79C19" wp14:editId="00EC5243">
                <wp:simplePos x="0" y="0"/>
                <wp:positionH relativeFrom="margin">
                  <wp:posOffset>1648650</wp:posOffset>
                </wp:positionH>
                <wp:positionV relativeFrom="paragraph">
                  <wp:posOffset>8018145</wp:posOffset>
                </wp:positionV>
                <wp:extent cx="1673860" cy="498475"/>
                <wp:effectExtent l="0" t="0" r="21590" b="158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 xml:space="preserve">December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79C19" id="_x0000_s1031" type="#_x0000_t202" style="position:absolute;margin-left:129.8pt;margin-top:631.35pt;width:131.8pt;height:39.2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 xml:space="preserve">December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03DB" w:rsidRP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157A665" wp14:editId="1A9726CB">
                <wp:simplePos x="0" y="0"/>
                <wp:positionH relativeFrom="margin">
                  <wp:posOffset>1650365</wp:posOffset>
                </wp:positionH>
                <wp:positionV relativeFrom="paragraph">
                  <wp:posOffset>7463600</wp:posOffset>
                </wp:positionV>
                <wp:extent cx="1673860" cy="498475"/>
                <wp:effectExtent l="0" t="0" r="21590" b="158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7A665" id="_x0000_s1032" type="#_x0000_t202" style="position:absolute;margin-left:129.95pt;margin-top:587.7pt;width:131.8pt;height:39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May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A8B1D5D" wp14:editId="15F23F4C">
                <wp:simplePos x="0" y="0"/>
                <wp:positionH relativeFrom="margin">
                  <wp:posOffset>-286195</wp:posOffset>
                </wp:positionH>
                <wp:positionV relativeFrom="paragraph">
                  <wp:posOffset>9141460</wp:posOffset>
                </wp:positionV>
                <wp:extent cx="1673860" cy="498475"/>
                <wp:effectExtent l="0" t="0" r="21590" b="158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B1D5D" id="_x0000_s1033" type="#_x0000_t202" style="position:absolute;margin-left:-22.55pt;margin-top:719.8pt;width:131.8pt;height:39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November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EA8909D" wp14:editId="43C0A9AE">
                <wp:simplePos x="0" y="0"/>
                <wp:positionH relativeFrom="margin">
                  <wp:posOffset>-284480</wp:posOffset>
                </wp:positionH>
                <wp:positionV relativeFrom="paragraph">
                  <wp:posOffset>8574595</wp:posOffset>
                </wp:positionV>
                <wp:extent cx="1673860" cy="498475"/>
                <wp:effectExtent l="0" t="0" r="21590" b="158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3DB" w:rsidRPr="0066602C" w:rsidRDefault="00FE03DB" w:rsidP="00FE03DB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8909D" id="_x0000_s1034" type="#_x0000_t202" style="position:absolute;margin-left:-22.4pt;margin-top:675.15pt;width:131.8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">
                <v:textbox>
                  <w:txbxContent>
                    <w:p w:rsidR="00FE03DB" w:rsidRPr="0066602C" w:rsidRDefault="00FE03DB" w:rsidP="00FE03DB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June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3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7B2CF6E" wp14:editId="31CC98FC">
                <wp:simplePos x="0" y="0"/>
                <wp:positionH relativeFrom="margin">
                  <wp:posOffset>-286385</wp:posOffset>
                </wp:positionH>
                <wp:positionV relativeFrom="paragraph">
                  <wp:posOffset>8001190</wp:posOffset>
                </wp:positionV>
                <wp:extent cx="1673860" cy="498475"/>
                <wp:effectExtent l="0" t="0" r="21590" b="158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7A46" w:rsidRPr="0066602C" w:rsidRDefault="006D7A46" w:rsidP="006D7A46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2CF6E" id="_x0000_s1035" type="#_x0000_t202" style="position:absolute;margin-left:-22.55pt;margin-top:630pt;width:131.8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">
                <v:textbox>
                  <w:txbxContent>
                    <w:p w:rsidR="006D7A46" w:rsidRPr="0066602C" w:rsidRDefault="006D7A46" w:rsidP="006D7A46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March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154A960" wp14:editId="17F29727">
                <wp:simplePos x="0" y="0"/>
                <wp:positionH relativeFrom="margin">
                  <wp:posOffset>-285643</wp:posOffset>
                </wp:positionH>
                <wp:positionV relativeFrom="paragraph">
                  <wp:posOffset>7433821</wp:posOffset>
                </wp:positionV>
                <wp:extent cx="1673860" cy="498475"/>
                <wp:effectExtent l="0" t="0" r="21590" b="158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66602C" w:rsidRDefault="00207CD0" w:rsidP="006D7A46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S</w:t>
                            </w:r>
                            <w:r w:rsidR="006D7A46"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eptember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4A960" id="_x0000_s1036" type="#_x0000_t202" style="position:absolute;margin-left:-22.5pt;margin-top:585.35pt;width:131.8pt;height:39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">
                <v:textbox>
                  <w:txbxContent>
                    <w:p w:rsidR="00207CD0" w:rsidRPr="0066602C" w:rsidRDefault="00207CD0" w:rsidP="006D7A46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S</w:t>
                      </w:r>
                      <w:r w:rsidR="006D7A46" w:rsidRPr="0066602C">
                        <w:rPr>
                          <w:rFonts w:ascii="NTFPreCursivef" w:hAnsi="NTFPreCursivef"/>
                          <w:sz w:val="48"/>
                        </w:rPr>
                        <w:t>eptember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D8891B1" wp14:editId="0B4A1948">
                <wp:simplePos x="0" y="0"/>
                <wp:positionH relativeFrom="margin">
                  <wp:posOffset>11430</wp:posOffset>
                </wp:positionH>
                <wp:positionV relativeFrom="paragraph">
                  <wp:posOffset>872300</wp:posOffset>
                </wp:positionV>
                <wp:extent cx="1400810" cy="498475"/>
                <wp:effectExtent l="0" t="0" r="27940" b="158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4D8891B1" id="_x0000_s1037" type="#_x0000_t202" style="position:absolute;margin-left:.9pt;margin-top:68.7pt;width:110.3pt;height:3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4B89ACD" wp14:editId="2917746E">
                <wp:simplePos x="0" y="0"/>
                <wp:positionH relativeFrom="margin">
                  <wp:posOffset>-452771</wp:posOffset>
                </wp:positionH>
                <wp:positionV relativeFrom="paragraph">
                  <wp:posOffset>1897437</wp:posOffset>
                </wp:positionV>
                <wp:extent cx="1400810" cy="498475"/>
                <wp:effectExtent l="0" t="0" r="27940" b="158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34B89ACD" id="_x0000_s1038" type="#_x0000_t202" style="position:absolute;margin-left:-35.65pt;margin-top:149.4pt;width:110.3pt;height:39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3DA5E28" wp14:editId="6B5ACEDD">
                <wp:simplePos x="0" y="0"/>
                <wp:positionH relativeFrom="margin">
                  <wp:posOffset>-415438</wp:posOffset>
                </wp:positionH>
                <wp:positionV relativeFrom="paragraph">
                  <wp:posOffset>4352925</wp:posOffset>
                </wp:positionV>
                <wp:extent cx="1400810" cy="498475"/>
                <wp:effectExtent l="0" t="0" r="27940" b="158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03DA5E28" id="_x0000_s1039" type="#_x0000_t202" style="position:absolute;margin-left:-32.7pt;margin-top:342.75pt;width:110.3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5BEE62E" wp14:editId="579129C8">
                <wp:simplePos x="0" y="0"/>
                <wp:positionH relativeFrom="margin">
                  <wp:posOffset>-429334</wp:posOffset>
                </wp:positionH>
                <wp:positionV relativeFrom="paragraph">
                  <wp:posOffset>3262886</wp:posOffset>
                </wp:positionV>
                <wp:extent cx="1400810" cy="498475"/>
                <wp:effectExtent l="0" t="0" r="27940" b="158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15BEE62E" id="_x0000_s1040" type="#_x0000_t202" style="position:absolute;margin-left:-33.8pt;margin-top:256.9pt;width:110.3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FCCAE6" wp14:editId="5B00D350">
                <wp:simplePos x="0" y="0"/>
                <wp:positionH relativeFrom="margin">
                  <wp:align>left</wp:align>
                </wp:positionH>
                <wp:positionV relativeFrom="paragraph">
                  <wp:posOffset>5600122</wp:posOffset>
                </wp:positionV>
                <wp:extent cx="1400810" cy="498475"/>
                <wp:effectExtent l="0" t="0" r="27940" b="158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76FCCAE6" id="_x0000_s1041" type="#_x0000_t202" style="position:absolute;margin-left:0;margin-top:440.95pt;width:110.3pt;height:39.2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9B78458" wp14:editId="205D0D78">
                <wp:simplePos x="0" y="0"/>
                <wp:positionH relativeFrom="margin">
                  <wp:posOffset>2258258</wp:posOffset>
                </wp:positionH>
                <wp:positionV relativeFrom="paragraph">
                  <wp:posOffset>5884801</wp:posOffset>
                </wp:positionV>
                <wp:extent cx="1400810" cy="498475"/>
                <wp:effectExtent l="0" t="0" r="27940" b="158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49B78458" id="_x0000_s1042" type="#_x0000_t202" style="position:absolute;margin-left:177.8pt;margin-top:463.35pt;width:110.3pt;height:39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DA84D8" wp14:editId="56271A8C">
                <wp:simplePos x="0" y="0"/>
                <wp:positionH relativeFrom="margin">
                  <wp:posOffset>4462813</wp:posOffset>
                </wp:positionH>
                <wp:positionV relativeFrom="paragraph">
                  <wp:posOffset>5579316</wp:posOffset>
                </wp:positionV>
                <wp:extent cx="1400810" cy="498475"/>
                <wp:effectExtent l="0" t="0" r="27940" b="158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2CDA84D8" id="_x0000_s1043" type="#_x0000_t202" style="position:absolute;margin-left:351.4pt;margin-top:439.3pt;width:110.3pt;height:3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2D01A1C" wp14:editId="14868C1A">
                <wp:simplePos x="0" y="0"/>
                <wp:positionH relativeFrom="margin">
                  <wp:posOffset>4748134</wp:posOffset>
                </wp:positionH>
                <wp:positionV relativeFrom="paragraph">
                  <wp:posOffset>4284980</wp:posOffset>
                </wp:positionV>
                <wp:extent cx="1400810" cy="498475"/>
                <wp:effectExtent l="0" t="0" r="27940" b="158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52D01A1C" id="_x0000_s1044" type="#_x0000_t202" style="position:absolute;margin-left:373.85pt;margin-top:337.4pt;width:110.3pt;height:3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804DDF" wp14:editId="45382845">
                <wp:simplePos x="0" y="0"/>
                <wp:positionH relativeFrom="margin">
                  <wp:posOffset>4807140</wp:posOffset>
                </wp:positionH>
                <wp:positionV relativeFrom="paragraph">
                  <wp:posOffset>3215904</wp:posOffset>
                </wp:positionV>
                <wp:extent cx="1400810" cy="498475"/>
                <wp:effectExtent l="0" t="0" r="27940" b="158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30804DDF" id="_x0000_s1045" type="#_x0000_t202" style="position:absolute;margin-left:378.5pt;margin-top:253.2pt;width:110.3pt;height:39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C527EE" wp14:editId="0E998FAF">
                <wp:simplePos x="0" y="0"/>
                <wp:positionH relativeFrom="margin">
                  <wp:posOffset>4667002</wp:posOffset>
                </wp:positionH>
                <wp:positionV relativeFrom="paragraph">
                  <wp:posOffset>2001900</wp:posOffset>
                </wp:positionV>
                <wp:extent cx="1400810" cy="498475"/>
                <wp:effectExtent l="0" t="0" r="27940" b="158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08C527EE" id="_x0000_s1046" type="#_x0000_t202" style="position:absolute;margin-left:367.5pt;margin-top:157.65pt;width:110.3pt;height:3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8C527EE" wp14:editId="0E998FAF">
                <wp:simplePos x="0" y="0"/>
                <wp:positionH relativeFrom="margin">
                  <wp:posOffset>4397762</wp:posOffset>
                </wp:positionH>
                <wp:positionV relativeFrom="paragraph">
                  <wp:posOffset>899737</wp:posOffset>
                </wp:positionV>
                <wp:extent cx="1400810" cy="498475"/>
                <wp:effectExtent l="0" t="0" r="2794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207CD0" w:rsidRDefault="00207CD0" w:rsidP="00207CD0">
                            <w:pPr>
                              <w:rPr>
                                <w:rFonts w:ascii="Twinkl" w:hAnsi="Twinkl"/>
                                <w:sz w:val="48"/>
                              </w:rPr>
                            </w:pPr>
                            <w:r w:rsidRPr="00207CD0">
                              <w:rPr>
                                <w:rFonts w:ascii="Twinkl" w:hAnsi="Twinkl"/>
                                <w:sz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08C527EE" id="_x0000_s1047" type="#_x0000_t202" style="position:absolute;margin-left:346.3pt;margin-top:70.85pt;width:110.3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">
                <v:textbox>
                  <w:txbxContent>
                    <w:p w:rsidR="00207CD0" w:rsidRPr="00207CD0" w:rsidRDefault="00207CD0" w:rsidP="00207CD0">
                      <w:pPr>
                        <w:rPr>
                          <w:rFonts w:ascii="Twinkl" w:hAnsi="Twinkl"/>
                          <w:sz w:val="48"/>
                        </w:rPr>
                      </w:pPr>
                      <w:r w:rsidRPr="00207CD0">
                        <w:rPr>
                          <w:rFonts w:ascii="Twinkl" w:hAnsi="Twinkl"/>
                          <w:sz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30D076" wp14:editId="5FB9F557">
                <wp:simplePos x="0" y="0"/>
                <wp:positionH relativeFrom="column">
                  <wp:posOffset>-451485</wp:posOffset>
                </wp:positionH>
                <wp:positionV relativeFrom="paragraph">
                  <wp:posOffset>82550</wp:posOffset>
                </wp:positionV>
                <wp:extent cx="7053580" cy="6527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3580" cy="652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66602C" w:rsidRDefault="00207CD0">
                            <w:pPr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36"/>
                              </w:rPr>
                              <w:t>Cut out the months of the year and put them in the correct order in the boxes below. The first month has been filled in.</w:t>
                            </w:r>
                          </w:p>
                          <w:p w:rsidR="00207CD0" w:rsidRDefault="00207C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0D076" id="_x0000_s1048" type="#_x0000_t202" style="position:absolute;margin-left:-35.55pt;margin-top:6.5pt;width:555.4pt;height:51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" filled="f" stroked="f">
                <v:textbox>
                  <w:txbxContent>
                    <w:p w:rsidR="00207CD0" w:rsidRPr="0066602C" w:rsidRDefault="00207CD0">
                      <w:pPr>
                        <w:rPr>
                          <w:rFonts w:ascii="NTFPreCursivef" w:hAnsi="NTFPreCursivef"/>
                          <w:sz w:val="36"/>
                        </w:rPr>
                      </w:pPr>
                      <w:r w:rsidRPr="0066602C">
                        <w:rPr>
                          <w:rFonts w:ascii="NTFPreCursivef" w:hAnsi="NTFPreCursivef"/>
                          <w:sz w:val="36"/>
                        </w:rPr>
                        <w:t>Cut out the months of the year and put them in the correct order in the boxes below. The first month has been filled in.</w:t>
                      </w:r>
                    </w:p>
                    <w:p w:rsidR="00207CD0" w:rsidRDefault="00207CD0"/>
                  </w:txbxContent>
                </v:textbox>
                <w10:wrap type="square"/>
              </v:shape>
            </w:pict>
          </mc:Fallback>
        </mc:AlternateContent>
      </w:r>
      <w:r w:rsidR="00207CD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0E12EC" wp14:editId="05F89897">
                <wp:simplePos x="0" y="0"/>
                <wp:positionH relativeFrom="margin">
                  <wp:posOffset>2270133</wp:posOffset>
                </wp:positionH>
                <wp:positionV relativeFrom="paragraph">
                  <wp:posOffset>759765</wp:posOffset>
                </wp:positionV>
                <wp:extent cx="1400810" cy="498475"/>
                <wp:effectExtent l="0" t="0" r="27940" b="158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CD0" w:rsidRPr="0066602C" w:rsidRDefault="00207CD0" w:rsidP="006D7A46">
                            <w:pPr>
                              <w:jc w:val="center"/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  <w:r w:rsidRPr="0066602C">
                              <w:rPr>
                                <w:rFonts w:ascii="NTFPreCursivef" w:hAnsi="NTFPreCursivef"/>
                                <w:sz w:val="48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E12EC" id="_x0000_s1049" type="#_x0000_t202" style="position:absolute;margin-left:178.75pt;margin-top:59.8pt;width:110.3pt;height:3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">
                <v:textbox>
                  <w:txbxContent>
                    <w:p w:rsidR="00207CD0" w:rsidRPr="0066602C" w:rsidRDefault="00207CD0" w:rsidP="006D7A46">
                      <w:pPr>
                        <w:jc w:val="center"/>
                        <w:rPr>
                          <w:rFonts w:ascii="NTFPreCursivef" w:hAnsi="NTFPreCursivef"/>
                          <w:sz w:val="48"/>
                        </w:rPr>
                      </w:pPr>
                      <w:r w:rsidRPr="0066602C">
                        <w:rPr>
                          <w:rFonts w:ascii="NTFPreCursivef" w:hAnsi="NTFPreCursivef"/>
                          <w:sz w:val="48"/>
                        </w:rPr>
                        <w:t>January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32D3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CD0" w:rsidRDefault="00207CD0" w:rsidP="00207CD0">
      <w:pPr>
        <w:spacing w:after="0" w:line="240" w:lineRule="auto"/>
      </w:pPr>
      <w:r>
        <w:separator/>
      </w:r>
    </w:p>
  </w:endnote>
  <w:endnote w:type="continuationSeparator" w:id="0">
    <w:p w:rsidR="00207CD0" w:rsidRDefault="00207CD0" w:rsidP="00207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D3644E2-3D8D-4BC9-BBCF-EC995E578BA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2" w:fontKey="{4867CC14-C1D2-4435-8E05-2F73A0B6CB8E}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3" w:fontKey="{CEBD4508-4D5B-45F8-BDC2-053C42E9586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7BA5A56F-744F-4D2D-AACF-8B0EFAEFF604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CD0" w:rsidRDefault="00207CD0" w:rsidP="00207CD0">
      <w:pPr>
        <w:spacing w:after="0" w:line="240" w:lineRule="auto"/>
      </w:pPr>
      <w:r>
        <w:separator/>
      </w:r>
    </w:p>
  </w:footnote>
  <w:footnote w:type="continuationSeparator" w:id="0">
    <w:p w:rsidR="00207CD0" w:rsidRDefault="00207CD0" w:rsidP="00207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CD0" w:rsidRDefault="00207CD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-828675</wp:posOffset>
          </wp:positionH>
          <wp:positionV relativeFrom="paragraph">
            <wp:posOffset>-573405</wp:posOffset>
          </wp:positionV>
          <wp:extent cx="7679690" cy="7400925"/>
          <wp:effectExtent l="0" t="0" r="0" b="9525"/>
          <wp:wrapNone/>
          <wp:docPr id="3" name="Picture 3" descr="C:\Users\grace.whinfrey\AppData\Local\Microsoft\Windows\INetCache\Content.Word\Activity Sheet Template Portrai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race.whinfrey\AppData\Local\Microsoft\Windows\INetCache\Content.Word\Activity Sheet Template Portrait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4" b="32325"/>
                  <a:stretch/>
                </pic:blipFill>
                <pic:spPr bwMode="auto">
                  <a:xfrm>
                    <a:off x="0" y="0"/>
                    <a:ext cx="7679690" cy="7400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07CD0" w:rsidRDefault="00207C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CD0"/>
    <w:rsid w:val="00207CD0"/>
    <w:rsid w:val="0066602C"/>
    <w:rsid w:val="006D7A46"/>
    <w:rsid w:val="00932D31"/>
    <w:rsid w:val="00AF59EA"/>
    <w:rsid w:val="00E87675"/>
    <w:rsid w:val="00FE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1A0E46D-D7AF-480B-8B55-8B560C86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3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7C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CD0"/>
  </w:style>
  <w:style w:type="paragraph" w:styleId="Footer">
    <w:name w:val="footer"/>
    <w:basedOn w:val="Normal"/>
    <w:link w:val="FooterChar"/>
    <w:uiPriority w:val="99"/>
    <w:unhideWhenUsed/>
    <w:rsid w:val="00207C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CDEE8F5B</Template>
  <TotalTime>0</TotalTime>
  <Pages>1</Pages>
  <Words>3</Words>
  <Characters>22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Whinfrey</dc:creator>
  <cp:keywords/>
  <dc:description/>
  <cp:lastModifiedBy>Bethany Jane</cp:lastModifiedBy>
  <cp:revision>2</cp:revision>
  <dcterms:created xsi:type="dcterms:W3CDTF">2021-01-27T14:14:00Z</dcterms:created>
  <dcterms:modified xsi:type="dcterms:W3CDTF">2021-01-27T14:14:00Z</dcterms:modified>
</cp:coreProperties>
</file>