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A1C" w:rsidRDefault="00F20377">
      <w:pPr>
        <w:rPr>
          <w:sz w:val="2"/>
          <w:szCs w:val="2"/>
        </w:rPr>
      </w:pPr>
      <w:bookmarkStart w:id="0" w:name="_GoBack"/>
      <w:bookmarkEnd w:id="0"/>
      <w:r>
        <w:rPr>
          <w:noProof/>
          <w:lang w:bidi="ar-SA"/>
        </w:rPr>
        <w:drawing>
          <wp:anchor distT="0" distB="0" distL="114300" distR="114300" simplePos="0" relativeHeight="503310351" behindDoc="1" locked="0" layoutInCell="1" allowOverlap="1">
            <wp:simplePos x="0" y="0"/>
            <wp:positionH relativeFrom="column">
              <wp:posOffset>-285115</wp:posOffset>
            </wp:positionH>
            <wp:positionV relativeFrom="paragraph">
              <wp:posOffset>-814070</wp:posOffset>
            </wp:positionV>
            <wp:extent cx="10685145" cy="6556375"/>
            <wp:effectExtent l="0" t="0" r="0" b="0"/>
            <wp:wrapNone/>
            <wp:docPr id="66" name="Picture 6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2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5145" cy="655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376" behindDoc="1" locked="0" layoutInCell="1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335280</wp:posOffset>
                </wp:positionV>
                <wp:extent cx="6645910" cy="1056005"/>
                <wp:effectExtent l="4445" t="1905" r="0" b="0"/>
                <wp:wrapNone/>
                <wp:docPr id="1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5910" cy="1056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A1C" w:rsidRPr="00F20377" w:rsidRDefault="005D0B72">
                            <w:pPr>
                              <w:spacing w:before="20"/>
                              <w:ind w:left="5297"/>
                              <w:rPr>
                                <w:rFonts w:ascii="NTFPreCursivef" w:hAnsi="NTFPreCursivef"/>
                                <w:b/>
                                <w:sz w:val="66"/>
                              </w:rPr>
                            </w:pPr>
                            <w:r w:rsidRPr="00F20377">
                              <w:rPr>
                                <w:rFonts w:ascii="NTFPreCursivef" w:hAnsi="NTFPreCursivef"/>
                                <w:b/>
                                <w:color w:val="292526"/>
                                <w:spacing w:val="-8"/>
                                <w:sz w:val="66"/>
                              </w:rPr>
                              <w:t xml:space="preserve">Days </w:t>
                            </w:r>
                            <w:r w:rsidRPr="00F20377">
                              <w:rPr>
                                <w:rFonts w:ascii="NTFPreCursivef" w:hAnsi="NTFPreCursivef"/>
                                <w:b/>
                                <w:color w:val="292526"/>
                                <w:sz w:val="66"/>
                              </w:rPr>
                              <w:t xml:space="preserve">of </w:t>
                            </w:r>
                            <w:r w:rsidRPr="00F20377">
                              <w:rPr>
                                <w:rFonts w:ascii="NTFPreCursivef" w:hAnsi="NTFPreCursivef"/>
                                <w:b/>
                                <w:color w:val="292526"/>
                                <w:spacing w:val="-5"/>
                                <w:sz w:val="66"/>
                              </w:rPr>
                              <w:t xml:space="preserve">the </w:t>
                            </w:r>
                            <w:r w:rsidRPr="00F20377">
                              <w:rPr>
                                <w:rFonts w:ascii="NTFPreCursivef" w:hAnsi="NTFPreCursivef"/>
                                <w:b/>
                                <w:color w:val="292526"/>
                                <w:spacing w:val="-9"/>
                                <w:sz w:val="66"/>
                              </w:rPr>
                              <w:t>Week</w:t>
                            </w:r>
                          </w:p>
                          <w:p w:rsidR="00A20A1C" w:rsidRPr="00F20377" w:rsidRDefault="005D0B72">
                            <w:pPr>
                              <w:pStyle w:val="BodyText"/>
                              <w:spacing w:before="446"/>
                              <w:ind w:left="20"/>
                              <w:rPr>
                                <w:rFonts w:ascii="NTFPreCursivef" w:hAnsi="NTFPreCursivef"/>
                              </w:rPr>
                            </w:pPr>
                            <w:r w:rsidRPr="00F20377">
                              <w:rPr>
                                <w:rFonts w:ascii="NTFPreCursivef" w:hAnsi="NTFPreCursivef"/>
                                <w:color w:val="292526"/>
                              </w:rPr>
                              <w:t>Cut out the days of the week and stick them in the correct order.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27.35pt;margin-top:26.4pt;width:523.3pt;height:83.15pt;z-index:-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" filled="f" stroked="f">
                <v:textbox inset="0,0,0,0">
                  <w:txbxContent>
                    <w:p w:rsidR="00A20A1C" w:rsidRPr="00F20377" w:rsidRDefault="005D0B72">
                      <w:pPr>
                        <w:spacing w:before="20"/>
                        <w:ind w:left="5297"/>
                        <w:rPr>
                          <w:rFonts w:ascii="NTFPreCursivef" w:hAnsi="NTFPreCursivef"/>
                          <w:b/>
                          <w:sz w:val="66"/>
                        </w:rPr>
                      </w:pPr>
                      <w:r w:rsidRPr="00F20377">
                        <w:rPr>
                          <w:rFonts w:ascii="NTFPreCursivef" w:hAnsi="NTFPreCursivef"/>
                          <w:b/>
                          <w:color w:val="292526"/>
                          <w:spacing w:val="-8"/>
                          <w:sz w:val="66"/>
                        </w:rPr>
                        <w:t xml:space="preserve">Days </w:t>
                      </w:r>
                      <w:r w:rsidRPr="00F20377">
                        <w:rPr>
                          <w:rFonts w:ascii="NTFPreCursivef" w:hAnsi="NTFPreCursivef"/>
                          <w:b/>
                          <w:color w:val="292526"/>
                          <w:sz w:val="66"/>
                        </w:rPr>
                        <w:t xml:space="preserve">of </w:t>
                      </w:r>
                      <w:r w:rsidRPr="00F20377">
                        <w:rPr>
                          <w:rFonts w:ascii="NTFPreCursivef" w:hAnsi="NTFPreCursivef"/>
                          <w:b/>
                          <w:color w:val="292526"/>
                          <w:spacing w:val="-5"/>
                          <w:sz w:val="66"/>
                        </w:rPr>
                        <w:t xml:space="preserve">the </w:t>
                      </w:r>
                      <w:r w:rsidRPr="00F20377">
                        <w:rPr>
                          <w:rFonts w:ascii="NTFPreCursivef" w:hAnsi="NTFPreCursivef"/>
                          <w:b/>
                          <w:color w:val="292526"/>
                          <w:spacing w:val="-9"/>
                          <w:sz w:val="66"/>
                        </w:rPr>
                        <w:t>Week</w:t>
                      </w:r>
                    </w:p>
                    <w:p w:rsidR="00A20A1C" w:rsidRPr="00F20377" w:rsidRDefault="005D0B72">
                      <w:pPr>
                        <w:pStyle w:val="BodyText"/>
                        <w:spacing w:before="446"/>
                        <w:ind w:left="20"/>
                        <w:rPr>
                          <w:rFonts w:ascii="NTFPreCursivef" w:hAnsi="NTFPreCursivef"/>
                        </w:rPr>
                      </w:pPr>
                      <w:r w:rsidRPr="00F20377">
                        <w:rPr>
                          <w:rFonts w:ascii="NTFPreCursivef" w:hAnsi="NTFPreCursivef"/>
                          <w:color w:val="292526"/>
                        </w:rPr>
                        <w:t>Cut out the days of the week and stick them in the correct order.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424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4440555</wp:posOffset>
                </wp:positionV>
                <wp:extent cx="1423035" cy="1823720"/>
                <wp:effectExtent l="0" t="1905" r="0" b="3175"/>
                <wp:wrapNone/>
                <wp:docPr id="1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82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A1C" w:rsidRDefault="00A20A1C">
                            <w:pPr>
                              <w:pStyle w:val="BodyText"/>
                              <w:spacing w:before="0"/>
                              <w:rPr>
                                <w:rFonts w:ascii="Times New Roman"/>
                                <w:sz w:val="48"/>
                              </w:rPr>
                            </w:pPr>
                          </w:p>
                          <w:p w:rsidR="00A20A1C" w:rsidRDefault="00A20A1C">
                            <w:pPr>
                              <w:pStyle w:val="BodyText"/>
                              <w:spacing w:before="3"/>
                              <w:rPr>
                                <w:rFonts w:ascii="Times New Roman"/>
                                <w:sz w:val="60"/>
                              </w:rPr>
                            </w:pPr>
                          </w:p>
                          <w:p w:rsidR="00A20A1C" w:rsidRPr="00F20377" w:rsidRDefault="005D0B72">
                            <w:pPr>
                              <w:ind w:left="393"/>
                              <w:rPr>
                                <w:rFonts w:ascii="NTFPreCursivef" w:hAnsi="NTFPreCursivef"/>
                                <w:b/>
                                <w:sz w:val="40"/>
                              </w:rPr>
                            </w:pPr>
                            <w:r w:rsidRPr="00F20377">
                              <w:rPr>
                                <w:rFonts w:ascii="NTFPreCursivef" w:hAnsi="NTFPreCursivef"/>
                                <w:b/>
                                <w:color w:val="292526"/>
                                <w:sz w:val="40"/>
                              </w:rPr>
                              <w:t>Tuesday</w:t>
                            </w:r>
                          </w:p>
                          <w:p w:rsidR="00A20A1C" w:rsidRDefault="00A20A1C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7" type="#_x0000_t202" style="position:absolute;margin-left:28.35pt;margin-top:349.65pt;width:112.05pt;height:143.6pt;z-index:-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" filled="f" stroked="f">
                <v:textbox inset="0,0,0,0">
                  <w:txbxContent>
                    <w:p w:rsidR="00A20A1C" w:rsidRDefault="00A20A1C">
                      <w:pPr>
                        <w:pStyle w:val="BodyText"/>
                        <w:spacing w:before="0"/>
                        <w:rPr>
                          <w:rFonts w:ascii="Times New Roman"/>
                          <w:sz w:val="48"/>
                        </w:rPr>
                      </w:pPr>
                    </w:p>
                    <w:p w:rsidR="00A20A1C" w:rsidRDefault="00A20A1C">
                      <w:pPr>
                        <w:pStyle w:val="BodyText"/>
                        <w:spacing w:before="3"/>
                        <w:rPr>
                          <w:rFonts w:ascii="Times New Roman"/>
                          <w:sz w:val="60"/>
                        </w:rPr>
                      </w:pPr>
                    </w:p>
                    <w:p w:rsidR="00A20A1C" w:rsidRPr="00F20377" w:rsidRDefault="005D0B72">
                      <w:pPr>
                        <w:ind w:left="393"/>
                        <w:rPr>
                          <w:rFonts w:ascii="NTFPreCursivef" w:hAnsi="NTFPreCursivef"/>
                          <w:b/>
                          <w:sz w:val="40"/>
                        </w:rPr>
                      </w:pPr>
                      <w:r w:rsidRPr="00F20377">
                        <w:rPr>
                          <w:rFonts w:ascii="NTFPreCursivef" w:hAnsi="NTFPreCursivef"/>
                          <w:b/>
                          <w:color w:val="292526"/>
                          <w:sz w:val="40"/>
                        </w:rPr>
                        <w:t>Tuesday</w:t>
                      </w:r>
                    </w:p>
                    <w:p w:rsidR="00A20A1C" w:rsidRDefault="00A20A1C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448" behindDoc="1" locked="0" layoutInCell="1" allowOverlap="1">
                <wp:simplePos x="0" y="0"/>
                <wp:positionH relativeFrom="page">
                  <wp:posOffset>1782445</wp:posOffset>
                </wp:positionH>
                <wp:positionV relativeFrom="page">
                  <wp:posOffset>4440555</wp:posOffset>
                </wp:positionV>
                <wp:extent cx="1423035" cy="1823720"/>
                <wp:effectExtent l="1270" t="1905" r="4445" b="3175"/>
                <wp:wrapNone/>
                <wp:docPr id="1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82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A1C" w:rsidRDefault="00A20A1C">
                            <w:pPr>
                              <w:pStyle w:val="BodyText"/>
                              <w:spacing w:before="0"/>
                              <w:rPr>
                                <w:rFonts w:ascii="Times New Roman"/>
                                <w:sz w:val="48"/>
                              </w:rPr>
                            </w:pPr>
                          </w:p>
                          <w:p w:rsidR="00A20A1C" w:rsidRDefault="00A20A1C">
                            <w:pPr>
                              <w:pStyle w:val="BodyText"/>
                              <w:spacing w:before="3"/>
                              <w:rPr>
                                <w:rFonts w:ascii="Times New Roman"/>
                                <w:sz w:val="60"/>
                              </w:rPr>
                            </w:pPr>
                          </w:p>
                          <w:p w:rsidR="00A20A1C" w:rsidRPr="00F20377" w:rsidRDefault="005D0B72">
                            <w:pPr>
                              <w:ind w:left="293"/>
                              <w:rPr>
                                <w:rFonts w:ascii="NTFPreCursivef" w:hAnsi="NTFPreCursivef"/>
                                <w:b/>
                                <w:sz w:val="40"/>
                              </w:rPr>
                            </w:pPr>
                            <w:r w:rsidRPr="00F20377">
                              <w:rPr>
                                <w:rFonts w:ascii="NTFPreCursivef" w:hAnsi="NTFPreCursivef"/>
                                <w:b/>
                                <w:color w:val="292526"/>
                                <w:sz w:val="40"/>
                              </w:rPr>
                              <w:t>Saturday</w:t>
                            </w:r>
                          </w:p>
                          <w:p w:rsidR="00A20A1C" w:rsidRDefault="00A20A1C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8" type="#_x0000_t202" style="position:absolute;margin-left:140.35pt;margin-top:349.65pt;width:112.05pt;height:143.6pt;z-index:-5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" filled="f" stroked="f">
                <v:textbox inset="0,0,0,0">
                  <w:txbxContent>
                    <w:p w:rsidR="00A20A1C" w:rsidRDefault="00A20A1C">
                      <w:pPr>
                        <w:pStyle w:val="BodyText"/>
                        <w:spacing w:before="0"/>
                        <w:rPr>
                          <w:rFonts w:ascii="Times New Roman"/>
                          <w:sz w:val="48"/>
                        </w:rPr>
                      </w:pPr>
                    </w:p>
                    <w:p w:rsidR="00A20A1C" w:rsidRDefault="00A20A1C">
                      <w:pPr>
                        <w:pStyle w:val="BodyText"/>
                        <w:spacing w:before="3"/>
                        <w:rPr>
                          <w:rFonts w:ascii="Times New Roman"/>
                          <w:sz w:val="60"/>
                        </w:rPr>
                      </w:pPr>
                    </w:p>
                    <w:p w:rsidR="00A20A1C" w:rsidRPr="00F20377" w:rsidRDefault="005D0B72">
                      <w:pPr>
                        <w:ind w:left="293"/>
                        <w:rPr>
                          <w:rFonts w:ascii="NTFPreCursivef" w:hAnsi="NTFPreCursivef"/>
                          <w:b/>
                          <w:sz w:val="40"/>
                        </w:rPr>
                      </w:pPr>
                      <w:r w:rsidRPr="00F20377">
                        <w:rPr>
                          <w:rFonts w:ascii="NTFPreCursivef" w:hAnsi="NTFPreCursivef"/>
                          <w:b/>
                          <w:color w:val="292526"/>
                          <w:sz w:val="40"/>
                        </w:rPr>
                        <w:t>Saturday</w:t>
                      </w:r>
                    </w:p>
                    <w:p w:rsidR="00A20A1C" w:rsidRDefault="00A20A1C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472" behindDoc="1" locked="0" layoutInCell="1" allowOverlap="1">
                <wp:simplePos x="0" y="0"/>
                <wp:positionH relativeFrom="page">
                  <wp:posOffset>3205480</wp:posOffset>
                </wp:positionH>
                <wp:positionV relativeFrom="page">
                  <wp:posOffset>4440555</wp:posOffset>
                </wp:positionV>
                <wp:extent cx="1423035" cy="1823720"/>
                <wp:effectExtent l="0" t="1905" r="635" b="3175"/>
                <wp:wrapNone/>
                <wp:docPr id="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82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A1C" w:rsidRDefault="00A20A1C">
                            <w:pPr>
                              <w:pStyle w:val="BodyText"/>
                              <w:spacing w:before="0"/>
                              <w:rPr>
                                <w:rFonts w:ascii="Times New Roman"/>
                                <w:sz w:val="48"/>
                              </w:rPr>
                            </w:pPr>
                          </w:p>
                          <w:p w:rsidR="00A20A1C" w:rsidRDefault="00A20A1C">
                            <w:pPr>
                              <w:pStyle w:val="BodyText"/>
                              <w:spacing w:before="3"/>
                              <w:rPr>
                                <w:rFonts w:ascii="Times New Roman"/>
                                <w:sz w:val="60"/>
                              </w:rPr>
                            </w:pPr>
                          </w:p>
                          <w:p w:rsidR="00A20A1C" w:rsidRPr="00F20377" w:rsidRDefault="005D0B72">
                            <w:pPr>
                              <w:ind w:left="276"/>
                              <w:rPr>
                                <w:rFonts w:ascii="NTFPreCursivef" w:hAnsi="NTFPreCursivef"/>
                                <w:b/>
                                <w:sz w:val="40"/>
                              </w:rPr>
                            </w:pPr>
                            <w:r w:rsidRPr="00F20377">
                              <w:rPr>
                                <w:rFonts w:ascii="NTFPreCursivef" w:hAnsi="NTFPreCursivef"/>
                                <w:b/>
                                <w:color w:val="292526"/>
                                <w:sz w:val="40"/>
                              </w:rPr>
                              <w:t>Thursday</w:t>
                            </w:r>
                          </w:p>
                          <w:p w:rsidR="00A20A1C" w:rsidRDefault="00A20A1C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9" type="#_x0000_t202" style="position:absolute;margin-left:252.4pt;margin-top:349.65pt;width:112.05pt;height:143.6pt;z-index:-5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" filled="f" stroked="f">
                <v:textbox inset="0,0,0,0">
                  <w:txbxContent>
                    <w:p w:rsidR="00A20A1C" w:rsidRDefault="00A20A1C">
                      <w:pPr>
                        <w:pStyle w:val="BodyText"/>
                        <w:spacing w:before="0"/>
                        <w:rPr>
                          <w:rFonts w:ascii="Times New Roman"/>
                          <w:sz w:val="48"/>
                        </w:rPr>
                      </w:pPr>
                    </w:p>
                    <w:p w:rsidR="00A20A1C" w:rsidRDefault="00A20A1C">
                      <w:pPr>
                        <w:pStyle w:val="BodyText"/>
                        <w:spacing w:before="3"/>
                        <w:rPr>
                          <w:rFonts w:ascii="Times New Roman"/>
                          <w:sz w:val="60"/>
                        </w:rPr>
                      </w:pPr>
                    </w:p>
                    <w:p w:rsidR="00A20A1C" w:rsidRPr="00F20377" w:rsidRDefault="005D0B72">
                      <w:pPr>
                        <w:ind w:left="276"/>
                        <w:rPr>
                          <w:rFonts w:ascii="NTFPreCursivef" w:hAnsi="NTFPreCursivef"/>
                          <w:b/>
                          <w:sz w:val="40"/>
                        </w:rPr>
                      </w:pPr>
                      <w:r w:rsidRPr="00F20377">
                        <w:rPr>
                          <w:rFonts w:ascii="NTFPreCursivef" w:hAnsi="NTFPreCursivef"/>
                          <w:b/>
                          <w:color w:val="292526"/>
                          <w:sz w:val="40"/>
                        </w:rPr>
                        <w:t>Thursday</w:t>
                      </w:r>
                    </w:p>
                    <w:p w:rsidR="00A20A1C" w:rsidRDefault="00A20A1C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496" behindDoc="1" locked="0" layoutInCell="1" allowOverlap="1">
                <wp:simplePos x="0" y="0"/>
                <wp:positionH relativeFrom="page">
                  <wp:posOffset>4628515</wp:posOffset>
                </wp:positionH>
                <wp:positionV relativeFrom="page">
                  <wp:posOffset>4440555</wp:posOffset>
                </wp:positionV>
                <wp:extent cx="1423035" cy="1823720"/>
                <wp:effectExtent l="0" t="1905" r="0" b="3175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82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A1C" w:rsidRDefault="00A20A1C">
                            <w:pPr>
                              <w:pStyle w:val="BodyText"/>
                              <w:spacing w:before="0"/>
                              <w:rPr>
                                <w:rFonts w:ascii="Times New Roman"/>
                                <w:sz w:val="48"/>
                              </w:rPr>
                            </w:pPr>
                          </w:p>
                          <w:p w:rsidR="00A20A1C" w:rsidRDefault="00A20A1C">
                            <w:pPr>
                              <w:pStyle w:val="BodyText"/>
                              <w:spacing w:before="3"/>
                              <w:rPr>
                                <w:rFonts w:ascii="Times New Roman"/>
                                <w:sz w:val="60"/>
                              </w:rPr>
                            </w:pPr>
                          </w:p>
                          <w:p w:rsidR="00A20A1C" w:rsidRPr="00F20377" w:rsidRDefault="005D0B72">
                            <w:pPr>
                              <w:ind w:left="446"/>
                              <w:rPr>
                                <w:rFonts w:ascii="NTFPreCursivef" w:hAnsi="NTFPreCursivef"/>
                                <w:b/>
                                <w:sz w:val="40"/>
                              </w:rPr>
                            </w:pPr>
                            <w:r w:rsidRPr="00F20377">
                              <w:rPr>
                                <w:rFonts w:ascii="NTFPreCursivef" w:hAnsi="NTFPreCursivef"/>
                                <w:b/>
                                <w:color w:val="292526"/>
                                <w:sz w:val="40"/>
                              </w:rPr>
                              <w:t>Sunday</w:t>
                            </w:r>
                          </w:p>
                          <w:p w:rsidR="00A20A1C" w:rsidRDefault="00A20A1C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0" type="#_x0000_t202" style="position:absolute;margin-left:364.45pt;margin-top:349.65pt;width:112.05pt;height:143.6pt;z-index:-4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" filled="f" stroked="f">
                <v:textbox inset="0,0,0,0">
                  <w:txbxContent>
                    <w:p w:rsidR="00A20A1C" w:rsidRDefault="00A20A1C">
                      <w:pPr>
                        <w:pStyle w:val="BodyText"/>
                        <w:spacing w:before="0"/>
                        <w:rPr>
                          <w:rFonts w:ascii="Times New Roman"/>
                          <w:sz w:val="48"/>
                        </w:rPr>
                      </w:pPr>
                    </w:p>
                    <w:p w:rsidR="00A20A1C" w:rsidRDefault="00A20A1C">
                      <w:pPr>
                        <w:pStyle w:val="BodyText"/>
                        <w:spacing w:before="3"/>
                        <w:rPr>
                          <w:rFonts w:ascii="Times New Roman"/>
                          <w:sz w:val="60"/>
                        </w:rPr>
                      </w:pPr>
                    </w:p>
                    <w:p w:rsidR="00A20A1C" w:rsidRPr="00F20377" w:rsidRDefault="005D0B72">
                      <w:pPr>
                        <w:ind w:left="446"/>
                        <w:rPr>
                          <w:rFonts w:ascii="NTFPreCursivef" w:hAnsi="NTFPreCursivef"/>
                          <w:b/>
                          <w:sz w:val="40"/>
                        </w:rPr>
                      </w:pPr>
                      <w:r w:rsidRPr="00F20377">
                        <w:rPr>
                          <w:rFonts w:ascii="NTFPreCursivef" w:hAnsi="NTFPreCursivef"/>
                          <w:b/>
                          <w:color w:val="292526"/>
                          <w:sz w:val="40"/>
                        </w:rPr>
                        <w:t>Sunday</w:t>
                      </w:r>
                    </w:p>
                    <w:p w:rsidR="00A20A1C" w:rsidRDefault="00A20A1C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520" behindDoc="1" locked="0" layoutInCell="1" allowOverlap="1">
                <wp:simplePos x="0" y="0"/>
                <wp:positionH relativeFrom="page">
                  <wp:posOffset>6050915</wp:posOffset>
                </wp:positionH>
                <wp:positionV relativeFrom="page">
                  <wp:posOffset>4440555</wp:posOffset>
                </wp:positionV>
                <wp:extent cx="1423035" cy="1823720"/>
                <wp:effectExtent l="2540" t="1905" r="3175" b="3175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82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A1C" w:rsidRDefault="00A20A1C">
                            <w:pPr>
                              <w:pStyle w:val="BodyText"/>
                              <w:spacing w:before="0"/>
                              <w:rPr>
                                <w:rFonts w:ascii="Times New Roman"/>
                                <w:sz w:val="48"/>
                              </w:rPr>
                            </w:pPr>
                          </w:p>
                          <w:p w:rsidR="00A20A1C" w:rsidRDefault="00A20A1C">
                            <w:pPr>
                              <w:pStyle w:val="BodyText"/>
                              <w:spacing w:before="3"/>
                              <w:rPr>
                                <w:rFonts w:ascii="Times New Roman"/>
                                <w:sz w:val="60"/>
                              </w:rPr>
                            </w:pPr>
                          </w:p>
                          <w:p w:rsidR="00A20A1C" w:rsidRPr="00F20377" w:rsidRDefault="005D0B72">
                            <w:pPr>
                              <w:ind w:left="405"/>
                              <w:rPr>
                                <w:rFonts w:ascii="NTFPreCursivef" w:hAnsi="NTFPreCursivef"/>
                                <w:b/>
                                <w:sz w:val="40"/>
                              </w:rPr>
                            </w:pPr>
                            <w:r w:rsidRPr="00F20377">
                              <w:rPr>
                                <w:rFonts w:ascii="NTFPreCursivef" w:hAnsi="NTFPreCursivef"/>
                                <w:b/>
                                <w:color w:val="292526"/>
                                <w:sz w:val="40"/>
                              </w:rPr>
                              <w:t>Monday</w:t>
                            </w:r>
                          </w:p>
                          <w:p w:rsidR="00A20A1C" w:rsidRDefault="00A20A1C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1" type="#_x0000_t202" style="position:absolute;margin-left:476.45pt;margin-top:349.65pt;width:112.05pt;height:143.6pt;z-index:-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" filled="f" stroked="f">
                <v:textbox inset="0,0,0,0">
                  <w:txbxContent>
                    <w:p w:rsidR="00A20A1C" w:rsidRDefault="00A20A1C">
                      <w:pPr>
                        <w:pStyle w:val="BodyText"/>
                        <w:spacing w:before="0"/>
                        <w:rPr>
                          <w:rFonts w:ascii="Times New Roman"/>
                          <w:sz w:val="48"/>
                        </w:rPr>
                      </w:pPr>
                    </w:p>
                    <w:p w:rsidR="00A20A1C" w:rsidRDefault="00A20A1C">
                      <w:pPr>
                        <w:pStyle w:val="BodyText"/>
                        <w:spacing w:before="3"/>
                        <w:rPr>
                          <w:rFonts w:ascii="Times New Roman"/>
                          <w:sz w:val="60"/>
                        </w:rPr>
                      </w:pPr>
                    </w:p>
                    <w:p w:rsidR="00A20A1C" w:rsidRPr="00F20377" w:rsidRDefault="005D0B72">
                      <w:pPr>
                        <w:ind w:left="405"/>
                        <w:rPr>
                          <w:rFonts w:ascii="NTFPreCursivef" w:hAnsi="NTFPreCursivef"/>
                          <w:b/>
                          <w:sz w:val="40"/>
                        </w:rPr>
                      </w:pPr>
                      <w:r w:rsidRPr="00F20377">
                        <w:rPr>
                          <w:rFonts w:ascii="NTFPreCursivef" w:hAnsi="NTFPreCursivef"/>
                          <w:b/>
                          <w:color w:val="292526"/>
                          <w:sz w:val="40"/>
                        </w:rPr>
                        <w:t>Monday</w:t>
                      </w:r>
                    </w:p>
                    <w:p w:rsidR="00A20A1C" w:rsidRDefault="00A20A1C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544" behindDoc="1" locked="0" layoutInCell="1" allowOverlap="1">
                <wp:simplePos x="0" y="0"/>
                <wp:positionH relativeFrom="page">
                  <wp:posOffset>7473950</wp:posOffset>
                </wp:positionH>
                <wp:positionV relativeFrom="page">
                  <wp:posOffset>4440555</wp:posOffset>
                </wp:positionV>
                <wp:extent cx="1423035" cy="1823720"/>
                <wp:effectExtent l="0" t="1905" r="0" b="3175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82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A1C" w:rsidRDefault="00A20A1C">
                            <w:pPr>
                              <w:pStyle w:val="BodyText"/>
                              <w:spacing w:before="0"/>
                              <w:rPr>
                                <w:rFonts w:ascii="Times New Roman"/>
                                <w:sz w:val="48"/>
                              </w:rPr>
                            </w:pPr>
                          </w:p>
                          <w:p w:rsidR="00A20A1C" w:rsidRDefault="00A20A1C">
                            <w:pPr>
                              <w:pStyle w:val="BodyText"/>
                              <w:spacing w:before="3"/>
                              <w:rPr>
                                <w:rFonts w:ascii="Times New Roman"/>
                                <w:sz w:val="60"/>
                              </w:rPr>
                            </w:pPr>
                          </w:p>
                          <w:p w:rsidR="00A20A1C" w:rsidRPr="00F20377" w:rsidRDefault="005D0B72">
                            <w:pPr>
                              <w:ind w:left="549"/>
                              <w:rPr>
                                <w:rFonts w:ascii="NTFPreCursivef" w:hAnsi="NTFPreCursivef"/>
                                <w:b/>
                                <w:sz w:val="40"/>
                              </w:rPr>
                            </w:pPr>
                            <w:r w:rsidRPr="00F20377">
                              <w:rPr>
                                <w:rFonts w:ascii="NTFPreCursivef" w:hAnsi="NTFPreCursivef"/>
                                <w:b/>
                                <w:color w:val="292526"/>
                                <w:sz w:val="40"/>
                              </w:rPr>
                              <w:t>Friday</w:t>
                            </w:r>
                          </w:p>
                          <w:p w:rsidR="00A20A1C" w:rsidRDefault="00A20A1C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2" type="#_x0000_t202" style="position:absolute;margin-left:588.5pt;margin-top:349.65pt;width:112.05pt;height:143.6pt;z-index:-4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IMstQIAALI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" filled="f" stroked="f">
                <v:textbox inset="0,0,0,0">
                  <w:txbxContent>
                    <w:p w:rsidR="00A20A1C" w:rsidRDefault="00A20A1C">
                      <w:pPr>
                        <w:pStyle w:val="BodyText"/>
                        <w:spacing w:before="0"/>
                        <w:rPr>
                          <w:rFonts w:ascii="Times New Roman"/>
                          <w:sz w:val="48"/>
                        </w:rPr>
                      </w:pPr>
                    </w:p>
                    <w:p w:rsidR="00A20A1C" w:rsidRDefault="00A20A1C">
                      <w:pPr>
                        <w:pStyle w:val="BodyText"/>
                        <w:spacing w:before="3"/>
                        <w:rPr>
                          <w:rFonts w:ascii="Times New Roman"/>
                          <w:sz w:val="60"/>
                        </w:rPr>
                      </w:pPr>
                    </w:p>
                    <w:p w:rsidR="00A20A1C" w:rsidRPr="00F20377" w:rsidRDefault="005D0B72">
                      <w:pPr>
                        <w:ind w:left="549"/>
                        <w:rPr>
                          <w:rFonts w:ascii="NTFPreCursivef" w:hAnsi="NTFPreCursivef"/>
                          <w:b/>
                          <w:sz w:val="40"/>
                        </w:rPr>
                      </w:pPr>
                      <w:r w:rsidRPr="00F20377">
                        <w:rPr>
                          <w:rFonts w:ascii="NTFPreCursivef" w:hAnsi="NTFPreCursivef"/>
                          <w:b/>
                          <w:color w:val="292526"/>
                          <w:sz w:val="40"/>
                        </w:rPr>
                        <w:t>Friday</w:t>
                      </w:r>
                    </w:p>
                    <w:p w:rsidR="00A20A1C" w:rsidRDefault="00A20A1C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568" behindDoc="1" locked="0" layoutInCell="1" allowOverlap="1">
                <wp:simplePos x="0" y="0"/>
                <wp:positionH relativeFrom="page">
                  <wp:posOffset>8896350</wp:posOffset>
                </wp:positionH>
                <wp:positionV relativeFrom="page">
                  <wp:posOffset>4440555</wp:posOffset>
                </wp:positionV>
                <wp:extent cx="1423035" cy="1823720"/>
                <wp:effectExtent l="0" t="1905" r="0" b="3175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82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A1C" w:rsidRDefault="00A20A1C">
                            <w:pPr>
                              <w:pStyle w:val="BodyText"/>
                              <w:spacing w:before="0"/>
                              <w:rPr>
                                <w:rFonts w:ascii="Times New Roman"/>
                                <w:sz w:val="48"/>
                              </w:rPr>
                            </w:pPr>
                          </w:p>
                          <w:p w:rsidR="00A20A1C" w:rsidRDefault="00A20A1C">
                            <w:pPr>
                              <w:pStyle w:val="BodyText"/>
                              <w:spacing w:before="3"/>
                              <w:rPr>
                                <w:rFonts w:ascii="Times New Roman"/>
                                <w:sz w:val="60"/>
                              </w:rPr>
                            </w:pPr>
                          </w:p>
                          <w:p w:rsidR="00A20A1C" w:rsidRPr="00F20377" w:rsidRDefault="005D0B72">
                            <w:pPr>
                              <w:ind w:left="108"/>
                              <w:rPr>
                                <w:rFonts w:ascii="NTFPreCursivef" w:hAnsi="NTFPreCursivef"/>
                                <w:b/>
                                <w:sz w:val="40"/>
                              </w:rPr>
                            </w:pPr>
                            <w:r w:rsidRPr="00F20377">
                              <w:rPr>
                                <w:rFonts w:ascii="NTFPreCursivef" w:hAnsi="NTFPreCursivef"/>
                                <w:b/>
                                <w:color w:val="292526"/>
                                <w:sz w:val="40"/>
                              </w:rPr>
                              <w:t>Wednesday</w:t>
                            </w:r>
                          </w:p>
                          <w:p w:rsidR="00A20A1C" w:rsidRDefault="00A20A1C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3" type="#_x0000_t202" style="position:absolute;margin-left:700.5pt;margin-top:349.65pt;width:112.05pt;height:143.6pt;z-index:-4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" filled="f" stroked="f">
                <v:textbox inset="0,0,0,0">
                  <w:txbxContent>
                    <w:p w:rsidR="00A20A1C" w:rsidRDefault="00A20A1C">
                      <w:pPr>
                        <w:pStyle w:val="BodyText"/>
                        <w:spacing w:before="0"/>
                        <w:rPr>
                          <w:rFonts w:ascii="Times New Roman"/>
                          <w:sz w:val="48"/>
                        </w:rPr>
                      </w:pPr>
                    </w:p>
                    <w:p w:rsidR="00A20A1C" w:rsidRDefault="00A20A1C">
                      <w:pPr>
                        <w:pStyle w:val="BodyText"/>
                        <w:spacing w:before="3"/>
                        <w:rPr>
                          <w:rFonts w:ascii="Times New Roman"/>
                          <w:sz w:val="60"/>
                        </w:rPr>
                      </w:pPr>
                    </w:p>
                    <w:p w:rsidR="00A20A1C" w:rsidRPr="00F20377" w:rsidRDefault="005D0B72">
                      <w:pPr>
                        <w:ind w:left="108"/>
                        <w:rPr>
                          <w:rFonts w:ascii="NTFPreCursivef" w:hAnsi="NTFPreCursivef"/>
                          <w:b/>
                          <w:sz w:val="40"/>
                        </w:rPr>
                      </w:pPr>
                      <w:r w:rsidRPr="00F20377">
                        <w:rPr>
                          <w:rFonts w:ascii="NTFPreCursivef" w:hAnsi="NTFPreCursivef"/>
                          <w:b/>
                          <w:color w:val="292526"/>
                          <w:sz w:val="40"/>
                        </w:rPr>
                        <w:t>Wednesday</w:t>
                      </w:r>
                    </w:p>
                    <w:p w:rsidR="00A20A1C" w:rsidRDefault="00A20A1C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592" behindDoc="1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1932940</wp:posOffset>
                </wp:positionV>
                <wp:extent cx="1423035" cy="1823720"/>
                <wp:effectExtent l="0" t="0" r="0" b="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82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A1C" w:rsidRDefault="00A20A1C"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sz w:val="97"/>
                              </w:rPr>
                            </w:pPr>
                          </w:p>
                          <w:p w:rsidR="00A20A1C" w:rsidRDefault="005D0B72">
                            <w:pPr>
                              <w:jc w:val="center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ADAFB2"/>
                                <w:w w:val="143"/>
                                <w:sz w:val="66"/>
                              </w:rPr>
                              <w:t>1</w:t>
                            </w:r>
                          </w:p>
                          <w:p w:rsidR="00A20A1C" w:rsidRDefault="00A20A1C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4" type="#_x0000_t202" style="position:absolute;margin-left:29.1pt;margin-top:152.2pt;width:112.05pt;height:143.6pt;z-index:-4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" filled="f" stroked="f">
                <v:textbox inset="0,0,0,0">
                  <w:txbxContent>
                    <w:p w:rsidR="00A20A1C" w:rsidRDefault="00A20A1C">
                      <w:pPr>
                        <w:pStyle w:val="BodyText"/>
                        <w:spacing w:before="6"/>
                        <w:rPr>
                          <w:rFonts w:ascii="Times New Roman"/>
                          <w:sz w:val="97"/>
                        </w:rPr>
                      </w:pPr>
                    </w:p>
                    <w:p w:rsidR="00A20A1C" w:rsidRDefault="005D0B72">
                      <w:pPr>
                        <w:jc w:val="center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ADAFB2"/>
                          <w:w w:val="143"/>
                          <w:sz w:val="66"/>
                        </w:rPr>
                        <w:t>1</w:t>
                      </w:r>
                    </w:p>
                    <w:p w:rsidR="00A20A1C" w:rsidRDefault="00A20A1C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616" behindDoc="1" locked="0" layoutInCell="1" allowOverlap="1">
                <wp:simplePos x="0" y="0"/>
                <wp:positionH relativeFrom="page">
                  <wp:posOffset>1792605</wp:posOffset>
                </wp:positionH>
                <wp:positionV relativeFrom="page">
                  <wp:posOffset>1932940</wp:posOffset>
                </wp:positionV>
                <wp:extent cx="1423035" cy="1823720"/>
                <wp:effectExtent l="1905" t="0" r="3810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82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A1C" w:rsidRDefault="00A20A1C"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sz w:val="97"/>
                              </w:rPr>
                            </w:pPr>
                          </w:p>
                          <w:p w:rsidR="00A20A1C" w:rsidRDefault="005D0B72">
                            <w:pPr>
                              <w:jc w:val="center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ADAFB2"/>
                                <w:w w:val="111"/>
                                <w:sz w:val="66"/>
                              </w:rPr>
                              <w:t>2</w:t>
                            </w:r>
                          </w:p>
                          <w:p w:rsidR="00A20A1C" w:rsidRDefault="00A20A1C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5" type="#_x0000_t202" style="position:absolute;margin-left:141.15pt;margin-top:152.2pt;width:112.05pt;height:143.6pt;z-index:-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" filled="f" stroked="f">
                <v:textbox inset="0,0,0,0">
                  <w:txbxContent>
                    <w:p w:rsidR="00A20A1C" w:rsidRDefault="00A20A1C">
                      <w:pPr>
                        <w:pStyle w:val="BodyText"/>
                        <w:spacing w:before="6"/>
                        <w:rPr>
                          <w:rFonts w:ascii="Times New Roman"/>
                          <w:sz w:val="97"/>
                        </w:rPr>
                      </w:pPr>
                    </w:p>
                    <w:p w:rsidR="00A20A1C" w:rsidRDefault="005D0B72">
                      <w:pPr>
                        <w:jc w:val="center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ADAFB2"/>
                          <w:w w:val="111"/>
                          <w:sz w:val="66"/>
                        </w:rPr>
                        <w:t>2</w:t>
                      </w:r>
                    </w:p>
                    <w:p w:rsidR="00A20A1C" w:rsidRDefault="00A20A1C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640" behindDoc="1" locked="0" layoutInCell="1" allowOverlap="1">
                <wp:simplePos x="0" y="0"/>
                <wp:positionH relativeFrom="page">
                  <wp:posOffset>3215640</wp:posOffset>
                </wp:positionH>
                <wp:positionV relativeFrom="page">
                  <wp:posOffset>1932940</wp:posOffset>
                </wp:positionV>
                <wp:extent cx="1423035" cy="1823720"/>
                <wp:effectExtent l="0" t="0" r="0" b="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82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A1C" w:rsidRDefault="00A20A1C"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sz w:val="97"/>
                              </w:rPr>
                            </w:pPr>
                          </w:p>
                          <w:p w:rsidR="00A20A1C" w:rsidRDefault="005D0B72">
                            <w:pPr>
                              <w:jc w:val="center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ADAFB2"/>
                                <w:w w:val="113"/>
                                <w:sz w:val="66"/>
                              </w:rPr>
                              <w:t>3</w:t>
                            </w:r>
                          </w:p>
                          <w:p w:rsidR="00A20A1C" w:rsidRDefault="00A20A1C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6" type="#_x0000_t202" style="position:absolute;margin-left:253.2pt;margin-top:152.2pt;width:112.05pt;height:143.6pt;z-index:-4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vvxswIAALI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" filled="f" stroked="f">
                <v:textbox inset="0,0,0,0">
                  <w:txbxContent>
                    <w:p w:rsidR="00A20A1C" w:rsidRDefault="00A20A1C">
                      <w:pPr>
                        <w:pStyle w:val="BodyText"/>
                        <w:spacing w:before="6"/>
                        <w:rPr>
                          <w:rFonts w:ascii="Times New Roman"/>
                          <w:sz w:val="97"/>
                        </w:rPr>
                      </w:pPr>
                    </w:p>
                    <w:p w:rsidR="00A20A1C" w:rsidRDefault="005D0B72">
                      <w:pPr>
                        <w:jc w:val="center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ADAFB2"/>
                          <w:w w:val="113"/>
                          <w:sz w:val="66"/>
                        </w:rPr>
                        <w:t>3</w:t>
                      </w:r>
                    </w:p>
                    <w:p w:rsidR="00A20A1C" w:rsidRDefault="00A20A1C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664" behindDoc="1" locked="0" layoutInCell="1" allowOverlap="1">
                <wp:simplePos x="0" y="0"/>
                <wp:positionH relativeFrom="page">
                  <wp:posOffset>4638040</wp:posOffset>
                </wp:positionH>
                <wp:positionV relativeFrom="page">
                  <wp:posOffset>1932940</wp:posOffset>
                </wp:positionV>
                <wp:extent cx="1423035" cy="1823720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82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A1C" w:rsidRDefault="00A20A1C"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sz w:val="97"/>
                              </w:rPr>
                            </w:pPr>
                          </w:p>
                          <w:p w:rsidR="00A20A1C" w:rsidRDefault="005D0B72">
                            <w:pPr>
                              <w:jc w:val="center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ADAFB2"/>
                                <w:w w:val="101"/>
                                <w:sz w:val="66"/>
                              </w:rPr>
                              <w:t>4</w:t>
                            </w:r>
                          </w:p>
                          <w:p w:rsidR="00A20A1C" w:rsidRDefault="00A20A1C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7" type="#_x0000_t202" style="position:absolute;margin-left:365.2pt;margin-top:152.2pt;width:112.05pt;height:143.6pt;z-index:-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alatAIAALI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" filled="f" stroked="f">
                <v:textbox inset="0,0,0,0">
                  <w:txbxContent>
                    <w:p w:rsidR="00A20A1C" w:rsidRDefault="00A20A1C">
                      <w:pPr>
                        <w:pStyle w:val="BodyText"/>
                        <w:spacing w:before="6"/>
                        <w:rPr>
                          <w:rFonts w:ascii="Times New Roman"/>
                          <w:sz w:val="97"/>
                        </w:rPr>
                      </w:pPr>
                    </w:p>
                    <w:p w:rsidR="00A20A1C" w:rsidRDefault="005D0B72">
                      <w:pPr>
                        <w:jc w:val="center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ADAFB2"/>
                          <w:w w:val="101"/>
                          <w:sz w:val="66"/>
                        </w:rPr>
                        <w:t>4</w:t>
                      </w:r>
                    </w:p>
                    <w:p w:rsidR="00A20A1C" w:rsidRDefault="00A20A1C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688" behindDoc="1" locked="0" layoutInCell="1" allowOverlap="1">
                <wp:simplePos x="0" y="0"/>
                <wp:positionH relativeFrom="page">
                  <wp:posOffset>6061075</wp:posOffset>
                </wp:positionH>
                <wp:positionV relativeFrom="page">
                  <wp:posOffset>1932940</wp:posOffset>
                </wp:positionV>
                <wp:extent cx="1423035" cy="1823720"/>
                <wp:effectExtent l="3175" t="0" r="254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82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A1C" w:rsidRDefault="00A20A1C"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sz w:val="97"/>
                              </w:rPr>
                            </w:pPr>
                          </w:p>
                          <w:p w:rsidR="00A20A1C" w:rsidRDefault="005D0B72">
                            <w:pPr>
                              <w:jc w:val="center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ADAFB2"/>
                                <w:w w:val="109"/>
                                <w:sz w:val="66"/>
                              </w:rPr>
                              <w:t>5</w:t>
                            </w:r>
                          </w:p>
                          <w:p w:rsidR="00A20A1C" w:rsidRDefault="00A20A1C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8" type="#_x0000_t202" style="position:absolute;margin-left:477.25pt;margin-top:152.2pt;width:112.05pt;height:143.6pt;z-index:-4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" filled="f" stroked="f">
                <v:textbox inset="0,0,0,0">
                  <w:txbxContent>
                    <w:p w:rsidR="00A20A1C" w:rsidRDefault="00A20A1C">
                      <w:pPr>
                        <w:pStyle w:val="BodyText"/>
                        <w:spacing w:before="6"/>
                        <w:rPr>
                          <w:rFonts w:ascii="Times New Roman"/>
                          <w:sz w:val="97"/>
                        </w:rPr>
                      </w:pPr>
                    </w:p>
                    <w:p w:rsidR="00A20A1C" w:rsidRDefault="005D0B72">
                      <w:pPr>
                        <w:jc w:val="center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ADAFB2"/>
                          <w:w w:val="109"/>
                          <w:sz w:val="66"/>
                        </w:rPr>
                        <w:t>5</w:t>
                      </w:r>
                    </w:p>
                    <w:p w:rsidR="00A20A1C" w:rsidRDefault="00A20A1C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712" behindDoc="1" locked="0" layoutInCell="1" allowOverlap="1">
                <wp:simplePos x="0" y="0"/>
                <wp:positionH relativeFrom="page">
                  <wp:posOffset>7483475</wp:posOffset>
                </wp:positionH>
                <wp:positionV relativeFrom="page">
                  <wp:posOffset>1932940</wp:posOffset>
                </wp:positionV>
                <wp:extent cx="1423035" cy="182372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82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A1C" w:rsidRDefault="00A20A1C"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sz w:val="97"/>
                              </w:rPr>
                            </w:pPr>
                          </w:p>
                          <w:p w:rsidR="00A20A1C" w:rsidRDefault="005D0B72">
                            <w:pPr>
                              <w:jc w:val="center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ADAFB2"/>
                                <w:w w:val="106"/>
                                <w:sz w:val="66"/>
                              </w:rPr>
                              <w:t>6</w:t>
                            </w:r>
                          </w:p>
                          <w:p w:rsidR="00A20A1C" w:rsidRDefault="00A20A1C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9" type="#_x0000_t202" style="position:absolute;margin-left:589.25pt;margin-top:152.2pt;width:112.05pt;height:143.6pt;z-index:-4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" filled="f" stroked="f">
                <v:textbox inset="0,0,0,0">
                  <w:txbxContent>
                    <w:p w:rsidR="00A20A1C" w:rsidRDefault="00A20A1C">
                      <w:pPr>
                        <w:pStyle w:val="BodyText"/>
                        <w:spacing w:before="6"/>
                        <w:rPr>
                          <w:rFonts w:ascii="Times New Roman"/>
                          <w:sz w:val="97"/>
                        </w:rPr>
                      </w:pPr>
                    </w:p>
                    <w:p w:rsidR="00A20A1C" w:rsidRDefault="005D0B72">
                      <w:pPr>
                        <w:jc w:val="center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ADAFB2"/>
                          <w:w w:val="106"/>
                          <w:sz w:val="66"/>
                        </w:rPr>
                        <w:t>6</w:t>
                      </w:r>
                    </w:p>
                    <w:p w:rsidR="00A20A1C" w:rsidRDefault="00A20A1C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736" behindDoc="1" locked="0" layoutInCell="1" allowOverlap="1">
                <wp:simplePos x="0" y="0"/>
                <wp:positionH relativeFrom="page">
                  <wp:posOffset>8906510</wp:posOffset>
                </wp:positionH>
                <wp:positionV relativeFrom="page">
                  <wp:posOffset>1932940</wp:posOffset>
                </wp:positionV>
                <wp:extent cx="1423035" cy="1823720"/>
                <wp:effectExtent l="635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82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A1C" w:rsidRDefault="00A20A1C"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sz w:val="97"/>
                              </w:rPr>
                            </w:pPr>
                          </w:p>
                          <w:p w:rsidR="00A20A1C" w:rsidRDefault="005D0B72">
                            <w:pPr>
                              <w:jc w:val="center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ADAFB2"/>
                                <w:w w:val="117"/>
                                <w:sz w:val="66"/>
                              </w:rPr>
                              <w:t>7</w:t>
                            </w:r>
                          </w:p>
                          <w:p w:rsidR="00A20A1C" w:rsidRDefault="00A20A1C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40" type="#_x0000_t202" style="position:absolute;margin-left:701.3pt;margin-top:152.2pt;width:112.05pt;height:143.6pt;z-index:-4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" filled="f" stroked="f">
                <v:textbox inset="0,0,0,0">
                  <w:txbxContent>
                    <w:p w:rsidR="00A20A1C" w:rsidRDefault="00A20A1C">
                      <w:pPr>
                        <w:pStyle w:val="BodyText"/>
                        <w:spacing w:before="6"/>
                        <w:rPr>
                          <w:rFonts w:ascii="Times New Roman"/>
                          <w:sz w:val="97"/>
                        </w:rPr>
                      </w:pPr>
                    </w:p>
                    <w:p w:rsidR="00A20A1C" w:rsidRDefault="005D0B72">
                      <w:pPr>
                        <w:jc w:val="center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ADAFB2"/>
                          <w:w w:val="117"/>
                          <w:sz w:val="66"/>
                        </w:rPr>
                        <w:t>7</w:t>
                      </w:r>
                    </w:p>
                    <w:p w:rsidR="00A20A1C" w:rsidRDefault="00A20A1C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A20A1C">
      <w:headerReference w:type="default" r:id="rId7"/>
      <w:type w:val="continuous"/>
      <w:pgSz w:w="16840" w:h="11910" w:orient="landscape"/>
      <w:pgMar w:top="520" w:right="420" w:bottom="280" w:left="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B72" w:rsidRDefault="005D0B72" w:rsidP="005D0B72">
      <w:r>
        <w:separator/>
      </w:r>
    </w:p>
  </w:endnote>
  <w:endnote w:type="continuationSeparator" w:id="0">
    <w:p w:rsidR="005D0B72" w:rsidRDefault="005D0B72" w:rsidP="005D0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15D79A0-F4C9-4CA4-9998-B7C315C897D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862F1B5F-A9C6-41CB-9409-AA54417E4B8C}"/>
    <w:embedBold r:id="rId3" w:fontKey="{186D372F-DA3A-44A3-B9AA-0F439F8F7203}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4" w:fontKey="{BBF8ABC2-6EC9-42A3-9001-8E38FF709A80}"/>
    <w:embedBold r:id="rId5" w:fontKey="{A050BA87-33EB-40BB-ACF2-6B56AB75BB7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68B6FFA8-409B-4731-8559-947C1892A747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B72" w:rsidRDefault="005D0B72" w:rsidP="005D0B72">
      <w:r>
        <w:separator/>
      </w:r>
    </w:p>
  </w:footnote>
  <w:footnote w:type="continuationSeparator" w:id="0">
    <w:p w:rsidR="005D0B72" w:rsidRDefault="005D0B72" w:rsidP="005D0B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0B72" w:rsidRDefault="005D0B72">
    <w:pPr>
      <w:pStyle w:val="Header"/>
    </w:pPr>
  </w:p>
  <w:p w:rsidR="005D0B72" w:rsidRDefault="005D0B7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1C"/>
    <w:rsid w:val="003C65F6"/>
    <w:rsid w:val="005D0B72"/>
    <w:rsid w:val="006420B7"/>
    <w:rsid w:val="00A20A1C"/>
    <w:rsid w:val="00F20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CA8872BB-1230-4421-B9B0-DB97FE22D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D0B7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0B72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5D0B7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0B72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AC86D47A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Bethany Jane</dc:creator>
  <cp:lastModifiedBy>Bethany Jane</cp:lastModifiedBy>
  <cp:revision>2</cp:revision>
  <dcterms:created xsi:type="dcterms:W3CDTF">2021-01-27T13:56:00Z</dcterms:created>
  <dcterms:modified xsi:type="dcterms:W3CDTF">2021-01-27T13:56:00Z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2017-05-05T00:00:00Z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2020-02-09T00:00:00Z</vt:filetime>
  </property>
</Properties>
</file>