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ECF" w:rsidRDefault="00920FBC" w:rsidP="009E4127">
      <w:pPr>
        <w:sectPr w:rsidR="00107ECF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821CA79" wp14:editId="43618476">
                <wp:simplePos x="0" y="0"/>
                <wp:positionH relativeFrom="page">
                  <wp:posOffset>95250</wp:posOffset>
                </wp:positionH>
                <wp:positionV relativeFrom="paragraph">
                  <wp:posOffset>0</wp:posOffset>
                </wp:positionV>
                <wp:extent cx="1447800" cy="1404620"/>
                <wp:effectExtent l="0" t="0" r="19050" b="1651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FBC" w:rsidRDefault="00920FBC">
                            <w:r>
                              <w:rPr>
                                <w:rFonts w:ascii="NTFPreCursivef" w:hAnsi="NTFPreCursivef"/>
                              </w:rPr>
                              <w:t>Cut out the jigsaw pieces and match them with the correct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21CA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5pt;margin-top:0;width:114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">
                <v:textbox style="mso-fit-shape-to-text:t">
                  <w:txbxContent>
                    <w:p w:rsidR="00920FBC" w:rsidRDefault="00920FBC">
                      <w:r>
                        <w:rPr>
                          <w:rFonts w:ascii="NTFPreCursivef" w:hAnsi="NTFPreCursivef"/>
                        </w:rPr>
                        <w:t>Cut out the jigsaw pieces and match them with the correct times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F7077D" wp14:editId="66E74B55">
                <wp:simplePos x="0" y="0"/>
                <wp:positionH relativeFrom="column">
                  <wp:posOffset>5154930</wp:posOffset>
                </wp:positionH>
                <wp:positionV relativeFrom="paragraph">
                  <wp:posOffset>5320665</wp:posOffset>
                </wp:positionV>
                <wp:extent cx="3467100" cy="10668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t>half past eleven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077D" id="_x0000_s1027" type="#_x0000_t202" style="position:absolute;left:0;text-align:left;margin-left:405.9pt;margin-top:418.95pt;width:273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60"/>
                          <w:szCs w:val="60"/>
                        </w:rPr>
                      </w:pP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t>half past eleven</w:t>
                      </w:r>
                    </w:p>
                    <w:p w:rsidR="00B32D6B" w:rsidRDefault="00B32D6B" w:rsidP="00B32D6B"/>
                  </w:txbxContent>
                </v:textbox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41DEB5" wp14:editId="4409B5FF">
                <wp:simplePos x="0" y="0"/>
                <wp:positionH relativeFrom="column">
                  <wp:posOffset>5173980</wp:posOffset>
                </wp:positionH>
                <wp:positionV relativeFrom="paragraph">
                  <wp:posOffset>2948940</wp:posOffset>
                </wp:positionV>
                <wp:extent cx="3467100" cy="79057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t>twenty past five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DEB5" id="_x0000_s1028" type="#_x0000_t202" style="position:absolute;left:0;text-align:left;margin-left:407.4pt;margin-top:232.2pt;width:273pt;height:6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60"/>
                          <w:szCs w:val="60"/>
                        </w:rPr>
                      </w:pP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t>twenty past five</w:t>
                      </w:r>
                    </w:p>
                    <w:p w:rsidR="00B32D6B" w:rsidRDefault="00B32D6B" w:rsidP="00B32D6B"/>
                  </w:txbxContent>
                </v:textbox>
                <w10:wrap type="square"/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97D539" wp14:editId="32DBC087">
                <wp:simplePos x="0" y="0"/>
                <wp:positionH relativeFrom="column">
                  <wp:posOffset>5154930</wp:posOffset>
                </wp:positionH>
                <wp:positionV relativeFrom="paragraph">
                  <wp:posOffset>548640</wp:posOffset>
                </wp:positionV>
                <wp:extent cx="3467100" cy="79057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t>ten past four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D539" id="_x0000_s1029" type="#_x0000_t202" style="position:absolute;left:0;text-align:left;margin-left:405.9pt;margin-top:43.2pt;width:273pt;height:6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60"/>
                          <w:szCs w:val="60"/>
                        </w:rPr>
                      </w:pP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t>ten past four</w:t>
                      </w:r>
                    </w:p>
                    <w:p w:rsidR="00B32D6B" w:rsidRDefault="00B32D6B" w:rsidP="00B32D6B"/>
                  </w:txbxContent>
                </v:textbox>
                <w10:wrap type="square"/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75C632" wp14:editId="48414D1F">
                <wp:simplePos x="0" y="0"/>
                <wp:positionH relativeFrom="column">
                  <wp:posOffset>1335405</wp:posOffset>
                </wp:positionH>
                <wp:positionV relativeFrom="paragraph">
                  <wp:posOffset>5263515</wp:posOffset>
                </wp:positionV>
                <wp:extent cx="3467100" cy="1066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spacing w:line="276" w:lineRule="auto"/>
                              <w:rPr>
                                <w:rFonts w:ascii="NTFPreCursivef" w:hAnsi="NTFPreCursivef"/>
                                <w:sz w:val="50"/>
                                <w:szCs w:val="5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50"/>
                                <w:szCs w:val="50"/>
                              </w:rPr>
                              <w:t>twenty-five</w:t>
                            </w:r>
                            <w:r w:rsidRPr="00920FBC">
                              <w:rPr>
                                <w:rFonts w:ascii="NTFPreCursivef" w:hAnsi="NTFPreCursivef"/>
                                <w:sz w:val="50"/>
                                <w:szCs w:val="50"/>
                              </w:rPr>
                              <w:br/>
                              <w:t>past three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C632" id="_x0000_s1030" type="#_x0000_t202" style="position:absolute;left:0;text-align:left;margin-left:105.15pt;margin-top:414.45pt;width:273pt;height:8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spacing w:line="276" w:lineRule="auto"/>
                        <w:rPr>
                          <w:rFonts w:ascii="NTFPreCursivef" w:hAnsi="NTFPreCursivef"/>
                          <w:sz w:val="50"/>
                          <w:szCs w:val="50"/>
                        </w:rPr>
                      </w:pPr>
                      <w:r w:rsidRPr="00920FBC">
                        <w:rPr>
                          <w:rFonts w:ascii="NTFPreCursivef" w:hAnsi="NTFPreCursivef"/>
                          <w:sz w:val="50"/>
                          <w:szCs w:val="50"/>
                        </w:rPr>
                        <w:t>twenty-five</w:t>
                      </w:r>
                      <w:r w:rsidRPr="00920FBC">
                        <w:rPr>
                          <w:rFonts w:ascii="NTFPreCursivef" w:hAnsi="NTFPreCursivef"/>
                          <w:sz w:val="50"/>
                          <w:szCs w:val="50"/>
                        </w:rPr>
                        <w:br/>
                        <w:t>past three</w:t>
                      </w:r>
                    </w:p>
                    <w:p w:rsidR="00B32D6B" w:rsidRDefault="00B32D6B" w:rsidP="00B32D6B"/>
                  </w:txbxContent>
                </v:textbox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3879C1" wp14:editId="6DA38C45">
                <wp:simplePos x="0" y="0"/>
                <wp:positionH relativeFrom="column">
                  <wp:posOffset>1323975</wp:posOffset>
                </wp:positionH>
                <wp:positionV relativeFrom="paragraph">
                  <wp:posOffset>2959735</wp:posOffset>
                </wp:positionV>
                <wp:extent cx="3467100" cy="7905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t>quarter past two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879C1" id="_x0000_s1031" type="#_x0000_t202" style="position:absolute;left:0;text-align:left;margin-left:104.25pt;margin-top:233.05pt;width:273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60"/>
                          <w:szCs w:val="60"/>
                        </w:rPr>
                      </w:pP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t>quarter past two</w:t>
                      </w:r>
                    </w:p>
                    <w:p w:rsidR="00B32D6B" w:rsidRDefault="00B32D6B" w:rsidP="00B32D6B"/>
                  </w:txbxContent>
                </v:textbox>
                <w10:wrap type="square"/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4924E2" wp14:editId="2F18C8A5">
                <wp:simplePos x="0" y="0"/>
                <wp:positionH relativeFrom="column">
                  <wp:posOffset>1335405</wp:posOffset>
                </wp:positionH>
                <wp:positionV relativeFrom="paragraph">
                  <wp:posOffset>567690</wp:posOffset>
                </wp:positionV>
                <wp:extent cx="3467100" cy="7905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t>five past one</w:t>
                            </w:r>
                          </w:p>
                          <w:p w:rsidR="00B32D6B" w:rsidRDefault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924E2" id="_x0000_s1032" type="#_x0000_t202" style="position:absolute;left:0;text-align:left;margin-left:105.15pt;margin-top:44.7pt;width:273pt;height:6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60"/>
                          <w:szCs w:val="60"/>
                        </w:rPr>
                      </w:pP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t>five past one</w:t>
                      </w:r>
                    </w:p>
                    <w:p w:rsidR="00B32D6B" w:rsidRDefault="00B32D6B"/>
                  </w:txbxContent>
                </v:textbox>
                <w10:wrap type="square"/>
              </v:shape>
            </w:pict>
          </mc:Fallback>
        </mc:AlternateContent>
      </w:r>
    </w:p>
    <w:p w:rsidR="00E401BD" w:rsidRDefault="00B32D6B" w:rsidP="009E4127">
      <w:pPr>
        <w:sectPr w:rsidR="00E401BD" w:rsidSect="00A61E8B">
          <w:headerReference w:type="default" r:id="rId10"/>
          <w:footerReference w:type="default" r:id="rId11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 w:rsidRPr="00B32D6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B1625E" wp14:editId="00175F5C">
                <wp:simplePos x="0" y="0"/>
                <wp:positionH relativeFrom="column">
                  <wp:posOffset>5154930</wp:posOffset>
                </wp:positionH>
                <wp:positionV relativeFrom="paragraph">
                  <wp:posOffset>5339715</wp:posOffset>
                </wp:positionV>
                <wp:extent cx="3467100" cy="1019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t>one o’clock</w:t>
                            </w:r>
                          </w:p>
                          <w:p w:rsidR="00B32D6B" w:rsidRP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625E" id="_x0000_s1033" type="#_x0000_t202" style="position:absolute;left:0;text-align:left;margin-left:405.9pt;margin-top:420.45pt;width:273pt;height:80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60"/>
                          <w:szCs w:val="60"/>
                        </w:rPr>
                      </w:pP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t>one o’clock</w:t>
                      </w:r>
                    </w:p>
                    <w:p w:rsidR="00B32D6B" w:rsidRPr="00B32D6B" w:rsidRDefault="00B32D6B" w:rsidP="00B32D6B"/>
                  </w:txbxContent>
                </v:textbox>
              </v:shape>
            </w:pict>
          </mc:Fallback>
        </mc:AlternateContent>
      </w:r>
      <w:r w:rsidRPr="00B32D6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BB1EA2C" wp14:editId="137151BC">
                <wp:simplePos x="0" y="0"/>
                <wp:positionH relativeFrom="column">
                  <wp:posOffset>1335405</wp:posOffset>
                </wp:positionH>
                <wp:positionV relativeFrom="paragraph">
                  <wp:posOffset>5349240</wp:posOffset>
                </wp:positionV>
                <wp:extent cx="3467100" cy="10763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t>five to ten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EA2C" id="_x0000_s1034" type="#_x0000_t202" style="position:absolute;left:0;text-align:left;margin-left:105.15pt;margin-top:421.2pt;width:273pt;height:8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60"/>
                          <w:szCs w:val="60"/>
                        </w:rPr>
                      </w:pP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t>five to ten</w:t>
                      </w:r>
                    </w:p>
                    <w:p w:rsidR="00B32D6B" w:rsidRDefault="00B32D6B" w:rsidP="00B32D6B"/>
                  </w:txbxContent>
                </v:textbox>
              </v:shape>
            </w:pict>
          </mc:Fallback>
        </mc:AlternateContent>
      </w:r>
      <w:r w:rsidRPr="00B32D6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D595FCD" wp14:editId="68BD38C0">
                <wp:simplePos x="0" y="0"/>
                <wp:positionH relativeFrom="column">
                  <wp:posOffset>1335405</wp:posOffset>
                </wp:positionH>
                <wp:positionV relativeFrom="paragraph">
                  <wp:posOffset>558165</wp:posOffset>
                </wp:positionV>
                <wp:extent cx="3467100" cy="11620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t>twenty-five</w:t>
                            </w: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br/>
                              <w:t>to eight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95FCD" id="_x0000_s1035" type="#_x0000_t202" style="position:absolute;left:0;text-align:left;margin-left:105.15pt;margin-top:43.95pt;width:273pt;height:9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60"/>
                          <w:szCs w:val="60"/>
                        </w:rPr>
                      </w:pP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t>twenty-five</w:t>
                      </w: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br/>
                        <w:t>to eight</w:t>
                      </w:r>
                    </w:p>
                    <w:p w:rsidR="00B32D6B" w:rsidRDefault="00B32D6B" w:rsidP="00B32D6B"/>
                  </w:txbxContent>
                </v:textbox>
                <w10:wrap type="square"/>
              </v:shape>
            </w:pict>
          </mc:Fallback>
        </mc:AlternateContent>
      </w:r>
      <w:r w:rsidRPr="00B32D6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E371290" wp14:editId="61CFFEF8">
                <wp:simplePos x="0" y="0"/>
                <wp:positionH relativeFrom="column">
                  <wp:posOffset>1325880</wp:posOffset>
                </wp:positionH>
                <wp:positionV relativeFrom="paragraph">
                  <wp:posOffset>2948940</wp:posOffset>
                </wp:positionV>
                <wp:extent cx="3467100" cy="11620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60"/>
                                <w:szCs w:val="60"/>
                              </w:rPr>
                              <w:t>quarter to nine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1290" id="_x0000_s1036" type="#_x0000_t202" style="position:absolute;left:0;text-align:left;margin-left:104.4pt;margin-top:232.2pt;width:273pt;height:9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60"/>
                          <w:szCs w:val="60"/>
                        </w:rPr>
                      </w:pPr>
                      <w:r w:rsidRPr="00920FBC">
                        <w:rPr>
                          <w:rFonts w:ascii="NTFPreCursivef" w:hAnsi="NTFPreCursivef"/>
                          <w:sz w:val="60"/>
                          <w:szCs w:val="60"/>
                        </w:rPr>
                        <w:t>quarter to nine</w:t>
                      </w:r>
                    </w:p>
                    <w:p w:rsidR="00B32D6B" w:rsidRDefault="00B32D6B" w:rsidP="00B32D6B"/>
                  </w:txbxContent>
                </v:textbox>
                <w10:wrap type="square"/>
              </v:shape>
            </w:pict>
          </mc:Fallback>
        </mc:AlternateContent>
      </w:r>
      <w:r w:rsidRPr="00B32D6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3755613" wp14:editId="4773D28C">
                <wp:simplePos x="0" y="0"/>
                <wp:positionH relativeFrom="column">
                  <wp:posOffset>5154930</wp:posOffset>
                </wp:positionH>
                <wp:positionV relativeFrom="paragraph">
                  <wp:posOffset>539115</wp:posOffset>
                </wp:positionV>
                <wp:extent cx="3467100" cy="11620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58"/>
                                <w:szCs w:val="58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58"/>
                                <w:szCs w:val="58"/>
                              </w:rPr>
                              <w:t>twenty to eleven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55613" id="_x0000_s1037" type="#_x0000_t202" style="position:absolute;left:0;text-align:left;margin-left:405.9pt;margin-top:42.45pt;width:273pt;height:9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58"/>
                          <w:szCs w:val="58"/>
                        </w:rPr>
                      </w:pPr>
                      <w:r w:rsidRPr="00920FBC">
                        <w:rPr>
                          <w:rFonts w:ascii="NTFPreCursivef" w:hAnsi="NTFPreCursivef"/>
                          <w:sz w:val="58"/>
                          <w:szCs w:val="58"/>
                        </w:rPr>
                        <w:t>twenty to eleven</w:t>
                      </w:r>
                    </w:p>
                    <w:p w:rsidR="00B32D6B" w:rsidRDefault="00B32D6B" w:rsidP="00B32D6B"/>
                  </w:txbxContent>
                </v:textbox>
                <w10:wrap type="square"/>
              </v:shape>
            </w:pict>
          </mc:Fallback>
        </mc:AlternateContent>
      </w:r>
      <w:r w:rsidRPr="00B32D6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610ED0" wp14:editId="4382261E">
                <wp:simplePos x="0" y="0"/>
                <wp:positionH relativeFrom="column">
                  <wp:posOffset>5173980</wp:posOffset>
                </wp:positionH>
                <wp:positionV relativeFrom="paragraph">
                  <wp:posOffset>2939415</wp:posOffset>
                </wp:positionV>
                <wp:extent cx="3467100" cy="11620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D6B" w:rsidRPr="00920FBC" w:rsidRDefault="00B32D6B" w:rsidP="00B32D6B">
                            <w:pPr>
                              <w:pStyle w:val="Heading1KS1"/>
                              <w:rPr>
                                <w:rFonts w:ascii="NTFPreCursivef" w:hAnsi="NTFPreCursivef"/>
                                <w:sz w:val="56"/>
                                <w:szCs w:val="56"/>
                              </w:rPr>
                            </w:pPr>
                            <w:r w:rsidRPr="00920FBC">
                              <w:rPr>
                                <w:rFonts w:ascii="NTFPreCursivef" w:hAnsi="NTFPreCursivef"/>
                                <w:sz w:val="56"/>
                                <w:szCs w:val="56"/>
                              </w:rPr>
                              <w:t>ten to twelve</w:t>
                            </w:r>
                          </w:p>
                          <w:p w:rsidR="00B32D6B" w:rsidRDefault="00B32D6B" w:rsidP="00B32D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0ED0" id="_x0000_s1038" type="#_x0000_t202" style="position:absolute;left:0;text-align:left;margin-left:407.4pt;margin-top:231.45pt;width:273pt;height:9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" filled="f" stroked="f">
                <v:textbox>
                  <w:txbxContent>
                    <w:p w:rsidR="00B32D6B" w:rsidRPr="00920FBC" w:rsidRDefault="00B32D6B" w:rsidP="00B32D6B">
                      <w:pPr>
                        <w:pStyle w:val="Heading1KS1"/>
                        <w:rPr>
                          <w:rFonts w:ascii="NTFPreCursivef" w:hAnsi="NTFPreCursivef"/>
                          <w:sz w:val="56"/>
                          <w:szCs w:val="56"/>
                        </w:rPr>
                      </w:pPr>
                      <w:r w:rsidRPr="00920FBC">
                        <w:rPr>
                          <w:rFonts w:ascii="NTFPreCursivef" w:hAnsi="NTFPreCursivef"/>
                          <w:sz w:val="56"/>
                          <w:szCs w:val="56"/>
                        </w:rPr>
                        <w:t>ten to twelve</w:t>
                      </w:r>
                    </w:p>
                    <w:p w:rsidR="00B32D6B" w:rsidRDefault="00B32D6B" w:rsidP="00B32D6B"/>
                  </w:txbxContent>
                </v:textbox>
                <w10:wrap type="square"/>
              </v:shape>
            </w:pict>
          </mc:Fallback>
        </mc:AlternateContent>
      </w:r>
    </w:p>
    <w:p w:rsidR="00801365" w:rsidRPr="00B32D6B" w:rsidRDefault="00D87EE0" w:rsidP="009E4127">
      <w:pPr>
        <w:sectPr w:rsidR="00801365" w:rsidRPr="00B32D6B" w:rsidSect="00A61E8B">
          <w:headerReference w:type="default" r:id="rId12"/>
          <w:footerReference w:type="default" r:id="rId13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6853015</wp:posOffset>
                </wp:positionH>
                <wp:positionV relativeFrom="paragraph">
                  <wp:posOffset>4928113</wp:posOffset>
                </wp:positionV>
                <wp:extent cx="107004" cy="214009"/>
                <wp:effectExtent l="38100" t="38100" r="26670" b="1460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004" cy="2140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23EA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539.6pt;margin-top:388.05pt;width:8.45pt;height:16.8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6955155</wp:posOffset>
                </wp:positionH>
                <wp:positionV relativeFrom="paragraph">
                  <wp:posOffset>5137258</wp:posOffset>
                </wp:positionV>
                <wp:extent cx="0" cy="423153"/>
                <wp:effectExtent l="76200" t="0" r="57150" b="533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15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704F3" id="Straight Arrow Connector 26" o:spid="_x0000_s1026" type="#_x0000_t32" style="position:absolute;margin-left:547.65pt;margin-top:404.5pt;width:0;height:33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2971678</wp:posOffset>
                </wp:positionH>
                <wp:positionV relativeFrom="paragraph">
                  <wp:posOffset>5142122</wp:posOffset>
                </wp:positionV>
                <wp:extent cx="233464" cy="72957"/>
                <wp:effectExtent l="0" t="0" r="52705" b="800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464" cy="729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78D3F" id="Straight Arrow Connector 25" o:spid="_x0000_s1026" type="#_x0000_t32" style="position:absolute;margin-left:234pt;margin-top:404.9pt;width:18.4pt;height: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2971678</wp:posOffset>
                </wp:positionH>
                <wp:positionV relativeFrom="paragraph">
                  <wp:posOffset>5142122</wp:posOffset>
                </wp:positionV>
                <wp:extent cx="194297" cy="345332"/>
                <wp:effectExtent l="0" t="0" r="53975" b="552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297" cy="3453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16572" id="Straight Arrow Connector 24" o:spid="_x0000_s1026" type="#_x0000_t32" style="position:absolute;margin-left:234pt;margin-top:404.9pt;width:15.3pt;height:27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8796F6" wp14:editId="34B7543A">
                <wp:simplePos x="0" y="0"/>
                <wp:positionH relativeFrom="column">
                  <wp:posOffset>2971165</wp:posOffset>
                </wp:positionH>
                <wp:positionV relativeFrom="paragraph">
                  <wp:posOffset>2719070</wp:posOffset>
                </wp:positionV>
                <wp:extent cx="403225" cy="13970"/>
                <wp:effectExtent l="0" t="76200" r="15875" b="812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225" cy="139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2927F" id="Straight Arrow Connector 20" o:spid="_x0000_s1026" type="#_x0000_t32" style="position:absolute;margin-left:233.95pt;margin-top:214.1pt;width:31.75pt;height:1.1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DD634A" wp14:editId="4336D5F7">
                <wp:simplePos x="0" y="0"/>
                <wp:positionH relativeFrom="column">
                  <wp:posOffset>2971165</wp:posOffset>
                </wp:positionH>
                <wp:positionV relativeFrom="paragraph">
                  <wp:posOffset>2640965</wp:posOffset>
                </wp:positionV>
                <wp:extent cx="223520" cy="91440"/>
                <wp:effectExtent l="0" t="38100" r="62230" b="228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520" cy="914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A23E2" id="Straight Arrow Connector 21" o:spid="_x0000_s1026" type="#_x0000_t32" style="position:absolute;margin-left:233.95pt;margin-top:207.95pt;width:17.6pt;height:7.2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7C03A" wp14:editId="1C565A92">
                <wp:simplePos x="0" y="0"/>
                <wp:positionH relativeFrom="column">
                  <wp:posOffset>6959600</wp:posOffset>
                </wp:positionH>
                <wp:positionV relativeFrom="paragraph">
                  <wp:posOffset>2732405</wp:posOffset>
                </wp:positionV>
                <wp:extent cx="344805" cy="224155"/>
                <wp:effectExtent l="0" t="0" r="74295" b="615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2241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BA3B8" id="Straight Arrow Connector 22" o:spid="_x0000_s1026" type="#_x0000_t32" style="position:absolute;margin-left:548pt;margin-top:215.15pt;width:27.15pt;height:17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6B61A8" wp14:editId="518E3C9A">
                <wp:simplePos x="0" y="0"/>
                <wp:positionH relativeFrom="column">
                  <wp:posOffset>6959600</wp:posOffset>
                </wp:positionH>
                <wp:positionV relativeFrom="paragraph">
                  <wp:posOffset>2732621</wp:posOffset>
                </wp:positionV>
                <wp:extent cx="82550" cy="273050"/>
                <wp:effectExtent l="0" t="0" r="69850" b="508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" cy="2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92C4C" id="Straight Arrow Connector 23" o:spid="_x0000_s1026" type="#_x0000_t32" style="position:absolute;margin-left:548pt;margin-top:215.15pt;width:6.5pt;height:2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6964883</wp:posOffset>
                </wp:positionH>
                <wp:positionV relativeFrom="paragraph">
                  <wp:posOffset>288020</wp:posOffset>
                </wp:positionV>
                <wp:extent cx="150778" cy="126459"/>
                <wp:effectExtent l="0" t="0" r="78105" b="6413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78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DAF30" id="Straight Arrow Connector 19" o:spid="_x0000_s1026" type="#_x0000_t32" style="position:absolute;margin-left:548.4pt;margin-top:22.7pt;width:11.85pt;height:9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6960019</wp:posOffset>
                </wp:positionH>
                <wp:positionV relativeFrom="paragraph">
                  <wp:posOffset>122650</wp:posOffset>
                </wp:positionV>
                <wp:extent cx="306421" cy="160506"/>
                <wp:effectExtent l="0" t="38100" r="55880" b="304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421" cy="16050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967C0" id="Straight Arrow Connector 18" o:spid="_x0000_s1026" type="#_x0000_t32" style="position:absolute;margin-left:548.05pt;margin-top:9.65pt;width:24.15pt;height:12.6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2986270</wp:posOffset>
                </wp:positionH>
                <wp:positionV relativeFrom="paragraph">
                  <wp:posOffset>171288</wp:posOffset>
                </wp:positionV>
                <wp:extent cx="179962" cy="194418"/>
                <wp:effectExtent l="0" t="38100" r="48895" b="342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962" cy="19441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21458" id="Straight Arrow Connector 17" o:spid="_x0000_s1026" type="#_x0000_t32" style="position:absolute;margin-left:235.15pt;margin-top:13.5pt;width:14.15pt;height:15.3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" strokecolor="red" strokeweight="1pt">
                <v:stroke endarrow="block" joinstyle="miter"/>
              </v:shape>
            </w:pict>
          </mc:Fallback>
        </mc:AlternateContent>
      </w:r>
      <w:r w:rsidR="00B32D6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2981406</wp:posOffset>
                </wp:positionH>
                <wp:positionV relativeFrom="paragraph">
                  <wp:posOffset>54556</wp:posOffset>
                </wp:positionV>
                <wp:extent cx="179962" cy="311285"/>
                <wp:effectExtent l="0" t="38100" r="48895" b="317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962" cy="3112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2D53B" id="Straight Arrow Connector 16" o:spid="_x0000_s1026" type="#_x0000_t32" style="position:absolute;margin-left:234.75pt;margin-top:4.3pt;width:14.15pt;height:24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</w:p>
    <w:p w:rsidR="00B8626B" w:rsidRPr="009E4127" w:rsidRDefault="00D87EE0" w:rsidP="009E4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6960019</wp:posOffset>
                </wp:positionH>
                <wp:positionV relativeFrom="paragraph">
                  <wp:posOffset>4923250</wp:posOffset>
                </wp:positionV>
                <wp:extent cx="111868" cy="218331"/>
                <wp:effectExtent l="0" t="38100" r="59690" b="2984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868" cy="2183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8236B" id="Straight Arrow Connector 39" o:spid="_x0000_s1026" type="#_x0000_t32" style="position:absolute;margin-left:548.05pt;margin-top:387.65pt;width:8.8pt;height:17.2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6959465</wp:posOffset>
                </wp:positionH>
                <wp:positionV relativeFrom="paragraph">
                  <wp:posOffset>4733560</wp:posOffset>
                </wp:positionV>
                <wp:extent cx="10281" cy="408021"/>
                <wp:effectExtent l="57150" t="38100" r="66040" b="1143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1" cy="40802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94972" id="Straight Arrow Connector 38" o:spid="_x0000_s1026" type="#_x0000_t32" style="position:absolute;margin-left:548pt;margin-top:372.7pt;width:.8pt;height:32.1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2718759</wp:posOffset>
                </wp:positionH>
                <wp:positionV relativeFrom="paragraph">
                  <wp:posOffset>5069164</wp:posOffset>
                </wp:positionV>
                <wp:extent cx="262269" cy="77822"/>
                <wp:effectExtent l="38100" t="38100" r="23495" b="368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269" cy="7782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40A77" id="Straight Arrow Connector 37" o:spid="_x0000_s1026" type="#_x0000_t32" style="position:absolute;margin-left:214.1pt;margin-top:399.15pt;width:20.65pt;height:6.1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2733351</wp:posOffset>
                </wp:positionH>
                <wp:positionV relativeFrom="paragraph">
                  <wp:posOffset>4811381</wp:posOffset>
                </wp:positionV>
                <wp:extent cx="242718" cy="330741"/>
                <wp:effectExtent l="38100" t="38100" r="24130" b="317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718" cy="3307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DF450" id="Straight Arrow Connector 36" o:spid="_x0000_s1026" type="#_x0000_t32" style="position:absolute;margin-left:215.2pt;margin-top:378.85pt;width:19.1pt;height:26.0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6853015</wp:posOffset>
                </wp:positionH>
                <wp:positionV relativeFrom="paragraph">
                  <wp:posOffset>2505926</wp:posOffset>
                </wp:positionV>
                <wp:extent cx="106450" cy="238328"/>
                <wp:effectExtent l="38100" t="38100" r="27305" b="285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450" cy="23832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3A750" id="Straight Arrow Connector 35" o:spid="_x0000_s1026" type="#_x0000_t32" style="position:absolute;margin-left:539.6pt;margin-top:197.3pt;width:8.4pt;height:18.7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6643870</wp:posOffset>
                </wp:positionH>
                <wp:positionV relativeFrom="paragraph">
                  <wp:posOffset>2564292</wp:posOffset>
                </wp:positionV>
                <wp:extent cx="316149" cy="175098"/>
                <wp:effectExtent l="38100" t="38100" r="27305" b="349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149" cy="17509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DCFEA" id="Straight Arrow Connector 34" o:spid="_x0000_s1026" type="#_x0000_t32" style="position:absolute;margin-left:523.15pt;margin-top:201.9pt;width:24.9pt;height:13.8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2704168</wp:posOffset>
                </wp:positionH>
                <wp:positionV relativeFrom="paragraph">
                  <wp:posOffset>2743835</wp:posOffset>
                </wp:positionV>
                <wp:extent cx="277238" cy="63649"/>
                <wp:effectExtent l="38100" t="19050" r="27940" b="698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238" cy="636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C0A50" id="Straight Arrow Connector 33" o:spid="_x0000_s1026" type="#_x0000_t32" style="position:absolute;margin-left:212.95pt;margin-top:216.05pt;width:21.85pt;height: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2572844</wp:posOffset>
                </wp:positionH>
                <wp:positionV relativeFrom="paragraph">
                  <wp:posOffset>2739390</wp:posOffset>
                </wp:positionV>
                <wp:extent cx="403698" cy="4864"/>
                <wp:effectExtent l="38100" t="76200" r="0" b="9080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3698" cy="48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12A98" id="Straight Arrow Connector 32" o:spid="_x0000_s1026" type="#_x0000_t32" style="position:absolute;margin-left:202.6pt;margin-top:215.7pt;width:31.8pt;height:.4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6780057</wp:posOffset>
                </wp:positionH>
                <wp:positionV relativeFrom="paragraph">
                  <wp:posOffset>103194</wp:posOffset>
                </wp:positionV>
                <wp:extent cx="174571" cy="175098"/>
                <wp:effectExtent l="38100" t="38100" r="16510" b="349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571" cy="17509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60714" id="Straight Arrow Connector 31" o:spid="_x0000_s1026" type="#_x0000_t32" style="position:absolute;margin-left:533.85pt;margin-top:8.15pt;width:13.75pt;height:13.8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6609823</wp:posOffset>
                </wp:positionH>
                <wp:positionV relativeFrom="paragraph">
                  <wp:posOffset>278292</wp:posOffset>
                </wp:positionV>
                <wp:extent cx="345332" cy="175098"/>
                <wp:effectExtent l="38100" t="0" r="17145" b="539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332" cy="17509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65964" id="Straight Arrow Connector 30" o:spid="_x0000_s1026" type="#_x0000_t32" style="position:absolute;margin-left:520.45pt;margin-top:21.9pt;width:27.2pt;height:13.8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2781989</wp:posOffset>
                </wp:positionH>
                <wp:positionV relativeFrom="paragraph">
                  <wp:posOffset>375569</wp:posOffset>
                </wp:positionV>
                <wp:extent cx="189662" cy="126459"/>
                <wp:effectExtent l="38100" t="0" r="20320" b="6413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662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37F3A" id="Straight Arrow Connector 29" o:spid="_x0000_s1026" type="#_x0000_t32" style="position:absolute;margin-left:219.05pt;margin-top:29.55pt;width:14.95pt;height:9.9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2772261</wp:posOffset>
                </wp:positionH>
                <wp:positionV relativeFrom="paragraph">
                  <wp:posOffset>370705</wp:posOffset>
                </wp:positionV>
                <wp:extent cx="199417" cy="321013"/>
                <wp:effectExtent l="38100" t="0" r="29210" b="603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417" cy="3210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C748E" id="Straight Arrow Connector 28" o:spid="_x0000_s1026" type="#_x0000_t32" style="position:absolute;margin-left:218.3pt;margin-top:29.2pt;width:15.7pt;height:25.3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</w:p>
    <w:sectPr w:rsidR="00B8626B" w:rsidRPr="009E4127" w:rsidSect="00A61E8B">
      <w:headerReference w:type="default" r:id="rId14"/>
      <w:footerReference w:type="default" r:id="rId15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D6B" w:rsidRDefault="00B32D6B" w:rsidP="00DD5720">
      <w:r>
        <w:separator/>
      </w:r>
    </w:p>
  </w:endnote>
  <w:endnote w:type="continuationSeparator" w:id="0">
    <w:p w:rsidR="00B32D6B" w:rsidRDefault="00B32D6B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BAD27F-0205-422D-B8AA-24D647A693C9}"/>
    <w:embedBold r:id="rId2" w:fontKey="{7C9904FC-1935-4D53-A060-71DD1E4C04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3B3A50D8-A249-4580-AE38-DEF88F2F8364}"/>
    <w:embedBold r:id="rId4" w:fontKey="{040A4C04-A487-4923-91AD-7F8108556815}"/>
    <w:embedItalic r:id="rId5" w:fontKey="{65482274-FDE6-40D1-A15E-58BEAF8828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NTFPreCursivef">
    <w:panose1 w:val="03000400000000000000"/>
    <w:charset w:val="00"/>
    <w:family w:val="script"/>
    <w:pitch w:val="variable"/>
    <w:sig w:usb0="00000003" w:usb1="10000000" w:usb2="00000000" w:usb3="00000000" w:csb0="00000001" w:csb1="00000000"/>
    <w:embedRegular r:id="rId6" w:fontKey="{E88D9736-80AC-4346-83D0-D63B545435FB}"/>
    <w:embedBold r:id="rId7" w:fontKey="{CBF2D326-CC7B-4F58-BD2C-769EFDF444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7F293C6-BF34-4699-8B90-5144C656908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0B" w:rsidRDefault="00DC190B" w:rsidP="003D26A6">
    <w:pPr>
      <w:pStyle w:val="Header"/>
    </w:pPr>
  </w:p>
  <w:p w:rsidR="007215F9" w:rsidRDefault="0072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ECF" w:rsidRDefault="00107ECF" w:rsidP="003D26A6">
    <w:pPr>
      <w:pStyle w:val="Header"/>
    </w:pPr>
  </w:p>
  <w:p w:rsidR="00107ECF" w:rsidRDefault="00107E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D5A" w:rsidRDefault="00EE4D5A" w:rsidP="003D26A6">
    <w:pPr>
      <w:pStyle w:val="Header"/>
    </w:pPr>
  </w:p>
  <w:p w:rsidR="00EE4D5A" w:rsidRDefault="00EE4D5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D5A" w:rsidRDefault="00EE4D5A" w:rsidP="003D26A6">
    <w:pPr>
      <w:pStyle w:val="Header"/>
    </w:pPr>
  </w:p>
  <w:p w:rsidR="00EE4D5A" w:rsidRDefault="00EE4D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D6B" w:rsidRDefault="00B32D6B" w:rsidP="00DD5720">
      <w:r>
        <w:separator/>
      </w:r>
    </w:p>
  </w:footnote>
  <w:footnote w:type="continuationSeparator" w:id="0">
    <w:p w:rsidR="00B32D6B" w:rsidRDefault="00B32D6B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D5A" w:rsidRDefault="006A78E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A99FB" wp14:editId="27920415">
          <wp:simplePos x="0" y="0"/>
          <wp:positionH relativeFrom="column">
            <wp:posOffset>-360045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D5A" w:rsidRDefault="006A78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C511CA9" wp14:editId="5EC558DB">
          <wp:simplePos x="0" y="0"/>
          <wp:positionH relativeFrom="column">
            <wp:posOffset>-360045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1BD" w:rsidRDefault="006A78E5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F5731BE" wp14:editId="1F1C05A4">
          <wp:simplePos x="0" y="0"/>
          <wp:positionH relativeFrom="column">
            <wp:posOffset>-360045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365" w:rsidRDefault="006A78E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1701953" wp14:editId="04884CF0">
          <wp:simplePos x="0" y="0"/>
          <wp:positionH relativeFrom="column">
            <wp:posOffset>-360045</wp:posOffset>
          </wp:positionH>
          <wp:positionV relativeFrom="page">
            <wp:posOffset>5402</wp:posOffset>
          </wp:positionV>
          <wp:extent cx="10682605" cy="7548871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5" cy="7548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D6B"/>
    <w:rsid w:val="00025835"/>
    <w:rsid w:val="0003405A"/>
    <w:rsid w:val="00067C79"/>
    <w:rsid w:val="000F227B"/>
    <w:rsid w:val="000F793E"/>
    <w:rsid w:val="00107ECF"/>
    <w:rsid w:val="00173124"/>
    <w:rsid w:val="00190479"/>
    <w:rsid w:val="001A77E0"/>
    <w:rsid w:val="001B7D7D"/>
    <w:rsid w:val="0020329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E4E45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A78E5"/>
    <w:rsid w:val="006D108B"/>
    <w:rsid w:val="007215F9"/>
    <w:rsid w:val="00722B47"/>
    <w:rsid w:val="00763739"/>
    <w:rsid w:val="00801365"/>
    <w:rsid w:val="00872C5C"/>
    <w:rsid w:val="00874EB6"/>
    <w:rsid w:val="00886FE1"/>
    <w:rsid w:val="008C138D"/>
    <w:rsid w:val="008C227E"/>
    <w:rsid w:val="008C771F"/>
    <w:rsid w:val="008F2337"/>
    <w:rsid w:val="00920FBC"/>
    <w:rsid w:val="0098564A"/>
    <w:rsid w:val="0099473A"/>
    <w:rsid w:val="009C47B0"/>
    <w:rsid w:val="009D3E17"/>
    <w:rsid w:val="009D6608"/>
    <w:rsid w:val="009E4127"/>
    <w:rsid w:val="009F5EEC"/>
    <w:rsid w:val="00A00327"/>
    <w:rsid w:val="00A431AD"/>
    <w:rsid w:val="00A61E8B"/>
    <w:rsid w:val="00A72ECB"/>
    <w:rsid w:val="00A909AC"/>
    <w:rsid w:val="00AC3604"/>
    <w:rsid w:val="00B32D6B"/>
    <w:rsid w:val="00B8626B"/>
    <w:rsid w:val="00CA3011"/>
    <w:rsid w:val="00CC0F47"/>
    <w:rsid w:val="00CE75AA"/>
    <w:rsid w:val="00CF513F"/>
    <w:rsid w:val="00D55D59"/>
    <w:rsid w:val="00D87EE0"/>
    <w:rsid w:val="00D90104"/>
    <w:rsid w:val="00DC190B"/>
    <w:rsid w:val="00DD5720"/>
    <w:rsid w:val="00E1404D"/>
    <w:rsid w:val="00E1443E"/>
    <w:rsid w:val="00E376AA"/>
    <w:rsid w:val="00E401BD"/>
    <w:rsid w:val="00E62A7F"/>
    <w:rsid w:val="00EB6D1C"/>
    <w:rsid w:val="00ED71A2"/>
    <w:rsid w:val="00EE3823"/>
    <w:rsid w:val="00EE4D5A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82C562"/>
  <w15:chartTrackingRefBased/>
  <w15:docId w15:val="{0A156E81-8460-478D-8E2E-B3EA3073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1">
    <w:name w:val="Heading 1 (KS1)"/>
    <w:basedOn w:val="Normal"/>
    <w:uiPriority w:val="99"/>
    <w:rsid w:val="00B32D6B"/>
    <w:pPr>
      <w:spacing w:after="170" w:line="288" w:lineRule="auto"/>
      <w:jc w:val="center"/>
    </w:pPr>
    <w:rPr>
      <w:b/>
      <w:bCs/>
      <w:color w:val="131312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Multipage%20-%20Unlinked%20Footers\Blank\Landscape\Activity%20Sheet%20Template%20Landscape%204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70933-E4C2-4849-8553-A4884B700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4 Page</Template>
  <TotalTime>0</TotalTime>
  <Pages>4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Harris</dc:creator>
  <cp:keywords/>
  <dc:description/>
  <cp:lastModifiedBy>Bethany Jane</cp:lastModifiedBy>
  <cp:revision>2</cp:revision>
  <cp:lastPrinted>2014-02-20T09:55:00Z</cp:lastPrinted>
  <dcterms:created xsi:type="dcterms:W3CDTF">2021-01-27T14:18:00Z</dcterms:created>
  <dcterms:modified xsi:type="dcterms:W3CDTF">2021-01-27T14:18:00Z</dcterms:modified>
</cp:coreProperties>
</file>