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1C" w:rsidRDefault="00F20377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503310351" behindDoc="1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-814070</wp:posOffset>
            </wp:positionV>
            <wp:extent cx="10685145" cy="6556375"/>
            <wp:effectExtent l="0" t="0" r="0" b="0"/>
            <wp:wrapNone/>
            <wp:docPr id="66" name="Picture 6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145" cy="655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7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645910" cy="1056005"/>
                <wp:effectExtent l="4445" t="1905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056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Pr="00F20377" w:rsidRDefault="005D0B72">
                            <w:pPr>
                              <w:spacing w:before="20"/>
                              <w:ind w:left="5297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Days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the </w:t>
                            </w: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Week</w:t>
                            </w:r>
                          </w:p>
                          <w:p w:rsidR="00A20A1C" w:rsidRPr="00F20377" w:rsidRDefault="005D0B72">
                            <w:pPr>
                              <w:pStyle w:val="BodyText"/>
                              <w:spacing w:before="446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color w:val="292526"/>
                              </w:rPr>
                              <w:t>Cut out the days of the week and stick them in the correct order.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7.35pt;margin-top:26.4pt;width:523.3pt;height:83.15pt;z-index:-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" filled="f" stroked="f">
                <v:textbox inset="0,0,0,0">
                  <w:txbxContent>
                    <w:p w:rsidR="00A20A1C" w:rsidRPr="00F20377" w:rsidRDefault="005D0B72">
                      <w:pPr>
                        <w:spacing w:before="20"/>
                        <w:ind w:left="5297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8"/>
                          <w:sz w:val="66"/>
                        </w:rPr>
                        <w:t xml:space="preserve">Days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5"/>
                          <w:sz w:val="66"/>
                        </w:rPr>
                        <w:t xml:space="preserve">the </w:t>
                      </w: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pacing w:val="-9"/>
                          <w:sz w:val="66"/>
                        </w:rPr>
                        <w:t>Week</w:t>
                      </w:r>
                    </w:p>
                    <w:p w:rsidR="00A20A1C" w:rsidRPr="00F20377" w:rsidRDefault="005D0B72">
                      <w:pPr>
                        <w:pStyle w:val="BodyText"/>
                        <w:spacing w:before="446"/>
                        <w:ind w:left="20"/>
                        <w:rPr>
                          <w:rFonts w:ascii="NTFPreCursivef" w:hAnsi="NTFPreCursivef"/>
                        </w:rPr>
                      </w:pPr>
                      <w:r w:rsidRPr="00F20377">
                        <w:rPr>
                          <w:rFonts w:ascii="NTFPreCursivef" w:hAnsi="NTFPreCursivef"/>
                          <w:color w:val="292526"/>
                        </w:rPr>
                        <w:t>Cut out the days of the week and stick them in the correct order.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2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393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Tuesday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28.35pt;margin-top:349.65pt;width:112.05pt;height:143.6pt;z-index:-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fuNsw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oUYcdJCjx7poNGdGJA/N/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393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Tuesday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48" behindDoc="1" locked="0" layoutInCell="1" allowOverlap="1">
                <wp:simplePos x="0" y="0"/>
                <wp:positionH relativeFrom="page">
                  <wp:posOffset>1782445</wp:posOffset>
                </wp:positionH>
                <wp:positionV relativeFrom="page">
                  <wp:posOffset>4440555</wp:posOffset>
                </wp:positionV>
                <wp:extent cx="1423035" cy="1823720"/>
                <wp:effectExtent l="1270" t="1905" r="4445" b="3175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293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Saturday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140.35pt;margin-top:349.65pt;width:112.05pt;height:143.6pt;z-index:-5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g7ytA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s0w4qSFHj3SQaM7MSA/NP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293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Saturday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72" behindDoc="1" locked="0" layoutInCell="1" allowOverlap="1">
                <wp:simplePos x="0" y="0"/>
                <wp:positionH relativeFrom="page">
                  <wp:posOffset>3205480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635" b="317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276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Thursday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252.4pt;margin-top:349.65pt;width:112.05pt;height:143.6pt;z-index:-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6J4sw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276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Thursday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96" behindDoc="1" locked="0" layoutInCell="1" allowOverlap="1">
                <wp:simplePos x="0" y="0"/>
                <wp:positionH relativeFrom="page">
                  <wp:posOffset>4628515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446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Sunday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364.45pt;margin-top:349.65pt;width:112.05pt;height:143.6pt;z-index:-4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ddntAIAALM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446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Sunday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20" behindDoc="1" locked="0" layoutInCell="1" allowOverlap="1">
                <wp:simplePos x="0" y="0"/>
                <wp:positionH relativeFrom="page">
                  <wp:posOffset>6050915</wp:posOffset>
                </wp:positionH>
                <wp:positionV relativeFrom="page">
                  <wp:posOffset>4440555</wp:posOffset>
                </wp:positionV>
                <wp:extent cx="1423035" cy="1823720"/>
                <wp:effectExtent l="2540" t="1905" r="3175" b="317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405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Monday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476.45pt;margin-top:349.65pt;width:112.05pt;height:143.6pt;z-index:-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405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Monday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44" behindDoc="1" locked="0" layoutInCell="1" allowOverlap="1">
                <wp:simplePos x="0" y="0"/>
                <wp:positionH relativeFrom="page">
                  <wp:posOffset>7473950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549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Friday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588.5pt;margin-top:349.65pt;width:112.05pt;height:143.6pt;z-index:-4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IMstQ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549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Friday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68" behindDoc="1" locked="0" layoutInCell="1" allowOverlap="1">
                <wp:simplePos x="0" y="0"/>
                <wp:positionH relativeFrom="page">
                  <wp:posOffset>8896350</wp:posOffset>
                </wp:positionH>
                <wp:positionV relativeFrom="page">
                  <wp:posOffset>4440555</wp:posOffset>
                </wp:positionV>
                <wp:extent cx="1423035" cy="1823720"/>
                <wp:effectExtent l="0" t="1905" r="0" b="317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48"/>
                              </w:rPr>
                            </w:pPr>
                          </w:p>
                          <w:p w:rsidR="00A20A1C" w:rsidRDefault="00A20A1C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60"/>
                              </w:rPr>
                            </w:pPr>
                          </w:p>
                          <w:p w:rsidR="00A20A1C" w:rsidRPr="00F20377" w:rsidRDefault="005D0B72">
                            <w:pPr>
                              <w:ind w:left="108"/>
                              <w:rPr>
                                <w:rFonts w:ascii="NTFPreCursivef" w:hAnsi="NTFPreCursivef"/>
                                <w:b/>
                                <w:sz w:val="40"/>
                              </w:rPr>
                            </w:pPr>
                            <w:r w:rsidRPr="00F20377">
                              <w:rPr>
                                <w:rFonts w:ascii="NTFPreCursivef" w:hAnsi="NTFPreCursivef"/>
                                <w:b/>
                                <w:color w:val="292526"/>
                                <w:sz w:val="40"/>
                              </w:rPr>
                              <w:t>Wednesday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700.5pt;margin-top:349.65pt;width:112.05pt;height:143.6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0"/>
                        <w:rPr>
                          <w:rFonts w:ascii="Times New Roman"/>
                          <w:sz w:val="48"/>
                        </w:rPr>
                      </w:pPr>
                    </w:p>
                    <w:p w:rsidR="00A20A1C" w:rsidRDefault="00A20A1C">
                      <w:pPr>
                        <w:pStyle w:val="BodyText"/>
                        <w:spacing w:before="3"/>
                        <w:rPr>
                          <w:rFonts w:ascii="Times New Roman"/>
                          <w:sz w:val="60"/>
                        </w:rPr>
                      </w:pPr>
                    </w:p>
                    <w:p w:rsidR="00A20A1C" w:rsidRPr="00F20377" w:rsidRDefault="005D0B72">
                      <w:pPr>
                        <w:ind w:left="108"/>
                        <w:rPr>
                          <w:rFonts w:ascii="NTFPreCursivef" w:hAnsi="NTFPreCursivef"/>
                          <w:b/>
                          <w:sz w:val="40"/>
                        </w:rPr>
                      </w:pPr>
                      <w:r w:rsidRPr="00F20377">
                        <w:rPr>
                          <w:rFonts w:ascii="NTFPreCursivef" w:hAnsi="NTFPreCursivef"/>
                          <w:b/>
                          <w:color w:val="292526"/>
                          <w:sz w:val="40"/>
                        </w:rPr>
                        <w:t>Wednesday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92" behindDoc="1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43"/>
                                <w:sz w:val="66"/>
                              </w:rPr>
                              <w:t>1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29.1pt;margin-top:152.2pt;width:112.05pt;height:143.6pt;z-index:-4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dRswIAALE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RIjTlpo0SMdNLoTA4pM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43"/>
                          <w:sz w:val="66"/>
                        </w:rPr>
                        <w:t>1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16" behindDoc="1" locked="0" layoutInCell="1" allowOverlap="1">
                <wp:simplePos x="0" y="0"/>
                <wp:positionH relativeFrom="page">
                  <wp:posOffset>1792605</wp:posOffset>
                </wp:positionH>
                <wp:positionV relativeFrom="page">
                  <wp:posOffset>1932940</wp:posOffset>
                </wp:positionV>
                <wp:extent cx="1423035" cy="1823720"/>
                <wp:effectExtent l="1905" t="0" r="381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1"/>
                                <w:sz w:val="66"/>
                              </w:rPr>
                              <w:t>2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141.15pt;margin-top:152.2pt;width:112.05pt;height:143.6pt;z-index:-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Uh4swIAALE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1"/>
                          <w:sz w:val="66"/>
                        </w:rPr>
                        <w:t>2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40" behindDoc="1" locked="0" layoutInCell="1" allowOverlap="1">
                <wp:simplePos x="0" y="0"/>
                <wp:positionH relativeFrom="page">
                  <wp:posOffset>3215640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253.2pt;margin-top:152.2pt;width:112.05pt;height:143.6pt;z-index:-4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vvxsw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3"/>
                          <w:sz w:val="66"/>
                        </w:rPr>
                        <w:t>3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64" behindDoc="1" locked="0" layoutInCell="1" allowOverlap="1">
                <wp:simplePos x="0" y="0"/>
                <wp:positionH relativeFrom="page">
                  <wp:posOffset>4638040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1"/>
                                <w:sz w:val="66"/>
                              </w:rPr>
                              <w:t>4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7" type="#_x0000_t202" style="position:absolute;margin-left:365.2pt;margin-top:152.2pt;width:112.05pt;height:143.6pt;z-index:-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latA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1"/>
                          <w:sz w:val="66"/>
                        </w:rPr>
                        <w:t>4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88" behindDoc="1" locked="0" layoutInCell="1" allowOverlap="1">
                <wp:simplePos x="0" y="0"/>
                <wp:positionH relativeFrom="page">
                  <wp:posOffset>6061075</wp:posOffset>
                </wp:positionH>
                <wp:positionV relativeFrom="page">
                  <wp:posOffset>1932940</wp:posOffset>
                </wp:positionV>
                <wp:extent cx="1423035" cy="1823720"/>
                <wp:effectExtent l="3175" t="0" r="254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9"/>
                                <w:sz w:val="66"/>
                              </w:rPr>
                              <w:t>5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margin-left:477.25pt;margin-top:152.2pt;width:112.05pt;height:143.6pt;z-index:-4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LxtA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8QwjTlpo0SMdNLoTAwpN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9"/>
                          <w:sz w:val="66"/>
                        </w:rPr>
                        <w:t>5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712" behindDoc="1" locked="0" layoutInCell="1" allowOverlap="1">
                <wp:simplePos x="0" y="0"/>
                <wp:positionH relativeFrom="page">
                  <wp:posOffset>7483475</wp:posOffset>
                </wp:positionH>
                <wp:positionV relativeFrom="page">
                  <wp:posOffset>1932940</wp:posOffset>
                </wp:positionV>
                <wp:extent cx="1423035" cy="182372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06"/>
                                <w:sz w:val="66"/>
                              </w:rPr>
                              <w:t>6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9" type="#_x0000_t202" style="position:absolute;margin-left:589.25pt;margin-top:152.2pt;width:112.05pt;height:143.6pt;z-index:-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Y6sw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06"/>
                          <w:sz w:val="66"/>
                        </w:rPr>
                        <w:t>6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736" behindDoc="1" locked="0" layoutInCell="1" allowOverlap="1">
                <wp:simplePos x="0" y="0"/>
                <wp:positionH relativeFrom="page">
                  <wp:posOffset>8906510</wp:posOffset>
                </wp:positionH>
                <wp:positionV relativeFrom="page">
                  <wp:posOffset>1932940</wp:posOffset>
                </wp:positionV>
                <wp:extent cx="1423035" cy="1823720"/>
                <wp:effectExtent l="635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0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A1C" w:rsidRDefault="00A20A1C">
                            <w:pPr>
                              <w:pStyle w:val="BodyText"/>
                              <w:spacing w:before="6"/>
                              <w:rPr>
                                <w:rFonts w:ascii="Times New Roman"/>
                                <w:sz w:val="97"/>
                              </w:rPr>
                            </w:pPr>
                          </w:p>
                          <w:p w:rsidR="00A20A1C" w:rsidRDefault="005D0B72">
                            <w:pPr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ADAFB2"/>
                                <w:w w:val="117"/>
                                <w:sz w:val="66"/>
                              </w:rPr>
                              <w:t>7</w:t>
                            </w:r>
                          </w:p>
                          <w:p w:rsidR="00A20A1C" w:rsidRDefault="00A20A1C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0" type="#_x0000_t202" style="position:absolute;margin-left:701.3pt;margin-top:152.2pt;width:112.05pt;height:143.6pt;z-index:-4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" filled="f" stroked="f">
                <v:textbox inset="0,0,0,0">
                  <w:txbxContent>
                    <w:p w:rsidR="00A20A1C" w:rsidRDefault="00A20A1C">
                      <w:pPr>
                        <w:pStyle w:val="BodyText"/>
                        <w:spacing w:before="6"/>
                        <w:rPr>
                          <w:rFonts w:ascii="Times New Roman"/>
                          <w:sz w:val="97"/>
                        </w:rPr>
                      </w:pPr>
                    </w:p>
                    <w:p w:rsidR="00A20A1C" w:rsidRDefault="005D0B72">
                      <w:pPr>
                        <w:jc w:val="center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ADAFB2"/>
                          <w:w w:val="117"/>
                          <w:sz w:val="66"/>
                        </w:rPr>
                        <w:t>7</w:t>
                      </w:r>
                    </w:p>
                    <w:p w:rsidR="00A20A1C" w:rsidRDefault="00A20A1C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20A1C">
      <w:headerReference w:type="default" r:id="rId7"/>
      <w:type w:val="continuous"/>
      <w:pgSz w:w="16840" w:h="11910" w:orient="landscape"/>
      <w:pgMar w:top="52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B72" w:rsidRDefault="005D0B72" w:rsidP="005D0B72">
      <w:r>
        <w:separator/>
      </w:r>
    </w:p>
  </w:endnote>
  <w:endnote w:type="continuationSeparator" w:id="0">
    <w:p w:rsidR="005D0B72" w:rsidRDefault="005D0B72" w:rsidP="005D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8060678-FE0C-49EC-B0B9-EEB5A0D5666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BAA044C8-E8AB-4BF4-8E27-60E04AD752E5}"/>
    <w:embedBold r:id="rId3" w:fontKey="{08889B5D-FA0B-4F46-B536-59297BF2C509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C4BDC024-8B37-41B5-8868-5ADD9100CAB4}"/>
    <w:embedBold r:id="rId5" w:fontKey="{4241A79F-5152-4F7B-953E-3533811826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F36D7F7-D158-4327-926E-492B61988F0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B72" w:rsidRDefault="005D0B72" w:rsidP="005D0B72">
      <w:r>
        <w:separator/>
      </w:r>
    </w:p>
  </w:footnote>
  <w:footnote w:type="continuationSeparator" w:id="0">
    <w:p w:rsidR="005D0B72" w:rsidRDefault="005D0B72" w:rsidP="005D0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B72" w:rsidRDefault="005D0B72">
    <w:pPr>
      <w:pStyle w:val="Header"/>
    </w:pPr>
  </w:p>
  <w:p w:rsidR="005D0B72" w:rsidRDefault="005D0B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1C"/>
    <w:rsid w:val="003C65F6"/>
    <w:rsid w:val="005D0B72"/>
    <w:rsid w:val="00A20A1C"/>
    <w:rsid w:val="00F2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A8872BB-1230-4421-B9B0-DB97FE22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D0B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B72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D0B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B72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AC86D47A</Template>
  <TotalTime>1</TotalTime>
  <Pages>1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Bethany Jane</dc:creator>
  <cp:lastModifiedBy>Bethany Jane</cp:lastModifiedBy>
  <cp:revision>2</cp:revision>
  <dcterms:created xsi:type="dcterms:W3CDTF">2021-01-27T13:56:00Z</dcterms:created>
  <dcterms:modified xsi:type="dcterms:W3CDTF">2021-01-27T13:56:00Z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2017-05-05T00:00:00Z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2020-02-09T00:00:00Z</vt:filetime>
  </property>
</Properties>
</file>