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608598" w14:textId="5A081D50" w:rsidR="00025835" w:rsidRPr="00886FE1" w:rsidRDefault="008A7B2F" w:rsidP="0098564A">
      <w:pPr>
        <w:pStyle w:val="Heading1"/>
      </w:pPr>
      <w:r>
        <w:rPr>
          <w:rFonts w:ascii="Twinkl" w:hAnsi="Twinkl" w:cstheme="majorHAnsi"/>
          <w:noProof/>
          <w:sz w:val="44"/>
          <w:lang w:eastAsia="en-GB"/>
        </w:rPr>
        <w:drawing>
          <wp:anchor distT="0" distB="0" distL="114300" distR="114300" simplePos="0" relativeHeight="251711488" behindDoc="1" locked="0" layoutInCell="1" allowOverlap="1" wp14:anchorId="7FE1C299" wp14:editId="1B1BB3F3">
            <wp:simplePos x="0" y="0"/>
            <wp:positionH relativeFrom="column">
              <wp:posOffset>1375410</wp:posOffset>
            </wp:positionH>
            <wp:positionV relativeFrom="paragraph">
              <wp:posOffset>4952365</wp:posOffset>
            </wp:positionV>
            <wp:extent cx="1314450" cy="929180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" w:hAnsi="Twinkl" w:cstheme="majorHAnsi"/>
          <w:noProof/>
          <w:sz w:val="44"/>
          <w:lang w:eastAsia="en-GB"/>
        </w:rPr>
        <w:drawing>
          <wp:anchor distT="0" distB="0" distL="114300" distR="114300" simplePos="0" relativeHeight="251700224" behindDoc="0" locked="0" layoutInCell="1" allowOverlap="1" wp14:anchorId="58A13BBB" wp14:editId="23FFC73F">
            <wp:simplePos x="0" y="0"/>
            <wp:positionH relativeFrom="column">
              <wp:posOffset>339090</wp:posOffset>
            </wp:positionH>
            <wp:positionV relativeFrom="paragraph">
              <wp:posOffset>3241040</wp:posOffset>
            </wp:positionV>
            <wp:extent cx="1156447" cy="1156447"/>
            <wp:effectExtent l="0" t="0" r="5715" b="5715"/>
            <wp:wrapNone/>
            <wp:docPr id="15" name="Picture 15" descr="C:\Users\abby.ward\AppData\Local\Microsoft\Windows\INetCache\Content.Word\Children Tidying Up Classroom - PlanIt - PSHCE Y1 - Britain Lesson Pack Lesson 1 My School - KS1-colour 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bby.ward\AppData\Local\Microsoft\Windows\INetCache\Content.Word\Children Tidying Up Classroom - PlanIt - PSHCE Y1 - Britain Lesson Pack Lesson 1 My School - KS1-colour CMYK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47" cy="11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0F8">
        <w:rPr>
          <w:noProof/>
        </w:rPr>
        <w:pict w14:anchorId="0FF1C8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93.85pt;margin-top:-4.7pt;width:52.1pt;height:87.85pt;z-index:251710464;mso-position-horizontal-relative:text;mso-position-vertical-relative:text;mso-width-relative:page;mso-height-relative:page">
            <v:imagedata r:id="rId10" o:title="KS1-Christmas-Tree-Fully-Decorated"/>
          </v:shape>
        </w:pict>
      </w:r>
      <w:r w:rsidR="003410F8">
        <w:rPr>
          <w:noProof/>
        </w:rPr>
        <w:pict w14:anchorId="49A782C4">
          <v:shape id="_x0000_s1035" type="#_x0000_t75" style="position:absolute;margin-left:94.8pt;margin-top:15.4pt;width:107.65pt;height:78.3pt;z-index:251708416;mso-position-horizontal-relative:text;mso-position-vertical-relative:text;mso-width-relative:page;mso-height-relative:page">
            <v:imagedata r:id="rId11" o:title="Bamboo-Firework-Bonfire-Night-Class-Assembly-Pack-English-KS1"/>
          </v:shape>
        </w:pic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508639" wp14:editId="3E3A1D90">
                <wp:simplePos x="0" y="0"/>
                <wp:positionH relativeFrom="column">
                  <wp:posOffset>625848</wp:posOffset>
                </wp:positionH>
                <wp:positionV relativeFrom="paragraph">
                  <wp:posOffset>1138593</wp:posOffset>
                </wp:positionV>
                <wp:extent cx="2460625" cy="140462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666E4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50863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.3pt;margin-top:89.65pt;width:193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" filled="f" stroked="f">
                <v:textbox style="mso-fit-shape-to-text:t">
                  <w:txbxContent>
                    <w:p w14:paraId="535666E4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0F8">
        <w:rPr>
          <w:noProof/>
        </w:rPr>
        <w:pict w14:anchorId="568CE385">
          <v:shape id="_x0000_s1034" type="#_x0000_t75" style="position:absolute;margin-left:24.85pt;margin-top:129.7pt;width:99.65pt;height:89pt;z-index:251706368;mso-position-horizontal-relative:text;mso-position-vertical-relative:text;mso-width-relative:page;mso-height-relative:page">
            <v:imagedata r:id="rId12" o:title="Oak-Tree-With-Only-A-Few-Orange-And-Yellow-Leaves-And-Acorns-Autumn"/>
          </v:shape>
        </w:pic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030625" wp14:editId="61380314">
                <wp:simplePos x="0" y="0"/>
                <wp:positionH relativeFrom="column">
                  <wp:posOffset>795319</wp:posOffset>
                </wp:positionH>
                <wp:positionV relativeFrom="paragraph">
                  <wp:posOffset>5876925</wp:posOffset>
                </wp:positionV>
                <wp:extent cx="2460625" cy="140462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0420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30625" id="Text Box 16" o:spid="_x0000_s1027" type="#_x0000_t202" style="position:absolute;margin-left:62.6pt;margin-top:462.75pt;width:193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" filled="f" stroked="f">
                <v:textbox style="mso-fit-shape-to-text:t">
                  <w:txbxContent>
                    <w:p w14:paraId="4A050420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B982CA" wp14:editId="7ADB5A1E">
                <wp:simplePos x="0" y="0"/>
                <wp:positionH relativeFrom="column">
                  <wp:posOffset>800548</wp:posOffset>
                </wp:positionH>
                <wp:positionV relativeFrom="paragraph">
                  <wp:posOffset>4726977</wp:posOffset>
                </wp:positionV>
                <wp:extent cx="2460625" cy="14046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860B" w14:textId="77777777" w:rsidR="001271A1" w:rsidRPr="001271A1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ajorHAnsi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AB7445" id="Text Box 9" o:spid="_x0000_s1028" type="#_x0000_t202" style="position:absolute;margin-left:63.05pt;margin-top:372.2pt;width:193.75pt;height:110.6pt;z-index:251677696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" filled="f" stroked="f">
                <v:textbox style="mso-fit-shape-to-text:t">
                  <w:txbxContent>
                    <w:p w:rsidR="001271A1" w:rsidRPr="001271A1" w:rsidRDefault="001271A1" w:rsidP="001271A1">
                      <w:pPr>
                        <w:spacing w:line="240" w:lineRule="auto"/>
                        <w:jc w:val="center"/>
                        <w:rPr>
                          <w:rFonts w:ascii="Twinkl" w:hAnsi="Twinkl" w:cstheme="majorHAnsi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1D2FD4" wp14:editId="16C0A678">
                <wp:simplePos x="0" y="0"/>
                <wp:positionH relativeFrom="column">
                  <wp:posOffset>2624679</wp:posOffset>
                </wp:positionH>
                <wp:positionV relativeFrom="paragraph">
                  <wp:posOffset>5877000</wp:posOffset>
                </wp:positionV>
                <wp:extent cx="2460625" cy="140462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4A531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D2FD4" id="Text Box 8" o:spid="_x0000_s1029" type="#_x0000_t202" style="position:absolute;margin-left:206.65pt;margin-top:462.75pt;width:193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" filled="f" stroked="f">
                <v:textbox style="mso-fit-shape-to-text:t">
                  <w:txbxContent>
                    <w:p w14:paraId="3BF4A531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0F8">
        <w:rPr>
          <w:noProof/>
        </w:rPr>
        <w:pict w14:anchorId="77BF03E3">
          <v:shape id="_x0000_s1032" type="#_x0000_t75" style="position:absolute;margin-left:266.1pt;margin-top:356.35pt;width:101.85pt;height:102.7pt;z-index:251699200;mso-position-horizontal-relative:text;mso-position-vertical-relative:text;mso-width-relative:page;mso-height-relative:page">
            <v:imagedata r:id="rId13" o:title="Boy-Celebrating-Summer--Sun-Happy-Child-Joy-KS1"/>
          </v:shape>
        </w:pict>
      </w:r>
      <w:r w:rsidR="003410F8">
        <w:rPr>
          <w:noProof/>
        </w:rPr>
        <w:pict w14:anchorId="76050170">
          <v:shape id="_x0000_s1031" type="#_x0000_t75" style="position:absolute;margin-left:457.65pt;margin-top:345.75pt;width:101.15pt;height:113.3pt;z-index:251697152;mso-position-horizontal-relative:text;mso-position-vertical-relative:text;mso-width-relative:page;mso-height-relative:page">
            <v:imagedata r:id="rId14" o:title="Boy-Swimming--Summer-Pool-Swim-Happy-Outdoors-Active-Child-KS1"/>
          </v:shape>
        </w:pic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152E22" wp14:editId="7C979F58">
                <wp:simplePos x="0" y="0"/>
                <wp:positionH relativeFrom="column">
                  <wp:posOffset>5086350</wp:posOffset>
                </wp:positionH>
                <wp:positionV relativeFrom="paragraph">
                  <wp:posOffset>5789930</wp:posOffset>
                </wp:positionV>
                <wp:extent cx="2460625" cy="140462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7175D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152E22" id="Text Box 7" o:spid="_x0000_s1030" type="#_x0000_t202" style="position:absolute;margin-left:400.5pt;margin-top:455.9pt;width:193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" filled="f" stroked="f">
                <v:textbox style="mso-fit-shape-to-text:t">
                  <w:txbxContent>
                    <w:p w14:paraId="3D57175D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FC900BB" wp14:editId="3D2DF940">
            <wp:simplePos x="0" y="0"/>
            <wp:positionH relativeFrom="column">
              <wp:posOffset>7254987</wp:posOffset>
            </wp:positionH>
            <wp:positionV relativeFrom="paragraph">
              <wp:posOffset>4161304</wp:posOffset>
            </wp:positionV>
            <wp:extent cx="1317625" cy="1183640"/>
            <wp:effectExtent l="0" t="0" r="0" b="0"/>
            <wp:wrapNone/>
            <wp:docPr id="14" name="Picture 14" descr="C:\Users\abby.ward\AppData\Local\Microsoft\Windows\INetCache\Content.Word\Elder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by.ward\AppData\Local\Microsoft\Windows\INetCache\Content.Word\Elder-tre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F8">
        <w:rPr>
          <w:noProof/>
        </w:rPr>
        <w:pict w14:anchorId="27BFD4A2">
          <v:shape id="_x0000_s1030" type="#_x0000_t75" style="position:absolute;margin-left:656.05pt;margin-top:218.7pt;width:84.65pt;height:91.3pt;z-index:251694080;mso-position-horizontal-relative:text;mso-position-vertical-relative:text;mso-width-relative:page;mso-height-relative:page">
            <v:imagedata r:id="rId16" o:title="Lamb---Baby-Sheep-Open-Eyes-Farm-Animal-KS1"/>
          </v:shape>
        </w:pict>
      </w:r>
      <w:r w:rsidR="003410F8">
        <w:rPr>
          <w:noProof/>
        </w:rPr>
        <w:pict w14:anchorId="054D102A">
          <v:shape id="_x0000_s1029" type="#_x0000_t75" style="position:absolute;margin-left:678.2pt;margin-top:49.3pt;width:97.2pt;height:130.15pt;rotation:1263784fd;z-index:251692032;mso-position-horizontal-relative:text;mso-position-vertical-relative:text;mso-width-relative:page;mso-height-relative:page">
            <v:imagedata r:id="rId17" o:title="Daffodil-Spring-Flower-March-Mothers-Day-Botany--EYFS-KS1-Colour-RGB"/>
          </v:shape>
        </w:pict>
      </w:r>
      <w:r w:rsidR="003410F8">
        <w:rPr>
          <w:noProof/>
        </w:rPr>
        <w:pict w14:anchorId="7871CF68">
          <v:shape id="_x0000_s1028" type="#_x0000_t75" style="position:absolute;margin-left:558.8pt;margin-top:15.4pt;width:119.4pt;height:86.85pt;z-index:251689984;mso-position-horizontal-relative:text;mso-position-vertical-relative:text;mso-width-relative:page;mso-height-relative:page">
            <v:imagedata r:id="rId18" o:title="Fireplace"/>
          </v:shape>
        </w:pict>
      </w:r>
      <w:r w:rsidR="003410F8">
        <w:rPr>
          <w:noProof/>
        </w:rPr>
        <w:pict w14:anchorId="412EB2CE">
          <v:shape id="_x0000_s1027" type="#_x0000_t75" style="position:absolute;margin-left:451.2pt;margin-top:-14.25pt;width:72.8pt;height:108pt;z-index:251687936;mso-position-horizontal-relative:text;mso-position-vertical-relative:text;mso-width-relative:page;mso-height-relative:page">
            <v:imagedata r:id="rId19" o:title="Snowman"/>
          </v:shape>
        </w:pic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78E6393" wp14:editId="6C8ED6F7">
                <wp:simplePos x="0" y="0"/>
                <wp:positionH relativeFrom="column">
                  <wp:posOffset>2843866</wp:posOffset>
                </wp:positionH>
                <wp:positionV relativeFrom="paragraph">
                  <wp:posOffset>977900</wp:posOffset>
                </wp:positionV>
                <wp:extent cx="2460625" cy="140462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3252D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E6393" id="Text Box 13" o:spid="_x0000_s1031" type="#_x0000_t202" style="position:absolute;margin-left:223.95pt;margin-top:77pt;width:193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" filled="f" stroked="f">
                <v:textbox style="mso-fit-shape-to-text:t">
                  <w:txbxContent>
                    <w:p w14:paraId="08D3252D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D9B665" wp14:editId="4137137D">
                <wp:simplePos x="0" y="0"/>
                <wp:positionH relativeFrom="column">
                  <wp:posOffset>-396240</wp:posOffset>
                </wp:positionH>
                <wp:positionV relativeFrom="paragraph">
                  <wp:posOffset>2726055</wp:posOffset>
                </wp:positionV>
                <wp:extent cx="2460625" cy="140462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6820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bookmarkStart w:id="0" w:name="_GoBack"/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October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9B665" id="Text Box 11" o:spid="_x0000_s1032" type="#_x0000_t202" style="position:absolute;margin-left:-31.2pt;margin-top:214.65pt;width:193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" filled="f" stroked="f">
                <v:textbox style="mso-fit-shape-to-text:t">
                  <w:txbxContent>
                    <w:p w14:paraId="3F4C6820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bookmarkStart w:id="1" w:name="_GoBack"/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October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F3713B" wp14:editId="2E4BE7EF">
                <wp:simplePos x="0" y="0"/>
                <wp:positionH relativeFrom="column">
                  <wp:posOffset>-294192</wp:posOffset>
                </wp:positionH>
                <wp:positionV relativeFrom="paragraph">
                  <wp:posOffset>4397338</wp:posOffset>
                </wp:positionV>
                <wp:extent cx="2460625" cy="140462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9D52B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3713B" id="Text Box 10" o:spid="_x0000_s1033" type="#_x0000_t202" style="position:absolute;margin-left:-23.15pt;margin-top:346.25pt;width:193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" filled="f" stroked="f">
                <v:textbox style="mso-fit-shape-to-text:t">
                  <w:txbxContent>
                    <w:p w14:paraId="43B9D52B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0D8D46" wp14:editId="6FF17AE9">
                <wp:simplePos x="0" y="0"/>
                <wp:positionH relativeFrom="column">
                  <wp:posOffset>6674111</wp:posOffset>
                </wp:positionH>
                <wp:positionV relativeFrom="paragraph">
                  <wp:posOffset>5340947</wp:posOffset>
                </wp:positionV>
                <wp:extent cx="2460625" cy="140462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937A1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D8D46" id="Text Box 6" o:spid="_x0000_s1034" type="#_x0000_t202" style="position:absolute;margin-left:525.5pt;margin-top:420.55pt;width:193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" filled="f" stroked="f">
                <v:textbox style="mso-fit-shape-to-text:t">
                  <w:txbxContent>
                    <w:p w14:paraId="18D937A1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053D99" wp14:editId="4A18E149">
                <wp:simplePos x="0" y="0"/>
                <wp:positionH relativeFrom="column">
                  <wp:posOffset>7548880</wp:posOffset>
                </wp:positionH>
                <wp:positionV relativeFrom="paragraph">
                  <wp:posOffset>3918659</wp:posOffset>
                </wp:positionV>
                <wp:extent cx="2460625" cy="140462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1B19C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53D99" id="Text Box 5" o:spid="_x0000_s1035" type="#_x0000_t202" style="position:absolute;margin-left:594.4pt;margin-top:308.55pt;width:193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" filled="f" stroked="f">
                <v:textbox style="mso-fit-shape-to-text:t">
                  <w:txbxContent>
                    <w:p w14:paraId="5781B19C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878B08" wp14:editId="65ED7FC1">
                <wp:simplePos x="0" y="0"/>
                <wp:positionH relativeFrom="column">
                  <wp:posOffset>7549029</wp:posOffset>
                </wp:positionH>
                <wp:positionV relativeFrom="paragraph">
                  <wp:posOffset>2265381</wp:posOffset>
                </wp:positionV>
                <wp:extent cx="2460625" cy="140462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B34B1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78B08" id="Text Box 4" o:spid="_x0000_s1036" type="#_x0000_t202" style="position:absolute;margin-left:594.4pt;margin-top:178.4pt;width:19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" filled="f" stroked="f">
                <v:textbox style="mso-fit-shape-to-text:t">
                  <w:txbxContent>
                    <w:p w14:paraId="5C3B34B1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4B04C0" wp14:editId="50021A55">
                <wp:simplePos x="0" y="0"/>
                <wp:positionH relativeFrom="column">
                  <wp:posOffset>6460229</wp:posOffset>
                </wp:positionH>
                <wp:positionV relativeFrom="paragraph">
                  <wp:posOffset>1512607</wp:posOffset>
                </wp:positionV>
                <wp:extent cx="2460625" cy="140462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682A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4B04C0" id="Text Box 3" o:spid="_x0000_s1037" type="#_x0000_t202" style="position:absolute;margin-left:508.7pt;margin-top:119.1pt;width:193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" filled="f" stroked="f">
                <v:textbox style="mso-fit-shape-to-text:t">
                  <w:txbxContent>
                    <w:p w14:paraId="3CB9682A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B90DE2" wp14:editId="0556A399">
                <wp:simplePos x="0" y="0"/>
                <wp:positionH relativeFrom="column">
                  <wp:posOffset>4901341</wp:posOffset>
                </wp:positionH>
                <wp:positionV relativeFrom="paragraph">
                  <wp:posOffset>1203400</wp:posOffset>
                </wp:positionV>
                <wp:extent cx="2460625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1F45B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sz w:val="44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sz w:val="44"/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90DE2" id="Text Box 2" o:spid="_x0000_s1038" type="#_x0000_t202" style="position:absolute;margin-left:385.95pt;margin-top:94.75pt;width:19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" filled="f" stroked="f">
                <v:textbox style="mso-fit-shape-to-text:t">
                  <w:txbxContent>
                    <w:p w14:paraId="6EF1F45B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sz w:val="44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sz w:val="44"/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CEC7DF" wp14:editId="02D6A50F">
                <wp:simplePos x="0" y="0"/>
                <wp:positionH relativeFrom="column">
                  <wp:posOffset>3086286</wp:posOffset>
                </wp:positionH>
                <wp:positionV relativeFrom="paragraph">
                  <wp:posOffset>2392979</wp:posOffset>
                </wp:positionV>
                <wp:extent cx="37782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7B48A" w14:textId="77777777" w:rsidR="001271A1" w:rsidRPr="003410F8" w:rsidRDefault="001271A1" w:rsidP="001271A1">
                            <w:pPr>
                              <w:spacing w:line="240" w:lineRule="auto"/>
                              <w:jc w:val="center"/>
                              <w:rPr>
                                <w:rFonts w:ascii="NTFPreCursivef" w:hAnsi="NTFPreCursivef" w:cstheme="majorHAnsi"/>
                                <w:b/>
                                <w:sz w:val="96"/>
                              </w:rPr>
                            </w:pPr>
                            <w:r w:rsidRPr="003410F8">
                              <w:rPr>
                                <w:rFonts w:ascii="NTFPreCursivef" w:hAnsi="NTFPreCursivef" w:cstheme="majorHAnsi"/>
                                <w:b/>
                                <w:sz w:val="96"/>
                              </w:rPr>
                              <w:t>Months of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EC7DF" id="_x0000_s1039" type="#_x0000_t202" style="position:absolute;margin-left:243pt;margin-top:188.4pt;width:29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" filled="f" stroked="f">
                <v:textbox style="mso-fit-shape-to-text:t">
                  <w:txbxContent>
                    <w:p w14:paraId="2FE7B48A" w14:textId="77777777" w:rsidR="001271A1" w:rsidRPr="003410F8" w:rsidRDefault="001271A1" w:rsidP="001271A1">
                      <w:pPr>
                        <w:spacing w:line="240" w:lineRule="auto"/>
                        <w:jc w:val="center"/>
                        <w:rPr>
                          <w:rFonts w:ascii="NTFPreCursivef" w:hAnsi="NTFPreCursivef" w:cstheme="majorHAnsi"/>
                          <w:b/>
                          <w:sz w:val="96"/>
                        </w:rPr>
                      </w:pPr>
                      <w:r w:rsidRPr="003410F8">
                        <w:rPr>
                          <w:rFonts w:ascii="NTFPreCursivef" w:hAnsi="NTFPreCursivef" w:cstheme="majorHAnsi"/>
                          <w:b/>
                          <w:sz w:val="96"/>
                        </w:rPr>
                        <w:t>Months of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5835" w:rsidRPr="00886FE1" w:rsidSect="001271A1">
      <w:headerReference w:type="default" r:id="rId20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72AD0F" w14:textId="77777777" w:rsidR="00A10829" w:rsidRDefault="00A10829" w:rsidP="00DD5720">
      <w:r>
        <w:separator/>
      </w:r>
    </w:p>
  </w:endnote>
  <w:endnote w:type="continuationSeparator" w:id="0">
    <w:p w14:paraId="14550658" w14:textId="77777777" w:rsidR="00A10829" w:rsidRDefault="00A10829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7253C6-2C37-4CCF-A51F-FA8232D78052}"/>
    <w:embedBold r:id="rId2" w:fontKey="{F94BE6EA-1BBE-401B-8EF7-F213B5660915}"/>
    <w:embedItalic r:id="rId3" w:fontKey="{3455B1FC-B764-43BF-9B77-77412B8469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81E0C2-8C20-4FAD-A88A-04DC6382DA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E5DCDD-F7CB-44B0-A16A-6202843C2122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56CE466E-3276-4A6D-9FFA-1FDBD0DECD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1B9EBD-1C4A-441B-A2EB-4A104A0EEC4C}"/>
  </w:font>
  <w:font w:name="NTFPreCursivef">
    <w:panose1 w:val="03000400000000000000"/>
    <w:charset w:val="00"/>
    <w:family w:val="script"/>
    <w:pitch w:val="variable"/>
    <w:sig w:usb0="00000003" w:usb1="10000000" w:usb2="00000000" w:usb3="00000000" w:csb0="00000001" w:csb1="00000000"/>
    <w:embedRegular r:id="rId8" w:fontKey="{0B59CDA7-0E66-476B-A714-C3C8C5E013DA}"/>
    <w:embedBold r:id="rId9" w:fontKey="{C83CAB38-1CC9-464E-A637-D1EC08D88CE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13FCD" w14:textId="77777777" w:rsidR="00A10829" w:rsidRDefault="00A10829" w:rsidP="00DD5720">
      <w:r>
        <w:separator/>
      </w:r>
    </w:p>
  </w:footnote>
  <w:footnote w:type="continuationSeparator" w:id="0">
    <w:p w14:paraId="77CBB433" w14:textId="77777777" w:rsidR="00A10829" w:rsidRDefault="00A10829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FA6B7" w14:textId="77777777" w:rsidR="001271A1" w:rsidRDefault="001271A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B3481FF" wp14:editId="286C0707">
          <wp:simplePos x="0" y="0"/>
          <wp:positionH relativeFrom="column">
            <wp:posOffset>-389554</wp:posOffset>
          </wp:positionH>
          <wp:positionV relativeFrom="paragraph">
            <wp:posOffset>-443977</wp:posOffset>
          </wp:positionV>
          <wp:extent cx="10685780" cy="7476490"/>
          <wp:effectExtent l="0" t="0" r="1270" b="0"/>
          <wp:wrapNone/>
          <wp:docPr id="1" name="Picture 1" descr="C:\Users\abby.ward\AppData\Local\Microsoft\Windows\INetCache\Content.Word\A2 Display Poster Templa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by.ward\AppData\Local\Microsoft\Windows\INetCache\Content.Word\A2 Display Poster Templa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780" cy="747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A1"/>
    <w:rsid w:val="00025835"/>
    <w:rsid w:val="00067C79"/>
    <w:rsid w:val="000F227B"/>
    <w:rsid w:val="001271A1"/>
    <w:rsid w:val="00173124"/>
    <w:rsid w:val="00190479"/>
    <w:rsid w:val="001A77E0"/>
    <w:rsid w:val="001B7D7D"/>
    <w:rsid w:val="00254D95"/>
    <w:rsid w:val="00286C3B"/>
    <w:rsid w:val="003118CF"/>
    <w:rsid w:val="00326698"/>
    <w:rsid w:val="003410F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63739"/>
    <w:rsid w:val="00866E0F"/>
    <w:rsid w:val="00872C5C"/>
    <w:rsid w:val="00874EB6"/>
    <w:rsid w:val="00886FE1"/>
    <w:rsid w:val="008A7B2F"/>
    <w:rsid w:val="008C138D"/>
    <w:rsid w:val="0098564A"/>
    <w:rsid w:val="0099473A"/>
    <w:rsid w:val="009C47B0"/>
    <w:rsid w:val="009D6608"/>
    <w:rsid w:val="009F5EEC"/>
    <w:rsid w:val="00A00327"/>
    <w:rsid w:val="00A10829"/>
    <w:rsid w:val="00AC3604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524C0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6ACB21"/>
  <w15:chartTrackingRefBased/>
  <w15:docId w15:val="{EDFA8A7D-A99B-494A-B77E-7E07C3EA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C3D8-BC04-472E-B05D-D153C5E20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73460439</Template>
  <TotalTime>0</TotalTime>
  <Pages>1</Pages>
  <Words>4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Ward</dc:creator>
  <cp:keywords/>
  <dc:description/>
  <cp:lastModifiedBy>Bethany Jane</cp:lastModifiedBy>
  <cp:revision>2</cp:revision>
  <cp:lastPrinted>2014-02-20T09:55:00Z</cp:lastPrinted>
  <dcterms:created xsi:type="dcterms:W3CDTF">2021-01-27T13:53:00Z</dcterms:created>
  <dcterms:modified xsi:type="dcterms:W3CDTF">2021-01-27T13:53:00Z</dcterms:modified>
</cp:coreProperties>
</file>