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573D1A" w14:textId="36CFE07E" w:rsidR="00DF74BD" w:rsidRDefault="00DF74BD" w:rsidP="00DF74BD">
      <w:pPr>
        <w:jc w:val="center"/>
        <w:rPr>
          <w:b/>
          <w:sz w:val="56"/>
          <w:szCs w:val="56"/>
          <w:u w:val="single"/>
        </w:rPr>
      </w:pPr>
      <w:r w:rsidRPr="00DF74BD">
        <w:rPr>
          <w:b/>
          <w:sz w:val="56"/>
          <w:szCs w:val="56"/>
          <w:u w:val="single"/>
        </w:rPr>
        <w:t>Indian Geography</w:t>
      </w:r>
    </w:p>
    <w:p w14:paraId="5EE037F0" w14:textId="6D7CEDB0" w:rsidR="00DF74BD" w:rsidRDefault="00DF74BD" w:rsidP="00DF74BD">
      <w:pPr>
        <w:rPr>
          <w:sz w:val="40"/>
          <w:szCs w:val="40"/>
        </w:rPr>
      </w:pPr>
      <w:r>
        <w:rPr>
          <w:sz w:val="40"/>
          <w:szCs w:val="40"/>
        </w:rPr>
        <w:t xml:space="preserve">Watch the BBC bitesize video about India and then </w:t>
      </w:r>
      <w:r w:rsidR="00144565">
        <w:rPr>
          <w:sz w:val="40"/>
          <w:szCs w:val="40"/>
        </w:rPr>
        <w:t>complete the fact file</w:t>
      </w:r>
      <w:r>
        <w:rPr>
          <w:sz w:val="40"/>
          <w:szCs w:val="40"/>
        </w:rPr>
        <w:t xml:space="preserve">. There is also an information sheet attached which may help you answer the questions. </w:t>
      </w:r>
    </w:p>
    <w:p w14:paraId="39FF37E8" w14:textId="77777777" w:rsidR="00DF74BD" w:rsidRPr="00DF74BD" w:rsidRDefault="00DF74BD" w:rsidP="00DF74BD">
      <w:pPr>
        <w:rPr>
          <w:sz w:val="40"/>
          <w:szCs w:val="40"/>
        </w:rPr>
      </w:pPr>
      <w:bookmarkStart w:id="0" w:name="_GoBack"/>
      <w:bookmarkEnd w:id="0"/>
    </w:p>
    <w:p w14:paraId="4719A35F" w14:textId="77777777" w:rsidR="00C570E1" w:rsidRDefault="00C570E1">
      <w:pPr>
        <w:rPr>
          <w:sz w:val="52"/>
          <w:szCs w:val="52"/>
        </w:rPr>
      </w:pPr>
    </w:p>
    <w:p w14:paraId="3D9D5585" w14:textId="77777777" w:rsidR="00C570E1" w:rsidRDefault="00C570E1">
      <w:pPr>
        <w:rPr>
          <w:sz w:val="52"/>
          <w:szCs w:val="52"/>
        </w:rPr>
      </w:pPr>
    </w:p>
    <w:p w14:paraId="57E69945" w14:textId="26811E11" w:rsidR="00C570E1" w:rsidRDefault="00DF74BD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26B2919" wp14:editId="34D3C80B">
            <wp:extent cx="6443736" cy="4759626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48774" cy="4763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2D09F" w14:textId="77777777" w:rsidR="00C570E1" w:rsidRDefault="00C570E1">
      <w:pPr>
        <w:rPr>
          <w:sz w:val="52"/>
          <w:szCs w:val="52"/>
        </w:rPr>
      </w:pPr>
    </w:p>
    <w:p w14:paraId="07C7957A" w14:textId="77777777" w:rsidR="00C570E1" w:rsidRDefault="00C570E1">
      <w:pPr>
        <w:rPr>
          <w:sz w:val="52"/>
          <w:szCs w:val="52"/>
        </w:rPr>
      </w:pPr>
    </w:p>
    <w:p w14:paraId="43FB779D" w14:textId="77777777" w:rsidR="00C570E1" w:rsidRDefault="00C570E1">
      <w:pPr>
        <w:rPr>
          <w:sz w:val="52"/>
          <w:szCs w:val="52"/>
        </w:rPr>
      </w:pPr>
    </w:p>
    <w:p w14:paraId="2B0B136A" w14:textId="77777777" w:rsidR="00C570E1" w:rsidRDefault="00C570E1"/>
    <w:sectPr w:rsidR="00C570E1" w:rsidSect="00DF74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EBD"/>
    <w:rsid w:val="00144565"/>
    <w:rsid w:val="003424C3"/>
    <w:rsid w:val="00676EBD"/>
    <w:rsid w:val="00AA11F6"/>
    <w:rsid w:val="00C570E1"/>
    <w:rsid w:val="00D90E9C"/>
    <w:rsid w:val="00DC30B1"/>
    <w:rsid w:val="00DF7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02A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TFPreCursivef" w:eastAsiaTheme="minorHAnsi" w:hAnsi="NTFPreCursivef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6EB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76E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0E9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0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NTFPreCursivef" w:eastAsiaTheme="minorHAnsi" w:hAnsi="NTFPreCursivef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6EB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76EB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90E9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0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A6991-88DB-4D4B-9F27-9A83764E6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59692A28</Template>
  <TotalTime>14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9317027 Rachel Wenham</dc:creator>
  <cp:lastModifiedBy>Rachel Wenham</cp:lastModifiedBy>
  <cp:revision>3</cp:revision>
  <dcterms:created xsi:type="dcterms:W3CDTF">2021-01-27T13:57:00Z</dcterms:created>
  <dcterms:modified xsi:type="dcterms:W3CDTF">2021-01-27T14:23:00Z</dcterms:modified>
</cp:coreProperties>
</file>