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820" w:rsidRDefault="00EC6820"/>
    <w:p w:rsidR="00EC6820" w:rsidRPr="00EC6820" w:rsidRDefault="00EC6820" w:rsidP="00EC6820"/>
    <w:p w:rsidR="00EC6820" w:rsidRPr="00EC6820" w:rsidRDefault="00EC6820" w:rsidP="00EC6820"/>
    <w:p w:rsidR="00EC6820" w:rsidRDefault="00EC6820" w:rsidP="00EC6820">
      <w:hyperlink r:id="rId5" w:history="1">
        <w:r w:rsidRPr="00AD720A">
          <w:rPr>
            <w:rStyle w:val="Hyperlink"/>
            <w:rFonts w:ascii="NTFPreCursivefk" w:hAnsi="NTFPreCursivefk"/>
            <w:sz w:val="40"/>
            <w:szCs w:val="40"/>
          </w:rPr>
          <w:t>https://www.bbc.co.uk/bitesize/topics/zy2mn39/articles/z3kmrwx</w:t>
        </w:r>
      </w:hyperlink>
    </w:p>
    <w:p w:rsidR="00EC6820" w:rsidRDefault="00EC6820" w:rsidP="00EC6820"/>
    <w:p w:rsidR="00291526" w:rsidRDefault="00EC6820" w:rsidP="00EC6820">
      <w:pPr>
        <w:ind w:firstLine="720"/>
        <w:rPr>
          <w:rFonts w:ascii="NTFPreCursivefk" w:hAnsi="NTFPreCursivefk"/>
          <w:sz w:val="44"/>
          <w:szCs w:val="44"/>
        </w:rPr>
      </w:pPr>
      <w:r w:rsidRPr="00EC6820">
        <w:rPr>
          <w:rFonts w:ascii="NTFPreCursivefk" w:hAnsi="NTFPreCursivefk"/>
          <w:sz w:val="44"/>
          <w:szCs w:val="44"/>
        </w:rPr>
        <w:t>LI: I can complete column addition</w:t>
      </w:r>
      <w:r w:rsidR="00692958">
        <w:rPr>
          <w:rFonts w:ascii="NTFPreCursivefk" w:hAnsi="NTFPreCursivefk"/>
          <w:sz w:val="44"/>
          <w:szCs w:val="44"/>
        </w:rPr>
        <w:t xml:space="preserve"> with carrying</w:t>
      </w:r>
      <w:r w:rsidRPr="00EC6820">
        <w:rPr>
          <w:rFonts w:ascii="NTFPreCursivefk" w:hAnsi="NTFPreCursivefk"/>
          <w:sz w:val="44"/>
          <w:szCs w:val="44"/>
        </w:rPr>
        <w:t xml:space="preserve">. </w:t>
      </w:r>
      <w:r w:rsidR="00692958">
        <w:rPr>
          <w:rFonts w:ascii="NTFPreCursivefk" w:hAnsi="NTFPreCursivefk"/>
          <w:sz w:val="44"/>
          <w:szCs w:val="44"/>
        </w:rPr>
        <w:t>E2</w:t>
      </w:r>
    </w:p>
    <w:p w:rsidR="00692958" w:rsidRDefault="00692958" w:rsidP="00EC6820">
      <w:pPr>
        <w:ind w:firstLine="720"/>
        <w:rPr>
          <w:rFonts w:ascii="NTFPreCursivefk" w:hAnsi="NTFPreCursivefk"/>
          <w:sz w:val="44"/>
          <w:szCs w:val="44"/>
        </w:rPr>
      </w:pPr>
    </w:p>
    <w:p w:rsidR="00692958" w:rsidRPr="00EC6820" w:rsidRDefault="00692958" w:rsidP="00EC6820">
      <w:pPr>
        <w:ind w:firstLine="720"/>
        <w:rPr>
          <w:rFonts w:ascii="NTFPreCursivefk" w:hAnsi="NTFPreCursivefk"/>
          <w:sz w:val="44"/>
          <w:szCs w:val="4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12BD3E3F" wp14:editId="0109B348">
            <wp:simplePos x="0" y="0"/>
            <wp:positionH relativeFrom="column">
              <wp:posOffset>-250190</wp:posOffset>
            </wp:positionH>
            <wp:positionV relativeFrom="paragraph">
              <wp:posOffset>368935</wp:posOffset>
            </wp:positionV>
            <wp:extent cx="5621655" cy="7152640"/>
            <wp:effectExtent l="0" t="0" r="0" b="0"/>
            <wp:wrapTight wrapText="bothSides">
              <wp:wrapPolygon edited="0">
                <wp:start x="0" y="0"/>
                <wp:lineTo x="0" y="21516"/>
                <wp:lineTo x="21519" y="21516"/>
                <wp:lineTo x="215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1655" cy="715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92958" w:rsidRPr="00EC682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820"/>
    <w:rsid w:val="00026950"/>
    <w:rsid w:val="00145D63"/>
    <w:rsid w:val="0022693A"/>
    <w:rsid w:val="00291526"/>
    <w:rsid w:val="00337D6C"/>
    <w:rsid w:val="003967B7"/>
    <w:rsid w:val="003B161C"/>
    <w:rsid w:val="0041042F"/>
    <w:rsid w:val="004C610F"/>
    <w:rsid w:val="005408DF"/>
    <w:rsid w:val="0057262A"/>
    <w:rsid w:val="005908D3"/>
    <w:rsid w:val="006078A7"/>
    <w:rsid w:val="00692958"/>
    <w:rsid w:val="006C2105"/>
    <w:rsid w:val="007A32C0"/>
    <w:rsid w:val="008A1FED"/>
    <w:rsid w:val="008C4513"/>
    <w:rsid w:val="00B50553"/>
    <w:rsid w:val="00B93E64"/>
    <w:rsid w:val="00C21D7F"/>
    <w:rsid w:val="00C72494"/>
    <w:rsid w:val="00CE4330"/>
    <w:rsid w:val="00D4280D"/>
    <w:rsid w:val="00EC6820"/>
    <w:rsid w:val="00FF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C68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C682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EC68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C68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C682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EC68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bbc.co.uk/bitesize/topics/zy2mn39/articles/z3kmrw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9299728B</Template>
  <TotalTime>1</TotalTime>
  <Pages>1</Pages>
  <Words>10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Rudman</dc:creator>
  <cp:lastModifiedBy>Naomi Rudman</cp:lastModifiedBy>
  <cp:revision>2</cp:revision>
  <dcterms:created xsi:type="dcterms:W3CDTF">2021-01-28T09:11:00Z</dcterms:created>
  <dcterms:modified xsi:type="dcterms:W3CDTF">2021-01-28T09:11:00Z</dcterms:modified>
</cp:coreProperties>
</file>