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19" w:rsidRDefault="006A0319">
      <w:pPr>
        <w:rPr>
          <w:rFonts w:ascii="NTFPreCursivefk" w:hAnsi="NTFPreCursivefk"/>
          <w:sz w:val="40"/>
          <w:szCs w:val="40"/>
        </w:rPr>
      </w:pPr>
      <w:r>
        <w:rPr>
          <w:rFonts w:ascii="NTFPreCursivefk" w:hAnsi="NTFPreCursivefk"/>
          <w:sz w:val="40"/>
          <w:szCs w:val="40"/>
        </w:rPr>
        <w:t>LI</w:t>
      </w:r>
      <w:proofErr w:type="gramStart"/>
      <w:r>
        <w:rPr>
          <w:rFonts w:ascii="NTFPreCursivefk" w:hAnsi="NTFPreCursivefk"/>
          <w:sz w:val="40"/>
          <w:szCs w:val="40"/>
        </w:rPr>
        <w:t>:I</w:t>
      </w:r>
      <w:proofErr w:type="gramEnd"/>
      <w:r>
        <w:rPr>
          <w:rFonts w:ascii="NTFPreCursivefk" w:hAnsi="NTFPreCursivefk"/>
          <w:sz w:val="40"/>
          <w:szCs w:val="40"/>
        </w:rPr>
        <w:t xml:space="preserve"> can complete column addition</w:t>
      </w:r>
    </w:p>
    <w:p w:rsidR="004619FB" w:rsidRDefault="006A0319">
      <w:pPr>
        <w:rPr>
          <w:rFonts w:ascii="NTFPreCursivefk" w:hAnsi="NTFPreCursivefk"/>
          <w:sz w:val="40"/>
          <w:szCs w:val="40"/>
        </w:rPr>
      </w:pPr>
      <w:hyperlink r:id="rId5" w:history="1">
        <w:r w:rsidRPr="00AD720A">
          <w:rPr>
            <w:rStyle w:val="Hyperlink"/>
            <w:rFonts w:ascii="NTFPreCursivefk" w:hAnsi="NTFPreCursivefk"/>
            <w:sz w:val="40"/>
            <w:szCs w:val="40"/>
          </w:rPr>
          <w:t>https://www.bbc.co.uk/bitesize/topics/zy2mn39/articles/z3kmrwx</w:t>
        </w:r>
      </w:hyperlink>
      <w:bookmarkStart w:id="0" w:name="_GoBack"/>
      <w:bookmarkEnd w:id="0"/>
    </w:p>
    <w:p w:rsidR="006A0319" w:rsidRPr="004619FB" w:rsidRDefault="006A0319">
      <w:pPr>
        <w:rPr>
          <w:rFonts w:ascii="NTFPreCursivefk" w:hAnsi="NTFPreCursivefk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AAD990" wp14:editId="3D692541">
            <wp:simplePos x="0" y="0"/>
            <wp:positionH relativeFrom="column">
              <wp:posOffset>-333375</wp:posOffset>
            </wp:positionH>
            <wp:positionV relativeFrom="paragraph">
              <wp:posOffset>377825</wp:posOffset>
            </wp:positionV>
            <wp:extent cx="5895975" cy="735901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735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9FB" w:rsidRPr="006A0319" w:rsidRDefault="004619FB">
      <w:pPr>
        <w:rPr>
          <w:rFonts w:ascii="NTFPreCursivefk" w:hAnsi="NTFPreCursivefk"/>
          <w:sz w:val="36"/>
          <w:szCs w:val="36"/>
        </w:rPr>
      </w:pPr>
    </w:p>
    <w:sectPr w:rsidR="004619FB" w:rsidRPr="006A03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D8"/>
    <w:rsid w:val="00026950"/>
    <w:rsid w:val="00145D63"/>
    <w:rsid w:val="0022693A"/>
    <w:rsid w:val="00291526"/>
    <w:rsid w:val="00337D6C"/>
    <w:rsid w:val="003967B7"/>
    <w:rsid w:val="003B161C"/>
    <w:rsid w:val="0041042F"/>
    <w:rsid w:val="004619FB"/>
    <w:rsid w:val="004C42D8"/>
    <w:rsid w:val="004C610F"/>
    <w:rsid w:val="005408DF"/>
    <w:rsid w:val="0057262A"/>
    <w:rsid w:val="005908D3"/>
    <w:rsid w:val="006078A7"/>
    <w:rsid w:val="006A0319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y2mn39/articles/z3kmrw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63697C38</Template>
  <TotalTime>0</TotalTime>
  <Pages>2</Pages>
  <Words>6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2021-01-21T09:06:00Z</dcterms:created>
  <dcterms:modified xsi:type="dcterms:W3CDTF">2021-01-21T09:06:00Z</dcterms:modified>
</cp:coreProperties>
</file>