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0319" w:rsidRPr="004619FB" w:rsidRDefault="006A0319">
      <w:pPr>
        <w:rPr>
          <w:rFonts w:ascii="NTFPreCursivefk" w:hAnsi="NTFPreCursivefk"/>
          <w:sz w:val="40"/>
          <w:szCs w:val="40"/>
        </w:rPr>
      </w:pPr>
    </w:p>
    <w:p w:rsidR="00BC1EAD" w:rsidRDefault="00BC1EAD" w:rsidP="00BC1EAD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2.2 Sort clothing for appropriate washing into piles according labels and symbols </w:t>
      </w:r>
    </w:p>
    <w:p w:rsidR="00BC1EAD" w:rsidRDefault="00BC1EAD" w:rsidP="00BC1EAD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Read the labels on the clothes and put them into piles so each pile can be washed together. </w:t>
      </w:r>
    </w:p>
    <w:p w:rsidR="00BC1EAD" w:rsidRDefault="00BC1EAD" w:rsidP="00BC1EAD">
      <w:pPr>
        <w:rPr>
          <w:rFonts w:ascii="Comic Sans MS" w:hAnsi="Comic Sans MS"/>
          <w:sz w:val="36"/>
          <w:szCs w:val="36"/>
        </w:rPr>
      </w:pPr>
    </w:p>
    <w:p w:rsidR="004619FB" w:rsidRPr="006A0319" w:rsidRDefault="004619FB">
      <w:pPr>
        <w:rPr>
          <w:rFonts w:ascii="NTFPreCursivefk" w:hAnsi="NTFPreCursivefk"/>
          <w:sz w:val="36"/>
          <w:szCs w:val="36"/>
        </w:rPr>
      </w:pPr>
      <w:bookmarkStart w:id="0" w:name="_GoBack"/>
      <w:bookmarkEnd w:id="0"/>
    </w:p>
    <w:sectPr w:rsidR="004619FB" w:rsidRPr="006A031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F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2D8"/>
    <w:rsid w:val="00026950"/>
    <w:rsid w:val="00145D63"/>
    <w:rsid w:val="0022693A"/>
    <w:rsid w:val="00291526"/>
    <w:rsid w:val="00337D6C"/>
    <w:rsid w:val="003967B7"/>
    <w:rsid w:val="003B161C"/>
    <w:rsid w:val="0041042F"/>
    <w:rsid w:val="004619FB"/>
    <w:rsid w:val="004C42D8"/>
    <w:rsid w:val="004C610F"/>
    <w:rsid w:val="005408DF"/>
    <w:rsid w:val="0057262A"/>
    <w:rsid w:val="005908D3"/>
    <w:rsid w:val="006078A7"/>
    <w:rsid w:val="006A0319"/>
    <w:rsid w:val="006C2105"/>
    <w:rsid w:val="007A32C0"/>
    <w:rsid w:val="008A1FED"/>
    <w:rsid w:val="008C4513"/>
    <w:rsid w:val="00B50553"/>
    <w:rsid w:val="00B93E64"/>
    <w:rsid w:val="00BC1EAD"/>
    <w:rsid w:val="00C21D7F"/>
    <w:rsid w:val="00C72494"/>
    <w:rsid w:val="00CE4330"/>
    <w:rsid w:val="00D4280D"/>
    <w:rsid w:val="00FF0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C1EAD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C42D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C42D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4619F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C1EAD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C42D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C42D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4619F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63697C38</Template>
  <TotalTime>0</TotalTime>
  <Pages>1</Pages>
  <Words>30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Naomi Rudman</dc:creator>
  <cp:lastModifiedBy>Naomi Rudman</cp:lastModifiedBy>
  <cp:revision>2</cp:revision>
  <dcterms:created xsi:type="dcterms:W3CDTF">2021-01-21T09:11:00Z</dcterms:created>
  <dcterms:modified xsi:type="dcterms:W3CDTF">2021-01-21T09:11:00Z</dcterms:modified>
</cp:coreProperties>
</file>