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D0E38C" w14:textId="3A67D98A" w:rsidR="00236BDB" w:rsidRPr="002614AD" w:rsidRDefault="008D56E2">
      <w:pPr>
        <w:pStyle w:val="Title"/>
        <w:kinsoku w:val="0"/>
        <w:overflowPunct w:val="0"/>
        <w:rPr>
          <w:rFonts w:ascii="NTFPreCursivef" w:hAnsi="NTFPreCursivef"/>
          <w:color w:val="00689E"/>
          <w:spacing w:val="-21"/>
        </w:rPr>
      </w:pPr>
      <w:r w:rsidRPr="002614AD">
        <w:rPr>
          <w:rFonts w:ascii="NTFPreCursivef" w:hAnsi="NTFPreCursivef"/>
          <w:color w:val="00689E"/>
          <w:spacing w:val="-6"/>
        </w:rPr>
        <w:t xml:space="preserve">Antarctic </w:t>
      </w:r>
      <w:r w:rsidRPr="002614AD">
        <w:rPr>
          <w:rFonts w:ascii="NTFPreCursivef" w:hAnsi="NTFPreCursivef"/>
          <w:color w:val="00689E"/>
          <w:spacing w:val="-7"/>
        </w:rPr>
        <w:t xml:space="preserve">Explorers: What </w:t>
      </w:r>
      <w:r w:rsidRPr="002614AD">
        <w:rPr>
          <w:rFonts w:ascii="NTFPreCursivef" w:hAnsi="NTFPreCursivef"/>
          <w:color w:val="00689E"/>
          <w:spacing w:val="-10"/>
        </w:rPr>
        <w:t xml:space="preserve">Would </w:t>
      </w:r>
      <w:r w:rsidRPr="002614AD">
        <w:rPr>
          <w:rFonts w:ascii="NTFPreCursivef" w:hAnsi="NTFPreCursivef"/>
          <w:color w:val="00689E"/>
          <w:spacing w:val="-17"/>
        </w:rPr>
        <w:t xml:space="preserve">You </w:t>
      </w:r>
      <w:r w:rsidRPr="002614AD">
        <w:rPr>
          <w:rFonts w:ascii="NTFPreCursivef" w:hAnsi="NTFPreCursivef"/>
          <w:color w:val="00689E"/>
          <w:spacing w:val="-21"/>
        </w:rPr>
        <w:t>Take?</w:t>
      </w:r>
    </w:p>
    <w:p w14:paraId="5CB634EB" w14:textId="3E608D63" w:rsidR="00236BDB" w:rsidRPr="002614AD" w:rsidRDefault="00F730D9">
      <w:pPr>
        <w:pStyle w:val="BodyText"/>
        <w:kinsoku w:val="0"/>
        <w:overflowPunct w:val="0"/>
        <w:spacing w:before="130" w:line="261" w:lineRule="auto"/>
        <w:ind w:left="5498" w:right="79"/>
        <w:rPr>
          <w:rFonts w:ascii="NTFPreCursivef" w:hAnsi="NTFPreCursivef"/>
          <w:color w:val="292526"/>
        </w:rPr>
      </w:pPr>
      <w:r w:rsidRPr="002614AD">
        <w:rPr>
          <w:rFonts w:ascii="NTFPreCursivef" w:hAnsi="NTFPreCursivef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9776" behindDoc="1" locked="0" layoutInCell="0" allowOverlap="1" wp14:anchorId="39B29E89" wp14:editId="350C9297">
                <wp:simplePos x="0" y="0"/>
                <wp:positionH relativeFrom="page">
                  <wp:posOffset>359410</wp:posOffset>
                </wp:positionH>
                <wp:positionV relativeFrom="paragraph">
                  <wp:posOffset>116205</wp:posOffset>
                </wp:positionV>
                <wp:extent cx="3338195" cy="2094865"/>
                <wp:effectExtent l="0" t="0" r="0" b="0"/>
                <wp:wrapNone/>
                <wp:docPr id="9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38195" cy="2094865"/>
                          <a:chOff x="566" y="183"/>
                          <a:chExt cx="5257" cy="3299"/>
                        </a:xfrm>
                      </wpg:grpSpPr>
                      <pic:pic xmlns:pic="http://schemas.openxmlformats.org/drawingml/2006/picture">
                        <pic:nvPicPr>
                          <pic:cNvPr id="1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7" y="193"/>
                            <a:ext cx="5240" cy="3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" name="Freeform 13"/>
                        <wps:cNvSpPr>
                          <a:spLocks/>
                        </wps:cNvSpPr>
                        <wps:spPr bwMode="auto">
                          <a:xfrm>
                            <a:off x="576" y="193"/>
                            <a:ext cx="5237" cy="3279"/>
                          </a:xfrm>
                          <a:custGeom>
                            <a:avLst/>
                            <a:gdLst>
                              <a:gd name="T0" fmla="*/ 240 w 5237"/>
                              <a:gd name="T1" fmla="*/ 0 h 3279"/>
                              <a:gd name="T2" fmla="*/ 164 w 5237"/>
                              <a:gd name="T3" fmla="*/ 12 h 3279"/>
                              <a:gd name="T4" fmla="*/ 98 w 5237"/>
                              <a:gd name="T5" fmla="*/ 46 h 3279"/>
                              <a:gd name="T6" fmla="*/ 46 w 5237"/>
                              <a:gd name="T7" fmla="*/ 98 h 3279"/>
                              <a:gd name="T8" fmla="*/ 12 w 5237"/>
                              <a:gd name="T9" fmla="*/ 164 h 3279"/>
                              <a:gd name="T10" fmla="*/ 0 w 5237"/>
                              <a:gd name="T11" fmla="*/ 240 h 3279"/>
                              <a:gd name="T12" fmla="*/ 0 w 5237"/>
                              <a:gd name="T13" fmla="*/ 3038 h 3279"/>
                              <a:gd name="T14" fmla="*/ 12 w 5237"/>
                              <a:gd name="T15" fmla="*/ 3114 h 3279"/>
                              <a:gd name="T16" fmla="*/ 46 w 5237"/>
                              <a:gd name="T17" fmla="*/ 3180 h 3279"/>
                              <a:gd name="T18" fmla="*/ 98 w 5237"/>
                              <a:gd name="T19" fmla="*/ 3231 h 3279"/>
                              <a:gd name="T20" fmla="*/ 164 w 5237"/>
                              <a:gd name="T21" fmla="*/ 3266 h 3279"/>
                              <a:gd name="T22" fmla="*/ 240 w 5237"/>
                              <a:gd name="T23" fmla="*/ 3278 h 3279"/>
                              <a:gd name="T24" fmla="*/ 4996 w 5237"/>
                              <a:gd name="T25" fmla="*/ 3278 h 3279"/>
                              <a:gd name="T26" fmla="*/ 5072 w 5237"/>
                              <a:gd name="T27" fmla="*/ 3266 h 3279"/>
                              <a:gd name="T28" fmla="*/ 5138 w 5237"/>
                              <a:gd name="T29" fmla="*/ 3231 h 3279"/>
                              <a:gd name="T30" fmla="*/ 5190 w 5237"/>
                              <a:gd name="T31" fmla="*/ 3180 h 3279"/>
                              <a:gd name="T32" fmla="*/ 5224 w 5237"/>
                              <a:gd name="T33" fmla="*/ 3114 h 3279"/>
                              <a:gd name="T34" fmla="*/ 5236 w 5237"/>
                              <a:gd name="T35" fmla="*/ 3038 h 3279"/>
                              <a:gd name="T36" fmla="*/ 5236 w 5237"/>
                              <a:gd name="T37" fmla="*/ 240 h 3279"/>
                              <a:gd name="T38" fmla="*/ 5224 w 5237"/>
                              <a:gd name="T39" fmla="*/ 164 h 3279"/>
                              <a:gd name="T40" fmla="*/ 5190 w 5237"/>
                              <a:gd name="T41" fmla="*/ 98 h 3279"/>
                              <a:gd name="T42" fmla="*/ 5138 w 5237"/>
                              <a:gd name="T43" fmla="*/ 46 h 3279"/>
                              <a:gd name="T44" fmla="*/ 5072 w 5237"/>
                              <a:gd name="T45" fmla="*/ 12 h 3279"/>
                              <a:gd name="T46" fmla="*/ 4996 w 5237"/>
                              <a:gd name="T47" fmla="*/ 0 h 3279"/>
                              <a:gd name="T48" fmla="*/ 240 w 5237"/>
                              <a:gd name="T49" fmla="*/ 0 h 32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5237" h="3279">
                                <a:moveTo>
                                  <a:pt x="240" y="0"/>
                                </a:moveTo>
                                <a:lnTo>
                                  <a:pt x="164" y="12"/>
                                </a:lnTo>
                                <a:lnTo>
                                  <a:pt x="98" y="46"/>
                                </a:lnTo>
                                <a:lnTo>
                                  <a:pt x="46" y="98"/>
                                </a:lnTo>
                                <a:lnTo>
                                  <a:pt x="12" y="164"/>
                                </a:lnTo>
                                <a:lnTo>
                                  <a:pt x="0" y="240"/>
                                </a:lnTo>
                                <a:lnTo>
                                  <a:pt x="0" y="3038"/>
                                </a:lnTo>
                                <a:lnTo>
                                  <a:pt x="12" y="3114"/>
                                </a:lnTo>
                                <a:lnTo>
                                  <a:pt x="46" y="3180"/>
                                </a:lnTo>
                                <a:lnTo>
                                  <a:pt x="98" y="3231"/>
                                </a:lnTo>
                                <a:lnTo>
                                  <a:pt x="164" y="3266"/>
                                </a:lnTo>
                                <a:lnTo>
                                  <a:pt x="240" y="3278"/>
                                </a:lnTo>
                                <a:lnTo>
                                  <a:pt x="4996" y="3278"/>
                                </a:lnTo>
                                <a:lnTo>
                                  <a:pt x="5072" y="3266"/>
                                </a:lnTo>
                                <a:lnTo>
                                  <a:pt x="5138" y="3231"/>
                                </a:lnTo>
                                <a:lnTo>
                                  <a:pt x="5190" y="3180"/>
                                </a:lnTo>
                                <a:lnTo>
                                  <a:pt x="5224" y="3114"/>
                                </a:lnTo>
                                <a:lnTo>
                                  <a:pt x="5236" y="3038"/>
                                </a:lnTo>
                                <a:lnTo>
                                  <a:pt x="5236" y="240"/>
                                </a:lnTo>
                                <a:lnTo>
                                  <a:pt x="5224" y="164"/>
                                </a:lnTo>
                                <a:lnTo>
                                  <a:pt x="5190" y="98"/>
                                </a:lnTo>
                                <a:lnTo>
                                  <a:pt x="5138" y="46"/>
                                </a:lnTo>
                                <a:lnTo>
                                  <a:pt x="5072" y="12"/>
                                </a:lnTo>
                                <a:lnTo>
                                  <a:pt x="4996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689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BDC970E" id="Group 11" o:spid="_x0000_s1026" style="position:absolute;margin-left:28.3pt;margin-top:9.15pt;width:262.85pt;height:164.95pt;z-index:-251656704;mso-position-horizontal-relative:page" coordorigin="566,183" coordsize="5257,3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style="position:absolute;left:577;top:193;width:5240;height:3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">
                  <v:imagedata r:id="rId7" o:title=""/>
                </v:shape>
                <v:shape id="Freeform 13" o:spid="_x0000_s1028" style="position:absolute;left:576;top:193;width:5237;height:3279;visibility:visible;mso-wrap-style:square;v-text-anchor:top" coordsize="5237,32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" path="m240,l164,12,98,46,46,98,12,164,,240,,3038r12,76l46,3180r52,51l164,3266r76,12l4996,3278r76,-12l5138,3231r52,-51l5224,3114r12,-76l5236,240r-12,-76l5190,98,5138,46,5072,12,4996,,240,xe" filled="f" strokecolor="#00689e" strokeweight="1pt">
                  <v:path arrowok="t" o:connecttype="custom" o:connectlocs="240,0;164,12;98,46;46,98;12,164;0,240;0,3038;12,3114;46,3180;98,3231;164,3266;240,3278;4996,3278;5072,3266;5138,3231;5190,3180;5224,3114;5236,3038;5236,240;5224,164;5190,98;5138,46;5072,12;4996,0;240,0" o:connectangles="0,0,0,0,0,0,0,0,0,0,0,0,0,0,0,0,0,0,0,0,0,0,0,0,0"/>
                </v:shape>
                <w10:wrap anchorx="page"/>
              </v:group>
            </w:pict>
          </mc:Fallback>
        </mc:AlternateContent>
      </w:r>
      <w:r w:rsidR="008D56E2" w:rsidRPr="002614AD">
        <w:rPr>
          <w:rFonts w:ascii="NTFPreCursivef" w:hAnsi="NTFPreCursivef"/>
          <w:color w:val="292526"/>
        </w:rPr>
        <w:t>It’s 1908. You are about to go on an expedition to the South Pole.</w:t>
      </w:r>
    </w:p>
    <w:p w14:paraId="55190B03" w14:textId="67D04B07" w:rsidR="00236BDB" w:rsidRPr="002614AD" w:rsidRDefault="008D56E2">
      <w:pPr>
        <w:pStyle w:val="BodyText"/>
        <w:kinsoku w:val="0"/>
        <w:overflowPunct w:val="0"/>
        <w:spacing w:before="116" w:line="333" w:lineRule="auto"/>
        <w:ind w:left="5498" w:right="79"/>
        <w:rPr>
          <w:rFonts w:ascii="NTFPreCursivef" w:hAnsi="NTFPreCursivef"/>
          <w:color w:val="292526"/>
        </w:rPr>
      </w:pPr>
      <w:r w:rsidRPr="002614AD">
        <w:rPr>
          <w:rFonts w:ascii="NTFPreCursivef" w:hAnsi="NTFPreCursivef"/>
          <w:color w:val="292526"/>
        </w:rPr>
        <w:t>What would you take with you? What would you need to survive?</w:t>
      </w:r>
      <w:bookmarkStart w:id="0" w:name="_GoBack"/>
      <w:bookmarkEnd w:id="0"/>
    </w:p>
    <w:p w14:paraId="3CC864A8" w14:textId="3CDB3A70" w:rsidR="00236BDB" w:rsidRDefault="00D0624D">
      <w:pPr>
        <w:pStyle w:val="BodyText"/>
        <w:kinsoku w:val="0"/>
        <w:overflowPunct w:val="0"/>
        <w:rPr>
          <w:sz w:val="20"/>
          <w:szCs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5680" behindDoc="0" locked="0" layoutInCell="0" allowOverlap="1" wp14:anchorId="1478CCDB" wp14:editId="4F14A865">
                <wp:simplePos x="0" y="0"/>
                <wp:positionH relativeFrom="page">
                  <wp:posOffset>3874770</wp:posOffset>
                </wp:positionH>
                <wp:positionV relativeFrom="paragraph">
                  <wp:posOffset>58420</wp:posOffset>
                </wp:positionV>
                <wp:extent cx="3312795" cy="2894330"/>
                <wp:effectExtent l="0" t="0" r="20955" b="20320"/>
                <wp:wrapNone/>
                <wp:docPr id="6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12795" cy="2894330"/>
                          <a:chOff x="6111" y="1276"/>
                          <a:chExt cx="5217" cy="4558"/>
                        </a:xfrm>
                      </wpg:grpSpPr>
                      <wps:wsp>
                        <wps:cNvPr id="7" name="Freeform 15"/>
                        <wps:cNvSpPr>
                          <a:spLocks/>
                        </wps:cNvSpPr>
                        <wps:spPr bwMode="auto">
                          <a:xfrm>
                            <a:off x="6111" y="1276"/>
                            <a:ext cx="5217" cy="4558"/>
                          </a:xfrm>
                          <a:custGeom>
                            <a:avLst/>
                            <a:gdLst>
                              <a:gd name="T0" fmla="*/ 240 w 5217"/>
                              <a:gd name="T1" fmla="*/ 0 h 4558"/>
                              <a:gd name="T2" fmla="*/ 164 w 5217"/>
                              <a:gd name="T3" fmla="*/ 12 h 4558"/>
                              <a:gd name="T4" fmla="*/ 98 w 5217"/>
                              <a:gd name="T5" fmla="*/ 46 h 4558"/>
                              <a:gd name="T6" fmla="*/ 46 w 5217"/>
                              <a:gd name="T7" fmla="*/ 98 h 4558"/>
                              <a:gd name="T8" fmla="*/ 12 w 5217"/>
                              <a:gd name="T9" fmla="*/ 164 h 4558"/>
                              <a:gd name="T10" fmla="*/ 0 w 5217"/>
                              <a:gd name="T11" fmla="*/ 240 h 4558"/>
                              <a:gd name="T12" fmla="*/ 0 w 5217"/>
                              <a:gd name="T13" fmla="*/ 4318 h 4558"/>
                              <a:gd name="T14" fmla="*/ 12 w 5217"/>
                              <a:gd name="T15" fmla="*/ 4393 h 4558"/>
                              <a:gd name="T16" fmla="*/ 46 w 5217"/>
                              <a:gd name="T17" fmla="*/ 4459 h 4558"/>
                              <a:gd name="T18" fmla="*/ 98 w 5217"/>
                              <a:gd name="T19" fmla="*/ 4511 h 4558"/>
                              <a:gd name="T20" fmla="*/ 164 w 5217"/>
                              <a:gd name="T21" fmla="*/ 4545 h 4558"/>
                              <a:gd name="T22" fmla="*/ 240 w 5217"/>
                              <a:gd name="T23" fmla="*/ 4558 h 4558"/>
                              <a:gd name="T24" fmla="*/ 4976 w 5217"/>
                              <a:gd name="T25" fmla="*/ 4558 h 4558"/>
                              <a:gd name="T26" fmla="*/ 5052 w 5217"/>
                              <a:gd name="T27" fmla="*/ 4545 h 4558"/>
                              <a:gd name="T28" fmla="*/ 5118 w 5217"/>
                              <a:gd name="T29" fmla="*/ 4511 h 4558"/>
                              <a:gd name="T30" fmla="*/ 5170 w 5217"/>
                              <a:gd name="T31" fmla="*/ 4459 h 4558"/>
                              <a:gd name="T32" fmla="*/ 5204 w 5217"/>
                              <a:gd name="T33" fmla="*/ 4393 h 4558"/>
                              <a:gd name="T34" fmla="*/ 5216 w 5217"/>
                              <a:gd name="T35" fmla="*/ 4318 h 4558"/>
                              <a:gd name="T36" fmla="*/ 5216 w 5217"/>
                              <a:gd name="T37" fmla="*/ 240 h 4558"/>
                              <a:gd name="T38" fmla="*/ 5204 w 5217"/>
                              <a:gd name="T39" fmla="*/ 164 h 4558"/>
                              <a:gd name="T40" fmla="*/ 5170 w 5217"/>
                              <a:gd name="T41" fmla="*/ 98 h 4558"/>
                              <a:gd name="T42" fmla="*/ 5118 w 5217"/>
                              <a:gd name="T43" fmla="*/ 46 h 4558"/>
                              <a:gd name="T44" fmla="*/ 5052 w 5217"/>
                              <a:gd name="T45" fmla="*/ 12 h 4558"/>
                              <a:gd name="T46" fmla="*/ 4976 w 5217"/>
                              <a:gd name="T47" fmla="*/ 0 h 4558"/>
                              <a:gd name="T48" fmla="*/ 240 w 5217"/>
                              <a:gd name="T49" fmla="*/ 0 h 45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5217" h="4558">
                                <a:moveTo>
                                  <a:pt x="240" y="0"/>
                                </a:moveTo>
                                <a:lnTo>
                                  <a:pt x="164" y="12"/>
                                </a:lnTo>
                                <a:lnTo>
                                  <a:pt x="98" y="46"/>
                                </a:lnTo>
                                <a:lnTo>
                                  <a:pt x="46" y="98"/>
                                </a:lnTo>
                                <a:lnTo>
                                  <a:pt x="12" y="164"/>
                                </a:lnTo>
                                <a:lnTo>
                                  <a:pt x="0" y="240"/>
                                </a:lnTo>
                                <a:lnTo>
                                  <a:pt x="0" y="4318"/>
                                </a:lnTo>
                                <a:lnTo>
                                  <a:pt x="12" y="4393"/>
                                </a:lnTo>
                                <a:lnTo>
                                  <a:pt x="46" y="4459"/>
                                </a:lnTo>
                                <a:lnTo>
                                  <a:pt x="98" y="4511"/>
                                </a:lnTo>
                                <a:lnTo>
                                  <a:pt x="164" y="4545"/>
                                </a:lnTo>
                                <a:lnTo>
                                  <a:pt x="240" y="4558"/>
                                </a:lnTo>
                                <a:lnTo>
                                  <a:pt x="4976" y="4558"/>
                                </a:lnTo>
                                <a:lnTo>
                                  <a:pt x="5052" y="4545"/>
                                </a:lnTo>
                                <a:lnTo>
                                  <a:pt x="5118" y="4511"/>
                                </a:lnTo>
                                <a:lnTo>
                                  <a:pt x="5170" y="4459"/>
                                </a:lnTo>
                                <a:lnTo>
                                  <a:pt x="5204" y="4393"/>
                                </a:lnTo>
                                <a:lnTo>
                                  <a:pt x="5216" y="4318"/>
                                </a:lnTo>
                                <a:lnTo>
                                  <a:pt x="5216" y="240"/>
                                </a:lnTo>
                                <a:lnTo>
                                  <a:pt x="5204" y="164"/>
                                </a:lnTo>
                                <a:lnTo>
                                  <a:pt x="5170" y="98"/>
                                </a:lnTo>
                                <a:lnTo>
                                  <a:pt x="5118" y="46"/>
                                </a:lnTo>
                                <a:lnTo>
                                  <a:pt x="5052" y="12"/>
                                </a:lnTo>
                                <a:lnTo>
                                  <a:pt x="4976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689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6348" y="1433"/>
                            <a:ext cx="794" cy="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1A6AB36" w14:textId="77777777" w:rsidR="00236BDB" w:rsidRPr="002614AD" w:rsidRDefault="008D56E2">
                              <w:pPr>
                                <w:pStyle w:val="BodyText"/>
                                <w:kinsoku w:val="0"/>
                                <w:overflowPunct w:val="0"/>
                                <w:rPr>
                                  <w:rFonts w:ascii="NTFPreCursivef" w:hAnsi="NTFPreCursivef" w:cs="Twinkl SemiBold"/>
                                  <w:b/>
                                  <w:bCs/>
                                  <w:color w:val="292526"/>
                                  <w:sz w:val="28"/>
                                  <w:szCs w:val="28"/>
                                </w:rPr>
                              </w:pPr>
                              <w:r w:rsidRPr="002614AD">
                                <w:rPr>
                                  <w:rFonts w:ascii="NTFPreCursivef" w:hAnsi="NTFPreCursivef" w:cs="Twinkl SemiBold"/>
                                  <w:b/>
                                  <w:bCs/>
                                  <w:color w:val="292526"/>
                                  <w:sz w:val="28"/>
                                  <w:szCs w:val="28"/>
                                </w:rPr>
                                <w:t>Food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78CCDB" id="Group 14" o:spid="_x0000_s1026" style="position:absolute;margin-left:305.1pt;margin-top:4.6pt;width:260.85pt;height:227.9pt;z-index:251655680;mso-position-horizontal-relative:page" coordorigin="6111,1276" coordsize="5217,45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" o:allowincell="f">
                <v:shape id="Freeform 15" o:spid="_x0000_s1027" style="position:absolute;left:6111;top:1276;width:5217;height:4558;visibility:visible;mso-wrap-style:square;v-text-anchor:top" coordsize="5217,45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" path="m240,l164,12,98,46,46,98,12,164,,240,,4318r12,75l46,4459r52,52l164,4545r76,13l4976,4558r76,-13l5118,4511r52,-52l5204,4393r12,-75l5216,240r-12,-76l5170,98,5118,46,5052,12,4976,,240,xe" filled="f" strokecolor="#00689e" strokeweight="1pt">
                  <v:path arrowok="t" o:connecttype="custom" o:connectlocs="240,0;164,12;98,46;46,98;12,164;0,240;0,4318;12,4393;46,4459;98,4511;164,4545;240,4558;4976,4558;5052,4545;5118,4511;5170,4459;5204,4393;5216,4318;5216,240;5204,164;5170,98;5118,46;5052,12;4976,0;240,0" o:connectangles="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6" o:spid="_x0000_s1028" type="#_x0000_t202" style="position:absolute;left:6348;top:1433;width:794;height: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61A6AB36" w14:textId="77777777" w:rsidR="00236BDB" w:rsidRPr="002614AD" w:rsidRDefault="008D56E2">
                        <w:pPr>
                          <w:pStyle w:val="BodyText"/>
                          <w:kinsoku w:val="0"/>
                          <w:overflowPunct w:val="0"/>
                          <w:rPr>
                            <w:rFonts w:ascii="NTFPreCursivef" w:hAnsi="NTFPreCursivef" w:cs="Twinkl SemiBold"/>
                            <w:b/>
                            <w:bCs/>
                            <w:color w:val="292526"/>
                            <w:sz w:val="28"/>
                            <w:szCs w:val="28"/>
                          </w:rPr>
                        </w:pPr>
                        <w:r w:rsidRPr="002614AD">
                          <w:rPr>
                            <w:rFonts w:ascii="NTFPreCursivef" w:hAnsi="NTFPreCursivef" w:cs="Twinkl SemiBold"/>
                            <w:b/>
                            <w:bCs/>
                            <w:color w:val="292526"/>
                            <w:sz w:val="28"/>
                            <w:szCs w:val="28"/>
                          </w:rPr>
                          <w:t>Food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6ECA5074" w14:textId="77777777" w:rsidR="00236BDB" w:rsidRDefault="00236BDB">
      <w:pPr>
        <w:pStyle w:val="BodyText"/>
        <w:kinsoku w:val="0"/>
        <w:overflowPunct w:val="0"/>
        <w:rPr>
          <w:sz w:val="20"/>
          <w:szCs w:val="20"/>
        </w:rPr>
      </w:pPr>
    </w:p>
    <w:p w14:paraId="627D60A8" w14:textId="77777777" w:rsidR="00236BDB" w:rsidRDefault="00236BDB">
      <w:pPr>
        <w:pStyle w:val="BodyText"/>
        <w:kinsoku w:val="0"/>
        <w:overflowPunct w:val="0"/>
        <w:rPr>
          <w:sz w:val="20"/>
          <w:szCs w:val="20"/>
        </w:rPr>
      </w:pPr>
    </w:p>
    <w:p w14:paraId="7EF20A3C" w14:textId="77777777" w:rsidR="00236BDB" w:rsidRDefault="00236BDB">
      <w:pPr>
        <w:pStyle w:val="BodyText"/>
        <w:kinsoku w:val="0"/>
        <w:overflowPunct w:val="0"/>
        <w:rPr>
          <w:sz w:val="20"/>
          <w:szCs w:val="20"/>
        </w:rPr>
      </w:pPr>
    </w:p>
    <w:p w14:paraId="267F8DA5" w14:textId="77777777" w:rsidR="00236BDB" w:rsidRDefault="00236BDB">
      <w:pPr>
        <w:pStyle w:val="BodyText"/>
        <w:kinsoku w:val="0"/>
        <w:overflowPunct w:val="0"/>
        <w:rPr>
          <w:sz w:val="20"/>
          <w:szCs w:val="20"/>
        </w:rPr>
      </w:pPr>
    </w:p>
    <w:p w14:paraId="0669B183" w14:textId="77777777" w:rsidR="00236BDB" w:rsidRDefault="00236BDB">
      <w:pPr>
        <w:pStyle w:val="BodyText"/>
        <w:kinsoku w:val="0"/>
        <w:overflowPunct w:val="0"/>
        <w:rPr>
          <w:sz w:val="20"/>
          <w:szCs w:val="20"/>
        </w:rPr>
      </w:pPr>
    </w:p>
    <w:p w14:paraId="1FCB9568" w14:textId="703A6EDE" w:rsidR="00236BDB" w:rsidRDefault="00D0624D">
      <w:pPr>
        <w:pStyle w:val="BodyText"/>
        <w:kinsoku w:val="0"/>
        <w:overflowPunct w:val="0"/>
        <w:rPr>
          <w:sz w:val="20"/>
          <w:szCs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6704" behindDoc="1" locked="0" layoutInCell="0" allowOverlap="1" wp14:anchorId="7957B44A" wp14:editId="305162FA">
                <wp:simplePos x="0" y="0"/>
                <wp:positionH relativeFrom="page">
                  <wp:posOffset>372110</wp:posOffset>
                </wp:positionH>
                <wp:positionV relativeFrom="paragraph">
                  <wp:posOffset>114300</wp:posOffset>
                </wp:positionV>
                <wp:extent cx="3312795" cy="2894330"/>
                <wp:effectExtent l="0" t="0" r="20955" b="20320"/>
                <wp:wrapNone/>
                <wp:docPr id="3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12795" cy="2894330"/>
                          <a:chOff x="576" y="2807"/>
                          <a:chExt cx="5217" cy="4558"/>
                        </a:xfrm>
                      </wpg:grpSpPr>
                      <wps:wsp>
                        <wps:cNvPr id="4" name="Freeform 18"/>
                        <wps:cNvSpPr>
                          <a:spLocks/>
                        </wps:cNvSpPr>
                        <wps:spPr bwMode="auto">
                          <a:xfrm>
                            <a:off x="576" y="2807"/>
                            <a:ext cx="5217" cy="4558"/>
                          </a:xfrm>
                          <a:custGeom>
                            <a:avLst/>
                            <a:gdLst>
                              <a:gd name="T0" fmla="*/ 240 w 5217"/>
                              <a:gd name="T1" fmla="*/ 0 h 4558"/>
                              <a:gd name="T2" fmla="*/ 164 w 5217"/>
                              <a:gd name="T3" fmla="*/ 12 h 4558"/>
                              <a:gd name="T4" fmla="*/ 98 w 5217"/>
                              <a:gd name="T5" fmla="*/ 46 h 4558"/>
                              <a:gd name="T6" fmla="*/ 46 w 5217"/>
                              <a:gd name="T7" fmla="*/ 98 h 4558"/>
                              <a:gd name="T8" fmla="*/ 12 w 5217"/>
                              <a:gd name="T9" fmla="*/ 164 h 4558"/>
                              <a:gd name="T10" fmla="*/ 0 w 5217"/>
                              <a:gd name="T11" fmla="*/ 240 h 4558"/>
                              <a:gd name="T12" fmla="*/ 0 w 5217"/>
                              <a:gd name="T13" fmla="*/ 4318 h 4558"/>
                              <a:gd name="T14" fmla="*/ 12 w 5217"/>
                              <a:gd name="T15" fmla="*/ 4393 h 4558"/>
                              <a:gd name="T16" fmla="*/ 46 w 5217"/>
                              <a:gd name="T17" fmla="*/ 4459 h 4558"/>
                              <a:gd name="T18" fmla="*/ 98 w 5217"/>
                              <a:gd name="T19" fmla="*/ 4511 h 4558"/>
                              <a:gd name="T20" fmla="*/ 164 w 5217"/>
                              <a:gd name="T21" fmla="*/ 4545 h 4558"/>
                              <a:gd name="T22" fmla="*/ 240 w 5217"/>
                              <a:gd name="T23" fmla="*/ 4558 h 4558"/>
                              <a:gd name="T24" fmla="*/ 4976 w 5217"/>
                              <a:gd name="T25" fmla="*/ 4558 h 4558"/>
                              <a:gd name="T26" fmla="*/ 5052 w 5217"/>
                              <a:gd name="T27" fmla="*/ 4545 h 4558"/>
                              <a:gd name="T28" fmla="*/ 5118 w 5217"/>
                              <a:gd name="T29" fmla="*/ 4511 h 4558"/>
                              <a:gd name="T30" fmla="*/ 5170 w 5217"/>
                              <a:gd name="T31" fmla="*/ 4459 h 4558"/>
                              <a:gd name="T32" fmla="*/ 5204 w 5217"/>
                              <a:gd name="T33" fmla="*/ 4393 h 4558"/>
                              <a:gd name="T34" fmla="*/ 5216 w 5217"/>
                              <a:gd name="T35" fmla="*/ 4318 h 4558"/>
                              <a:gd name="T36" fmla="*/ 5216 w 5217"/>
                              <a:gd name="T37" fmla="*/ 240 h 4558"/>
                              <a:gd name="T38" fmla="*/ 5204 w 5217"/>
                              <a:gd name="T39" fmla="*/ 164 h 4558"/>
                              <a:gd name="T40" fmla="*/ 5170 w 5217"/>
                              <a:gd name="T41" fmla="*/ 98 h 4558"/>
                              <a:gd name="T42" fmla="*/ 5118 w 5217"/>
                              <a:gd name="T43" fmla="*/ 46 h 4558"/>
                              <a:gd name="T44" fmla="*/ 5052 w 5217"/>
                              <a:gd name="T45" fmla="*/ 12 h 4558"/>
                              <a:gd name="T46" fmla="*/ 4976 w 5217"/>
                              <a:gd name="T47" fmla="*/ 0 h 4558"/>
                              <a:gd name="T48" fmla="*/ 240 w 5217"/>
                              <a:gd name="T49" fmla="*/ 0 h 45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5217" h="4558">
                                <a:moveTo>
                                  <a:pt x="240" y="0"/>
                                </a:moveTo>
                                <a:lnTo>
                                  <a:pt x="164" y="12"/>
                                </a:lnTo>
                                <a:lnTo>
                                  <a:pt x="98" y="46"/>
                                </a:lnTo>
                                <a:lnTo>
                                  <a:pt x="46" y="98"/>
                                </a:lnTo>
                                <a:lnTo>
                                  <a:pt x="12" y="164"/>
                                </a:lnTo>
                                <a:lnTo>
                                  <a:pt x="0" y="240"/>
                                </a:lnTo>
                                <a:lnTo>
                                  <a:pt x="0" y="4318"/>
                                </a:lnTo>
                                <a:lnTo>
                                  <a:pt x="12" y="4393"/>
                                </a:lnTo>
                                <a:lnTo>
                                  <a:pt x="46" y="4459"/>
                                </a:lnTo>
                                <a:lnTo>
                                  <a:pt x="98" y="4511"/>
                                </a:lnTo>
                                <a:lnTo>
                                  <a:pt x="164" y="4545"/>
                                </a:lnTo>
                                <a:lnTo>
                                  <a:pt x="240" y="4558"/>
                                </a:lnTo>
                                <a:lnTo>
                                  <a:pt x="4976" y="4558"/>
                                </a:lnTo>
                                <a:lnTo>
                                  <a:pt x="5052" y="4545"/>
                                </a:lnTo>
                                <a:lnTo>
                                  <a:pt x="5118" y="4511"/>
                                </a:lnTo>
                                <a:lnTo>
                                  <a:pt x="5170" y="4459"/>
                                </a:lnTo>
                                <a:lnTo>
                                  <a:pt x="5204" y="4393"/>
                                </a:lnTo>
                                <a:lnTo>
                                  <a:pt x="5216" y="4318"/>
                                </a:lnTo>
                                <a:lnTo>
                                  <a:pt x="5216" y="240"/>
                                </a:lnTo>
                                <a:lnTo>
                                  <a:pt x="5204" y="164"/>
                                </a:lnTo>
                                <a:lnTo>
                                  <a:pt x="5170" y="98"/>
                                </a:lnTo>
                                <a:lnTo>
                                  <a:pt x="5118" y="46"/>
                                </a:lnTo>
                                <a:lnTo>
                                  <a:pt x="5052" y="12"/>
                                </a:lnTo>
                                <a:lnTo>
                                  <a:pt x="4976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689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813" y="2964"/>
                            <a:ext cx="1127" cy="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C28ED0" w14:textId="77777777" w:rsidR="00236BDB" w:rsidRPr="002614AD" w:rsidRDefault="008D56E2">
                              <w:pPr>
                                <w:pStyle w:val="BodyText"/>
                                <w:kinsoku w:val="0"/>
                                <w:overflowPunct w:val="0"/>
                                <w:rPr>
                                  <w:rFonts w:ascii="NTFPreCursivef" w:hAnsi="NTFPreCursivef" w:cs="Twinkl SemiBold"/>
                                  <w:b/>
                                  <w:bCs/>
                                  <w:color w:val="292526"/>
                                  <w:sz w:val="28"/>
                                  <w:szCs w:val="28"/>
                                </w:rPr>
                              </w:pPr>
                              <w:r w:rsidRPr="002614AD">
                                <w:rPr>
                                  <w:rFonts w:ascii="NTFPreCursivef" w:hAnsi="NTFPreCursivef" w:cs="Twinkl SemiBold"/>
                                  <w:b/>
                                  <w:bCs/>
                                  <w:color w:val="292526"/>
                                  <w:sz w:val="28"/>
                                  <w:szCs w:val="28"/>
                                </w:rPr>
                                <w:t>Clothes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57B44A" id="Group 17" o:spid="_x0000_s1029" style="position:absolute;margin-left:29.3pt;margin-top:9pt;width:260.85pt;height:227.9pt;z-index:-251659776;mso-position-horizontal-relative:page" coordorigin="576,2807" coordsize="5217,45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" o:allowincell="f">
                <v:shape id="Freeform 18" o:spid="_x0000_s1030" style="position:absolute;left:576;top:2807;width:5217;height:4558;visibility:visible;mso-wrap-style:square;v-text-anchor:top" coordsize="5217,45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" path="m240,l164,12,98,46,46,98,12,164,,240,,4318r12,75l46,4459r52,52l164,4545r76,13l4976,4558r76,-13l5118,4511r52,-52l5204,4393r12,-75l5216,240r-12,-76l5170,98,5118,46,5052,12,4976,,240,xe" filled="f" strokecolor="#00689e" strokeweight="1pt">
                  <v:path arrowok="t" o:connecttype="custom" o:connectlocs="240,0;164,12;98,46;46,98;12,164;0,240;0,4318;12,4393;46,4459;98,4511;164,4545;240,4558;4976,4558;5052,4545;5118,4511;5170,4459;5204,4393;5216,4318;5216,240;5204,164;5170,98;5118,46;5052,12;4976,0;240,0" o:connectangles="0,0,0,0,0,0,0,0,0,0,0,0,0,0,0,0,0,0,0,0,0,0,0,0,0"/>
                </v:shape>
                <v:shape id="Text Box 19" o:spid="_x0000_s1031" type="#_x0000_t202" style="position:absolute;left:813;top:2964;width:1127;height: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5FC28ED0" w14:textId="77777777" w:rsidR="00236BDB" w:rsidRPr="002614AD" w:rsidRDefault="008D56E2">
                        <w:pPr>
                          <w:pStyle w:val="BodyText"/>
                          <w:kinsoku w:val="0"/>
                          <w:overflowPunct w:val="0"/>
                          <w:rPr>
                            <w:rFonts w:ascii="NTFPreCursivef" w:hAnsi="NTFPreCursivef" w:cs="Twinkl SemiBold"/>
                            <w:b/>
                            <w:bCs/>
                            <w:color w:val="292526"/>
                            <w:sz w:val="28"/>
                            <w:szCs w:val="28"/>
                          </w:rPr>
                        </w:pPr>
                        <w:r w:rsidRPr="002614AD">
                          <w:rPr>
                            <w:rFonts w:ascii="NTFPreCursivef" w:hAnsi="NTFPreCursivef" w:cs="Twinkl SemiBold"/>
                            <w:b/>
                            <w:bCs/>
                            <w:color w:val="292526"/>
                            <w:sz w:val="28"/>
                            <w:szCs w:val="28"/>
                          </w:rPr>
                          <w:t>Clothes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602F6DB4" w14:textId="77777777" w:rsidR="00236BDB" w:rsidRDefault="00236BDB">
      <w:pPr>
        <w:pStyle w:val="BodyText"/>
        <w:kinsoku w:val="0"/>
        <w:overflowPunct w:val="0"/>
        <w:rPr>
          <w:sz w:val="20"/>
          <w:szCs w:val="20"/>
        </w:rPr>
      </w:pPr>
    </w:p>
    <w:p w14:paraId="169071B4" w14:textId="77777777" w:rsidR="00236BDB" w:rsidRDefault="00236BDB">
      <w:pPr>
        <w:pStyle w:val="BodyText"/>
        <w:kinsoku w:val="0"/>
        <w:overflowPunct w:val="0"/>
        <w:rPr>
          <w:sz w:val="20"/>
          <w:szCs w:val="20"/>
        </w:rPr>
      </w:pPr>
    </w:p>
    <w:p w14:paraId="3E66BBAA" w14:textId="77777777" w:rsidR="00236BDB" w:rsidRDefault="00236BDB">
      <w:pPr>
        <w:pStyle w:val="BodyText"/>
        <w:kinsoku w:val="0"/>
        <w:overflowPunct w:val="0"/>
        <w:rPr>
          <w:sz w:val="20"/>
          <w:szCs w:val="20"/>
        </w:rPr>
      </w:pPr>
    </w:p>
    <w:p w14:paraId="063A4838" w14:textId="77777777" w:rsidR="00236BDB" w:rsidRDefault="00236BDB">
      <w:pPr>
        <w:pStyle w:val="BodyText"/>
        <w:kinsoku w:val="0"/>
        <w:overflowPunct w:val="0"/>
        <w:rPr>
          <w:sz w:val="20"/>
          <w:szCs w:val="20"/>
        </w:rPr>
      </w:pPr>
    </w:p>
    <w:p w14:paraId="04F14F8F" w14:textId="77777777" w:rsidR="00236BDB" w:rsidRDefault="00236BDB">
      <w:pPr>
        <w:pStyle w:val="BodyText"/>
        <w:kinsoku w:val="0"/>
        <w:overflowPunct w:val="0"/>
        <w:rPr>
          <w:sz w:val="20"/>
          <w:szCs w:val="20"/>
        </w:rPr>
      </w:pPr>
    </w:p>
    <w:p w14:paraId="3885D1CE" w14:textId="77777777" w:rsidR="00236BDB" w:rsidRDefault="00236BDB">
      <w:pPr>
        <w:pStyle w:val="BodyText"/>
        <w:kinsoku w:val="0"/>
        <w:overflowPunct w:val="0"/>
        <w:rPr>
          <w:sz w:val="20"/>
          <w:szCs w:val="20"/>
        </w:rPr>
      </w:pPr>
    </w:p>
    <w:p w14:paraId="00CE8FCD" w14:textId="77777777" w:rsidR="00236BDB" w:rsidRDefault="00236BDB">
      <w:pPr>
        <w:pStyle w:val="BodyText"/>
        <w:kinsoku w:val="0"/>
        <w:overflowPunct w:val="0"/>
        <w:rPr>
          <w:sz w:val="20"/>
          <w:szCs w:val="20"/>
        </w:rPr>
      </w:pPr>
    </w:p>
    <w:p w14:paraId="0F6F5549" w14:textId="77777777" w:rsidR="00236BDB" w:rsidRDefault="00236BDB">
      <w:pPr>
        <w:pStyle w:val="BodyText"/>
        <w:kinsoku w:val="0"/>
        <w:overflowPunct w:val="0"/>
        <w:rPr>
          <w:sz w:val="20"/>
          <w:szCs w:val="20"/>
        </w:rPr>
      </w:pPr>
    </w:p>
    <w:p w14:paraId="3D2792A2" w14:textId="77777777" w:rsidR="00236BDB" w:rsidRDefault="00236BDB">
      <w:pPr>
        <w:pStyle w:val="BodyText"/>
        <w:kinsoku w:val="0"/>
        <w:overflowPunct w:val="0"/>
        <w:rPr>
          <w:sz w:val="20"/>
          <w:szCs w:val="20"/>
        </w:rPr>
      </w:pPr>
    </w:p>
    <w:p w14:paraId="32313046" w14:textId="77777777" w:rsidR="00236BDB" w:rsidRDefault="00236BDB">
      <w:pPr>
        <w:pStyle w:val="BodyText"/>
        <w:kinsoku w:val="0"/>
        <w:overflowPunct w:val="0"/>
        <w:rPr>
          <w:sz w:val="20"/>
          <w:szCs w:val="20"/>
        </w:rPr>
      </w:pPr>
    </w:p>
    <w:p w14:paraId="2415C04D" w14:textId="77777777" w:rsidR="00236BDB" w:rsidRDefault="00236BDB">
      <w:pPr>
        <w:pStyle w:val="BodyText"/>
        <w:kinsoku w:val="0"/>
        <w:overflowPunct w:val="0"/>
        <w:rPr>
          <w:sz w:val="20"/>
          <w:szCs w:val="20"/>
        </w:rPr>
      </w:pPr>
    </w:p>
    <w:p w14:paraId="717F1FC3" w14:textId="77777777" w:rsidR="00236BDB" w:rsidRDefault="00236BDB">
      <w:pPr>
        <w:pStyle w:val="BodyText"/>
        <w:kinsoku w:val="0"/>
        <w:overflowPunct w:val="0"/>
        <w:rPr>
          <w:sz w:val="20"/>
          <w:szCs w:val="20"/>
        </w:rPr>
      </w:pPr>
    </w:p>
    <w:p w14:paraId="34F27B38" w14:textId="77777777" w:rsidR="00236BDB" w:rsidRDefault="00236BDB">
      <w:pPr>
        <w:pStyle w:val="BodyText"/>
        <w:kinsoku w:val="0"/>
        <w:overflowPunct w:val="0"/>
        <w:rPr>
          <w:sz w:val="20"/>
          <w:szCs w:val="20"/>
        </w:rPr>
      </w:pPr>
    </w:p>
    <w:p w14:paraId="556DE517" w14:textId="5E2083E0" w:rsidR="00236BDB" w:rsidRDefault="00D0624D">
      <w:pPr>
        <w:pStyle w:val="BodyText"/>
        <w:kinsoku w:val="0"/>
        <w:overflowPunct w:val="0"/>
        <w:rPr>
          <w:sz w:val="20"/>
          <w:szCs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0" allowOverlap="1" wp14:anchorId="77E777AF" wp14:editId="357ED9D9">
                <wp:simplePos x="0" y="0"/>
                <wp:positionH relativeFrom="page">
                  <wp:posOffset>3868615</wp:posOffset>
                </wp:positionH>
                <wp:positionV relativeFrom="page">
                  <wp:posOffset>5852160</wp:posOffset>
                </wp:positionV>
                <wp:extent cx="3312795" cy="2246630"/>
                <wp:effectExtent l="0" t="0" r="20955" b="20320"/>
                <wp:wrapNone/>
                <wp:docPr id="1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12795" cy="2246630"/>
                          <a:chOff x="6111" y="9236"/>
                          <a:chExt cx="5217" cy="3538"/>
                        </a:xfrm>
                      </wpg:grpSpPr>
                      <wps:wsp>
                        <wps:cNvPr id="19" name="Freeform 3"/>
                        <wps:cNvSpPr>
                          <a:spLocks/>
                        </wps:cNvSpPr>
                        <wps:spPr bwMode="auto">
                          <a:xfrm>
                            <a:off x="6111" y="9236"/>
                            <a:ext cx="5217" cy="3538"/>
                          </a:xfrm>
                          <a:custGeom>
                            <a:avLst/>
                            <a:gdLst>
                              <a:gd name="T0" fmla="*/ 240 w 5217"/>
                              <a:gd name="T1" fmla="*/ 0 h 3538"/>
                              <a:gd name="T2" fmla="*/ 164 w 5217"/>
                              <a:gd name="T3" fmla="*/ 12 h 3538"/>
                              <a:gd name="T4" fmla="*/ 98 w 5217"/>
                              <a:gd name="T5" fmla="*/ 46 h 3538"/>
                              <a:gd name="T6" fmla="*/ 46 w 5217"/>
                              <a:gd name="T7" fmla="*/ 98 h 3538"/>
                              <a:gd name="T8" fmla="*/ 12 w 5217"/>
                              <a:gd name="T9" fmla="*/ 164 h 3538"/>
                              <a:gd name="T10" fmla="*/ 0 w 5217"/>
                              <a:gd name="T11" fmla="*/ 240 h 3538"/>
                              <a:gd name="T12" fmla="*/ 0 w 5217"/>
                              <a:gd name="T13" fmla="*/ 3297 h 3538"/>
                              <a:gd name="T14" fmla="*/ 12 w 5217"/>
                              <a:gd name="T15" fmla="*/ 3373 h 3538"/>
                              <a:gd name="T16" fmla="*/ 46 w 5217"/>
                              <a:gd name="T17" fmla="*/ 3439 h 3538"/>
                              <a:gd name="T18" fmla="*/ 98 w 5217"/>
                              <a:gd name="T19" fmla="*/ 3491 h 3538"/>
                              <a:gd name="T20" fmla="*/ 164 w 5217"/>
                              <a:gd name="T21" fmla="*/ 3525 h 3538"/>
                              <a:gd name="T22" fmla="*/ 240 w 5217"/>
                              <a:gd name="T23" fmla="*/ 3537 h 3538"/>
                              <a:gd name="T24" fmla="*/ 4976 w 5217"/>
                              <a:gd name="T25" fmla="*/ 3537 h 3538"/>
                              <a:gd name="T26" fmla="*/ 5052 w 5217"/>
                              <a:gd name="T27" fmla="*/ 3525 h 3538"/>
                              <a:gd name="T28" fmla="*/ 5118 w 5217"/>
                              <a:gd name="T29" fmla="*/ 3491 h 3538"/>
                              <a:gd name="T30" fmla="*/ 5170 w 5217"/>
                              <a:gd name="T31" fmla="*/ 3439 h 3538"/>
                              <a:gd name="T32" fmla="*/ 5204 w 5217"/>
                              <a:gd name="T33" fmla="*/ 3373 h 3538"/>
                              <a:gd name="T34" fmla="*/ 5216 w 5217"/>
                              <a:gd name="T35" fmla="*/ 3297 h 3538"/>
                              <a:gd name="T36" fmla="*/ 5216 w 5217"/>
                              <a:gd name="T37" fmla="*/ 240 h 3538"/>
                              <a:gd name="T38" fmla="*/ 5204 w 5217"/>
                              <a:gd name="T39" fmla="*/ 164 h 3538"/>
                              <a:gd name="T40" fmla="*/ 5170 w 5217"/>
                              <a:gd name="T41" fmla="*/ 98 h 3538"/>
                              <a:gd name="T42" fmla="*/ 5118 w 5217"/>
                              <a:gd name="T43" fmla="*/ 46 h 3538"/>
                              <a:gd name="T44" fmla="*/ 5052 w 5217"/>
                              <a:gd name="T45" fmla="*/ 12 h 3538"/>
                              <a:gd name="T46" fmla="*/ 4976 w 5217"/>
                              <a:gd name="T47" fmla="*/ 0 h 3538"/>
                              <a:gd name="T48" fmla="*/ 240 w 5217"/>
                              <a:gd name="T49" fmla="*/ 0 h 35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5217" h="3538">
                                <a:moveTo>
                                  <a:pt x="240" y="0"/>
                                </a:moveTo>
                                <a:lnTo>
                                  <a:pt x="164" y="12"/>
                                </a:lnTo>
                                <a:lnTo>
                                  <a:pt x="98" y="46"/>
                                </a:lnTo>
                                <a:lnTo>
                                  <a:pt x="46" y="98"/>
                                </a:lnTo>
                                <a:lnTo>
                                  <a:pt x="12" y="164"/>
                                </a:lnTo>
                                <a:lnTo>
                                  <a:pt x="0" y="240"/>
                                </a:lnTo>
                                <a:lnTo>
                                  <a:pt x="0" y="3297"/>
                                </a:lnTo>
                                <a:lnTo>
                                  <a:pt x="12" y="3373"/>
                                </a:lnTo>
                                <a:lnTo>
                                  <a:pt x="46" y="3439"/>
                                </a:lnTo>
                                <a:lnTo>
                                  <a:pt x="98" y="3491"/>
                                </a:lnTo>
                                <a:lnTo>
                                  <a:pt x="164" y="3525"/>
                                </a:lnTo>
                                <a:lnTo>
                                  <a:pt x="240" y="3537"/>
                                </a:lnTo>
                                <a:lnTo>
                                  <a:pt x="4976" y="3537"/>
                                </a:lnTo>
                                <a:lnTo>
                                  <a:pt x="5052" y="3525"/>
                                </a:lnTo>
                                <a:lnTo>
                                  <a:pt x="5118" y="3491"/>
                                </a:lnTo>
                                <a:lnTo>
                                  <a:pt x="5170" y="3439"/>
                                </a:lnTo>
                                <a:lnTo>
                                  <a:pt x="5204" y="3373"/>
                                </a:lnTo>
                                <a:lnTo>
                                  <a:pt x="5216" y="3297"/>
                                </a:lnTo>
                                <a:lnTo>
                                  <a:pt x="5216" y="240"/>
                                </a:lnTo>
                                <a:lnTo>
                                  <a:pt x="5204" y="164"/>
                                </a:lnTo>
                                <a:lnTo>
                                  <a:pt x="5170" y="98"/>
                                </a:lnTo>
                                <a:lnTo>
                                  <a:pt x="5118" y="46"/>
                                </a:lnTo>
                                <a:lnTo>
                                  <a:pt x="5052" y="12"/>
                                </a:lnTo>
                                <a:lnTo>
                                  <a:pt x="4976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689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6348" y="9393"/>
                            <a:ext cx="1845" cy="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4ECEFEA" w14:textId="77777777" w:rsidR="00236BDB" w:rsidRPr="002614AD" w:rsidRDefault="008D56E2">
                              <w:pPr>
                                <w:pStyle w:val="BodyText"/>
                                <w:kinsoku w:val="0"/>
                                <w:overflowPunct w:val="0"/>
                                <w:rPr>
                                  <w:rFonts w:ascii="NTFPreCursivef" w:hAnsi="NTFPreCursivef" w:cs="Twinkl SemiBold"/>
                                  <w:b/>
                                  <w:bCs/>
                                  <w:color w:val="292526"/>
                                  <w:sz w:val="28"/>
                                  <w:szCs w:val="28"/>
                                </w:rPr>
                              </w:pPr>
                              <w:r w:rsidRPr="002614AD">
                                <w:rPr>
                                  <w:rFonts w:ascii="NTFPreCursivef" w:hAnsi="NTFPreCursivef" w:cs="Twinkl SemiBold"/>
                                  <w:b/>
                                  <w:bCs/>
                                  <w:color w:val="292526"/>
                                  <w:sz w:val="28"/>
                                  <w:szCs w:val="28"/>
                                </w:rPr>
                                <w:t>Special Item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E777AF" id="Group 2" o:spid="_x0000_s1032" style="position:absolute;margin-left:304.6pt;margin-top:460.8pt;width:260.85pt;height:176.9pt;z-index:251657728;mso-position-horizontal-relative:page;mso-position-vertical-relative:page" coordorigin="6111,9236" coordsize="5217,35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" o:allowincell="f">
                <v:shape id="Freeform 3" o:spid="_x0000_s1033" style="position:absolute;left:6111;top:9236;width:5217;height:3538;visibility:visible;mso-wrap-style:square;v-text-anchor:top" coordsize="5217,3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" path="m240,l164,12,98,46,46,98,12,164,,240,,3297r12,76l46,3439r52,52l164,3525r76,12l4976,3537r76,-12l5118,3491r52,-52l5204,3373r12,-76l5216,240r-12,-76l5170,98,5118,46,5052,12,4976,,240,xe" filled="f" strokecolor="#00689e" strokeweight="1pt">
                  <v:path arrowok="t" o:connecttype="custom" o:connectlocs="240,0;164,12;98,46;46,98;12,164;0,240;0,3297;12,3373;46,3439;98,3491;164,3525;240,3537;4976,3537;5052,3525;5118,3491;5170,3439;5204,3373;5216,3297;5216,240;5204,164;5170,98;5118,46;5052,12;4976,0;240,0" o:connectangles="0,0,0,0,0,0,0,0,0,0,0,0,0,0,0,0,0,0,0,0,0,0,0,0,0"/>
                </v:shape>
                <v:shape id="Text Box 4" o:spid="_x0000_s1034" type="#_x0000_t202" style="position:absolute;left:6348;top:9393;width:1845;height: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54ECEFEA" w14:textId="77777777" w:rsidR="00236BDB" w:rsidRPr="002614AD" w:rsidRDefault="008D56E2">
                        <w:pPr>
                          <w:pStyle w:val="BodyText"/>
                          <w:kinsoku w:val="0"/>
                          <w:overflowPunct w:val="0"/>
                          <w:rPr>
                            <w:rFonts w:ascii="NTFPreCursivef" w:hAnsi="NTFPreCursivef" w:cs="Twinkl SemiBold"/>
                            <w:b/>
                            <w:bCs/>
                            <w:color w:val="292526"/>
                            <w:sz w:val="28"/>
                            <w:szCs w:val="28"/>
                          </w:rPr>
                        </w:pPr>
                        <w:r w:rsidRPr="002614AD">
                          <w:rPr>
                            <w:rFonts w:ascii="NTFPreCursivef" w:hAnsi="NTFPreCursivef" w:cs="Twinkl SemiBold"/>
                            <w:b/>
                            <w:bCs/>
                            <w:color w:val="292526"/>
                            <w:sz w:val="28"/>
                            <w:szCs w:val="28"/>
                          </w:rPr>
                          <w:t>Special Item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73FA83B6" w14:textId="77777777" w:rsidR="00236BDB" w:rsidRDefault="00236BDB">
      <w:pPr>
        <w:pStyle w:val="BodyText"/>
        <w:kinsoku w:val="0"/>
        <w:overflowPunct w:val="0"/>
        <w:rPr>
          <w:sz w:val="20"/>
          <w:szCs w:val="20"/>
        </w:rPr>
      </w:pPr>
    </w:p>
    <w:p w14:paraId="6C9BCD95" w14:textId="77777777" w:rsidR="00236BDB" w:rsidRDefault="00236BDB">
      <w:pPr>
        <w:pStyle w:val="BodyText"/>
        <w:kinsoku w:val="0"/>
        <w:overflowPunct w:val="0"/>
        <w:rPr>
          <w:sz w:val="20"/>
          <w:szCs w:val="20"/>
        </w:rPr>
      </w:pPr>
    </w:p>
    <w:p w14:paraId="302ABFB2" w14:textId="77777777" w:rsidR="00236BDB" w:rsidRDefault="00236BDB">
      <w:pPr>
        <w:pStyle w:val="BodyText"/>
        <w:kinsoku w:val="0"/>
        <w:overflowPunct w:val="0"/>
        <w:rPr>
          <w:sz w:val="20"/>
          <w:szCs w:val="20"/>
        </w:rPr>
      </w:pPr>
    </w:p>
    <w:p w14:paraId="7308DF29" w14:textId="77777777" w:rsidR="00236BDB" w:rsidRDefault="00236BDB">
      <w:pPr>
        <w:pStyle w:val="BodyText"/>
        <w:kinsoku w:val="0"/>
        <w:overflowPunct w:val="0"/>
        <w:rPr>
          <w:sz w:val="20"/>
          <w:szCs w:val="20"/>
        </w:rPr>
      </w:pPr>
    </w:p>
    <w:p w14:paraId="36661D62" w14:textId="77777777" w:rsidR="00236BDB" w:rsidRDefault="00236BDB">
      <w:pPr>
        <w:pStyle w:val="BodyText"/>
        <w:kinsoku w:val="0"/>
        <w:overflowPunct w:val="0"/>
        <w:rPr>
          <w:sz w:val="20"/>
          <w:szCs w:val="20"/>
        </w:rPr>
      </w:pPr>
    </w:p>
    <w:p w14:paraId="06820B40" w14:textId="79724214" w:rsidR="00236BDB" w:rsidRDefault="00D0624D">
      <w:pPr>
        <w:pStyle w:val="BodyText"/>
        <w:kinsoku w:val="0"/>
        <w:overflowPunct w:val="0"/>
        <w:rPr>
          <w:sz w:val="20"/>
          <w:szCs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8752" behindDoc="1" locked="0" layoutInCell="0" allowOverlap="1" wp14:anchorId="05E779CD" wp14:editId="35DAA705">
                <wp:simplePos x="0" y="0"/>
                <wp:positionH relativeFrom="page">
                  <wp:posOffset>365760</wp:posOffset>
                </wp:positionH>
                <wp:positionV relativeFrom="page">
                  <wp:posOffset>6836898</wp:posOffset>
                </wp:positionV>
                <wp:extent cx="3312795" cy="2894330"/>
                <wp:effectExtent l="0" t="0" r="20955" b="20320"/>
                <wp:wrapNone/>
                <wp:docPr id="1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12795" cy="2894330"/>
                          <a:chOff x="576" y="10767"/>
                          <a:chExt cx="5217" cy="4558"/>
                        </a:xfrm>
                      </wpg:grpSpPr>
                      <wps:wsp>
                        <wps:cNvPr id="16" name="Freeform 6"/>
                        <wps:cNvSpPr>
                          <a:spLocks/>
                        </wps:cNvSpPr>
                        <wps:spPr bwMode="auto">
                          <a:xfrm>
                            <a:off x="576" y="10767"/>
                            <a:ext cx="5217" cy="4558"/>
                          </a:xfrm>
                          <a:custGeom>
                            <a:avLst/>
                            <a:gdLst>
                              <a:gd name="T0" fmla="*/ 240 w 5217"/>
                              <a:gd name="T1" fmla="*/ 0 h 4558"/>
                              <a:gd name="T2" fmla="*/ 164 w 5217"/>
                              <a:gd name="T3" fmla="*/ 12 h 4558"/>
                              <a:gd name="T4" fmla="*/ 98 w 5217"/>
                              <a:gd name="T5" fmla="*/ 46 h 4558"/>
                              <a:gd name="T6" fmla="*/ 46 w 5217"/>
                              <a:gd name="T7" fmla="*/ 98 h 4558"/>
                              <a:gd name="T8" fmla="*/ 12 w 5217"/>
                              <a:gd name="T9" fmla="*/ 164 h 4558"/>
                              <a:gd name="T10" fmla="*/ 0 w 5217"/>
                              <a:gd name="T11" fmla="*/ 240 h 4558"/>
                              <a:gd name="T12" fmla="*/ 0 w 5217"/>
                              <a:gd name="T13" fmla="*/ 4318 h 4558"/>
                              <a:gd name="T14" fmla="*/ 12 w 5217"/>
                              <a:gd name="T15" fmla="*/ 4393 h 4558"/>
                              <a:gd name="T16" fmla="*/ 46 w 5217"/>
                              <a:gd name="T17" fmla="*/ 4459 h 4558"/>
                              <a:gd name="T18" fmla="*/ 98 w 5217"/>
                              <a:gd name="T19" fmla="*/ 4511 h 4558"/>
                              <a:gd name="T20" fmla="*/ 164 w 5217"/>
                              <a:gd name="T21" fmla="*/ 4545 h 4558"/>
                              <a:gd name="T22" fmla="*/ 240 w 5217"/>
                              <a:gd name="T23" fmla="*/ 4558 h 4558"/>
                              <a:gd name="T24" fmla="*/ 4976 w 5217"/>
                              <a:gd name="T25" fmla="*/ 4558 h 4558"/>
                              <a:gd name="T26" fmla="*/ 5052 w 5217"/>
                              <a:gd name="T27" fmla="*/ 4545 h 4558"/>
                              <a:gd name="T28" fmla="*/ 5118 w 5217"/>
                              <a:gd name="T29" fmla="*/ 4511 h 4558"/>
                              <a:gd name="T30" fmla="*/ 5170 w 5217"/>
                              <a:gd name="T31" fmla="*/ 4459 h 4558"/>
                              <a:gd name="T32" fmla="*/ 5204 w 5217"/>
                              <a:gd name="T33" fmla="*/ 4393 h 4558"/>
                              <a:gd name="T34" fmla="*/ 5216 w 5217"/>
                              <a:gd name="T35" fmla="*/ 4318 h 4558"/>
                              <a:gd name="T36" fmla="*/ 5216 w 5217"/>
                              <a:gd name="T37" fmla="*/ 240 h 4558"/>
                              <a:gd name="T38" fmla="*/ 5204 w 5217"/>
                              <a:gd name="T39" fmla="*/ 164 h 4558"/>
                              <a:gd name="T40" fmla="*/ 5170 w 5217"/>
                              <a:gd name="T41" fmla="*/ 98 h 4558"/>
                              <a:gd name="T42" fmla="*/ 5118 w 5217"/>
                              <a:gd name="T43" fmla="*/ 46 h 4558"/>
                              <a:gd name="T44" fmla="*/ 5052 w 5217"/>
                              <a:gd name="T45" fmla="*/ 12 h 4558"/>
                              <a:gd name="T46" fmla="*/ 4976 w 5217"/>
                              <a:gd name="T47" fmla="*/ 0 h 4558"/>
                              <a:gd name="T48" fmla="*/ 240 w 5217"/>
                              <a:gd name="T49" fmla="*/ 0 h 45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5217" h="4558">
                                <a:moveTo>
                                  <a:pt x="240" y="0"/>
                                </a:moveTo>
                                <a:lnTo>
                                  <a:pt x="164" y="12"/>
                                </a:lnTo>
                                <a:lnTo>
                                  <a:pt x="98" y="46"/>
                                </a:lnTo>
                                <a:lnTo>
                                  <a:pt x="46" y="98"/>
                                </a:lnTo>
                                <a:lnTo>
                                  <a:pt x="12" y="164"/>
                                </a:lnTo>
                                <a:lnTo>
                                  <a:pt x="0" y="240"/>
                                </a:lnTo>
                                <a:lnTo>
                                  <a:pt x="0" y="4318"/>
                                </a:lnTo>
                                <a:lnTo>
                                  <a:pt x="12" y="4393"/>
                                </a:lnTo>
                                <a:lnTo>
                                  <a:pt x="46" y="4459"/>
                                </a:lnTo>
                                <a:lnTo>
                                  <a:pt x="98" y="4511"/>
                                </a:lnTo>
                                <a:lnTo>
                                  <a:pt x="164" y="4545"/>
                                </a:lnTo>
                                <a:lnTo>
                                  <a:pt x="240" y="4558"/>
                                </a:lnTo>
                                <a:lnTo>
                                  <a:pt x="4976" y="4558"/>
                                </a:lnTo>
                                <a:lnTo>
                                  <a:pt x="5052" y="4545"/>
                                </a:lnTo>
                                <a:lnTo>
                                  <a:pt x="5118" y="4511"/>
                                </a:lnTo>
                                <a:lnTo>
                                  <a:pt x="5170" y="4459"/>
                                </a:lnTo>
                                <a:lnTo>
                                  <a:pt x="5204" y="4393"/>
                                </a:lnTo>
                                <a:lnTo>
                                  <a:pt x="5216" y="4318"/>
                                </a:lnTo>
                                <a:lnTo>
                                  <a:pt x="5216" y="240"/>
                                </a:lnTo>
                                <a:lnTo>
                                  <a:pt x="5204" y="164"/>
                                </a:lnTo>
                                <a:lnTo>
                                  <a:pt x="5170" y="98"/>
                                </a:lnTo>
                                <a:lnTo>
                                  <a:pt x="5118" y="46"/>
                                </a:lnTo>
                                <a:lnTo>
                                  <a:pt x="5052" y="12"/>
                                </a:lnTo>
                                <a:lnTo>
                                  <a:pt x="4976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689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813" y="10924"/>
                            <a:ext cx="1557" cy="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60805C6" w14:textId="77777777" w:rsidR="00236BDB" w:rsidRPr="002614AD" w:rsidRDefault="008D56E2">
                              <w:pPr>
                                <w:pStyle w:val="BodyText"/>
                                <w:kinsoku w:val="0"/>
                                <w:overflowPunct w:val="0"/>
                                <w:rPr>
                                  <w:rFonts w:ascii="NTFPreCursivef" w:hAnsi="NTFPreCursivef" w:cs="Twinkl SemiBold"/>
                                  <w:b/>
                                  <w:bCs/>
                                  <w:color w:val="292526"/>
                                  <w:sz w:val="28"/>
                                  <w:szCs w:val="28"/>
                                </w:rPr>
                              </w:pPr>
                              <w:r w:rsidRPr="002614AD">
                                <w:rPr>
                                  <w:rFonts w:ascii="NTFPreCursivef" w:hAnsi="NTFPreCursivef" w:cs="Twinkl SemiBold"/>
                                  <w:b/>
                                  <w:bCs/>
                                  <w:color w:val="292526"/>
                                  <w:sz w:val="28"/>
                                  <w:szCs w:val="28"/>
                                </w:rPr>
                                <w:t>Equipment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E779CD" id="Group 5" o:spid="_x0000_s1035" style="position:absolute;margin-left:28.8pt;margin-top:538.35pt;width:260.85pt;height:227.9pt;z-index:-251657728;mso-position-horizontal-relative:page;mso-position-vertical-relative:page" coordorigin="576,10767" coordsize="5217,45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" o:allowincell="f">
                <v:shape id="Freeform 6" o:spid="_x0000_s1036" style="position:absolute;left:576;top:10767;width:5217;height:4558;visibility:visible;mso-wrap-style:square;v-text-anchor:top" coordsize="5217,45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" path="m240,l164,12,98,46,46,98,12,164,,240,,4318r12,75l46,4459r52,52l164,4545r76,13l4976,4558r76,-13l5118,4511r52,-52l5204,4393r12,-75l5216,240r-12,-76l5170,98,5118,46,5052,12,4976,,240,xe" filled="f" strokecolor="#00689e" strokeweight="1pt">
                  <v:path arrowok="t" o:connecttype="custom" o:connectlocs="240,0;164,12;98,46;46,98;12,164;0,240;0,4318;12,4393;46,4459;98,4511;164,4545;240,4558;4976,4558;5052,4545;5118,4511;5170,4459;5204,4393;5216,4318;5216,240;5204,164;5170,98;5118,46;5052,12;4976,0;240,0" o:connectangles="0,0,0,0,0,0,0,0,0,0,0,0,0,0,0,0,0,0,0,0,0,0,0,0,0"/>
                </v:shape>
                <v:shape id="Text Box 7" o:spid="_x0000_s1037" type="#_x0000_t202" style="position:absolute;left:813;top:10924;width:1557;height: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060805C6" w14:textId="77777777" w:rsidR="00236BDB" w:rsidRPr="002614AD" w:rsidRDefault="008D56E2">
                        <w:pPr>
                          <w:pStyle w:val="BodyText"/>
                          <w:kinsoku w:val="0"/>
                          <w:overflowPunct w:val="0"/>
                          <w:rPr>
                            <w:rFonts w:ascii="NTFPreCursivef" w:hAnsi="NTFPreCursivef" w:cs="Twinkl SemiBold"/>
                            <w:b/>
                            <w:bCs/>
                            <w:color w:val="292526"/>
                            <w:sz w:val="28"/>
                            <w:szCs w:val="28"/>
                          </w:rPr>
                        </w:pPr>
                        <w:r w:rsidRPr="002614AD">
                          <w:rPr>
                            <w:rFonts w:ascii="NTFPreCursivef" w:hAnsi="NTFPreCursivef" w:cs="Twinkl SemiBold"/>
                            <w:b/>
                            <w:bCs/>
                            <w:color w:val="292526"/>
                            <w:sz w:val="28"/>
                            <w:szCs w:val="28"/>
                          </w:rPr>
                          <w:t>Equipment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45F65723" w14:textId="77777777" w:rsidR="00236BDB" w:rsidRDefault="00236BDB">
      <w:pPr>
        <w:pStyle w:val="BodyText"/>
        <w:kinsoku w:val="0"/>
        <w:overflowPunct w:val="0"/>
        <w:rPr>
          <w:sz w:val="20"/>
          <w:szCs w:val="20"/>
        </w:rPr>
      </w:pPr>
    </w:p>
    <w:p w14:paraId="1679BF18" w14:textId="77777777" w:rsidR="00236BDB" w:rsidRDefault="00236BDB">
      <w:pPr>
        <w:pStyle w:val="BodyText"/>
        <w:kinsoku w:val="0"/>
        <w:overflowPunct w:val="0"/>
        <w:rPr>
          <w:sz w:val="20"/>
          <w:szCs w:val="20"/>
        </w:rPr>
      </w:pPr>
    </w:p>
    <w:p w14:paraId="57A4CC57" w14:textId="77777777" w:rsidR="00236BDB" w:rsidRDefault="00236BDB">
      <w:pPr>
        <w:pStyle w:val="BodyText"/>
        <w:kinsoku w:val="0"/>
        <w:overflowPunct w:val="0"/>
        <w:rPr>
          <w:sz w:val="20"/>
          <w:szCs w:val="20"/>
        </w:rPr>
      </w:pPr>
    </w:p>
    <w:p w14:paraId="68401087" w14:textId="77777777" w:rsidR="00236BDB" w:rsidRDefault="00236BDB">
      <w:pPr>
        <w:pStyle w:val="BodyText"/>
        <w:kinsoku w:val="0"/>
        <w:overflowPunct w:val="0"/>
        <w:rPr>
          <w:sz w:val="20"/>
          <w:szCs w:val="20"/>
        </w:rPr>
      </w:pPr>
    </w:p>
    <w:p w14:paraId="7CC6EC99" w14:textId="77777777" w:rsidR="00236BDB" w:rsidRDefault="00236BDB">
      <w:pPr>
        <w:pStyle w:val="BodyText"/>
        <w:kinsoku w:val="0"/>
        <w:overflowPunct w:val="0"/>
        <w:rPr>
          <w:sz w:val="20"/>
          <w:szCs w:val="20"/>
        </w:rPr>
      </w:pPr>
    </w:p>
    <w:p w14:paraId="766F9673" w14:textId="77777777" w:rsidR="00236BDB" w:rsidRDefault="00236BDB">
      <w:pPr>
        <w:pStyle w:val="BodyText"/>
        <w:kinsoku w:val="0"/>
        <w:overflowPunct w:val="0"/>
        <w:rPr>
          <w:sz w:val="20"/>
          <w:szCs w:val="20"/>
        </w:rPr>
      </w:pPr>
    </w:p>
    <w:p w14:paraId="31EBB722" w14:textId="77777777" w:rsidR="00236BDB" w:rsidRDefault="00236BDB">
      <w:pPr>
        <w:pStyle w:val="BodyText"/>
        <w:kinsoku w:val="0"/>
        <w:overflowPunct w:val="0"/>
        <w:rPr>
          <w:sz w:val="20"/>
          <w:szCs w:val="20"/>
        </w:rPr>
      </w:pPr>
    </w:p>
    <w:p w14:paraId="3ADD68D8" w14:textId="77777777" w:rsidR="00236BDB" w:rsidRDefault="00236BDB">
      <w:pPr>
        <w:pStyle w:val="BodyText"/>
        <w:kinsoku w:val="0"/>
        <w:overflowPunct w:val="0"/>
        <w:rPr>
          <w:sz w:val="20"/>
          <w:szCs w:val="20"/>
        </w:rPr>
      </w:pPr>
    </w:p>
    <w:p w14:paraId="5B0C09F9" w14:textId="5970AEBF" w:rsidR="008D56E2" w:rsidRDefault="00F730D9">
      <w:pPr>
        <w:pStyle w:val="BodyText"/>
        <w:kinsoku w:val="0"/>
        <w:overflowPunct w:val="0"/>
        <w:spacing w:before="2"/>
        <w:rPr>
          <w:sz w:val="29"/>
          <w:szCs w:val="29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4656" behindDoc="0" locked="0" layoutInCell="0" allowOverlap="1" wp14:anchorId="34AC66B5" wp14:editId="61D8E907">
                <wp:simplePos x="0" y="0"/>
                <wp:positionH relativeFrom="page">
                  <wp:posOffset>3913505</wp:posOffset>
                </wp:positionH>
                <wp:positionV relativeFrom="paragraph">
                  <wp:posOffset>247650</wp:posOffset>
                </wp:positionV>
                <wp:extent cx="3111500" cy="1498600"/>
                <wp:effectExtent l="0" t="0" r="0" b="0"/>
                <wp:wrapTopAndBottom/>
                <wp:docPr id="1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11500" cy="149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5AC2F4" w14:textId="76BF74B3" w:rsidR="00236BDB" w:rsidRDefault="00F730D9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36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val="en-GB" w:eastAsia="en-GB"/>
                              </w:rPr>
                              <w:drawing>
                                <wp:inline distT="0" distB="0" distL="0" distR="0" wp14:anchorId="12E28D95" wp14:editId="2B01950A">
                                  <wp:extent cx="3108960" cy="1490980"/>
                                  <wp:effectExtent l="0" t="0" r="0" b="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08960" cy="14909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3F5F795" w14:textId="77777777" w:rsidR="00236BDB" w:rsidRDefault="00236BD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34AC66B5" id="Rectangle 20" o:spid="_x0000_s1038" style="position:absolute;margin-left:308.15pt;margin-top:19.5pt;width:245pt;height:118pt;z-index: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" o:allowincell="f" filled="f" stroked="f">
                <v:textbox inset="0,0,0,0">
                  <w:txbxContent>
                    <w:p w14:paraId="4B5AC2F4" w14:textId="76BF74B3" w:rsidR="00000000" w:rsidRDefault="00F730D9">
                      <w:pPr>
                        <w:widowControl/>
                        <w:autoSpaceDE/>
                        <w:autoSpaceDN/>
                        <w:adjustRightInd/>
                        <w:spacing w:line="236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12E28D95" wp14:editId="2B01950A">
                            <wp:extent cx="3108960" cy="1490980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08960" cy="14909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3F5F795" w14:textId="77777777" w:rsidR="00000000" w:rsidRDefault="008D56E2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sectPr w:rsidR="008D56E2" w:rsidSect="00D0624D">
      <w:type w:val="continuous"/>
      <w:pgSz w:w="11910" w:h="16840"/>
      <w:pgMar w:top="284" w:right="640" w:bottom="280" w:left="7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3BF54C" w14:textId="77777777" w:rsidR="008D56E2" w:rsidRDefault="008D56E2" w:rsidP="00D0624D">
      <w:r>
        <w:separator/>
      </w:r>
    </w:p>
  </w:endnote>
  <w:endnote w:type="continuationSeparator" w:id="0">
    <w:p w14:paraId="42657335" w14:textId="77777777" w:rsidR="008D56E2" w:rsidRDefault="008D56E2" w:rsidP="00D06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935BD519-689E-400B-A385-39DC182D815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mbria"/>
    <w:charset w:val="00"/>
    <w:family w:val="auto"/>
    <w:pitch w:val="variable"/>
    <w:sig w:usb0="A00000AF" w:usb1="5000205B" w:usb2="00000000" w:usb3="00000000" w:csb0="00000093" w:csb1="00000000"/>
    <w:embedRegular r:id="rId2" w:fontKey="{C298B01B-7C2A-4F89-A5F8-BAD22197E51F}"/>
    <w:embedBold r:id="rId3" w:fontKey="{3C48372A-0295-45F0-903B-F6C091A09641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CBD26702-85CE-44F5-BA24-41354EECA4EB}"/>
    <w:embedBold r:id="rId5" w:fontKey="{48C44442-1B0B-4333-A182-DBC54EDFAC90}"/>
  </w:font>
  <w:font w:name="NTFPreCursivef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6" w:fontKey="{4514C4BF-B76C-4D8E-8A13-785051514F8F}"/>
    <w:embedBold r:id="rId7" w:fontKey="{81BB0D62-5997-4140-81C2-D1840C3B45D7}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3C4D71" w14:textId="77777777" w:rsidR="008D56E2" w:rsidRDefault="008D56E2" w:rsidP="00D0624D">
      <w:r>
        <w:separator/>
      </w:r>
    </w:p>
  </w:footnote>
  <w:footnote w:type="continuationSeparator" w:id="0">
    <w:p w14:paraId="58AB24F0" w14:textId="77777777" w:rsidR="008D56E2" w:rsidRDefault="008D56E2" w:rsidP="00D062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0D9"/>
    <w:rsid w:val="00236BDB"/>
    <w:rsid w:val="002614AD"/>
    <w:rsid w:val="008D56E2"/>
    <w:rsid w:val="00C556FB"/>
    <w:rsid w:val="00D0624D"/>
    <w:rsid w:val="00F73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38DC438"/>
  <w14:defaultImageDpi w14:val="96"/>
  <w15:docId w15:val="{6217E653-FDA6-48EA-B3C8-044E7C430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winkl" w:hAnsi="Twinkl" w:cs="Twink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32"/>
      <w:szCs w:val="32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rFonts w:ascii="Twinkl" w:hAnsi="Twinkl" w:cs="Twinkl"/>
    </w:rPr>
  </w:style>
  <w:style w:type="paragraph" w:styleId="Title">
    <w:name w:val="Title"/>
    <w:basedOn w:val="Normal"/>
    <w:next w:val="Normal"/>
    <w:link w:val="TitleChar"/>
    <w:uiPriority w:val="1"/>
    <w:qFormat/>
    <w:pPr>
      <w:spacing w:before="89"/>
      <w:ind w:left="1845" w:right="800" w:firstLine="454"/>
    </w:pPr>
    <w:rPr>
      <w:b/>
      <w:bCs/>
      <w:sz w:val="66"/>
      <w:szCs w:val="6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ListParagraph">
    <w:name w:val="List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0624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0624D"/>
    <w:rPr>
      <w:rFonts w:ascii="Twinkl" w:hAnsi="Twinkl" w:cs="Twinkl"/>
    </w:rPr>
  </w:style>
  <w:style w:type="paragraph" w:styleId="Footer">
    <w:name w:val="footer"/>
    <w:basedOn w:val="Normal"/>
    <w:link w:val="FooterChar"/>
    <w:uiPriority w:val="99"/>
    <w:unhideWhenUsed/>
    <w:rsid w:val="00D0624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624D"/>
    <w:rPr>
      <w:rFonts w:ascii="Twinkl" w:hAnsi="Twinkl" w:cs="Twink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0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EBBA2E45</Template>
  <TotalTime>2</TotalTime>
  <Pages>1</Pages>
  <Words>32</Words>
  <Characters>181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Twinkl-A6</dc:creator>
  <cp:keywords/>
  <dc:description/>
  <cp:lastModifiedBy>clare offill</cp:lastModifiedBy>
  <cp:revision>3</cp:revision>
  <dcterms:created xsi:type="dcterms:W3CDTF">2021-01-18T09:28:00Z</dcterms:created>
  <dcterms:modified xsi:type="dcterms:W3CDTF">2021-01-21T10:33:00Z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16.0 (Windows)</vt:lpwstr>
  </property>
</Properties>
</file>