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DA568" w14:textId="164D7D82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0904" behindDoc="1" locked="0" layoutInCell="1" allowOverlap="1" wp14:anchorId="383672FE" wp14:editId="35D49D19">
                <wp:simplePos x="0" y="0"/>
                <wp:positionH relativeFrom="page">
                  <wp:posOffset>359410</wp:posOffset>
                </wp:positionH>
                <wp:positionV relativeFrom="page">
                  <wp:posOffset>4768850</wp:posOffset>
                </wp:positionV>
                <wp:extent cx="6821805" cy="2435225"/>
                <wp:effectExtent l="0" t="0" r="635" b="0"/>
                <wp:wrapNone/>
                <wp:docPr id="383" name="Text Box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501F4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3672FE" id="_x0000_t202" coordsize="21600,21600" o:spt="202" path="m,l,21600r21600,l21600,xe">
                <v:stroke joinstyle="miter"/>
                <v:path gradientshapeok="t" o:connecttype="rect"/>
              </v:shapetype>
              <v:shape id="Text Box 832" o:spid="_x0000_s1026" type="#_x0000_t202" style="position:absolute;margin-left:28.3pt;margin-top:375.5pt;width:537.15pt;height:191.75pt;z-index:-55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" filled="f" stroked="f">
                <v:textbox inset="0,0,0,0">
                  <w:txbxContent>
                    <w:p w14:paraId="55501F44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0952" behindDoc="1" locked="0" layoutInCell="1" allowOverlap="1" wp14:anchorId="6D38B996" wp14:editId="34349A44">
                <wp:simplePos x="0" y="0"/>
                <wp:positionH relativeFrom="page">
                  <wp:posOffset>359410</wp:posOffset>
                </wp:positionH>
                <wp:positionV relativeFrom="page">
                  <wp:posOffset>1020445</wp:posOffset>
                </wp:positionV>
                <wp:extent cx="3316605" cy="3559810"/>
                <wp:effectExtent l="0" t="1270" r="635" b="1270"/>
                <wp:wrapNone/>
                <wp:docPr id="382" name="Text Box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AF987C" w14:textId="77777777" w:rsidR="0034033D" w:rsidRDefault="0034033D" w:rsidP="000B1BFF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8B996" id="Text Box 830" o:spid="_x0000_s1027" type="#_x0000_t202" style="position:absolute;margin-left:28.3pt;margin-top:80.35pt;width:261.15pt;height:280.3pt;z-index:-55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VAztwIAALUFAAAOAAAAZHJzL2Uyb0RvYy54bWysVNuOmzAQfa/Uf7D8znIJs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" filled="f" stroked="f">
                <v:textbox inset="0,0,0,0">
                  <w:txbxContent>
                    <w:p w14:paraId="7FAF987C" w14:textId="77777777" w:rsidR="0034033D" w:rsidRDefault="0034033D" w:rsidP="000B1BFF">
                      <w:pPr>
                        <w:pStyle w:val="BodyText"/>
                        <w:ind w:left="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0976" behindDoc="1" locked="0" layoutInCell="1" allowOverlap="1" wp14:anchorId="610EF665" wp14:editId="160F7CC7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381" name="Text Box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C15D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9" o:spid="_x0000_s1030" type="#_x0000_t202" style="position:absolute;margin-left:40.65pt;margin-top:128.95pt;width:236.45pt;height:12pt;z-index:-5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LuQtQIAALQ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000" behindDoc="1" locked="0" layoutInCell="1" allowOverlap="1" wp14:anchorId="6B3289F9" wp14:editId="0CE411B1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380" name="Text Box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9922C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8" o:spid="_x0000_s1031" type="#_x0000_t202" style="position:absolute;margin-left:40.65pt;margin-top:155.95pt;width:236.45pt;height:12pt;z-index:-55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g+XtgIAALQ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CI8g+XtgIA&#10;ALQ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024" behindDoc="1" locked="0" layoutInCell="1" allowOverlap="1" wp14:anchorId="24876D13" wp14:editId="7A702719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379" name="Text Box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A7F1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7" o:spid="_x0000_s1032" type="#_x0000_t202" style="position:absolute;margin-left:40.65pt;margin-top:182.95pt;width:236.45pt;height:12pt;z-index:-5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7iStQ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048" behindDoc="1" locked="0" layoutInCell="1" allowOverlap="1" wp14:anchorId="3B98E8F0" wp14:editId="742D0697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378" name="Text Box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51997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6" o:spid="_x0000_s1033" type="#_x0000_t202" style="position:absolute;margin-left:40.65pt;margin-top:209.95pt;width:236.45pt;height:12pt;z-index:-55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QyVtQ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072" behindDoc="1" locked="0" layoutInCell="1" allowOverlap="1" wp14:anchorId="7E62D307" wp14:editId="30469D45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377" name="Text Box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BBA41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5" o:spid="_x0000_s1034" type="#_x0000_t202" style="position:absolute;margin-left:40.65pt;margin-top:236.95pt;width:236.45pt;height:12pt;z-index:-5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DAkPzNtgIA&#10;ALU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096" behindDoc="1" locked="0" layoutInCell="1" allowOverlap="1" wp14:anchorId="200C1EEF" wp14:editId="0C0B7984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376" name="Text Box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1ED2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4" o:spid="_x0000_s1035" type="#_x0000_t202" style="position:absolute;margin-left:40.65pt;margin-top:263.95pt;width:236.45pt;height:12pt;z-index:-55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ADTtgIAALU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120" behindDoc="1" locked="0" layoutInCell="1" allowOverlap="1" wp14:anchorId="2F416365" wp14:editId="7A8ED422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375" name="Text Box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E9CE3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3" o:spid="_x0000_s1036" type="#_x0000_t202" style="position:absolute;margin-left:40.65pt;margin-top:290.95pt;width:236.45pt;height:12pt;z-index:-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144" behindDoc="1" locked="0" layoutInCell="1" allowOverlap="1" wp14:anchorId="546D1044" wp14:editId="7715DA8A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374" name="Text Box 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B8001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2" o:spid="_x0000_s1037" type="#_x0000_t202" style="position:absolute;margin-left:40.65pt;margin-top:317.95pt;width:236.45pt;height:12pt;z-index:-55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VotgIAALU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168" behindDoc="1" locked="0" layoutInCell="1" allowOverlap="1" wp14:anchorId="1C6DD82C" wp14:editId="3D0AC329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373" name="Text Box 8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079D1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1" o:spid="_x0000_s1038" type="#_x0000_t202" style="position:absolute;margin-left:40.65pt;margin-top:423.1pt;width:512.5pt;height:12pt;z-index:-5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192" behindDoc="1" locked="0" layoutInCell="1" allowOverlap="1" wp14:anchorId="60EDD80E" wp14:editId="1F867AF6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372" name="Text Box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6F7FC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20" o:spid="_x0000_s1039" type="#_x0000_t202" style="position:absolute;margin-left:40.65pt;margin-top:450.1pt;width:512.5pt;height:12pt;z-index:-55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216" behindDoc="1" locked="0" layoutInCell="1" allowOverlap="1" wp14:anchorId="0527FC19" wp14:editId="69FEFE8E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371" name="Text Box 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B6C8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19" o:spid="_x0000_s1040" type="#_x0000_t202" style="position:absolute;margin-left:40.65pt;margin-top:477.1pt;width:512.5pt;height:12pt;z-index:-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L3n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Az4vee1AgAA&#10;tQ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240" behindDoc="1" locked="0" layoutInCell="1" allowOverlap="1" wp14:anchorId="7678859E" wp14:editId="08AAFE28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370" name="Text Box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1DB41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18" o:spid="_x0000_s1041" type="#_x0000_t202" style="position:absolute;margin-left:40.65pt;margin-top:504.1pt;width:512.5pt;height:12pt;z-index:-55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264" behindDoc="1" locked="0" layoutInCell="1" allowOverlap="1" wp14:anchorId="22E4EC78" wp14:editId="43508A51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369" name="Text Box 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65079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17" o:spid="_x0000_s1042" type="#_x0000_t202" style="position:absolute;margin-left:40.65pt;margin-top:531.1pt;width:512.5pt;height:12pt;z-index:-5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W7u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288" behindDoc="1" locked="0" layoutInCell="1" allowOverlap="1" wp14:anchorId="03D70D49" wp14:editId="6C256469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368" name="Text Box 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4DBC4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16" o:spid="_x0000_s1043" type="#_x0000_t202" style="position:absolute;margin-left:40.65pt;margin-top:628pt;width:512.5pt;height:12pt;z-index:-55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ZLw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312" behindDoc="1" locked="0" layoutInCell="1" allowOverlap="1" wp14:anchorId="718A0781" wp14:editId="574EC757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367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30FD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15" o:spid="_x0000_s1044" type="#_x0000_t202" style="position:absolute;margin-left:40.65pt;margin-top:655pt;width:512.5pt;height:12pt;z-index:-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336" behindDoc="1" locked="0" layoutInCell="1" allowOverlap="1" wp14:anchorId="0442289B" wp14:editId="791C672C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366" name="Text Box 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E4D6E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14" o:spid="_x0000_s1045" type="#_x0000_t202" style="position:absolute;margin-left:40.65pt;margin-top:682pt;width:512.5pt;height:12pt;z-index:-55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360" behindDoc="1" locked="0" layoutInCell="1" allowOverlap="1" wp14:anchorId="51AEEAE9" wp14:editId="3E76C416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365" name="Text Box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1F9B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13" o:spid="_x0000_s1046" type="#_x0000_t202" style="position:absolute;margin-left:40.65pt;margin-top:709pt;width:512.5pt;height:12pt;z-index:-5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Z1ktQ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384" behindDoc="1" locked="0" layoutInCell="1" allowOverlap="1" wp14:anchorId="6D4D58DB" wp14:editId="4B56B3BB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364" name="Text Box 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A61C8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12" o:spid="_x0000_s1047" type="#_x0000_t202" style="position:absolute;margin-left:40.65pt;margin-top:736pt;width:512.5pt;height:12pt;z-index:-55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WF6tQ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1B8AEE0" w14:textId="27A8F29D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552" behindDoc="1" locked="0" layoutInCell="1" allowOverlap="1" wp14:anchorId="33E6102A" wp14:editId="17703F6A">
                <wp:simplePos x="0" y="0"/>
                <wp:positionH relativeFrom="page">
                  <wp:posOffset>3870960</wp:posOffset>
                </wp:positionH>
                <wp:positionV relativeFrom="page">
                  <wp:posOffset>1020445</wp:posOffset>
                </wp:positionV>
                <wp:extent cx="3316605" cy="3559810"/>
                <wp:effectExtent l="3810" t="1270" r="3810" b="1270"/>
                <wp:wrapNone/>
                <wp:docPr id="360" name="Text Box 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B08D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6102A" id="Text Box 777" o:spid="_x0000_s1046" type="#_x0000_t202" style="position:absolute;margin-left:304.8pt;margin-top:80.35pt;width:261.15pt;height:280.3pt;z-index:-5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" filled="f" stroked="f">
                <v:textbox inset="0,0,0,0">
                  <w:txbxContent>
                    <w:p w14:paraId="2DAB08DD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600" behindDoc="1" locked="0" layoutInCell="1" allowOverlap="1" wp14:anchorId="63B7BB43" wp14:editId="483D78D5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358" name="Text Box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A964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7BB43" id="Text Box 775" o:spid="_x0000_s1047" type="#_x0000_t202" style="position:absolute;margin-left:40.65pt;margin-top:128.95pt;width:236.45pt;height:12pt;z-index:-5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D4PmwCtgIA&#10;ALU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14:paraId="57AA9641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624" behindDoc="1" locked="0" layoutInCell="1" allowOverlap="1" wp14:anchorId="5033BEDC" wp14:editId="79516D79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357" name="Text Box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6C01E" w14:textId="77777777" w:rsidR="0034033D" w:rsidRDefault="0034033D" w:rsidP="000B1BFF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33BEDC" id="Text Box 774" o:spid="_x0000_s1048" type="#_x0000_t202" style="position:absolute;margin-left:40.65pt;margin-top:155.95pt;width:236.45pt;height:12pt;z-index:-54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BBTtg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DblBBTtgIA&#10;ALU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14:paraId="7E36C01E" w14:textId="77777777" w:rsidR="0034033D" w:rsidRDefault="0034033D" w:rsidP="000B1BFF">
                      <w:pPr>
                        <w:pStyle w:val="BodyText"/>
                        <w:ind w:left="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648" behindDoc="1" locked="0" layoutInCell="1" allowOverlap="1" wp14:anchorId="39643B5A" wp14:editId="43E1C2F4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356" name="Text Box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DD676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43B5A" id="Text Box 773" o:spid="_x0000_s1049" type="#_x0000_t202" style="position:absolute;margin-left:40.65pt;margin-top:182.95pt;width:236.45pt;height:12pt;z-index:-5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69ltgIAALU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" filled="f" stroked="f">
                <v:textbox inset="0,0,0,0">
                  <w:txbxContent>
                    <w:p w14:paraId="4CDD6762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672" behindDoc="1" locked="0" layoutInCell="1" allowOverlap="1" wp14:anchorId="7089EC82" wp14:editId="4700D831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355" name="Text Box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03C5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9EC82" id="Text Box 772" o:spid="_x0000_s1050" type="#_x0000_t202" style="position:absolute;margin-left:40.65pt;margin-top:209.95pt;width:236.45pt;height:12pt;z-index:-54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" filled="f" stroked="f">
                <v:textbox inset="0,0,0,0">
                  <w:txbxContent>
                    <w:p w14:paraId="33103C51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696" behindDoc="1" locked="0" layoutInCell="1" allowOverlap="1" wp14:anchorId="0A031C1C" wp14:editId="0672A992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354" name="Text Box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CCA6F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31C1C" id="Text Box 771" o:spid="_x0000_s1051" type="#_x0000_t202" style="position:absolute;margin-left:40.65pt;margin-top:236.95pt;width:236.45pt;height:12pt;z-index:-5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" filled="f" stroked="f">
                <v:textbox inset="0,0,0,0">
                  <w:txbxContent>
                    <w:p w14:paraId="00CCA6FE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720" behindDoc="1" locked="0" layoutInCell="1" allowOverlap="1" wp14:anchorId="00078C19" wp14:editId="77DFEA60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353" name="Text Box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DD3A8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78C19" id="Text Box 770" o:spid="_x0000_s1052" type="#_x0000_t202" style="position:absolute;margin-left:40.65pt;margin-top:263.95pt;width:236.45pt;height:12pt;z-index:-54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JactwIAALU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" filled="f" stroked="f">
                <v:textbox inset="0,0,0,0">
                  <w:txbxContent>
                    <w:p w14:paraId="14DD3A8A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744" behindDoc="1" locked="0" layoutInCell="1" allowOverlap="1" wp14:anchorId="6F110172" wp14:editId="642F68BF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352" name="Text Box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F4CDE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10172" id="Text Box 769" o:spid="_x0000_s1053" type="#_x0000_t202" style="position:absolute;margin-left:40.65pt;margin-top:290.95pt;width:236.45pt;height:12pt;z-index:-5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pE6tgIAALU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DxfpE6tgIA&#10;ALU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14:paraId="69F4CDE3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768" behindDoc="1" locked="0" layoutInCell="1" allowOverlap="1" wp14:anchorId="6AE5848F" wp14:editId="09D25B9B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351" name="Text Box 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C5A1C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5848F" id="Text Box 768" o:spid="_x0000_s1054" type="#_x0000_t202" style="position:absolute;margin-left:40.65pt;margin-top:317.95pt;width:236.45pt;height:12pt;z-index:-54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KE6tQ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" filled="f" stroked="f">
                <v:textbox inset="0,0,0,0">
                  <w:txbxContent>
                    <w:p w14:paraId="54C5A1C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792" behindDoc="1" locked="0" layoutInCell="1" allowOverlap="1" wp14:anchorId="6F40C789" wp14:editId="6610F238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350" name="Text Box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EC5CFD" w14:textId="77777777" w:rsidR="0034033D" w:rsidRDefault="0034033D" w:rsidP="000B1BFF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0C789" id="Text Box 767" o:spid="_x0000_s1055" type="#_x0000_t202" style="position:absolute;margin-left:40.65pt;margin-top:423.1pt;width:512.5pt;height:12pt;z-index:-5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Mt9tAIAALU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" filled="f" stroked="f">
                <v:textbox inset="0,0,0,0">
                  <w:txbxContent>
                    <w:p w14:paraId="63EC5CFD" w14:textId="77777777" w:rsidR="0034033D" w:rsidRDefault="0034033D" w:rsidP="000B1BFF">
                      <w:pPr>
                        <w:pStyle w:val="BodyText"/>
                        <w:ind w:left="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816" behindDoc="1" locked="0" layoutInCell="1" allowOverlap="1" wp14:anchorId="117759A8" wp14:editId="33292EED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349" name="Text Box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0C35E" w14:textId="77777777" w:rsidR="0034033D" w:rsidRDefault="0034033D" w:rsidP="000B1BFF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759A8" id="Text Box 766" o:spid="_x0000_s1056" type="#_x0000_t202" style="position:absolute;margin-left:40.65pt;margin-top:450.1pt;width:512.5pt;height:12pt;z-index:-54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pPZtA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" filled="f" stroked="f">
                <v:textbox inset="0,0,0,0">
                  <w:txbxContent>
                    <w:p w14:paraId="2170C35E" w14:textId="77777777" w:rsidR="0034033D" w:rsidRDefault="0034033D" w:rsidP="000B1BFF">
                      <w:pPr>
                        <w:pStyle w:val="BodyText"/>
                        <w:ind w:left="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840" behindDoc="1" locked="0" layoutInCell="1" allowOverlap="1" wp14:anchorId="5275636C" wp14:editId="4DFA191B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348" name="Text Box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5AC79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5636C" id="Text Box 765" o:spid="_x0000_s1057" type="#_x0000_t202" style="position:absolute;margin-left:40.65pt;margin-top:477.1pt;width:512.5pt;height:12pt;z-index:-5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YFptA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" filled="f" stroked="f">
                <v:textbox inset="0,0,0,0">
                  <w:txbxContent>
                    <w:p w14:paraId="6F5AC795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864" behindDoc="1" locked="0" layoutInCell="1" allowOverlap="1" wp14:anchorId="0ADA3791" wp14:editId="0EA206F0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347" name="Text Box 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9D75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A3791" id="Text Box 764" o:spid="_x0000_s1058" type="#_x0000_t202" style="position:absolute;margin-left:40.65pt;margin-top:504.1pt;width:512.5pt;height:12pt;z-index:-54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/04tA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" filled="f" stroked="f">
                <v:textbox inset="0,0,0,0">
                  <w:txbxContent>
                    <w:p w14:paraId="2119D751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888" behindDoc="1" locked="0" layoutInCell="1" allowOverlap="1" wp14:anchorId="3CFE01A6" wp14:editId="78F0EEC4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346" name="Text Box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5613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E01A6" id="Text Box 763" o:spid="_x0000_s1059" type="#_x0000_t202" style="position:absolute;margin-left:40.65pt;margin-top:531.1pt;width:512.5pt;height:12pt;z-index:-5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EIO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" filled="f" stroked="f">
                <v:textbox inset="0,0,0,0">
                  <w:txbxContent>
                    <w:p w14:paraId="2225613B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912" behindDoc="1" locked="0" layoutInCell="1" allowOverlap="1" wp14:anchorId="3ABCB60B" wp14:editId="4E04BD47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345" name="Text Box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31A0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CB60B" id="Text Box 762" o:spid="_x0000_s1060" type="#_x0000_t202" style="position:absolute;margin-left:40.65pt;margin-top:628pt;width:512.5pt;height:12pt;z-index:-54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" filled="f" stroked="f">
                <v:textbox inset="0,0,0,0">
                  <w:txbxContent>
                    <w:p w14:paraId="6F631A0D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960" behindDoc="1" locked="0" layoutInCell="1" allowOverlap="1" wp14:anchorId="05C31CEA" wp14:editId="26DE322C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343" name="Text Box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3B06D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31CEA" id="Text Box 760" o:spid="_x0000_s1061" type="#_x0000_t202" style="position:absolute;margin-left:40.65pt;margin-top:682pt;width:512.5pt;height:12pt;z-index:-54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" filled="f" stroked="f">
                <v:textbox inset="0,0,0,0">
                  <w:txbxContent>
                    <w:p w14:paraId="593B06DB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1984" behindDoc="1" locked="0" layoutInCell="1" allowOverlap="1" wp14:anchorId="05F0736F" wp14:editId="3537929C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342" name="Text Box 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7BBCF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0736F" id="Text Box 759" o:spid="_x0000_s1062" type="#_x0000_t202" style="position:absolute;margin-left:40.65pt;margin-top:709pt;width:512.5pt;height:12pt;z-index:-5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yG7tQ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" filled="f" stroked="f">
                <v:textbox inset="0,0,0,0">
                  <w:txbxContent>
                    <w:p w14:paraId="607BBCF9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008" behindDoc="1" locked="0" layoutInCell="1" allowOverlap="1" wp14:anchorId="4A314102" wp14:editId="30002F3C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341" name="Text Box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DE97F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14102" id="Text Box 758" o:spid="_x0000_s1063" type="#_x0000_t202" style="position:absolute;margin-left:40.65pt;margin-top:736pt;width:512.5pt;height:12pt;z-index:-54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" filled="f" stroked="f">
                <v:textbox inset="0,0,0,0">
                  <w:txbxContent>
                    <w:p w14:paraId="4FDE97FE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B061809" w14:textId="44D95554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224" behindDoc="1" locked="0" layoutInCell="1" allowOverlap="1" wp14:anchorId="74915EA2" wp14:editId="19C5384A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336" name="Text Box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14F1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15EA2" id="Text Box 721" o:spid="_x0000_s1064" type="#_x0000_t202" style="position:absolute;margin-left:40.65pt;margin-top:128.95pt;width:236.45pt;height:12pt;z-index:-5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ASRM+9tgIA&#10;ALU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14:paraId="6AF14F1B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248" behindDoc="1" locked="0" layoutInCell="1" allowOverlap="1" wp14:anchorId="7B367D9F" wp14:editId="3E0D3DDC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335" name="Text Box 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CEA2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67D9F" id="Text Box 720" o:spid="_x0000_s1065" type="#_x0000_t202" style="position:absolute;margin-left:40.65pt;margin-top:155.95pt;width:236.45pt;height:12pt;z-index:-54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" filled="f" stroked="f">
                <v:textbox inset="0,0,0,0">
                  <w:txbxContent>
                    <w:p w14:paraId="079CEA2B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272" behindDoc="1" locked="0" layoutInCell="1" allowOverlap="1" wp14:anchorId="2A09C0A6" wp14:editId="1D0AE5A2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334" name="Text Box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1114E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9C0A6" id="Text Box 719" o:spid="_x0000_s1066" type="#_x0000_t202" style="position:absolute;margin-left:40.65pt;margin-top:182.95pt;width:236.45pt;height:12pt;z-index:-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C1ytgIAALU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" filled="f" stroked="f">
                <v:textbox inset="0,0,0,0">
                  <w:txbxContent>
                    <w:p w14:paraId="321114E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296" behindDoc="1" locked="0" layoutInCell="1" allowOverlap="1" wp14:anchorId="03804980" wp14:editId="461840FB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333" name="Text Box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121D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04980" id="Text Box 718" o:spid="_x0000_s1067" type="#_x0000_t202" style="position:absolute;margin-left:40.65pt;margin-top:209.95pt;width:236.45pt;height:12pt;z-index:-54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ECPtg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" filled="f" stroked="f">
                <v:textbox inset="0,0,0,0">
                  <w:txbxContent>
                    <w:p w14:paraId="5A3121D5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320" behindDoc="1" locked="0" layoutInCell="1" allowOverlap="1" wp14:anchorId="1D3B9CF6" wp14:editId="2B81C1D0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332" name="Text Box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05D3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B9CF6" id="Text Box 717" o:spid="_x0000_s1068" type="#_x0000_t202" style="position:absolute;margin-left:40.65pt;margin-top:236.95pt;width:236.45pt;height:12pt;z-index:-5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NVvtgIAALU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AWQNVvtgIA&#10;ALU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14:paraId="58F05D30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344" behindDoc="1" locked="0" layoutInCell="1" allowOverlap="1" wp14:anchorId="3398E459" wp14:editId="2BF5203B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331" name="Text Box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D2E66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8E459" id="Text Box 716" o:spid="_x0000_s1069" type="#_x0000_t202" style="position:absolute;margin-left:40.65pt;margin-top:263.95pt;width:236.45pt;height:12pt;z-index:-54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uVvtgIAALU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" filled="f" stroked="f">
                <v:textbox inset="0,0,0,0">
                  <w:txbxContent>
                    <w:p w14:paraId="1BD2E662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368" behindDoc="1" locked="0" layoutInCell="1" allowOverlap="1" wp14:anchorId="519DD121" wp14:editId="75E23ED6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330" name="Text Box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4C991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DD121" id="Text Box 715" o:spid="_x0000_s1070" type="#_x0000_t202" style="position:absolute;margin-left:40.65pt;margin-top:290.95pt;width:236.45pt;height:12pt;z-index:-5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Dz/ffftgIA&#10;ALU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14:paraId="2E4C9915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392" behindDoc="1" locked="0" layoutInCell="1" allowOverlap="1" wp14:anchorId="1A7FFFC3" wp14:editId="03919BEB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329" name="Text Box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46DAC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FFFC3" id="Text Box 714" o:spid="_x0000_s1071" type="#_x0000_t202" style="position:absolute;margin-left:40.65pt;margin-top:317.95pt;width:236.45pt;height:12pt;z-index:-54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" filled="f" stroked="f">
                <v:textbox inset="0,0,0,0">
                  <w:txbxContent>
                    <w:p w14:paraId="5A46DAC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416" behindDoc="1" locked="0" layoutInCell="1" allowOverlap="1" wp14:anchorId="42151CFA" wp14:editId="041749BC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328" name="Text Box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250DC" w14:textId="77777777" w:rsidR="0034033D" w:rsidRDefault="0034033D" w:rsidP="000B1BFF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51CFA" id="Text Box 713" o:spid="_x0000_s1072" type="#_x0000_t202" style="position:absolute;margin-left:40.65pt;margin-top:423.1pt;width:512.5pt;height:12pt;z-index:-5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O/qtQ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" filled="f" stroked="f">
                <v:textbox inset="0,0,0,0">
                  <w:txbxContent>
                    <w:p w14:paraId="286250DC" w14:textId="77777777" w:rsidR="0034033D" w:rsidRDefault="0034033D" w:rsidP="000B1BFF">
                      <w:pPr>
                        <w:pStyle w:val="BodyText"/>
                        <w:ind w:left="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440" behindDoc="1" locked="0" layoutInCell="1" allowOverlap="1" wp14:anchorId="4F1C419F" wp14:editId="0C747017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327" name="Text Box 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EB830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C419F" id="Text Box 712" o:spid="_x0000_s1073" type="#_x0000_t202" style="position:absolute;margin-left:40.65pt;margin-top:450.1pt;width:512.5pt;height:12pt;z-index:-54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O7tQ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" filled="f" stroked="f">
                <v:textbox inset="0,0,0,0">
                  <w:txbxContent>
                    <w:p w14:paraId="3CEB8301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488" behindDoc="1" locked="0" layoutInCell="1" allowOverlap="1" wp14:anchorId="2DB90570" wp14:editId="69FCDE12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325" name="Text Box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35F19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90570" id="Text Box 710" o:spid="_x0000_s1074" type="#_x0000_t202" style="position:absolute;margin-left:40.65pt;margin-top:504.1pt;width:512.5pt;height:12pt;z-index:-53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" filled="f" stroked="f">
                <v:textbox inset="0,0,0,0">
                  <w:txbxContent>
                    <w:p w14:paraId="0D35F193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512" behindDoc="1" locked="0" layoutInCell="1" allowOverlap="1" wp14:anchorId="1485181D" wp14:editId="24E04FD4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324" name="Text Box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1726C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5181D" id="Text Box 709" o:spid="_x0000_s1075" type="#_x0000_t202" style="position:absolute;margin-left:40.65pt;margin-top:531.1pt;width:512.5pt;height:12pt;z-index:-5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" filled="f" stroked="f">
                <v:textbox inset="0,0,0,0">
                  <w:txbxContent>
                    <w:p w14:paraId="1E1726C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536" behindDoc="1" locked="0" layoutInCell="1" allowOverlap="1" wp14:anchorId="42ED4E58" wp14:editId="4C633216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323" name="Text Box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9EE3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D4E58" id="Text Box 708" o:spid="_x0000_s1076" type="#_x0000_t202" style="position:absolute;margin-left:40.65pt;margin-top:628pt;width:512.5pt;height:12pt;z-index:-53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tdAtQ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" filled="f" stroked="f">
                <v:textbox inset="0,0,0,0">
                  <w:txbxContent>
                    <w:p w14:paraId="5BF9EE33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560" behindDoc="1" locked="0" layoutInCell="1" allowOverlap="1" wp14:anchorId="40752A2B" wp14:editId="14854711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322" name="Text Box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0F5F5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52A2B" id="Text Box 707" o:spid="_x0000_s1077" type="#_x0000_t202" style="position:absolute;margin-left:40.65pt;margin-top:655pt;width:512.5pt;height:12pt;z-index:-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kKgtg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" filled="f" stroked="f">
                <v:textbox inset="0,0,0,0">
                  <w:txbxContent>
                    <w:p w14:paraId="4E0F5F55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584" behindDoc="1" locked="0" layoutInCell="1" allowOverlap="1" wp14:anchorId="3D855918" wp14:editId="3FB7CF33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321" name="Text Box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0373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06" o:spid="_x0000_s1090" type="#_x0000_t202" style="position:absolute;margin-left:40.65pt;margin-top:682pt;width:512.5pt;height:12pt;z-index:-53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ca4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608" behindDoc="1" locked="0" layoutInCell="1" allowOverlap="1" wp14:anchorId="0994BD6F" wp14:editId="2A340000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320" name="Text Box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381FD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05" o:spid="_x0000_s1091" type="#_x0000_t202" style="position:absolute;margin-left:40.65pt;margin-top:709pt;width:512.5pt;height:12pt;z-index:-5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632" behindDoc="1" locked="0" layoutInCell="1" allowOverlap="1" wp14:anchorId="27F0CE14" wp14:editId="5C1E9315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319" name="Text Box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AC98A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04" o:spid="_x0000_s1092" type="#_x0000_t202" style="position:absolute;margin-left:40.65pt;margin-top:736pt;width:512.5pt;height:12pt;z-index:-53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704" behindDoc="1" locked="0" layoutInCell="1" allowOverlap="1" wp14:anchorId="1BFD60DA" wp14:editId="627944F7">
                <wp:simplePos x="0" y="0"/>
                <wp:positionH relativeFrom="page">
                  <wp:posOffset>2896235</wp:posOffset>
                </wp:positionH>
                <wp:positionV relativeFrom="page">
                  <wp:posOffset>262890</wp:posOffset>
                </wp:positionV>
                <wp:extent cx="1767840" cy="604520"/>
                <wp:effectExtent l="635" t="0" r="3175" b="0"/>
                <wp:wrapNone/>
                <wp:docPr id="318" name="Text Box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840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93A31" w14:textId="77777777" w:rsidR="0034033D" w:rsidRPr="000B1BFF" w:rsidRDefault="002B617C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76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9"/>
                                <w:sz w:val="76"/>
                              </w:rPr>
                              <w:t>Penguin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D60DA" id="Text Box 673" o:spid="_x0000_s1081" type="#_x0000_t202" style="position:absolute;margin-left:228.05pt;margin-top:20.7pt;width:139.2pt;height:47.6pt;z-index:-5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" filled="f" stroked="f">
                <v:textbox inset="0,0,0,0">
                  <w:txbxContent>
                    <w:p w14:paraId="2A793A31" w14:textId="77777777" w:rsidR="0034033D" w:rsidRPr="000B1BFF" w:rsidRDefault="002B617C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76"/>
                        </w:rPr>
                      </w:pP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9"/>
                          <w:sz w:val="76"/>
                        </w:rPr>
                        <w:t>Penguin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752" behindDoc="1" locked="0" layoutInCell="1" allowOverlap="1" wp14:anchorId="6157934B" wp14:editId="77BA7CBC">
                <wp:simplePos x="0" y="0"/>
                <wp:positionH relativeFrom="page">
                  <wp:posOffset>359410</wp:posOffset>
                </wp:positionH>
                <wp:positionV relativeFrom="page">
                  <wp:posOffset>7371080</wp:posOffset>
                </wp:positionV>
                <wp:extent cx="6821805" cy="2435225"/>
                <wp:effectExtent l="0" t="0" r="635" b="4445"/>
                <wp:wrapNone/>
                <wp:docPr id="317" name="Text Box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37EDF9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Penguins survive...</w:t>
                            </w:r>
                          </w:p>
                          <w:p w14:paraId="12B1119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7934B" id="Text Box 671" o:spid="_x0000_s1082" type="#_x0000_t202" style="position:absolute;margin-left:28.3pt;margin-top:580.4pt;width:537.15pt;height:191.75pt;z-index:-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Q//tQIAALY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" filled="f" stroked="f">
                <v:textbox inset="0,0,0,0">
                  <w:txbxContent>
                    <w:p w14:paraId="0E37EDF9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Penguins survive...</w:t>
                      </w:r>
                    </w:p>
                    <w:p w14:paraId="12B1119F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776" behindDoc="1" locked="0" layoutInCell="1" allowOverlap="1" wp14:anchorId="485025FE" wp14:editId="45CE581E">
                <wp:simplePos x="0" y="0"/>
                <wp:positionH relativeFrom="page">
                  <wp:posOffset>359410</wp:posOffset>
                </wp:positionH>
                <wp:positionV relativeFrom="page">
                  <wp:posOffset>4768850</wp:posOffset>
                </wp:positionV>
                <wp:extent cx="6821805" cy="2435225"/>
                <wp:effectExtent l="0" t="0" r="635" b="0"/>
                <wp:wrapNone/>
                <wp:docPr id="316" name="Text Box 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094208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Penguins eat...</w:t>
                            </w:r>
                          </w:p>
                          <w:p w14:paraId="2D3735A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025FE" id="Text Box 670" o:spid="_x0000_s1083" type="#_x0000_t202" style="position:absolute;margin-left:28.3pt;margin-top:375.5pt;width:537.15pt;height:191.75pt;z-index:-53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Io0tgIAALY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" filled="f" stroked="f">
                <v:textbox inset="0,0,0,0">
                  <w:txbxContent>
                    <w:p w14:paraId="7B094208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Penguins eat...</w:t>
                      </w:r>
                    </w:p>
                    <w:p w14:paraId="2D3735A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824" behindDoc="1" locked="0" layoutInCell="1" allowOverlap="1" wp14:anchorId="18173E62" wp14:editId="4EC0F404">
                <wp:simplePos x="0" y="0"/>
                <wp:positionH relativeFrom="page">
                  <wp:posOffset>359410</wp:posOffset>
                </wp:positionH>
                <wp:positionV relativeFrom="page">
                  <wp:posOffset>1020445</wp:posOffset>
                </wp:positionV>
                <wp:extent cx="3316605" cy="3559810"/>
                <wp:effectExtent l="0" t="1270" r="635" b="1270"/>
                <wp:wrapNone/>
                <wp:docPr id="315" name="Text Box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B6AB43" w14:textId="77777777" w:rsidR="0034033D" w:rsidRPr="000B1BFF" w:rsidRDefault="002B617C">
                            <w:pPr>
                              <w:pStyle w:val="BodyText"/>
                              <w:spacing w:before="26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Penguins live...</w:t>
                            </w:r>
                          </w:p>
                          <w:p w14:paraId="37D51E27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73E62" id="Text Box 668" o:spid="_x0000_s1084" type="#_x0000_t202" style="position:absolute;margin-left:28.3pt;margin-top:80.35pt;width:261.15pt;height:280.3pt;z-index:-53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" filled="f" stroked="f">
                <v:textbox inset="0,0,0,0">
                  <w:txbxContent>
                    <w:p w14:paraId="61B6AB43" w14:textId="77777777" w:rsidR="0034033D" w:rsidRPr="000B1BFF" w:rsidRDefault="002B617C">
                      <w:pPr>
                        <w:pStyle w:val="BodyText"/>
                        <w:spacing w:before="26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Penguins live...</w:t>
                      </w:r>
                    </w:p>
                    <w:p w14:paraId="37D51E27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848" behindDoc="1" locked="0" layoutInCell="1" allowOverlap="1" wp14:anchorId="5B5E230E" wp14:editId="4573B59D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314" name="Text Box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3EAA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67" o:spid="_x0000_s1097" type="#_x0000_t202" style="position:absolute;margin-left:40.65pt;margin-top:128.95pt;width:236.45pt;height:12pt;z-index:-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kFStg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DmLkFStgIA&#10;ALU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872" behindDoc="1" locked="0" layoutInCell="1" allowOverlap="1" wp14:anchorId="030B2699" wp14:editId="5DD477E6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313" name="Text Box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2461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66" o:spid="_x0000_s1098" type="#_x0000_t202" style="position:absolute;margin-left:40.65pt;margin-top:155.95pt;width:236.45pt;height:12pt;z-index:-53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3kEtgIAALU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Dxb3kEtgIA&#10;ALU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896" behindDoc="1" locked="0" layoutInCell="1" allowOverlap="1" wp14:anchorId="3B0894DD" wp14:editId="5343B8C0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312" name="Text Box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49EF5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65" o:spid="_x0000_s1099" type="#_x0000_t202" style="position:absolute;margin-left:40.65pt;margin-top:182.95pt;width:236.45pt;height:12pt;z-index:-5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920" behindDoc="1" locked="0" layoutInCell="1" allowOverlap="1" wp14:anchorId="68138F1D" wp14:editId="516644EB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311" name="Text Box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1BB9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64" o:spid="_x0000_s1100" type="#_x0000_t202" style="position:absolute;margin-left:40.65pt;margin-top:209.95pt;width:236.45pt;height:12pt;z-index:-53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KrLtgIAALU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944" behindDoc="1" locked="0" layoutInCell="1" allowOverlap="1" wp14:anchorId="5B6ECF19" wp14:editId="450BE938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310" name="Text Box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B6CE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63" o:spid="_x0000_s1101" type="#_x0000_t202" style="position:absolute;margin-left:40.65pt;margin-top:236.95pt;width:236.45pt;height:12pt;z-index:-5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kBWtgIAALUFAAAOAAAAZHJzL2Uyb0RvYy54bWysVNuOmzAQfa/Uf7D8znIJYQE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B4ykBWtgIA&#10;ALU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968" behindDoc="1" locked="0" layoutInCell="1" allowOverlap="1" wp14:anchorId="74FEDBD6" wp14:editId="7044A06B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309" name="Text Box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79798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62" o:spid="_x0000_s1102" type="#_x0000_t202" style="position:absolute;margin-left:40.65pt;margin-top:263.95pt;width:236.45pt;height:12pt;z-index:-53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U1ZtgIAALU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2992" behindDoc="1" locked="0" layoutInCell="1" allowOverlap="1" wp14:anchorId="13CB167F" wp14:editId="712AAFB8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308" name="Text Box 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0F271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61" o:spid="_x0000_s1103" type="#_x0000_t202" style="position:absolute;margin-left:40.65pt;margin-top:290.95pt;width:236.45pt;height:12pt;z-index:-5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016" behindDoc="1" locked="0" layoutInCell="1" allowOverlap="1" wp14:anchorId="0DA41EC8" wp14:editId="6C3D98B9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307" name="Text Box 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FF7EF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60" o:spid="_x0000_s1104" type="#_x0000_t202" style="position:absolute;margin-left:40.65pt;margin-top:317.95pt;width:236.45pt;height:12pt;z-index:-53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+d4twIAALU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040" behindDoc="1" locked="0" layoutInCell="1" allowOverlap="1" wp14:anchorId="1218E8A5" wp14:editId="60A1CA18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306" name="Text Box 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ABEAC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9" o:spid="_x0000_s1105" type="#_x0000_t202" style="position:absolute;margin-left:40.65pt;margin-top:423.1pt;width:512.5pt;height:12pt;z-index:-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ukP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064" behindDoc="1" locked="0" layoutInCell="1" allowOverlap="1" wp14:anchorId="39D2F7DA" wp14:editId="6D7B26B5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305" name="Text Box 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B6200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8" o:spid="_x0000_s1106" type="#_x0000_t202" style="position:absolute;margin-left:40.65pt;margin-top:450.1pt;width:512.5pt;height:12pt;z-index:-53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VYp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088" behindDoc="1" locked="0" layoutInCell="1" allowOverlap="1" wp14:anchorId="2888D6A8" wp14:editId="249FA9E6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304" name="Text Box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EF383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7" o:spid="_x0000_s1107" type="#_x0000_t202" style="position:absolute;margin-left:40.65pt;margin-top:477.1pt;width:512.5pt;height:12pt;z-index:-5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4gv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FAriC+1AgAA&#10;tQ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112" behindDoc="1" locked="0" layoutInCell="1" allowOverlap="1" wp14:anchorId="1C459F3E" wp14:editId="35FADA53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303" name="Text Box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459D4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6" o:spid="_x0000_s1108" type="#_x0000_t202" style="position:absolute;margin-left:40.65pt;margin-top:504.1pt;width:512.5pt;height:12pt;z-index:-53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rB5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136" behindDoc="1" locked="0" layoutInCell="1" allowOverlap="1" wp14:anchorId="739682F5" wp14:editId="702AE4EA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302" name="Text Box 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914F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5" o:spid="_x0000_s1109" type="#_x0000_t202" style="position:absolute;margin-left:40.65pt;margin-top:531.1pt;width:512.5pt;height:12pt;z-index:-5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160" behindDoc="1" locked="0" layoutInCell="1" allowOverlap="1" wp14:anchorId="389CE536" wp14:editId="76121A5C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301" name="Text Box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AA726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4" o:spid="_x0000_s1110" type="#_x0000_t202" style="position:absolute;margin-left:40.65pt;margin-top:628pt;width:512.5pt;height:12pt;z-index:-53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184" behindDoc="1" locked="0" layoutInCell="1" allowOverlap="1" wp14:anchorId="2F8A4225" wp14:editId="66184FB1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300" name="Text Box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5B1F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3" o:spid="_x0000_s1111" type="#_x0000_t202" style="position:absolute;margin-left:40.65pt;margin-top:655pt;width:512.5pt;height:12pt;z-index:-5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w7gswIAALU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208" behindDoc="1" locked="0" layoutInCell="1" allowOverlap="1" wp14:anchorId="4DB639BA" wp14:editId="62D17B25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299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D76C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2" o:spid="_x0000_s1112" type="#_x0000_t202" style="position:absolute;margin-left:40.65pt;margin-top:682pt;width:512.5pt;height:12pt;z-index:-53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h83tQ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232" behindDoc="1" locked="0" layoutInCell="1" allowOverlap="1" wp14:anchorId="196E2DD5" wp14:editId="32E113BB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298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E5717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1" o:spid="_x0000_s1113" type="#_x0000_t202" style="position:absolute;margin-left:40.65pt;margin-top:709pt;width:512.5pt;height:12pt;z-index:-5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256" behindDoc="1" locked="0" layoutInCell="1" allowOverlap="1" wp14:anchorId="7FBEAE1E" wp14:editId="512AB626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297" name="Text Box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C1A88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0" o:spid="_x0000_s1114" type="#_x0000_t202" style="position:absolute;margin-left:40.65pt;margin-top:736pt;width:512.5pt;height:12pt;z-index:-53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LUWtgIAALU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3D4DC7F" w14:textId="77777777" w:rsidR="0034033D" w:rsidRDefault="0034033D">
      <w:pPr>
        <w:rPr>
          <w:sz w:val="2"/>
          <w:szCs w:val="2"/>
        </w:rPr>
        <w:sectPr w:rsidR="0034033D">
          <w:headerReference w:type="default" r:id="rId6"/>
          <w:pgSz w:w="11910" w:h="16840"/>
          <w:pgMar w:top="400" w:right="1200" w:bottom="280" w:left="1680" w:header="720" w:footer="720" w:gutter="0"/>
          <w:cols w:space="720"/>
        </w:sectPr>
      </w:pPr>
    </w:p>
    <w:p w14:paraId="481BDC10" w14:textId="6EF79C31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472" behindDoc="1" locked="0" layoutInCell="1" allowOverlap="1" wp14:anchorId="1F8046FA" wp14:editId="58FF8A49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292" name="Text Box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FE5F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046FA" id="Text Box 613" o:spid="_x0000_s1103" type="#_x0000_t202" style="position:absolute;margin-left:40.65pt;margin-top:128.95pt;width:236.45pt;height:12pt;z-index:-5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" filled="f" stroked="f">
                <v:textbox inset="0,0,0,0">
                  <w:txbxContent>
                    <w:p w14:paraId="606FE5F1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496" behindDoc="1" locked="0" layoutInCell="1" allowOverlap="1" wp14:anchorId="1AB86D57" wp14:editId="5E690323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291" name="Text Box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6FAD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86D57" id="Text Box 612" o:spid="_x0000_s1104" type="#_x0000_t202" style="position:absolute;margin-left:40.65pt;margin-top:155.95pt;width:236.45pt;height:12pt;z-index:-52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BHw/xitgIA&#10;ALU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14:paraId="71D6FAD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520" behindDoc="1" locked="0" layoutInCell="1" allowOverlap="1" wp14:anchorId="3E5BF72B" wp14:editId="7DAA2FC6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290" name="Text Box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EAF03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BF72B" id="Text Box 611" o:spid="_x0000_s1105" type="#_x0000_t202" style="position:absolute;margin-left:40.65pt;margin-top:182.95pt;width:236.45pt;height:12pt;z-index:-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" filled="f" stroked="f">
                <v:textbox inset="0,0,0,0">
                  <w:txbxContent>
                    <w:p w14:paraId="4BEAF035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544" behindDoc="1" locked="0" layoutInCell="1" allowOverlap="1" wp14:anchorId="72965141" wp14:editId="04F7CBE0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289" name="Text Box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D15D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965141" id="Text Box 610" o:spid="_x0000_s1106" type="#_x0000_t202" style="position:absolute;margin-left:40.65pt;margin-top:209.95pt;width:236.45pt;height:12pt;z-index:-52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rZ2twIAALU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" filled="f" stroked="f">
                <v:textbox inset="0,0,0,0">
                  <w:txbxContent>
                    <w:p w14:paraId="297D15D4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568" behindDoc="1" locked="0" layoutInCell="1" allowOverlap="1" wp14:anchorId="2EF6F7A6" wp14:editId="3154F71D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288" name="Text Box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600AD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6F7A6" id="Text Box 609" o:spid="_x0000_s1107" type="#_x0000_t202" style="position:absolute;margin-left:40.65pt;margin-top:236.95pt;width:236.45pt;height:12pt;z-index:-5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BoxLHQtgIA&#10;ALU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14:paraId="2D600AD5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592" behindDoc="1" locked="0" layoutInCell="1" allowOverlap="1" wp14:anchorId="0C1F1B37" wp14:editId="2398E9DB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287" name="Text Box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DCE97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F1B37" id="Text Box 608" o:spid="_x0000_s1108" type="#_x0000_t202" style="position:absolute;margin-left:40.65pt;margin-top:263.95pt;width:236.45pt;height:12pt;z-index:-52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" filled="f" stroked="f">
                <v:textbox inset="0,0,0,0">
                  <w:txbxContent>
                    <w:p w14:paraId="19DCE97F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616" behindDoc="1" locked="0" layoutInCell="1" allowOverlap="1" wp14:anchorId="2EC3EFB4" wp14:editId="3C5033A0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286" name="Text Box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8F03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3EFB4" id="Text Box 607" o:spid="_x0000_s1109" type="#_x0000_t202" style="position:absolute;margin-left:40.65pt;margin-top:290.95pt;width:236.45pt;height:12pt;z-index:-5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htg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BwklhhtgIA&#10;ALU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14:paraId="6C68F03A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640" behindDoc="1" locked="0" layoutInCell="1" allowOverlap="1" wp14:anchorId="0E0FC650" wp14:editId="6BD95C63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285" name="Text Box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CD64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FC650" id="Text Box 606" o:spid="_x0000_s1110" type="#_x0000_t202" style="position:absolute;margin-left:40.65pt;margin-top:317.95pt;width:236.45pt;height:12pt;z-index:-52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" filled="f" stroked="f">
                <v:textbox inset="0,0,0,0">
                  <w:txbxContent>
                    <w:p w14:paraId="4E2CD648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688" behindDoc="1" locked="0" layoutInCell="1" allowOverlap="1" wp14:anchorId="01F8C8C7" wp14:editId="0CBA24F3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283" name="Text Box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A8F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8C8C7" id="Text Box 604" o:spid="_x0000_s1111" type="#_x0000_t202" style="position:absolute;margin-left:40.65pt;margin-top:450.1pt;width:512.5pt;height:12pt;z-index:-52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EEtQ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" filled="f" stroked="f">
                <v:textbox inset="0,0,0,0">
                  <w:txbxContent>
                    <w:p w14:paraId="4EE2A8F4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712" behindDoc="1" locked="0" layoutInCell="1" allowOverlap="1" wp14:anchorId="3B6B7851" wp14:editId="5C282FCE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282" name="Text Box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311A5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B7851" id="Text Box 603" o:spid="_x0000_s1112" type="#_x0000_t202" style="position:absolute;margin-left:40.65pt;margin-top:477.1pt;width:512.5pt;height:12pt;z-index:-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hFytAIAALY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" filled="f" stroked="f">
                <v:textbox inset="0,0,0,0">
                  <w:txbxContent>
                    <w:p w14:paraId="71311A51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736" behindDoc="1" locked="0" layoutInCell="1" allowOverlap="1" wp14:anchorId="2E0E7642" wp14:editId="0CBECE27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281" name="Text Box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4F693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E7642" id="Text Box 602" o:spid="_x0000_s1113" type="#_x0000_t202" style="position:absolute;margin-left:40.65pt;margin-top:504.1pt;width:512.5pt;height:12pt;z-index:-52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" filled="f" stroked="f">
                <v:textbox inset="0,0,0,0">
                  <w:txbxContent>
                    <w:p w14:paraId="324F6939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760" behindDoc="1" locked="0" layoutInCell="1" allowOverlap="1" wp14:anchorId="31128853" wp14:editId="0EF75941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280" name="Text Box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59172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28853" id="Text Box 601" o:spid="_x0000_s1114" type="#_x0000_t202" style="position:absolute;margin-left:40.65pt;margin-top:531.1pt;width:512.5pt;height:12pt;z-index:-5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" filled="f" stroked="f">
                <v:textbox inset="0,0,0,0">
                  <w:txbxContent>
                    <w:p w14:paraId="1359172B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784" behindDoc="1" locked="0" layoutInCell="1" allowOverlap="1" wp14:anchorId="6266AC5B" wp14:editId="4227D719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279" name="Text Box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DE205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6AC5B" id="Text Box 600" o:spid="_x0000_s1115" type="#_x0000_t202" style="position:absolute;margin-left:40.65pt;margin-top:628pt;width:512.5pt;height:12pt;z-index:-52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" filled="f" stroked="f">
                <v:textbox inset="0,0,0,0">
                  <w:txbxContent>
                    <w:p w14:paraId="69DE2054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808" behindDoc="1" locked="0" layoutInCell="1" allowOverlap="1" wp14:anchorId="4AA3699E" wp14:editId="7A17A471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278" name="Text Box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C0DD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99" o:spid="_x0000_s1133" type="#_x0000_t202" style="position:absolute;margin-left:40.65pt;margin-top:655pt;width:512.5pt;height:12pt;z-index:-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832" behindDoc="1" locked="0" layoutInCell="1" allowOverlap="1" wp14:anchorId="780C7F47" wp14:editId="127BCD4B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277" name="Text Box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70194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98" o:spid="_x0000_s1134" type="#_x0000_t202" style="position:absolute;margin-left:40.65pt;margin-top:682pt;width:512.5pt;height:12pt;z-index:-52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856" behindDoc="1" locked="0" layoutInCell="1" allowOverlap="1" wp14:anchorId="327F6B85" wp14:editId="5D4CACC6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276" name="Text Box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B2FB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97" o:spid="_x0000_s1135" type="#_x0000_t202" style="position:absolute;margin-left:40.65pt;margin-top:709pt;width:512.5pt;height:12pt;z-index:-5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880" behindDoc="1" locked="0" layoutInCell="1" allowOverlap="1" wp14:anchorId="618D1180" wp14:editId="7BE55914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275" name="Text Box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BB294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96" o:spid="_x0000_s1136" type="#_x0000_t202" style="position:absolute;margin-left:40.65pt;margin-top:736pt;width:512.5pt;height:12pt;z-index:-52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5F97B7B" w14:textId="2C2FF398" w:rsidR="0034033D" w:rsidRDefault="000B1BFF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3952" behindDoc="1" locked="0" layoutInCell="1" allowOverlap="1" wp14:anchorId="28973E97" wp14:editId="7CE22875">
                <wp:simplePos x="0" y="0"/>
                <wp:positionH relativeFrom="page">
                  <wp:posOffset>3308350</wp:posOffset>
                </wp:positionH>
                <wp:positionV relativeFrom="page">
                  <wp:posOffset>262890</wp:posOffset>
                </wp:positionV>
                <wp:extent cx="937260" cy="604520"/>
                <wp:effectExtent l="3175" t="0" r="2540" b="0"/>
                <wp:wrapNone/>
                <wp:docPr id="274" name="Text Box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DCB941" w14:textId="77777777" w:rsidR="0034033D" w:rsidRPr="000B1BFF" w:rsidRDefault="002B617C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76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8"/>
                                <w:sz w:val="76"/>
                              </w:rPr>
                              <w:t>Seal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73E97" id="Text Box 565" o:spid="_x0000_s1120" type="#_x0000_t202" style="position:absolute;margin-left:260.5pt;margin-top:20.7pt;width:73.8pt;height:47.6pt;z-index:-5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" filled="f" stroked="f">
                <v:textbox inset="0,0,0,0">
                  <w:txbxContent>
                    <w:p w14:paraId="6EDCB941" w14:textId="77777777" w:rsidR="0034033D" w:rsidRPr="000B1BFF" w:rsidRDefault="002B617C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76"/>
                        </w:rPr>
                      </w:pP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8"/>
                          <w:sz w:val="76"/>
                        </w:rPr>
                        <w:t>Seal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000" behindDoc="1" locked="0" layoutInCell="1" allowOverlap="1" wp14:anchorId="033C8EE5" wp14:editId="454290A0">
                <wp:simplePos x="0" y="0"/>
                <wp:positionH relativeFrom="page">
                  <wp:posOffset>359410</wp:posOffset>
                </wp:positionH>
                <wp:positionV relativeFrom="page">
                  <wp:posOffset>7371080</wp:posOffset>
                </wp:positionV>
                <wp:extent cx="6821805" cy="2435225"/>
                <wp:effectExtent l="0" t="0" r="635" b="4445"/>
                <wp:wrapNone/>
                <wp:docPr id="273" name="Text Box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3CBACF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Seals survive...</w:t>
                            </w:r>
                          </w:p>
                          <w:p w14:paraId="2CD778C2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C8EE5" id="Text Box 563" o:spid="_x0000_s1121" type="#_x0000_t202" style="position:absolute;margin-left:28.3pt;margin-top:580.4pt;width:537.15pt;height:191.75pt;z-index:-5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" filled="f" stroked="f">
                <v:textbox inset="0,0,0,0">
                  <w:txbxContent>
                    <w:p w14:paraId="583CBACF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Seals survive...</w:t>
                      </w:r>
                    </w:p>
                    <w:p w14:paraId="2CD778C2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024" behindDoc="1" locked="0" layoutInCell="1" allowOverlap="1" wp14:anchorId="25B33520" wp14:editId="6709E5CA">
                <wp:simplePos x="0" y="0"/>
                <wp:positionH relativeFrom="page">
                  <wp:posOffset>359410</wp:posOffset>
                </wp:positionH>
                <wp:positionV relativeFrom="page">
                  <wp:posOffset>4768850</wp:posOffset>
                </wp:positionV>
                <wp:extent cx="6821805" cy="2435225"/>
                <wp:effectExtent l="0" t="0" r="635" b="0"/>
                <wp:wrapNone/>
                <wp:docPr id="272" name="Text Box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B4A78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Seals eat...</w:t>
                            </w:r>
                          </w:p>
                          <w:p w14:paraId="7DA485AD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33520" id="Text Box 562" o:spid="_x0000_s1122" type="#_x0000_t202" style="position:absolute;margin-left:28.3pt;margin-top:375.5pt;width:537.15pt;height:191.75pt;z-index:-52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28atgIAALc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" filled="f" stroked="f">
                <v:textbox inset="0,0,0,0">
                  <w:txbxContent>
                    <w:p w14:paraId="003B4A78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Seals eat...</w:t>
                      </w:r>
                    </w:p>
                    <w:p w14:paraId="7DA485AD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072" behindDoc="1" locked="0" layoutInCell="1" allowOverlap="1" wp14:anchorId="01C15612" wp14:editId="710FA24A">
                <wp:simplePos x="0" y="0"/>
                <wp:positionH relativeFrom="page">
                  <wp:posOffset>359410</wp:posOffset>
                </wp:positionH>
                <wp:positionV relativeFrom="page">
                  <wp:posOffset>1020445</wp:posOffset>
                </wp:positionV>
                <wp:extent cx="3316605" cy="3559810"/>
                <wp:effectExtent l="0" t="1270" r="635" b="1270"/>
                <wp:wrapNone/>
                <wp:docPr id="271" name="Text Box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C3ED04" w14:textId="77777777" w:rsidR="0034033D" w:rsidRPr="000B1BFF" w:rsidRDefault="002B617C">
                            <w:pPr>
                              <w:pStyle w:val="BodyText"/>
                              <w:spacing w:before="26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Seals live...</w:t>
                            </w:r>
                          </w:p>
                          <w:p w14:paraId="5268694D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15612" id="Text Box 560" o:spid="_x0000_s1123" type="#_x0000_t202" style="position:absolute;margin-left:28.3pt;margin-top:80.35pt;width:261.15pt;height:280.3pt;z-index:-52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" filled="f" stroked="f">
                <v:textbox inset="0,0,0,0">
                  <w:txbxContent>
                    <w:p w14:paraId="17C3ED04" w14:textId="77777777" w:rsidR="0034033D" w:rsidRPr="000B1BFF" w:rsidRDefault="002B617C">
                      <w:pPr>
                        <w:pStyle w:val="BodyText"/>
                        <w:spacing w:before="26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Seals live...</w:t>
                      </w:r>
                    </w:p>
                    <w:p w14:paraId="5268694D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096" behindDoc="1" locked="0" layoutInCell="1" allowOverlap="1" wp14:anchorId="7FD1E219" wp14:editId="31DBDB89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270" name="Text Box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E7D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59" o:spid="_x0000_s1141" type="#_x0000_t202" style="position:absolute;margin-left:40.65pt;margin-top:128.95pt;width:236.45pt;height:12pt;z-index:-5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120" behindDoc="1" locked="0" layoutInCell="1" allowOverlap="1" wp14:anchorId="5A81D363" wp14:editId="419754C8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269" name="Text Box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98239C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58" o:spid="_x0000_s1142" type="#_x0000_t202" style="position:absolute;margin-left:40.65pt;margin-top:155.95pt;width:236.45pt;height:12pt;z-index:-52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+8C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Akf+8CtgIA&#10;ALY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144" behindDoc="1" locked="0" layoutInCell="1" allowOverlap="1" wp14:anchorId="659C51FF" wp14:editId="39029F92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268" name="Text Box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2237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57" o:spid="_x0000_s1143" type="#_x0000_t202" style="position:absolute;margin-left:40.65pt;margin-top:182.95pt;width:236.45pt;height:12pt;z-index:-5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9hS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168" behindDoc="1" locked="0" layoutInCell="1" allowOverlap="1" wp14:anchorId="34B06826" wp14:editId="6E9857E9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267" name="Text Box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C61401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06826" id="Text Box 556" o:spid="_x0000_s1127" type="#_x0000_t202" style="position:absolute;margin-left:40.65pt;margin-top:209.95pt;width:236.45pt;height:12pt;z-index:-52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xOftgIAALY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" filled="f" stroked="f">
                <v:textbox inset="0,0,0,0">
                  <w:txbxContent>
                    <w:p w14:paraId="61C61401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192" behindDoc="1" locked="0" layoutInCell="1" allowOverlap="1" wp14:anchorId="65718B3D" wp14:editId="4FF79E44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266" name="Text Box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8CA8B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55" o:spid="_x0000_s1145" type="#_x0000_t202" style="position:absolute;margin-left:40.65pt;margin-top:236.95pt;width:236.45pt;height:12pt;z-index:-5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216" behindDoc="1" locked="0" layoutInCell="1" allowOverlap="1" wp14:anchorId="697F8140" wp14:editId="5B8E5954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265" name="Text Box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5AF1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54" o:spid="_x0000_s1146" type="#_x0000_t202" style="position:absolute;margin-left:40.65pt;margin-top:263.95pt;width:236.45pt;height:12pt;z-index:-52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ylJtgIAALY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240" behindDoc="1" locked="0" layoutInCell="1" allowOverlap="1" wp14:anchorId="7F05C6A0" wp14:editId="1BA1E389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264" name="Text Box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83C85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53" o:spid="_x0000_s1147" type="#_x0000_t202" style="position:absolute;margin-left:40.65pt;margin-top:290.95pt;width:236.45pt;height:12pt;z-index:-5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264" behindDoc="1" locked="0" layoutInCell="1" allowOverlap="1" wp14:anchorId="2CA2B88A" wp14:editId="798E61B1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263" name="Text Box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659DB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52" o:spid="_x0000_s1148" type="#_x0000_t202" style="position:absolute;margin-left:40.65pt;margin-top:317.95pt;width:236.45pt;height:12pt;z-index:-52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288" behindDoc="1" locked="0" layoutInCell="1" allowOverlap="1" wp14:anchorId="6646C227" wp14:editId="43933FF0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262" name="Text Box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1724E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51" o:spid="_x0000_s1149" type="#_x0000_t202" style="position:absolute;margin-left:40.65pt;margin-top:423.1pt;width:512.5pt;height:12pt;z-index:-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312" behindDoc="1" locked="0" layoutInCell="1" allowOverlap="1" wp14:anchorId="0308B800" wp14:editId="00879B5D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261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FAA66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50" o:spid="_x0000_s1150" type="#_x0000_t202" style="position:absolute;margin-left:40.65pt;margin-top:450.1pt;width:512.5pt;height:12pt;z-index:-52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XyQtwIAALY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336" behindDoc="1" locked="0" layoutInCell="1" allowOverlap="1" wp14:anchorId="6D5FFD93" wp14:editId="168FE97C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260" name="Text Box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60153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49" o:spid="_x0000_s1151" type="#_x0000_t202" style="position:absolute;margin-left:40.65pt;margin-top:477.1pt;width:512.5pt;height:12pt;z-index:-5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xg2tQ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AyvGDa1AgAA&#10;tg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360" behindDoc="1" locked="0" layoutInCell="1" allowOverlap="1" wp14:anchorId="29FCEEDF" wp14:editId="6764BD06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259" name="Text Box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B1682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CEEDF" id="Text Box 548" o:spid="_x0000_s1135" type="#_x0000_t202" style="position:absolute;margin-left:40.65pt;margin-top:504.1pt;width:512.5pt;height:12pt;z-index:-52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" filled="f" stroked="f">
                <v:textbox inset="0,0,0,0">
                  <w:txbxContent>
                    <w:p w14:paraId="3F6B1682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384" behindDoc="1" locked="0" layoutInCell="1" allowOverlap="1" wp14:anchorId="1EB46B1E" wp14:editId="0A7E32DF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258" name="Text Box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827E9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47" o:spid="_x0000_s1153" type="#_x0000_t202" style="position:absolute;margin-left:40.65pt;margin-top:531.1pt;width:512.5pt;height:12pt;z-index:-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ecR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408" behindDoc="1" locked="0" layoutInCell="1" allowOverlap="1" wp14:anchorId="267247BD" wp14:editId="0936F661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257" name="Text Box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BCA9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46" o:spid="_x0000_s1154" type="#_x0000_t202" style="position:absolute;margin-left:40.65pt;margin-top:628pt;width:512.5pt;height:12pt;z-index:-52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sF/tg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432" behindDoc="1" locked="0" layoutInCell="1" allowOverlap="1" wp14:anchorId="1C969D1D" wp14:editId="59162C03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256" name="Text Box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28555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45" o:spid="_x0000_s1155" type="#_x0000_t202" style="position:absolute;margin-left:40.65pt;margin-top:655pt;width:512.5pt;height:12pt;z-index:-5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456" behindDoc="1" locked="0" layoutInCell="1" allowOverlap="1" wp14:anchorId="42A35E0F" wp14:editId="105C3FAB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255" name="Text Box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10D11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44" o:spid="_x0000_s1156" type="#_x0000_t202" style="position:absolute;margin-left:40.65pt;margin-top:682pt;width:512.5pt;height:12pt;z-index:-52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480" behindDoc="1" locked="0" layoutInCell="1" allowOverlap="1" wp14:anchorId="3E032AE9" wp14:editId="1A91F16E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254" name="Text Box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7095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43" o:spid="_x0000_s1157" type="#_x0000_t202" style="position:absolute;margin-left:40.65pt;margin-top:709pt;width:512.5pt;height:12pt;z-index:-5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K3g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B617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504" behindDoc="1" locked="0" layoutInCell="1" allowOverlap="1" wp14:anchorId="6BE7D90F" wp14:editId="387EF4F5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253" name="Text Box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EFF18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42" o:spid="_x0000_s1158" type="#_x0000_t202" style="position:absolute;margin-left:40.65pt;margin-top:736pt;width:512.5pt;height:12pt;z-index:-51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79k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F02E1A5" w14:textId="77777777" w:rsidR="0034033D" w:rsidRDefault="0034033D">
      <w:pPr>
        <w:rPr>
          <w:sz w:val="2"/>
          <w:szCs w:val="2"/>
        </w:rPr>
        <w:sectPr w:rsidR="0034033D">
          <w:headerReference w:type="default" r:id="rId7"/>
          <w:pgSz w:w="11910" w:h="16840"/>
          <w:pgMar w:top="400" w:right="1200" w:bottom="280" w:left="1680" w:header="720" w:footer="720" w:gutter="0"/>
          <w:cols w:space="720"/>
        </w:sectPr>
      </w:pPr>
    </w:p>
    <w:p w14:paraId="3C97471D" w14:textId="77777777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576" behindDoc="1" locked="0" layoutInCell="1" allowOverlap="1" wp14:anchorId="7988330B" wp14:editId="791B173E">
                <wp:simplePos x="0" y="0"/>
                <wp:positionH relativeFrom="page">
                  <wp:posOffset>2900680</wp:posOffset>
                </wp:positionH>
                <wp:positionV relativeFrom="page">
                  <wp:posOffset>262890</wp:posOffset>
                </wp:positionV>
                <wp:extent cx="1750695" cy="604520"/>
                <wp:effectExtent l="0" t="0" r="0" b="0"/>
                <wp:wrapNone/>
                <wp:docPr id="252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069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574BA" w14:textId="77777777" w:rsidR="0034033D" w:rsidRPr="000B1BFF" w:rsidRDefault="002B617C">
                            <w:pPr>
                              <w:tabs>
                                <w:tab w:val="left" w:pos="1459"/>
                              </w:tabs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76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4"/>
                                <w:sz w:val="76"/>
                              </w:rPr>
                              <w:t>Sea</w:t>
                            </w: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4"/>
                                <w:sz w:val="76"/>
                              </w:rPr>
                              <w:tab/>
                            </w: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11"/>
                                <w:sz w:val="76"/>
                              </w:rPr>
                              <w:t>lion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88330B" id="Text Box 511" o:spid="_x0000_s1142" type="#_x0000_t202" style="position:absolute;margin-left:228.4pt;margin-top:20.7pt;width:137.85pt;height:47.6pt;z-index:-5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" filled="f" stroked="f">
                <v:textbox inset="0,0,0,0">
                  <w:txbxContent>
                    <w:p w14:paraId="420574BA" w14:textId="77777777" w:rsidR="0034033D" w:rsidRPr="000B1BFF" w:rsidRDefault="002B617C">
                      <w:pPr>
                        <w:tabs>
                          <w:tab w:val="left" w:pos="1459"/>
                        </w:tabs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76"/>
                        </w:rPr>
                      </w:pP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4"/>
                          <w:sz w:val="76"/>
                        </w:rPr>
                        <w:t>Sea</w:t>
                      </w: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4"/>
                          <w:sz w:val="76"/>
                        </w:rPr>
                        <w:tab/>
                      </w: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11"/>
                          <w:sz w:val="76"/>
                        </w:rPr>
                        <w:t>lion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624" behindDoc="1" locked="0" layoutInCell="1" allowOverlap="1" wp14:anchorId="1F57953E" wp14:editId="7E053EC4">
                <wp:simplePos x="0" y="0"/>
                <wp:positionH relativeFrom="page">
                  <wp:posOffset>359410</wp:posOffset>
                </wp:positionH>
                <wp:positionV relativeFrom="page">
                  <wp:posOffset>7371080</wp:posOffset>
                </wp:positionV>
                <wp:extent cx="6821805" cy="2435225"/>
                <wp:effectExtent l="0" t="0" r="635" b="4445"/>
                <wp:wrapNone/>
                <wp:docPr id="251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04D9EB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Sea lions survive...</w:t>
                            </w:r>
                          </w:p>
                          <w:p w14:paraId="6E28FBF0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7953E" id="Text Box 509" o:spid="_x0000_s1143" type="#_x0000_t202" style="position:absolute;margin-left:28.3pt;margin-top:580.4pt;width:537.15pt;height:191.75pt;z-index:-5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J10tQIAALc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" filled="f" stroked="f">
                <v:textbox inset="0,0,0,0">
                  <w:txbxContent>
                    <w:p w14:paraId="6D04D9EB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Sea lions survive...</w:t>
                      </w:r>
                    </w:p>
                    <w:p w14:paraId="6E28FBF0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648" behindDoc="1" locked="0" layoutInCell="1" allowOverlap="1" wp14:anchorId="2A45DDD7" wp14:editId="555C45AA">
                <wp:simplePos x="0" y="0"/>
                <wp:positionH relativeFrom="page">
                  <wp:posOffset>359410</wp:posOffset>
                </wp:positionH>
                <wp:positionV relativeFrom="page">
                  <wp:posOffset>4768850</wp:posOffset>
                </wp:positionV>
                <wp:extent cx="6821805" cy="2435225"/>
                <wp:effectExtent l="0" t="0" r="635" b="0"/>
                <wp:wrapNone/>
                <wp:docPr id="250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F7FF83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Sea lions eat...</w:t>
                            </w:r>
                          </w:p>
                          <w:p w14:paraId="62120F37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5DDD7" id="Text Box 508" o:spid="_x0000_s1144" type="#_x0000_t202" style="position:absolute;margin-left:28.3pt;margin-top:375.5pt;width:537.15pt;height:191.75pt;z-index:-51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McVtQIAALc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" filled="f" stroked="f">
                <v:textbox inset="0,0,0,0">
                  <w:txbxContent>
                    <w:p w14:paraId="41F7FF83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Sea lions eat...</w:t>
                      </w:r>
                    </w:p>
                    <w:p w14:paraId="62120F37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696" behindDoc="1" locked="0" layoutInCell="1" allowOverlap="1" wp14:anchorId="4FE96C50" wp14:editId="48ED25EF">
                <wp:simplePos x="0" y="0"/>
                <wp:positionH relativeFrom="page">
                  <wp:posOffset>359410</wp:posOffset>
                </wp:positionH>
                <wp:positionV relativeFrom="page">
                  <wp:posOffset>1020445</wp:posOffset>
                </wp:positionV>
                <wp:extent cx="3316605" cy="3559810"/>
                <wp:effectExtent l="0" t="1270" r="635" b="1270"/>
                <wp:wrapNone/>
                <wp:docPr id="249" name="Text 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C1AF70" w14:textId="77777777" w:rsidR="0034033D" w:rsidRPr="000B1BFF" w:rsidRDefault="002B617C">
                            <w:pPr>
                              <w:pStyle w:val="BodyText"/>
                              <w:spacing w:before="26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Sea lions live...</w:t>
                            </w:r>
                          </w:p>
                          <w:p w14:paraId="07742A97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96C50" id="Text Box 506" o:spid="_x0000_s1145" type="#_x0000_t202" style="position:absolute;margin-left:28.3pt;margin-top:80.35pt;width:261.15pt;height:280.3pt;z-index:-51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67utwIAALcFAAAOAAAAZHJzL2Uyb0RvYy54bWysVNuOmzAQfa/Uf7D8znIJs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" filled="f" stroked="f">
                <v:textbox inset="0,0,0,0">
                  <w:txbxContent>
                    <w:p w14:paraId="1EC1AF70" w14:textId="77777777" w:rsidR="0034033D" w:rsidRPr="000B1BFF" w:rsidRDefault="002B617C">
                      <w:pPr>
                        <w:pStyle w:val="BodyText"/>
                        <w:spacing w:before="26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Sea lions live...</w:t>
                      </w:r>
                    </w:p>
                    <w:p w14:paraId="07742A97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720" behindDoc="1" locked="0" layoutInCell="1" allowOverlap="1" wp14:anchorId="4CD518BE" wp14:editId="2622FF7A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248" name="Text 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7DAD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05" o:spid="_x0000_s1163" type="#_x0000_t202" style="position:absolute;margin-left:40.65pt;margin-top:128.95pt;width:236.45pt;height:12pt;z-index:-5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RTtgIAALY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CrLJRTtgIA&#10;ALY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744" behindDoc="1" locked="0" layoutInCell="1" allowOverlap="1" wp14:anchorId="27AFA59E" wp14:editId="18715E04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247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27F0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04" o:spid="_x0000_s1164" type="#_x0000_t202" style="position:absolute;margin-left:40.65pt;margin-top:155.95pt;width:236.45pt;height:12pt;z-index:-51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A+Y7I9tgIA&#10;ALY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768" behindDoc="1" locked="0" layoutInCell="1" allowOverlap="1" wp14:anchorId="50307B18" wp14:editId="6EEF3809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246" name="Text Box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75BE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03" o:spid="_x0000_s1165" type="#_x0000_t202" style="position:absolute;margin-left:40.65pt;margin-top:182.95pt;width:236.45pt;height:12pt;z-index:-5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792" behindDoc="1" locked="0" layoutInCell="1" allowOverlap="1" wp14:anchorId="6A4595D2" wp14:editId="0A919081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245" name="Text Box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127B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02" o:spid="_x0000_s1166" type="#_x0000_t202" style="position:absolute;margin-left:40.65pt;margin-top:209.95pt;width:236.45pt;height:12pt;z-index:-51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816" behindDoc="1" locked="0" layoutInCell="1" allowOverlap="1" wp14:anchorId="0D6157F8" wp14:editId="6A7873EC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244" name="Text Box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A69D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01" o:spid="_x0000_s1167" type="#_x0000_t202" style="position:absolute;margin-left:40.65pt;margin-top:236.95pt;width:236.45pt;height:12pt;z-index:-5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Alr1YhtgIA&#10;ALY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840" behindDoc="1" locked="0" layoutInCell="1" allowOverlap="1" wp14:anchorId="2A0412BB" wp14:editId="794F5C48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243" name="Text 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04C24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00" o:spid="_x0000_s1168" type="#_x0000_t202" style="position:absolute;margin-left:40.65pt;margin-top:263.95pt;width:236.45pt;height:12pt;z-index:-51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864" behindDoc="1" locked="0" layoutInCell="1" allowOverlap="1" wp14:anchorId="749439E1" wp14:editId="757D532A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242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BE06B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9" o:spid="_x0000_s1169" type="#_x0000_t202" style="position:absolute;margin-left:40.65pt;margin-top:290.95pt;width:236.45pt;height:12pt;z-index:-5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Ah11VatgIA&#10;ALY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888" behindDoc="1" locked="0" layoutInCell="1" allowOverlap="1" wp14:anchorId="63EC57C9" wp14:editId="7CF098A7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241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58BDC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8" o:spid="_x0000_s1170" type="#_x0000_t202" style="position:absolute;margin-left:40.65pt;margin-top:317.95pt;width:236.45pt;height:12pt;z-index:-5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F2r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912" behindDoc="1" locked="0" layoutInCell="1" allowOverlap="1" wp14:anchorId="351D2851" wp14:editId="3AA089C3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240" name="Text Box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5F69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7" o:spid="_x0000_s1171" type="#_x0000_t202" style="position:absolute;margin-left:40.65pt;margin-top:423.1pt;width:512.5pt;height:12pt;z-index:-5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936" behindDoc="1" locked="0" layoutInCell="1" allowOverlap="1" wp14:anchorId="3BD1CB9E" wp14:editId="7A7D34B3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239" name="Text 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9F54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6" o:spid="_x0000_s1172" type="#_x0000_t202" style="position:absolute;margin-left:40.65pt;margin-top:450.1pt;width:512.5pt;height:12pt;z-index:-5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KMFtg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960" behindDoc="1" locked="0" layoutInCell="1" allowOverlap="1" wp14:anchorId="305BC218" wp14:editId="4B31F15A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238" name="Text Box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A08B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5" o:spid="_x0000_s1173" type="#_x0000_t202" style="position:absolute;margin-left:40.65pt;margin-top:477.1pt;width:512.5pt;height:12pt;z-index:-5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B9hBiW1AgAA&#10;tg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4984" behindDoc="1" locked="0" layoutInCell="1" allowOverlap="1" wp14:anchorId="5604F358" wp14:editId="16F85528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237" name="Text Box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82610C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4" o:spid="_x0000_s1174" type="#_x0000_t202" style="position:absolute;margin-left:40.65pt;margin-top:504.1pt;width:512.5pt;height:12pt;z-index:-5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008" behindDoc="1" locked="0" layoutInCell="1" allowOverlap="1" wp14:anchorId="4FE79F5F" wp14:editId="03D9D010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236" name="Text 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3496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3" o:spid="_x0000_s1175" type="#_x0000_t202" style="position:absolute;margin-left:40.65pt;margin-top:531.1pt;width:512.5pt;height:12pt;z-index:-5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2WWtgIAALY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032" behindDoc="1" locked="0" layoutInCell="1" allowOverlap="1" wp14:anchorId="560FB367" wp14:editId="33625C19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235" name="Text Box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33765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FB367" id="Text Box 492" o:spid="_x0000_s1159" type="#_x0000_t202" style="position:absolute;margin-left:40.65pt;margin-top:628pt;width:512.5pt;height:12pt;z-index:-51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" filled="f" stroked="f">
                <v:textbox inset="0,0,0,0">
                  <w:txbxContent>
                    <w:p w14:paraId="17D33765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056" behindDoc="1" locked="0" layoutInCell="1" allowOverlap="1" wp14:anchorId="5F73F137" wp14:editId="7DF9A56A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234" name="Text 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19C59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1" o:spid="_x0000_s1177" type="#_x0000_t202" style="position:absolute;margin-left:40.65pt;margin-top:655pt;width:512.5pt;height:12pt;z-index:-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080" behindDoc="1" locked="0" layoutInCell="1" allowOverlap="1" wp14:anchorId="6D4BDCED" wp14:editId="12674F09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233" name="Text Box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B4C5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90" o:spid="_x0000_s1178" type="#_x0000_t202" style="position:absolute;margin-left:40.65pt;margin-top:682pt;width:512.5pt;height:12pt;z-index:-51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104" behindDoc="1" locked="0" layoutInCell="1" allowOverlap="1" wp14:anchorId="204FC524" wp14:editId="2F4ACAC0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232" name="Text Box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56CF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89" o:spid="_x0000_s1179" type="#_x0000_t202" style="position:absolute;margin-left:40.65pt;margin-top:709pt;width:512.5pt;height:12pt;z-index:-5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7J1tgIAALY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128" behindDoc="1" locked="0" layoutInCell="1" allowOverlap="1" wp14:anchorId="6350E4F7" wp14:editId="316CC0EE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231" name="Text 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42838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88" o:spid="_x0000_s1180" type="#_x0000_t202" style="position:absolute;margin-left:40.65pt;margin-top:736pt;width:512.5pt;height:12pt;z-index:-51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LqEtg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2900B04" w14:textId="77777777" w:rsidR="0034033D" w:rsidRDefault="0034033D">
      <w:pPr>
        <w:rPr>
          <w:sz w:val="2"/>
          <w:szCs w:val="2"/>
        </w:rPr>
        <w:sectPr w:rsidR="0034033D">
          <w:headerReference w:type="default" r:id="rId8"/>
          <w:pgSz w:w="11910" w:h="16840"/>
          <w:pgMar w:top="400" w:right="1200" w:bottom="280" w:left="1680" w:header="720" w:footer="720" w:gutter="0"/>
          <w:cols w:space="720"/>
        </w:sectPr>
      </w:pPr>
    </w:p>
    <w:p w14:paraId="3B034603" w14:textId="77777777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200" behindDoc="1" locked="0" layoutInCell="1" allowOverlap="1" wp14:anchorId="34324533" wp14:editId="07958E19">
                <wp:simplePos x="0" y="0"/>
                <wp:positionH relativeFrom="page">
                  <wp:posOffset>2987040</wp:posOffset>
                </wp:positionH>
                <wp:positionV relativeFrom="page">
                  <wp:posOffset>262890</wp:posOffset>
                </wp:positionV>
                <wp:extent cx="1585595" cy="604520"/>
                <wp:effectExtent l="0" t="0" r="0" b="0"/>
                <wp:wrapNone/>
                <wp:docPr id="230" name="Text Box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559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4938E" w14:textId="77777777" w:rsidR="0034033D" w:rsidRPr="000B1BFF" w:rsidRDefault="002B617C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76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9"/>
                                <w:sz w:val="76"/>
                              </w:rPr>
                              <w:t>Walrus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24533" id="Text Box 457" o:spid="_x0000_s1164" type="#_x0000_t202" style="position:absolute;margin-left:235.2pt;margin-top:20.7pt;width:124.85pt;height:47.6pt;z-index:-5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" filled="f" stroked="f">
                <v:textbox inset="0,0,0,0">
                  <w:txbxContent>
                    <w:p w14:paraId="7D24938E" w14:textId="77777777" w:rsidR="0034033D" w:rsidRPr="000B1BFF" w:rsidRDefault="002B617C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76"/>
                        </w:rPr>
                      </w:pP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9"/>
                          <w:sz w:val="76"/>
                        </w:rPr>
                        <w:t>Walrus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248" behindDoc="1" locked="0" layoutInCell="1" allowOverlap="1" wp14:anchorId="0F78FD06" wp14:editId="2F8F7B8A">
                <wp:simplePos x="0" y="0"/>
                <wp:positionH relativeFrom="page">
                  <wp:posOffset>359410</wp:posOffset>
                </wp:positionH>
                <wp:positionV relativeFrom="page">
                  <wp:posOffset>7371080</wp:posOffset>
                </wp:positionV>
                <wp:extent cx="6821805" cy="2435225"/>
                <wp:effectExtent l="0" t="0" r="635" b="4445"/>
                <wp:wrapNone/>
                <wp:docPr id="229" name="Text Box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8FE256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Walrus’ survive...</w:t>
                            </w:r>
                          </w:p>
                          <w:p w14:paraId="7CEAF559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8FD06" id="Text Box 455" o:spid="_x0000_s1165" type="#_x0000_t202" style="position:absolute;margin-left:28.3pt;margin-top:580.4pt;width:537.15pt;height:191.75pt;z-index:-5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" filled="f" stroked="f">
                <v:textbox inset="0,0,0,0">
                  <w:txbxContent>
                    <w:p w14:paraId="7A8FE256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Walrus’ survive...</w:t>
                      </w:r>
                    </w:p>
                    <w:p w14:paraId="7CEAF559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272" behindDoc="1" locked="0" layoutInCell="1" allowOverlap="1" wp14:anchorId="2E8324FE" wp14:editId="782EDF2A">
                <wp:simplePos x="0" y="0"/>
                <wp:positionH relativeFrom="page">
                  <wp:posOffset>359410</wp:posOffset>
                </wp:positionH>
                <wp:positionV relativeFrom="page">
                  <wp:posOffset>4768850</wp:posOffset>
                </wp:positionV>
                <wp:extent cx="6821805" cy="2435225"/>
                <wp:effectExtent l="0" t="0" r="635" b="0"/>
                <wp:wrapNone/>
                <wp:docPr id="228" name="Text Box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EE923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Walrus’ eat...</w:t>
                            </w:r>
                          </w:p>
                          <w:p w14:paraId="23D2B2B1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324FE" id="Text Box 454" o:spid="_x0000_s1166" type="#_x0000_t202" style="position:absolute;margin-left:28.3pt;margin-top:375.5pt;width:537.15pt;height:191.75pt;z-index:-51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nUZtQIAALc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" filled="f" stroked="f">
                <v:textbox inset="0,0,0,0">
                  <w:txbxContent>
                    <w:p w14:paraId="33CEE923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Walrus’ eat...</w:t>
                      </w:r>
                    </w:p>
                    <w:p w14:paraId="23D2B2B1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320" behindDoc="1" locked="0" layoutInCell="1" allowOverlap="1" wp14:anchorId="3934459F" wp14:editId="255FA5E0">
                <wp:simplePos x="0" y="0"/>
                <wp:positionH relativeFrom="page">
                  <wp:posOffset>359410</wp:posOffset>
                </wp:positionH>
                <wp:positionV relativeFrom="page">
                  <wp:posOffset>1020445</wp:posOffset>
                </wp:positionV>
                <wp:extent cx="3316605" cy="3559810"/>
                <wp:effectExtent l="0" t="1270" r="635" b="1270"/>
                <wp:wrapNone/>
                <wp:docPr id="227" name="Text Box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4D3D38" w14:textId="77777777" w:rsidR="0034033D" w:rsidRPr="000B1BFF" w:rsidRDefault="002B617C">
                            <w:pPr>
                              <w:pStyle w:val="BodyText"/>
                              <w:spacing w:before="26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Walrus’ live...</w:t>
                            </w:r>
                          </w:p>
                          <w:p w14:paraId="333271F9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4459F" id="Text Box 452" o:spid="_x0000_s1167" type="#_x0000_t202" style="position:absolute;margin-left:28.3pt;margin-top:80.35pt;width:261.15pt;height:280.3pt;z-index:-51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NbsuAIAALc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" filled="f" stroked="f">
                <v:textbox inset="0,0,0,0">
                  <w:txbxContent>
                    <w:p w14:paraId="494D3D38" w14:textId="77777777" w:rsidR="0034033D" w:rsidRPr="000B1BFF" w:rsidRDefault="002B617C">
                      <w:pPr>
                        <w:pStyle w:val="BodyText"/>
                        <w:spacing w:before="26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Walrus’ live...</w:t>
                      </w:r>
                    </w:p>
                    <w:p w14:paraId="333271F9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344" behindDoc="1" locked="0" layoutInCell="1" allowOverlap="1" wp14:anchorId="616B564B" wp14:editId="6DDA65DE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226" name="Text 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41D40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51" o:spid="_x0000_s1185" type="#_x0000_t202" style="position:absolute;margin-left:40.65pt;margin-top:128.95pt;width:236.45pt;height:12pt;z-index:-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DJGl1htgIA&#10;ALY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368" behindDoc="1" locked="0" layoutInCell="1" allowOverlap="1" wp14:anchorId="6E82E1B1" wp14:editId="2E1940CF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225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D79A3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50" o:spid="_x0000_s1186" type="#_x0000_t202" style="position:absolute;margin-left:40.65pt;margin-top:155.95pt;width:236.45pt;height:12pt;z-index:-5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392" behindDoc="1" locked="0" layoutInCell="1" allowOverlap="1" wp14:anchorId="19D80245" wp14:editId="0EDBC5F8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224" name="Text 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AC621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9" o:spid="_x0000_s1187" type="#_x0000_t202" style="position:absolute;margin-left:40.65pt;margin-top:182.95pt;width:236.45pt;height:12pt;z-index:-5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E2tgIAALY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416" behindDoc="1" locked="0" layoutInCell="1" allowOverlap="1" wp14:anchorId="204677B7" wp14:editId="4A6B58EF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223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593D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8" o:spid="_x0000_s1188" type="#_x0000_t202" style="position:absolute;margin-left:40.65pt;margin-top:209.95pt;width:236.45pt;height:12pt;z-index:-51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COytwIAALY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440" behindDoc="1" locked="0" layoutInCell="1" allowOverlap="1" wp14:anchorId="133F9E2C" wp14:editId="0AA3AD31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222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E2AF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7" o:spid="_x0000_s1189" type="#_x0000_t202" style="position:absolute;margin-left:40.65pt;margin-top:236.95pt;width:236.45pt;height:12pt;z-index:-5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TitgIAALY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AkuBTitgIA&#10;ALY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464" behindDoc="1" locked="0" layoutInCell="1" allowOverlap="1" wp14:anchorId="4437F4E9" wp14:editId="31BB6CC1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221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50F93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6" o:spid="_x0000_s1190" type="#_x0000_t202" style="position:absolute;margin-left:40.65pt;margin-top:263.95pt;width:236.45pt;height:12pt;z-index:-51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xwTtgIAALY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488" behindDoc="1" locked="0" layoutInCell="1" allowOverlap="1" wp14:anchorId="7E480758" wp14:editId="2C4EB601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220" name="Text Box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3AC0C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5" o:spid="_x0000_s1191" type="#_x0000_t202" style="position:absolute;margin-left:40.65pt;margin-top:290.95pt;width:236.45pt;height:12pt;z-index:-5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ASF0RctgIA&#10;ALY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512" behindDoc="1" locked="0" layoutInCell="1" allowOverlap="1" wp14:anchorId="62A901BA" wp14:editId="08B433B6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219" name="Text Box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DEF15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4" o:spid="_x0000_s1192" type="#_x0000_t202" style="position:absolute;margin-left:40.65pt;margin-top:317.95pt;width:236.45pt;height:12pt;z-index:-50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YwrtgIAALY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536" behindDoc="1" locked="0" layoutInCell="1" allowOverlap="1" wp14:anchorId="04307941" wp14:editId="52A86590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218" name="Text Box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6BECC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3" o:spid="_x0000_s1193" type="#_x0000_t202" style="position:absolute;margin-left:40.65pt;margin-top:423.1pt;width:512.5pt;height:12pt;z-index:-5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Wq3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560" behindDoc="1" locked="0" layoutInCell="1" allowOverlap="1" wp14:anchorId="214D32EF" wp14:editId="29A7CAB3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217" name="Text Box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997E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2" o:spid="_x0000_s1194" type="#_x0000_t202" style="position:absolute;margin-left:40.65pt;margin-top:450.1pt;width:512.5pt;height:12pt;z-index:-50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kzZ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584" behindDoc="1" locked="0" layoutInCell="1" allowOverlap="1" wp14:anchorId="251800A2" wp14:editId="24DD04E5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216" name="Text Box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ABF48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1" o:spid="_x0000_s1195" type="#_x0000_t202" style="position:absolute;margin-left:40.65pt;margin-top:477.1pt;width:512.5pt;height:12pt;z-index:-5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F785em1AgAA&#10;tg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608" behindDoc="1" locked="0" layoutInCell="1" allowOverlap="1" wp14:anchorId="4E1187F4" wp14:editId="11996F6A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215" name="Text Box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2FABF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40" o:spid="_x0000_s1196" type="#_x0000_t202" style="position:absolute;margin-left:40.65pt;margin-top:504.1pt;width:512.5pt;height:12pt;z-index:-50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632" behindDoc="1" locked="0" layoutInCell="1" allowOverlap="1" wp14:anchorId="4653EBD5" wp14:editId="1C8B184F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214" name="Text 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B167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39" o:spid="_x0000_s1197" type="#_x0000_t202" style="position:absolute;margin-left:40.65pt;margin-top:531.1pt;width:512.5pt;height:12pt;z-index:-5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1iotg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656" behindDoc="1" locked="0" layoutInCell="1" allowOverlap="1" wp14:anchorId="1F303E95" wp14:editId="18DD903B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213" name="Text Box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96639A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03E95" id="Text Box 438" o:spid="_x0000_s1181" type="#_x0000_t202" style="position:absolute;margin-left:40.65pt;margin-top:628pt;width:512.5pt;height:12pt;z-index:-50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Bt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" filled="f" stroked="f">
                <v:textbox inset="0,0,0,0">
                  <w:txbxContent>
                    <w:p w14:paraId="7796639A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680" behindDoc="1" locked="0" layoutInCell="1" allowOverlap="1" wp14:anchorId="06F2E075" wp14:editId="2E99A4BF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212" name="Text Box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53625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37" o:spid="_x0000_s1199" type="#_x0000_t202" style="position:absolute;margin-left:40.65pt;margin-top:655pt;width:512.5pt;height:12pt;z-index:-5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H18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704" behindDoc="1" locked="0" layoutInCell="1" allowOverlap="1" wp14:anchorId="57520EB9" wp14:editId="020BB929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211" name="Text Box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D9738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36" o:spid="_x0000_s1200" type="#_x0000_t202" style="position:absolute;margin-left:40.65pt;margin-top:682pt;width:512.5pt;height:12pt;z-index:-50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3WNtg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728" behindDoc="1" locked="0" layoutInCell="1" allowOverlap="1" wp14:anchorId="16CB073B" wp14:editId="05E111CB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210" name="Text Box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E8721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35" o:spid="_x0000_s1201" type="#_x0000_t202" style="position:absolute;margin-left:40.65pt;margin-top:709pt;width:512.5pt;height:12pt;z-index:-5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752" behindDoc="1" locked="0" layoutInCell="1" allowOverlap="1" wp14:anchorId="26745B6F" wp14:editId="58E47E20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209" name="Text Box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4C5E5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34" o:spid="_x0000_s1202" type="#_x0000_t202" style="position:absolute;margin-left:40.65pt;margin-top:736pt;width:512.5pt;height:12pt;z-index:-50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7A1A55A" w14:textId="77777777" w:rsidR="0034033D" w:rsidRDefault="0034033D">
      <w:pPr>
        <w:rPr>
          <w:sz w:val="2"/>
          <w:szCs w:val="2"/>
        </w:rPr>
        <w:sectPr w:rsidR="0034033D">
          <w:headerReference w:type="default" r:id="rId9"/>
          <w:pgSz w:w="11910" w:h="16840"/>
          <w:pgMar w:top="400" w:right="1200" w:bottom="280" w:left="1680" w:header="720" w:footer="720" w:gutter="0"/>
          <w:cols w:space="720"/>
        </w:sectPr>
      </w:pPr>
    </w:p>
    <w:p w14:paraId="5F513361" w14:textId="4C737EFE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968" behindDoc="1" locked="0" layoutInCell="1" allowOverlap="1" wp14:anchorId="1D403D8A" wp14:editId="05DBB3DD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204" name="Text Box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E0B61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03D8A" id="Text Box 397" o:spid="_x0000_s1186" type="#_x0000_t202" style="position:absolute;margin-left:40.65pt;margin-top:128.95pt;width:236.45pt;height:12pt;z-index:-5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ww7tgIAALY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Av7ww7tgIA&#10;ALY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14:paraId="7CE0B616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5992" behindDoc="1" locked="0" layoutInCell="1" allowOverlap="1" wp14:anchorId="5506131B" wp14:editId="588FD3BD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203" name="Text Box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0F94C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06131B" id="Text Box 396" o:spid="_x0000_s1187" type="#_x0000_t202" style="position:absolute;margin-left:40.65pt;margin-top:155.95pt;width:236.45pt;height:12pt;z-index:-50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" filled="f" stroked="f">
                <v:textbox inset="0,0,0,0">
                  <w:txbxContent>
                    <w:p w14:paraId="150F94C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016" behindDoc="1" locked="0" layoutInCell="1" allowOverlap="1" wp14:anchorId="5F4354C2" wp14:editId="20BAEB2E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202" name="Text Box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6EBD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4354C2" id="Text Box 395" o:spid="_x0000_s1188" type="#_x0000_t202" style="position:absolute;margin-left:40.65pt;margin-top:182.95pt;width:236.45pt;height:12pt;z-index:-5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" filled="f" stroked="f">
                <v:textbox inset="0,0,0,0">
                  <w:txbxContent>
                    <w:p w14:paraId="4046EBD0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040" behindDoc="1" locked="0" layoutInCell="1" allowOverlap="1" wp14:anchorId="5F790261" wp14:editId="3DDCFE4E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201" name="Text 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025E3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90261" id="Text Box 394" o:spid="_x0000_s1189" type="#_x0000_t202" style="position:absolute;margin-left:40.65pt;margin-top:209.95pt;width:236.45pt;height:12pt;z-index:-50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OrVtQIAALY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" filled="f" stroked="f">
                <v:textbox inset="0,0,0,0">
                  <w:txbxContent>
                    <w:p w14:paraId="2D025E33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064" behindDoc="1" locked="0" layoutInCell="1" allowOverlap="1" wp14:anchorId="53674970" wp14:editId="6214D1D2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200" name="Text Box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5FFD6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74970" id="Text Box 393" o:spid="_x0000_s1190" type="#_x0000_t202" style="position:absolute;margin-left:40.65pt;margin-top:236.95pt;width:236.45pt;height:12pt;z-index:-5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" filled="f" stroked="f">
                <v:textbox inset="0,0,0,0">
                  <w:txbxContent>
                    <w:p w14:paraId="345FFD60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088" behindDoc="1" locked="0" layoutInCell="1" allowOverlap="1" wp14:anchorId="12FBE908" wp14:editId="53C25D2C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199" name="Text Box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F41F0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BE908" id="Text Box 392" o:spid="_x0000_s1191" type="#_x0000_t202" style="position:absolute;margin-left:40.65pt;margin-top:263.95pt;width:236.45pt;height:12pt;z-index:-50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17gtQIAALY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" filled="f" stroked="f">
                <v:textbox inset="0,0,0,0">
                  <w:txbxContent>
                    <w:p w14:paraId="3AF41F01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112" behindDoc="1" locked="0" layoutInCell="1" allowOverlap="1" wp14:anchorId="3A4E9270" wp14:editId="627D52CC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198" name="Text 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6052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E9270" id="Text Box 391" o:spid="_x0000_s1192" type="#_x0000_t202" style="position:absolute;margin-left:40.65pt;margin-top:290.95pt;width:236.45pt;height:12pt;z-index:-5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Hj2tQIAALY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" filled="f" stroked="f">
                <v:textbox inset="0,0,0,0">
                  <w:txbxContent>
                    <w:p w14:paraId="00D60528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136" behindDoc="1" locked="0" layoutInCell="1" allowOverlap="1" wp14:anchorId="0F830A37" wp14:editId="7CDE58F0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197" name="Text 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AE900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0A37" id="Text Box 390" o:spid="_x0000_s1193" type="#_x0000_t202" style="position:absolute;margin-left:40.65pt;margin-top:317.95pt;width:236.45pt;height:12pt;z-index:-50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RV+tgIAALY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" filled="f" stroked="f">
                <v:textbox inset="0,0,0,0">
                  <w:txbxContent>
                    <w:p w14:paraId="19AE900B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160" behindDoc="1" locked="0" layoutInCell="1" allowOverlap="1" wp14:anchorId="6EB0CD97" wp14:editId="7906E08D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196" name="Text Box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00D0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0CD97" id="Text Box 389" o:spid="_x0000_s1194" type="#_x0000_t202" style="position:absolute;margin-left:40.65pt;margin-top:423.1pt;width:512.5pt;height:12pt;z-index:-5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4cysw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" filled="f" stroked="f">
                <v:textbox inset="0,0,0,0">
                  <w:txbxContent>
                    <w:p w14:paraId="0D500D05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184" behindDoc="1" locked="0" layoutInCell="1" allowOverlap="1" wp14:anchorId="200B717F" wp14:editId="17E17AAF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195" name="Text 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AD865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0B717F" id="Text Box 388" o:spid="_x0000_s1195" type="#_x0000_t202" style="position:absolute;margin-left:40.65pt;margin-top:450.1pt;width:512.5pt;height:12pt;z-index:-50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" filled="f" stroked="f">
                <v:textbox inset="0,0,0,0">
                  <w:txbxContent>
                    <w:p w14:paraId="31AD8652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232" behindDoc="1" locked="0" layoutInCell="1" allowOverlap="1" wp14:anchorId="2D473FA0" wp14:editId="402C4FFC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193" name="Text 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200F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73FA0" id="Text Box 386" o:spid="_x0000_s1196" type="#_x0000_t202" style="position:absolute;margin-left:40.65pt;margin-top:504.1pt;width:512.5pt;height:12pt;z-index:-50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03ItAIAALY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" filled="f" stroked="f">
                <v:textbox inset="0,0,0,0">
                  <w:txbxContent>
                    <w:p w14:paraId="52E200F6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256" behindDoc="1" locked="0" layoutInCell="1" allowOverlap="1" wp14:anchorId="16AE2F86" wp14:editId="7F054A2A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192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C5FDA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E2F86" id="Text Box 385" o:spid="_x0000_s1197" type="#_x0000_t202" style="position:absolute;margin-left:40.65pt;margin-top:531.1pt;width:512.5pt;height:12pt;z-index:-5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GvetA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" filled="f" stroked="f">
                <v:textbox inset="0,0,0,0">
                  <w:txbxContent>
                    <w:p w14:paraId="4AC5FDAB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280" behindDoc="1" locked="0" layoutInCell="1" allowOverlap="1" wp14:anchorId="50882C82" wp14:editId="08FB2260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191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0D80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82C82" id="Text Box 384" o:spid="_x0000_s1198" type="#_x0000_t202" style="position:absolute;margin-left:40.65pt;margin-top:628pt;width:512.5pt;height:12pt;z-index:-50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" filled="f" stroked="f">
                <v:textbox inset="0,0,0,0">
                  <w:txbxContent>
                    <w:p w14:paraId="5110D80A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304" behindDoc="1" locked="0" layoutInCell="1" allowOverlap="1" wp14:anchorId="592092DD" wp14:editId="25626CC2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190" name="Text 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D202E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092DD" id="Text Box 383" o:spid="_x0000_s1199" type="#_x0000_t202" style="position:absolute;margin-left:40.65pt;margin-top:655pt;width:512.5pt;height:12pt;z-index:-5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" filled="f" stroked="f">
                <v:textbox inset="0,0,0,0">
                  <w:txbxContent>
                    <w:p w14:paraId="50D202E2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328" behindDoc="1" locked="0" layoutInCell="1" allowOverlap="1" wp14:anchorId="45ABAC5C" wp14:editId="4BF30493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189" name="Text 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EE99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BAC5C" id="Text Box 382" o:spid="_x0000_s1200" type="#_x0000_t202" style="position:absolute;margin-left:40.65pt;margin-top:682pt;width:512.5pt;height:12pt;z-index:-50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DDHtA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" filled="f" stroked="f">
                <v:textbox inset="0,0,0,0">
                  <w:txbxContent>
                    <w:p w14:paraId="6A4EE999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352" behindDoc="1" locked="0" layoutInCell="1" allowOverlap="1" wp14:anchorId="2F99498B" wp14:editId="26A73955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188" name="Text 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9CDA8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381" o:spid="_x0000_s1223" type="#_x0000_t202" style="position:absolute;margin-left:40.65pt;margin-top:709pt;width:512.5pt;height:12pt;z-index:-5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376" behindDoc="1" locked="0" layoutInCell="1" allowOverlap="1" wp14:anchorId="784F3191" wp14:editId="112D70A7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187" name="Text 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70FA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380" o:spid="_x0000_s1224" type="#_x0000_t202" style="position:absolute;margin-left:40.65pt;margin-top:736pt;width:512.5pt;height:12pt;z-index:-50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AAF97DA" w14:textId="0C0E0548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592" behindDoc="1" locked="0" layoutInCell="1" allowOverlap="1" wp14:anchorId="21F1E02A" wp14:editId="10ED4AAA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182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66DEE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1E02A" id="Text Box 343" o:spid="_x0000_s1203" type="#_x0000_t202" style="position:absolute;margin-left:40.65pt;margin-top:128.95pt;width:236.45pt;height:12pt;z-index:-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" filled="f" stroked="f">
                <v:textbox inset="0,0,0,0">
                  <w:txbxContent>
                    <w:p w14:paraId="4866DEE8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616" behindDoc="1" locked="0" layoutInCell="1" allowOverlap="1" wp14:anchorId="1F64BD6F" wp14:editId="7A561560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181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73E25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4BD6F" id="Text Box 342" o:spid="_x0000_s1204" type="#_x0000_t202" style="position:absolute;margin-left:40.65pt;margin-top:155.95pt;width:236.45pt;height:12pt;z-index:-49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4g7tQIAALY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" filled="f" stroked="f">
                <v:textbox inset="0,0,0,0">
                  <w:txbxContent>
                    <w:p w14:paraId="7773E25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640" behindDoc="1" locked="0" layoutInCell="1" allowOverlap="1" wp14:anchorId="57F051B2" wp14:editId="537EF7DD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180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89138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051B2" id="Text Box 341" o:spid="_x0000_s1205" type="#_x0000_t202" style="position:absolute;margin-left:40.65pt;margin-top:182.95pt;width:236.45pt;height:12pt;z-index:-4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" filled="f" stroked="f">
                <v:textbox inset="0,0,0,0">
                  <w:txbxContent>
                    <w:p w14:paraId="43891381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664" behindDoc="1" locked="0" layoutInCell="1" allowOverlap="1" wp14:anchorId="3E7A5AEA" wp14:editId="48F7BA04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179" name="Text 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C07BA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A5AEA" id="Text Box 340" o:spid="_x0000_s1206" type="#_x0000_t202" style="position:absolute;margin-left:40.65pt;margin-top:209.95pt;width:236.45pt;height:12pt;z-index:-49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aRztwIAALY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" filled="f" stroked="f">
                <v:textbox inset="0,0,0,0">
                  <w:txbxContent>
                    <w:p w14:paraId="24C07BA4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688" behindDoc="1" locked="0" layoutInCell="1" allowOverlap="1" wp14:anchorId="1E10E252" wp14:editId="62A81866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178" name="Text 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2F1B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0E252" id="Text Box 339" o:spid="_x0000_s1207" type="#_x0000_t202" style="position:absolute;margin-left:40.65pt;margin-top:236.95pt;width:236.45pt;height:12pt;z-index:-4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" filled="f" stroked="f">
                <v:textbox inset="0,0,0,0">
                  <w:txbxContent>
                    <w:p w14:paraId="3D12F1BD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712" behindDoc="1" locked="0" layoutInCell="1" allowOverlap="1" wp14:anchorId="5B35C1F5" wp14:editId="65BCDEF0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177" name="Text 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A5BDF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5C1F5" id="Text Box 338" o:spid="_x0000_s1208" type="#_x0000_t202" style="position:absolute;margin-left:40.65pt;margin-top:263.95pt;width:236.45pt;height:12pt;z-index:-49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" filled="f" stroked="f">
                <v:textbox inset="0,0,0,0">
                  <w:txbxContent>
                    <w:p w14:paraId="53A5BDF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736" behindDoc="1" locked="0" layoutInCell="1" allowOverlap="1" wp14:anchorId="247C3AEB" wp14:editId="19C18DE2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176" name="Text 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78D4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7C3AEB" id="Text Box 337" o:spid="_x0000_s1209" type="#_x0000_t202" style="position:absolute;margin-left:40.65pt;margin-top:290.95pt;width:236.45pt;height:12pt;z-index:-4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D851VWtgIA&#10;ALY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14:paraId="71678D4F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760" behindDoc="1" locked="0" layoutInCell="1" allowOverlap="1" wp14:anchorId="3BA9D720" wp14:editId="316CD1C6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175" name="Text 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A7EAF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A9D720" id="Text Box 336" o:spid="_x0000_s1210" type="#_x0000_t202" style="position:absolute;margin-left:40.65pt;margin-top:317.95pt;width:236.45pt;height:12pt;z-index:-49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" filled="f" stroked="f">
                <v:textbox inset="0,0,0,0">
                  <w:txbxContent>
                    <w:p w14:paraId="52A7EAF1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784" behindDoc="1" locked="0" layoutInCell="1" allowOverlap="1" wp14:anchorId="316E45AF" wp14:editId="36B85506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174" name="Text 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6A600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E45AF" id="Text Box 335" o:spid="_x0000_s1211" type="#_x0000_t202" style="position:absolute;margin-left:40.65pt;margin-top:423.1pt;width:512.5pt;height:12pt;z-index:-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" filled="f" stroked="f">
                <v:textbox inset="0,0,0,0">
                  <w:txbxContent>
                    <w:p w14:paraId="346A600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808" behindDoc="1" locked="0" layoutInCell="1" allowOverlap="1" wp14:anchorId="761665AA" wp14:editId="58A29494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173" name="Text 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B6F3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665AA" id="Text Box 334" o:spid="_x0000_s1212" type="#_x0000_t202" style="position:absolute;margin-left:40.65pt;margin-top:450.1pt;width:512.5pt;height:12pt;z-index:-49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2ZNtQ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" filled="f" stroked="f">
                <v:textbox inset="0,0,0,0">
                  <w:txbxContent>
                    <w:p w14:paraId="4CEB6F37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832" behindDoc="1" locked="0" layoutInCell="1" allowOverlap="1" wp14:anchorId="46511342" wp14:editId="702AE3F4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172" name="Text 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F294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11342" id="Text Box 333" o:spid="_x0000_s1213" type="#_x0000_t202" style="position:absolute;margin-left:40.65pt;margin-top:477.1pt;width:512.5pt;height:12pt;z-index:-4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3Y7tQIAALY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OZXdju1AgAA&#10;tg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14:paraId="1D0F294E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856" behindDoc="1" locked="0" layoutInCell="1" allowOverlap="1" wp14:anchorId="0D76F6C5" wp14:editId="387800F3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171" name="Text 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1117C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6F6C5" id="Text Box 332" o:spid="_x0000_s1214" type="#_x0000_t202" style="position:absolute;margin-left:40.65pt;margin-top:504.1pt;width:512.5pt;height:12pt;z-index:-49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HstQ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" filled="f" stroked="f">
                <v:textbox inset="0,0,0,0">
                  <w:txbxContent>
                    <w:p w14:paraId="2C1117C9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880" behindDoc="1" locked="0" layoutInCell="1" allowOverlap="1" wp14:anchorId="2D2B3AD1" wp14:editId="6EC9471C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170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F1BCC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B3AD1" id="Text Box 331" o:spid="_x0000_s1215" type="#_x0000_t202" style="position:absolute;margin-left:40.65pt;margin-top:531.1pt;width:512.5pt;height:12pt;z-index:-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" filled="f" stroked="f">
                <v:textbox inset="0,0,0,0">
                  <w:txbxContent>
                    <w:p w14:paraId="39F1BCC0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928" behindDoc="1" locked="0" layoutInCell="1" allowOverlap="1" wp14:anchorId="0B2746F5" wp14:editId="3AB9FF66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168" name="Text 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C967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746F5" id="Text Box 329" o:spid="_x0000_s1216" type="#_x0000_t202" style="position:absolute;margin-left:40.65pt;margin-top:655pt;width:512.5pt;height:12pt;z-index:-4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ypPtQIAALY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" filled="f" stroked="f">
                <v:textbox inset="0,0,0,0">
                  <w:txbxContent>
                    <w:p w14:paraId="223C9679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952" behindDoc="1" locked="0" layoutInCell="1" allowOverlap="1" wp14:anchorId="4C52B85B" wp14:editId="0C87BA35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167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A873A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2B85B" id="Text Box 328" o:spid="_x0000_s1217" type="#_x0000_t202" style="position:absolute;margin-left:40.65pt;margin-top:682pt;width:512.5pt;height:12pt;z-index:-49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kfHtQIAALY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" filled="f" stroked="f">
                <v:textbox inset="0,0,0,0">
                  <w:txbxContent>
                    <w:p w14:paraId="12A873AF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6976" behindDoc="1" locked="0" layoutInCell="1" allowOverlap="1" wp14:anchorId="28F54DBF" wp14:editId="4DFF480A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166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2D26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54DBF" id="Text Box 327" o:spid="_x0000_s1218" type="#_x0000_t202" style="position:absolute;margin-left:40.65pt;margin-top:709pt;width:512.5pt;height:12pt;z-index:-4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DtxtQIAALY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" filled="f" stroked="f">
                <v:textbox inset="0,0,0,0">
                  <w:txbxContent>
                    <w:p w14:paraId="1172D26A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7000" behindDoc="1" locked="0" layoutInCell="1" allowOverlap="1" wp14:anchorId="53365348" wp14:editId="557B77BB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165" name="Text 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12A5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65348" id="Text Box 326" o:spid="_x0000_s1219" type="#_x0000_t202" style="position:absolute;margin-left:40.65pt;margin-top:736pt;width:512.5pt;height:12pt;z-index:-49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" filled="f" stroked="f">
                <v:textbox inset="0,0,0,0">
                  <w:txbxContent>
                    <w:p w14:paraId="57512A53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087E1F8" w14:textId="60AB60B7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7840" behindDoc="1" locked="0" layoutInCell="1" allowOverlap="1" wp14:anchorId="4D7B2DF2" wp14:editId="5672C514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138" name="Text 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F1740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B2DF2" id="Text Box 235" o:spid="_x0000_s1220" type="#_x0000_t202" style="position:absolute;margin-left:40.65pt;margin-top:128.95pt;width:236.45pt;height:12pt;z-index:-4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D5fI78tgIA&#10;ALY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14:paraId="4BF1740E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7888" behindDoc="1" locked="0" layoutInCell="1" allowOverlap="1" wp14:anchorId="7BA831AE" wp14:editId="734BF547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136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7D564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831AE" id="Text Box 233" o:spid="_x0000_s1221" type="#_x0000_t202" style="position:absolute;margin-left:40.65pt;margin-top:182.95pt;width:236.45pt;height:12pt;z-index:-4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" filled="f" stroked="f">
                <v:textbox inset="0,0,0,0">
                  <w:txbxContent>
                    <w:p w14:paraId="0F7D5645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7912" behindDoc="1" locked="0" layoutInCell="1" allowOverlap="1" wp14:anchorId="1625A23A" wp14:editId="3CCD35DB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135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A085A2" w14:textId="77777777" w:rsidR="0034033D" w:rsidRDefault="0034033D" w:rsidP="000B1BFF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5A23A" id="Text Box 232" o:spid="_x0000_s1222" type="#_x0000_t202" style="position:absolute;margin-left:40.65pt;margin-top:209.95pt;width:236.45pt;height:12pt;z-index:-48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" filled="f" stroked="f">
                <v:textbox inset="0,0,0,0">
                  <w:txbxContent>
                    <w:p w14:paraId="3AA085A2" w14:textId="77777777" w:rsidR="0034033D" w:rsidRDefault="0034033D" w:rsidP="000B1BFF">
                      <w:pPr>
                        <w:pStyle w:val="BodyText"/>
                        <w:ind w:left="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7936" behindDoc="1" locked="0" layoutInCell="1" allowOverlap="1" wp14:anchorId="2797E189" wp14:editId="08B4097C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134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7EBB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31" o:spid="_x0000_s1277" type="#_x0000_t202" style="position:absolute;margin-left:40.65pt;margin-top:236.95pt;width:236.45pt;height:12pt;z-index:-4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Bj/S4LtgIA&#10;ALY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7960" behindDoc="1" locked="0" layoutInCell="1" allowOverlap="1" wp14:anchorId="7DDC7CCF" wp14:editId="0EAD1C32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133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3718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30" o:spid="_x0000_s1278" type="#_x0000_t202" style="position:absolute;margin-left:40.65pt;margin-top:263.95pt;width:236.45pt;height:12pt;z-index:-48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jyPuAIAALY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7984" behindDoc="1" locked="0" layoutInCell="1" allowOverlap="1" wp14:anchorId="221F5B8B" wp14:editId="2807B1DF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132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29AB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29" o:spid="_x0000_s1279" type="#_x0000_t202" style="position:absolute;margin-left:40.65pt;margin-top:290.95pt;width:236.45pt;height:12pt;z-index:-4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BSDFgptgIA&#10;ALY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008" behindDoc="1" locked="0" layoutInCell="1" allowOverlap="1" wp14:anchorId="4A3F91B3" wp14:editId="03C56A21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131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94BFBE" w14:textId="77777777" w:rsidR="0034033D" w:rsidRDefault="0034033D" w:rsidP="000B1BFF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F91B3" id="Text Box 228" o:spid="_x0000_s1226" type="#_x0000_t202" style="position:absolute;margin-left:40.65pt;margin-top:317.95pt;width:236.45pt;height:12pt;z-index:-48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" filled="f" stroked="f">
                <v:textbox inset="0,0,0,0">
                  <w:txbxContent>
                    <w:p w14:paraId="0794BFBE" w14:textId="77777777" w:rsidR="0034033D" w:rsidRDefault="0034033D" w:rsidP="000B1BFF">
                      <w:pPr>
                        <w:pStyle w:val="BodyText"/>
                        <w:ind w:left="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032" behindDoc="1" locked="0" layoutInCell="1" allowOverlap="1" wp14:anchorId="47852F42" wp14:editId="5B72C473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130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5271A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27" o:spid="_x0000_s1281" type="#_x0000_t202" style="position:absolute;margin-left:40.65pt;margin-top:423.1pt;width:512.5pt;height:12pt;z-index:-4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sTJtQ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056" behindDoc="1" locked="0" layoutInCell="1" allowOverlap="1" wp14:anchorId="5CE768EF" wp14:editId="34B18E03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129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C00D7C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26" o:spid="_x0000_s1282" type="#_x0000_t202" style="position:absolute;margin-left:40.65pt;margin-top:450.1pt;width:512.5pt;height:12pt;z-index:-48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080" behindDoc="1" locked="0" layoutInCell="1" allowOverlap="1" wp14:anchorId="1AA1E63A" wp14:editId="500A1071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128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0CF8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25" o:spid="_x0000_s1283" type="#_x0000_t202" style="position:absolute;margin-left:40.65pt;margin-top:477.1pt;width:512.5pt;height:12pt;z-index:-4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Ki9BZW1AgAA&#10;tg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104" behindDoc="1" locked="0" layoutInCell="1" allowOverlap="1" wp14:anchorId="2D25A2EF" wp14:editId="17E8632C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127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912C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24" o:spid="_x0000_s1284" type="#_x0000_t202" style="position:absolute;margin-left:40.65pt;margin-top:504.1pt;width:512.5pt;height:12pt;z-index:-48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128" behindDoc="1" locked="0" layoutInCell="1" allowOverlap="1" wp14:anchorId="4931593D" wp14:editId="0539533A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126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87A97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23" o:spid="_x0000_s1285" type="#_x0000_t202" style="position:absolute;margin-left:40.65pt;margin-top:531.1pt;width:512.5pt;height:12pt;z-index:-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2YmtQIAALY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152" behindDoc="1" locked="0" layoutInCell="1" allowOverlap="1" wp14:anchorId="033A984A" wp14:editId="79F0F58B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125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F2E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22" o:spid="_x0000_s1286" type="#_x0000_t202" style="position:absolute;margin-left:40.65pt;margin-top:628pt;width:512.5pt;height:12pt;z-index:-48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G7XtQ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200" behindDoc="1" locked="0" layoutInCell="1" allowOverlap="1" wp14:anchorId="13070D06" wp14:editId="29769157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123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6174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70D06" id="Text Box 220" o:spid="_x0000_s1233" type="#_x0000_t202" style="position:absolute;margin-left:40.65pt;margin-top:682pt;width:512.5pt;height:12pt;z-index:-48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" filled="f" stroked="f">
                <v:textbox inset="0,0,0,0">
                  <w:txbxContent>
                    <w:p w14:paraId="5666174A" w14:textId="77777777"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224" behindDoc="1" locked="0" layoutInCell="1" allowOverlap="1" wp14:anchorId="4DF4316D" wp14:editId="2C18EF1A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122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E2F24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19" o:spid="_x0000_s1289" type="#_x0000_t202" style="position:absolute;margin-left:40.65pt;margin-top:709pt;width:512.5pt;height:12pt;z-index:-4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248" behindDoc="1" locked="0" layoutInCell="1" allowOverlap="1" wp14:anchorId="53997D61" wp14:editId="426BD046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121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9E10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18" o:spid="_x0000_s1290" type="#_x0000_t202" style="position:absolute;margin-left:40.65pt;margin-top:736pt;width:512.5pt;height:12pt;z-index:-4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320" behindDoc="1" locked="0" layoutInCell="1" allowOverlap="1" wp14:anchorId="3D21E5B2" wp14:editId="5875B674">
                <wp:simplePos x="0" y="0"/>
                <wp:positionH relativeFrom="page">
                  <wp:posOffset>2740660</wp:posOffset>
                </wp:positionH>
                <wp:positionV relativeFrom="page">
                  <wp:posOffset>262890</wp:posOffset>
                </wp:positionV>
                <wp:extent cx="2078990" cy="604520"/>
                <wp:effectExtent l="0" t="0" r="0" b="0"/>
                <wp:wrapNone/>
                <wp:docPr id="120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8990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BCEE5C" w14:textId="77777777" w:rsidR="0034033D" w:rsidRPr="000B1BFF" w:rsidRDefault="002B617C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76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7"/>
                                <w:sz w:val="76"/>
                              </w:rPr>
                              <w:t>Albatross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1E5B2" id="Text Box 187" o:spid="_x0000_s1236" type="#_x0000_t202" style="position:absolute;margin-left:215.8pt;margin-top:20.7pt;width:163.7pt;height:47.6pt;z-index:-4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inqsgIAALY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" filled="f" stroked="f">
                <v:textbox inset="0,0,0,0">
                  <w:txbxContent>
                    <w:p w14:paraId="11BCEE5C" w14:textId="77777777" w:rsidR="0034033D" w:rsidRPr="000B1BFF" w:rsidRDefault="002B617C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76"/>
                        </w:rPr>
                      </w:pP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7"/>
                          <w:sz w:val="76"/>
                        </w:rPr>
                        <w:t>Albatross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368" behindDoc="1" locked="0" layoutInCell="1" allowOverlap="1" wp14:anchorId="36E56359" wp14:editId="192113B1">
                <wp:simplePos x="0" y="0"/>
                <wp:positionH relativeFrom="page">
                  <wp:posOffset>359410</wp:posOffset>
                </wp:positionH>
                <wp:positionV relativeFrom="page">
                  <wp:posOffset>7371080</wp:posOffset>
                </wp:positionV>
                <wp:extent cx="6821805" cy="2435225"/>
                <wp:effectExtent l="0" t="0" r="635" b="4445"/>
                <wp:wrapNone/>
                <wp:docPr id="119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519294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Albatrosses survive...</w:t>
                            </w:r>
                          </w:p>
                          <w:p w14:paraId="1D7122EA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56359" id="Text Box 185" o:spid="_x0000_s1237" type="#_x0000_t202" style="position:absolute;margin-left:28.3pt;margin-top:580.4pt;width:537.15pt;height:191.75pt;z-index:-4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" filled="f" stroked="f">
                <v:textbox inset="0,0,0,0">
                  <w:txbxContent>
                    <w:p w14:paraId="5D519294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Albatrosses survive...</w:t>
                      </w:r>
                    </w:p>
                    <w:p w14:paraId="1D7122EA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392" behindDoc="1" locked="0" layoutInCell="1" allowOverlap="1" wp14:anchorId="24FD3648" wp14:editId="21183EDA">
                <wp:simplePos x="0" y="0"/>
                <wp:positionH relativeFrom="page">
                  <wp:posOffset>359410</wp:posOffset>
                </wp:positionH>
                <wp:positionV relativeFrom="page">
                  <wp:posOffset>4768850</wp:posOffset>
                </wp:positionV>
                <wp:extent cx="6821805" cy="2435225"/>
                <wp:effectExtent l="0" t="0" r="635" b="0"/>
                <wp:wrapNone/>
                <wp:docPr id="118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95B52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Albatrosses eat...</w:t>
                            </w:r>
                          </w:p>
                          <w:p w14:paraId="7FC10A77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D3648" id="Text Box 184" o:spid="_x0000_s1238" type="#_x0000_t202" style="position:absolute;margin-left:28.3pt;margin-top:375.5pt;width:537.15pt;height:191.75pt;z-index:-48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tcPtQIAALc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" filled="f" stroked="f">
                <v:textbox inset="0,0,0,0">
                  <w:txbxContent>
                    <w:p w14:paraId="18C95B52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Albatrosses eat...</w:t>
                      </w:r>
                    </w:p>
                    <w:p w14:paraId="7FC10A77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440" behindDoc="1" locked="0" layoutInCell="1" allowOverlap="1" wp14:anchorId="3A2FEABE" wp14:editId="5B4D41AE">
                <wp:simplePos x="0" y="0"/>
                <wp:positionH relativeFrom="page">
                  <wp:posOffset>359410</wp:posOffset>
                </wp:positionH>
                <wp:positionV relativeFrom="page">
                  <wp:posOffset>1020445</wp:posOffset>
                </wp:positionV>
                <wp:extent cx="3316605" cy="3559810"/>
                <wp:effectExtent l="0" t="1270" r="635" b="1270"/>
                <wp:wrapNone/>
                <wp:docPr id="117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97750A" w14:textId="77777777" w:rsidR="0034033D" w:rsidRPr="000B1BFF" w:rsidRDefault="002B617C">
                            <w:pPr>
                              <w:pStyle w:val="BodyText"/>
                              <w:spacing w:before="26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Albatrosses live...</w:t>
                            </w:r>
                          </w:p>
                          <w:p w14:paraId="2371D3CE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FEABE" id="Text Box 182" o:spid="_x0000_s1239" type="#_x0000_t202" style="position:absolute;margin-left:28.3pt;margin-top:80.35pt;width:261.15pt;height:280.3pt;z-index:-48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HT6twIAALc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" filled="f" stroked="f">
                <v:textbox inset="0,0,0,0">
                  <w:txbxContent>
                    <w:p w14:paraId="4E97750A" w14:textId="77777777" w:rsidR="0034033D" w:rsidRPr="000B1BFF" w:rsidRDefault="002B617C">
                      <w:pPr>
                        <w:pStyle w:val="BodyText"/>
                        <w:spacing w:before="26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Albatrosses live...</w:t>
                      </w:r>
                    </w:p>
                    <w:p w14:paraId="2371D3CE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464" behindDoc="1" locked="0" layoutInCell="1" allowOverlap="1" wp14:anchorId="3DDD9511" wp14:editId="78AC7361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116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509A9C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1" o:spid="_x0000_s1295" type="#_x0000_t202" style="position:absolute;margin-left:40.65pt;margin-top:128.95pt;width:236.45pt;height:12pt;z-index:-4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488" behindDoc="1" locked="0" layoutInCell="1" allowOverlap="1" wp14:anchorId="0AD35803" wp14:editId="68E423A9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115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37AA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0" o:spid="_x0000_s1296" type="#_x0000_t202" style="position:absolute;margin-left:40.65pt;margin-top:155.95pt;width:236.45pt;height:12pt;z-index:-47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AUag3itgIA&#10;ALY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512" behindDoc="1" locked="0" layoutInCell="1" allowOverlap="1" wp14:anchorId="1338E98E" wp14:editId="0964BA4A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114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19E06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9" o:spid="_x0000_s1297" type="#_x0000_t202" style="position:absolute;margin-left:40.65pt;margin-top:182.95pt;width:236.45pt;height:12pt;z-index:-4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HtktgIAALY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536" behindDoc="1" locked="0" layoutInCell="1" allowOverlap="1" wp14:anchorId="784B6A38" wp14:editId="0036CF2C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113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6C86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8" o:spid="_x0000_s1298" type="#_x0000_t202" style="position:absolute;margin-left:40.65pt;margin-top:209.95pt;width:236.45pt;height:12pt;z-index:-47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2ngtgIAALY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560" behindDoc="1" locked="0" layoutInCell="1" allowOverlap="1" wp14:anchorId="51B682F4" wp14:editId="61CABEC7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112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55A74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7" o:spid="_x0000_s1299" type="#_x0000_t202" style="position:absolute;margin-left:40.65pt;margin-top:236.95pt;width:236.45pt;height:12pt;z-index:-4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16wtgIAALY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B+l16wtgIA&#10;ALY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584" behindDoc="1" locked="0" layoutInCell="1" allowOverlap="1" wp14:anchorId="3A05D559" wp14:editId="0CD6973E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111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14EF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6" o:spid="_x0000_s1300" type="#_x0000_t202" style="position:absolute;margin-left:40.65pt;margin-top:263.95pt;width:236.45pt;height:12pt;z-index:-47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608" behindDoc="1" locked="0" layoutInCell="1" allowOverlap="1" wp14:anchorId="1F74EC2F" wp14:editId="63958590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110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7BD2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5" o:spid="_x0000_s1301" type="#_x0000_t202" style="position:absolute;margin-left:40.65pt;margin-top:290.95pt;width:236.45pt;height:12pt;z-index:-4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Bwt6ultgIA&#10;ALY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632" behindDoc="1" locked="0" layoutInCell="1" allowOverlap="1" wp14:anchorId="7A31D1E1" wp14:editId="644DAC82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109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FC618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4" o:spid="_x0000_s1302" type="#_x0000_t202" style="position:absolute;margin-left:40.65pt;margin-top:317.95pt;width:236.45pt;height:12pt;z-index:-47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DK2tQIAALY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656" behindDoc="1" locked="0" layoutInCell="1" allowOverlap="1" wp14:anchorId="12DFD62A" wp14:editId="3027C20E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108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7AF04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3" o:spid="_x0000_s1303" type="#_x0000_t202" style="position:absolute;margin-left:40.65pt;margin-top:423.1pt;width:512.5pt;height:12pt;z-index:-4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NQqtQ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680" behindDoc="1" locked="0" layoutInCell="1" allowOverlap="1" wp14:anchorId="004C60CA" wp14:editId="0D29E6B9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107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AFD84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2" o:spid="_x0000_s1304" type="#_x0000_t202" style="position:absolute;margin-left:40.65pt;margin-top:450.1pt;width:512.5pt;height:12pt;z-index:-47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/JEtg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704" behindDoc="1" locked="0" layoutInCell="1" allowOverlap="1" wp14:anchorId="1B8509AC" wp14:editId="59D0D1C2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106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12881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1" o:spid="_x0000_s1305" type="#_x0000_t202" style="position:absolute;margin-left:40.65pt;margin-top:477.1pt;width:512.5pt;height:12pt;z-index:-4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O55W3S1AgAA&#10;tg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728" behindDoc="1" locked="0" layoutInCell="1" allowOverlap="1" wp14:anchorId="3B0BD89B" wp14:editId="50817B4A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105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16B2E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0" o:spid="_x0000_s1306" type="#_x0000_t202" style="position:absolute;margin-left:40.65pt;margin-top:504.1pt;width:512.5pt;height:12pt;z-index:-47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752" behindDoc="1" locked="0" layoutInCell="1" allowOverlap="1" wp14:anchorId="12639C94" wp14:editId="127A9350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104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15195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9" o:spid="_x0000_s1307" type="#_x0000_t202" style="position:absolute;margin-left:40.65pt;margin-top:531.1pt;width:512.5pt;height:12pt;z-index:-4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DcjtQ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776" behindDoc="1" locked="0" layoutInCell="1" allowOverlap="1" wp14:anchorId="03722AB9" wp14:editId="4DDDB9B2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103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FB024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8" o:spid="_x0000_s1308" type="#_x0000_t202" style="position:absolute;margin-left:40.65pt;margin-top:628pt;width:512.5pt;height:12pt;z-index:-47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yWntQ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800" behindDoc="1" locked="0" layoutInCell="1" allowOverlap="1" wp14:anchorId="4E29CE3C" wp14:editId="34D9B534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102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871F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7" o:spid="_x0000_s1309" type="#_x0000_t202" style="position:absolute;margin-left:40.65pt;margin-top:655pt;width:512.5pt;height:12pt;z-index:-4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xL3tQ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824" behindDoc="1" locked="0" layoutInCell="1" allowOverlap="1" wp14:anchorId="1F096AD4" wp14:editId="4753FFD0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101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74315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6" o:spid="_x0000_s1310" type="#_x0000_t202" style="position:absolute;margin-left:40.65pt;margin-top:682pt;width:512.5pt;height:12pt;z-index:-47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BoGtQIAALY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848" behindDoc="1" locked="0" layoutInCell="1" allowOverlap="1" wp14:anchorId="7C899C43" wp14:editId="463C9E0A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100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402E7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5" o:spid="_x0000_s1311" type="#_x0000_t202" style="position:absolute;margin-left:40.65pt;margin-top:709pt;width:512.5pt;height:12pt;z-index:-4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MWCsgIAALY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872" behindDoc="1" locked="0" layoutInCell="1" allowOverlap="1" wp14:anchorId="1E87CE76" wp14:editId="5B083CC3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99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E5DF30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4" o:spid="_x0000_s1312" type="#_x0000_t202" style="position:absolute;margin-left:40.65pt;margin-top:736pt;width:512.5pt;height:12pt;z-index:-47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7F4BEB0" w14:textId="77777777" w:rsidR="0034033D" w:rsidRDefault="0034033D">
      <w:pPr>
        <w:rPr>
          <w:sz w:val="2"/>
          <w:szCs w:val="2"/>
        </w:rPr>
        <w:sectPr w:rsidR="0034033D">
          <w:headerReference w:type="default" r:id="rId10"/>
          <w:pgSz w:w="11910" w:h="16840"/>
          <w:pgMar w:top="400" w:right="1200" w:bottom="280" w:left="1680" w:header="720" w:footer="720" w:gutter="0"/>
          <w:cols w:space="720"/>
        </w:sectPr>
      </w:pPr>
    </w:p>
    <w:p w14:paraId="53442660" w14:textId="77777777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944" behindDoc="1" locked="0" layoutInCell="1" allowOverlap="1" wp14:anchorId="660FF202" wp14:editId="0CC42985">
                <wp:simplePos x="0" y="0"/>
                <wp:positionH relativeFrom="page">
                  <wp:posOffset>2275840</wp:posOffset>
                </wp:positionH>
                <wp:positionV relativeFrom="page">
                  <wp:posOffset>262890</wp:posOffset>
                </wp:positionV>
                <wp:extent cx="3007360" cy="604520"/>
                <wp:effectExtent l="0" t="0" r="3175" b="0"/>
                <wp:wrapNone/>
                <wp:docPr id="9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7360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FB2D26" w14:textId="77777777" w:rsidR="0034033D" w:rsidRPr="000B1BFF" w:rsidRDefault="002B617C">
                            <w:pPr>
                              <w:tabs>
                                <w:tab w:val="left" w:pos="2553"/>
                              </w:tabs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76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7"/>
                                <w:sz w:val="76"/>
                              </w:rPr>
                              <w:t>Beluga</w:t>
                            </w: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7"/>
                                <w:sz w:val="76"/>
                              </w:rPr>
                              <w:tab/>
                            </w: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8"/>
                                <w:sz w:val="76"/>
                              </w:rPr>
                              <w:t>Whale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FF202" id="Text Box 133" o:spid="_x0000_s1258" type="#_x0000_t202" style="position:absolute;margin-left:179.2pt;margin-top:20.7pt;width:236.8pt;height:47.6pt;z-index:-4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r+utQIAALU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" filled="f" stroked="f">
                <v:textbox inset="0,0,0,0">
                  <w:txbxContent>
                    <w:p w14:paraId="1CFB2D26" w14:textId="77777777" w:rsidR="0034033D" w:rsidRPr="000B1BFF" w:rsidRDefault="002B617C">
                      <w:pPr>
                        <w:tabs>
                          <w:tab w:val="left" w:pos="2553"/>
                        </w:tabs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76"/>
                        </w:rPr>
                      </w:pP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7"/>
                          <w:sz w:val="76"/>
                        </w:rPr>
                        <w:t>Beluga</w:t>
                      </w: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7"/>
                          <w:sz w:val="76"/>
                        </w:rPr>
                        <w:tab/>
                      </w: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8"/>
                          <w:sz w:val="76"/>
                        </w:rPr>
                        <w:t>Whale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8992" behindDoc="1" locked="0" layoutInCell="1" allowOverlap="1" wp14:anchorId="5C799148" wp14:editId="3EC75950">
                <wp:simplePos x="0" y="0"/>
                <wp:positionH relativeFrom="page">
                  <wp:posOffset>359410</wp:posOffset>
                </wp:positionH>
                <wp:positionV relativeFrom="page">
                  <wp:posOffset>7371080</wp:posOffset>
                </wp:positionV>
                <wp:extent cx="6821805" cy="2435225"/>
                <wp:effectExtent l="0" t="0" r="635" b="4445"/>
                <wp:wrapNone/>
                <wp:docPr id="97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69E859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Beluga whales survive...</w:t>
                            </w:r>
                          </w:p>
                          <w:p w14:paraId="640397F0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99148" id="Text Box 131" o:spid="_x0000_s1259" type="#_x0000_t202" style="position:absolute;margin-left:28.3pt;margin-top:580.4pt;width:537.15pt;height:191.75pt;z-index:-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LshtQIAALY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" filled="f" stroked="f">
                <v:textbox inset="0,0,0,0">
                  <w:txbxContent>
                    <w:p w14:paraId="7269E859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Beluga whales survive...</w:t>
                      </w:r>
                    </w:p>
                    <w:p w14:paraId="640397F0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016" behindDoc="1" locked="0" layoutInCell="1" allowOverlap="1" wp14:anchorId="00BA29F5" wp14:editId="00E851F5">
                <wp:simplePos x="0" y="0"/>
                <wp:positionH relativeFrom="page">
                  <wp:posOffset>359410</wp:posOffset>
                </wp:positionH>
                <wp:positionV relativeFrom="page">
                  <wp:posOffset>4768850</wp:posOffset>
                </wp:positionV>
                <wp:extent cx="6821805" cy="2435225"/>
                <wp:effectExtent l="0" t="0" r="635" b="0"/>
                <wp:wrapNone/>
                <wp:docPr id="96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BCA4EF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Beluga whales eat...</w:t>
                            </w:r>
                          </w:p>
                          <w:p w14:paraId="0110347A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  <w:p w14:paraId="0C758DF2" w14:textId="77777777" w:rsidR="00000000" w:rsidRPr="000B1BFF" w:rsidRDefault="000B1BFF">
                            <w:pPr>
                              <w:rPr>
                                <w:rFonts w:ascii="NTFPreCursivef" w:hAnsi="NTFPreCursivef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A29F5" id="Text Box 130" o:spid="_x0000_s1260" type="#_x0000_t202" style="position:absolute;margin-left:28.3pt;margin-top:375.5pt;width:537.15pt;height:191.75pt;z-index:-47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OFAtgIAALY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" filled="f" stroked="f">
                <v:textbox inset="0,0,0,0">
                  <w:txbxContent>
                    <w:p w14:paraId="15BCA4EF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Beluga whales eat...</w:t>
                      </w:r>
                    </w:p>
                    <w:p w14:paraId="0110347A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  <w:p w14:paraId="0C758DF2" w14:textId="77777777" w:rsidR="00000000" w:rsidRPr="000B1BFF" w:rsidRDefault="000B1BFF">
                      <w:pPr>
                        <w:rPr>
                          <w:rFonts w:ascii="NTFPreCursivef" w:hAnsi="NTFPreCursivef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064" behindDoc="1" locked="0" layoutInCell="1" allowOverlap="1" wp14:anchorId="6B9CCF16" wp14:editId="79C17556">
                <wp:simplePos x="0" y="0"/>
                <wp:positionH relativeFrom="page">
                  <wp:posOffset>359410</wp:posOffset>
                </wp:positionH>
                <wp:positionV relativeFrom="page">
                  <wp:posOffset>1020445</wp:posOffset>
                </wp:positionV>
                <wp:extent cx="3316605" cy="3559810"/>
                <wp:effectExtent l="0" t="1270" r="635" b="1270"/>
                <wp:wrapNone/>
                <wp:docPr id="95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470139" w14:textId="77777777" w:rsidR="0034033D" w:rsidRPr="000B1BFF" w:rsidRDefault="002B617C">
                            <w:pPr>
                              <w:pStyle w:val="BodyText"/>
                              <w:spacing w:before="26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Beluga whales live...</w:t>
                            </w:r>
                          </w:p>
                          <w:p w14:paraId="6A06B4CE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CCF16" id="Text Box 128" o:spid="_x0000_s1261" type="#_x0000_t202" style="position:absolute;margin-left:28.3pt;margin-top:80.35pt;width:261.15pt;height:280.3pt;z-index:-47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sMMtgIAALYFAAAOAAAAZHJzL2Uyb0RvYy54bWysVNuOmzAQfa/Uf7D8znIJYQE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" filled="f" stroked="f">
                <v:textbox inset="0,0,0,0">
                  <w:txbxContent>
                    <w:p w14:paraId="27470139" w14:textId="77777777" w:rsidR="0034033D" w:rsidRPr="000B1BFF" w:rsidRDefault="002B617C">
                      <w:pPr>
                        <w:pStyle w:val="BodyText"/>
                        <w:spacing w:before="26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Beluga whales live...</w:t>
                      </w:r>
                    </w:p>
                    <w:p w14:paraId="6A06B4CE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088" behindDoc="1" locked="0" layoutInCell="1" allowOverlap="1" wp14:anchorId="0DBF5CF4" wp14:editId="015DC819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94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B88E6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7" o:spid="_x0000_s1317" type="#_x0000_t202" style="position:absolute;margin-left:40.65pt;margin-top:128.95pt;width:236.45pt;height:12pt;z-index:-4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PldtgIAALU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BV6PldtgIA&#10;ALU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112" behindDoc="1" locked="0" layoutInCell="1" allowOverlap="1" wp14:anchorId="05D21731" wp14:editId="67D05771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93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8A16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6" o:spid="_x0000_s1318" type="#_x0000_t202" style="position:absolute;margin-left:40.65pt;margin-top:155.95pt;width:236.45pt;height:12pt;z-index:-47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Ck7+vZtgIA&#10;ALU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136" behindDoc="1" locked="0" layoutInCell="1" allowOverlap="1" wp14:anchorId="3EB76892" wp14:editId="1D336D73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92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3EE87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5" o:spid="_x0000_s1319" type="#_x0000_t202" style="position:absolute;margin-left:40.65pt;margin-top:182.95pt;width:236.45pt;height:12pt;z-index:-4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160" behindDoc="1" locked="0" layoutInCell="1" allowOverlap="1" wp14:anchorId="58FAA865" wp14:editId="231B1FCE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91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D5BE0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4" o:spid="_x0000_s1320" type="#_x0000_t202" style="position:absolute;margin-left:40.65pt;margin-top:209.95pt;width:236.45pt;height:12pt;z-index:-47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184" behindDoc="1" locked="0" layoutInCell="1" allowOverlap="1" wp14:anchorId="629FF800" wp14:editId="2DFA13DC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90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656C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3" o:spid="_x0000_s1321" type="#_x0000_t202" style="position:absolute;margin-left:40.65pt;margin-top:236.95pt;width:236.45pt;height:12pt;z-index:-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BDTAPVtgIA&#10;ALU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208" behindDoc="1" locked="0" layoutInCell="1" allowOverlap="1" wp14:anchorId="6DD89C10" wp14:editId="29E7F40C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89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DE735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2" o:spid="_x0000_s1322" type="#_x0000_t202" style="position:absolute;margin-left:40.65pt;margin-top:263.95pt;width:236.45pt;height:12pt;z-index:-47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232" behindDoc="1" locked="0" layoutInCell="1" allowOverlap="1" wp14:anchorId="428A28EE" wp14:editId="4951119F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88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184AA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1" o:spid="_x0000_s1323" type="#_x0000_t202" style="position:absolute;margin-left:40.65pt;margin-top:290.95pt;width:236.45pt;height:12pt;z-index:-4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256" behindDoc="1" locked="0" layoutInCell="1" allowOverlap="1" wp14:anchorId="461DCE76" wp14:editId="00866C92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87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CF302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0" o:spid="_x0000_s1324" type="#_x0000_t202" style="position:absolute;margin-left:40.65pt;margin-top:317.95pt;width:236.45pt;height:12pt;z-index:-47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hWYtgIAALU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280" behindDoc="1" locked="0" layoutInCell="1" allowOverlap="1" wp14:anchorId="3FFFDF80" wp14:editId="562E0FC3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86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ACE82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9" o:spid="_x0000_s1325" type="#_x0000_t202" style="position:absolute;margin-left:40.65pt;margin-top:423.1pt;width:512.5pt;height:12pt;z-index:-4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GJytQIAALU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304" behindDoc="1" locked="0" layoutInCell="1" allowOverlap="1" wp14:anchorId="401F7E1D" wp14:editId="1335E2F3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85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9C67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8" o:spid="_x0000_s1326" type="#_x0000_t202" style="position:absolute;margin-left:40.65pt;margin-top:450.1pt;width:512.5pt;height:12pt;z-index:-47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2qDtQ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328" behindDoc="1" locked="0" layoutInCell="1" allowOverlap="1" wp14:anchorId="15503189" wp14:editId="40892385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84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DA19B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7" o:spid="_x0000_s1327" type="#_x0000_t202" style="position:absolute;margin-left:40.65pt;margin-top:477.1pt;width:512.5pt;height:12pt;z-index:-4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13TtQ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A6LXdO1AgAA&#10;tQ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352" behindDoc="1" locked="0" layoutInCell="1" allowOverlap="1" wp14:anchorId="68247B7B" wp14:editId="5AA2198A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83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CF80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6" o:spid="_x0000_s1328" type="#_x0000_t202" style="position:absolute;margin-left:40.65pt;margin-top:504.1pt;width:512.5pt;height:12pt;z-index:-47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E9XtQ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376" behindDoc="1" locked="0" layoutInCell="1" allowOverlap="1" wp14:anchorId="17BAA6A4" wp14:editId="6E979D71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82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3F04E5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5" o:spid="_x0000_s1329" type="#_x0000_t202" style="position:absolute;margin-left:40.65pt;margin-top:531.1pt;width:512.5pt;height:12pt;z-index:-4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400" behindDoc="1" locked="0" layoutInCell="1" allowOverlap="1" wp14:anchorId="497FFD46" wp14:editId="4E243EC5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81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8114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4" o:spid="_x0000_s1330" type="#_x0000_t202" style="position:absolute;margin-left:40.65pt;margin-top:628pt;width:512.5pt;height:12pt;z-index:-47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424" behindDoc="1" locked="0" layoutInCell="1" allowOverlap="1" wp14:anchorId="5F88EB53" wp14:editId="22B8AE3D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80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96EBB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3" o:spid="_x0000_s1331" type="#_x0000_t202" style="position:absolute;margin-left:40.65pt;margin-top:655pt;width:512.5pt;height:12pt;z-index:-4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448" behindDoc="1" locked="0" layoutInCell="1" allowOverlap="1" wp14:anchorId="220120E5" wp14:editId="2057B6A7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79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1CDE6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2" o:spid="_x0000_s1332" type="#_x0000_t202" style="position:absolute;margin-left:40.65pt;margin-top:682pt;width:512.5pt;height:12pt;z-index:-47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oIKtQ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472" behindDoc="1" locked="0" layoutInCell="1" allowOverlap="1" wp14:anchorId="6006E6C1" wp14:editId="03CF5BE6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78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CC1F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1" o:spid="_x0000_s1333" type="#_x0000_t202" style="position:absolute;margin-left:40.65pt;margin-top:709pt;width:512.5pt;height:12pt;z-index:-4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496" behindDoc="1" locked="0" layoutInCell="1" allowOverlap="1" wp14:anchorId="45053B9B" wp14:editId="74CC73DC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77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F4D4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0" o:spid="_x0000_s1334" type="#_x0000_t202" style="position:absolute;margin-left:40.65pt;margin-top:736pt;width:512.5pt;height:12pt;z-index:-46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88112CE" w14:textId="77777777" w:rsidR="0034033D" w:rsidRDefault="0034033D">
      <w:pPr>
        <w:rPr>
          <w:sz w:val="2"/>
          <w:szCs w:val="2"/>
        </w:rPr>
        <w:sectPr w:rsidR="0034033D">
          <w:headerReference w:type="default" r:id="rId11"/>
          <w:pgSz w:w="11910" w:h="16840"/>
          <w:pgMar w:top="400" w:right="1200" w:bottom="280" w:left="1680" w:header="720" w:footer="720" w:gutter="0"/>
          <w:cols w:space="720"/>
        </w:sectPr>
      </w:pPr>
    </w:p>
    <w:p w14:paraId="0ABB5230" w14:textId="77777777" w:rsidR="0034033D" w:rsidRDefault="002B617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568" behindDoc="1" locked="0" layoutInCell="1" allowOverlap="1" wp14:anchorId="6285B4DB" wp14:editId="3E78322A">
                <wp:simplePos x="0" y="0"/>
                <wp:positionH relativeFrom="page">
                  <wp:posOffset>2423160</wp:posOffset>
                </wp:positionH>
                <wp:positionV relativeFrom="page">
                  <wp:posOffset>262890</wp:posOffset>
                </wp:positionV>
                <wp:extent cx="2712720" cy="604520"/>
                <wp:effectExtent l="3810" t="0" r="0" b="0"/>
                <wp:wrapNone/>
                <wp:docPr id="76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720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CCF81" w14:textId="77777777" w:rsidR="0034033D" w:rsidRPr="000B1BFF" w:rsidRDefault="002B617C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76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8"/>
                                <w:sz w:val="76"/>
                              </w:rPr>
                              <w:t>Killer Whale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5B4DB" id="Text Box 79" o:spid="_x0000_s1280" type="#_x0000_t202" style="position:absolute;margin-left:190.8pt;margin-top:20.7pt;width:213.6pt;height:47.6pt;z-index:-4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" filled="f" stroked="f">
                <v:textbox inset="0,0,0,0">
                  <w:txbxContent>
                    <w:p w14:paraId="724CCF81" w14:textId="77777777" w:rsidR="0034033D" w:rsidRPr="000B1BFF" w:rsidRDefault="002B617C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76"/>
                        </w:rPr>
                      </w:pP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8"/>
                          <w:sz w:val="76"/>
                        </w:rPr>
                        <w:t>Killer Whale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616" behindDoc="1" locked="0" layoutInCell="1" allowOverlap="1" wp14:anchorId="242951B9" wp14:editId="6030DF3A">
                <wp:simplePos x="0" y="0"/>
                <wp:positionH relativeFrom="page">
                  <wp:posOffset>359410</wp:posOffset>
                </wp:positionH>
                <wp:positionV relativeFrom="page">
                  <wp:posOffset>7371080</wp:posOffset>
                </wp:positionV>
                <wp:extent cx="6821805" cy="2435225"/>
                <wp:effectExtent l="0" t="0" r="635" b="4445"/>
                <wp:wrapNone/>
                <wp:docPr id="75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42DDDA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Killer whales survive...</w:t>
                            </w:r>
                          </w:p>
                          <w:p w14:paraId="4B45BE13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951B9" id="Text Box 77" o:spid="_x0000_s1281" type="#_x0000_t202" style="position:absolute;margin-left:28.3pt;margin-top:580.4pt;width:537.15pt;height:191.75pt;z-index:-4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tyrtAIAALU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" filled="f" stroked="f">
                <v:textbox inset="0,0,0,0">
                  <w:txbxContent>
                    <w:p w14:paraId="2742DDDA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Killer whales survive...</w:t>
                      </w:r>
                    </w:p>
                    <w:p w14:paraId="4B45BE13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640" behindDoc="1" locked="0" layoutInCell="1" allowOverlap="1" wp14:anchorId="4DF096AD" wp14:editId="21D14630">
                <wp:simplePos x="0" y="0"/>
                <wp:positionH relativeFrom="page">
                  <wp:posOffset>359410</wp:posOffset>
                </wp:positionH>
                <wp:positionV relativeFrom="page">
                  <wp:posOffset>4768850</wp:posOffset>
                </wp:positionV>
                <wp:extent cx="6821805" cy="2435225"/>
                <wp:effectExtent l="0" t="0" r="635" b="0"/>
                <wp:wrapNone/>
                <wp:docPr id="74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E0DC3B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Killer whales eat...</w:t>
                            </w:r>
                          </w:p>
                          <w:p w14:paraId="566D8E96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096AD" id="Text Box 76" o:spid="_x0000_s1282" type="#_x0000_t202" style="position:absolute;margin-left:28.3pt;margin-top:375.5pt;width:537.15pt;height:191.75pt;z-index:-46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lAItAIAALU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" filled="f" stroked="f">
                <v:textbox inset="0,0,0,0">
                  <w:txbxContent>
                    <w:p w14:paraId="1DE0DC3B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Killer whales eat...</w:t>
                      </w:r>
                    </w:p>
                    <w:p w14:paraId="566D8E96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688" behindDoc="1" locked="0" layoutInCell="1" allowOverlap="1" wp14:anchorId="747E6305" wp14:editId="2FA9B0E0">
                <wp:simplePos x="0" y="0"/>
                <wp:positionH relativeFrom="page">
                  <wp:posOffset>359410</wp:posOffset>
                </wp:positionH>
                <wp:positionV relativeFrom="page">
                  <wp:posOffset>1020445</wp:posOffset>
                </wp:positionV>
                <wp:extent cx="3316605" cy="3559810"/>
                <wp:effectExtent l="0" t="1270" r="635" b="1270"/>
                <wp:wrapNone/>
                <wp:docPr id="73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52A443" w14:textId="77777777" w:rsidR="0034033D" w:rsidRPr="000B1BFF" w:rsidRDefault="002B617C">
                            <w:pPr>
                              <w:pStyle w:val="BodyText"/>
                              <w:spacing w:before="26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Killer whales live...</w:t>
                            </w:r>
                          </w:p>
                          <w:p w14:paraId="0B74963B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E6305" id="Text Box 74" o:spid="_x0000_s1283" type="#_x0000_t202" style="position:absolute;margin-left:28.3pt;margin-top:80.35pt;width:261.15pt;height:280.3pt;z-index:-46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QvAtwIAALU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" filled="f" stroked="f">
                <v:textbox inset="0,0,0,0">
                  <w:txbxContent>
                    <w:p w14:paraId="6652A443" w14:textId="77777777" w:rsidR="0034033D" w:rsidRPr="000B1BFF" w:rsidRDefault="002B617C">
                      <w:pPr>
                        <w:pStyle w:val="BodyText"/>
                        <w:spacing w:before="26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Killer whales live...</w:t>
                      </w:r>
                    </w:p>
                    <w:p w14:paraId="0B74963B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712" behindDoc="1" locked="0" layoutInCell="1" allowOverlap="1" wp14:anchorId="1BF3572C" wp14:editId="6163E5A2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7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9EBD2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3" o:spid="_x0000_s1339" type="#_x0000_t202" style="position:absolute;margin-left:40.65pt;margin-top:128.95pt;width:236.45pt;height:12pt;z-index:-4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DvhHfktgIA&#10;ALQ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736" behindDoc="1" locked="0" layoutInCell="1" allowOverlap="1" wp14:anchorId="506D6FF6" wp14:editId="116D10BA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7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64939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2" o:spid="_x0000_s1340" type="#_x0000_t202" style="position:absolute;margin-left:40.65pt;margin-top:155.95pt;width:236.45pt;height:12pt;z-index:-46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DoANYWtgIA&#10;ALQ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760" behindDoc="1" locked="0" layoutInCell="1" allowOverlap="1" wp14:anchorId="202779AD" wp14:editId="2573ADFA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70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3F22A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1" o:spid="_x0000_s1341" type="#_x0000_t202" style="position:absolute;margin-left:40.65pt;margin-top:182.95pt;width:236.45pt;height:12pt;z-index:-4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784" behindDoc="1" locked="0" layoutInCell="1" allowOverlap="1" wp14:anchorId="61E61846" wp14:editId="533E2812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69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31E4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0" o:spid="_x0000_s1342" type="#_x0000_t202" style="position:absolute;margin-left:40.65pt;margin-top:209.95pt;width:236.45pt;height:12pt;z-index:-46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808" behindDoc="1" locked="0" layoutInCell="1" allowOverlap="1" wp14:anchorId="129410EF" wp14:editId="555A64DC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6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3AAB3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9" o:spid="_x0000_s1343" type="#_x0000_t202" style="position:absolute;margin-left:40.65pt;margin-top:236.95pt;width:236.45pt;height:12pt;z-index:-4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832" behindDoc="1" locked="0" layoutInCell="1" allowOverlap="1" wp14:anchorId="07DC2311" wp14:editId="233A002B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67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B64501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8" o:spid="_x0000_s1344" type="#_x0000_t202" style="position:absolute;margin-left:40.65pt;margin-top:263.95pt;width:236.45pt;height:12pt;z-index:-46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yE4tgIAALQ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856" behindDoc="1" locked="0" layoutInCell="1" allowOverlap="1" wp14:anchorId="032545EB" wp14:editId="47F8091C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66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73D0B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7" o:spid="_x0000_s1345" type="#_x0000_t202" style="position:absolute;margin-left:40.65pt;margin-top:290.95pt;width:236.45pt;height:12pt;z-index:-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FptgIAALQ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C/HXFptgIA&#10;ALQ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880" behindDoc="1" locked="0" layoutInCell="1" allowOverlap="1" wp14:anchorId="11824E9E" wp14:editId="4F0ECCE7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6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442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6" o:spid="_x0000_s1346" type="#_x0000_t202" style="position:absolute;margin-left:40.65pt;margin-top:317.95pt;width:236.45pt;height:12pt;z-index:-46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904" behindDoc="1" locked="0" layoutInCell="1" allowOverlap="1" wp14:anchorId="05D79B07" wp14:editId="3B631E9B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6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B6E17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5" o:spid="_x0000_s1347" type="#_x0000_t202" style="position:absolute;margin-left:40.65pt;margin-top:423.1pt;width:512.5pt;height:12pt;z-index:-4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stftQIAALQ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928" behindDoc="1" locked="0" layoutInCell="1" allowOverlap="1" wp14:anchorId="6499E996" wp14:editId="7FA3120E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6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5CF6F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4" o:spid="_x0000_s1348" type="#_x0000_t202" style="position:absolute;margin-left:40.65pt;margin-top:450.1pt;width:512.5pt;height:12pt;z-index:-46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O3dtAIAALQ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952" behindDoc="1" locked="0" layoutInCell="1" allowOverlap="1" wp14:anchorId="2DF898E0" wp14:editId="350D9188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6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C9704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3" o:spid="_x0000_s1349" type="#_x0000_t202" style="position:absolute;margin-left:40.65pt;margin-top:477.1pt;width:512.5pt;height:12pt;z-index:-4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88BtQIAALQ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69976" behindDoc="1" locked="0" layoutInCell="1" allowOverlap="1" wp14:anchorId="6494E52C" wp14:editId="3F28AFDC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6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3ECB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2" o:spid="_x0000_s1350" type="#_x0000_t202" style="position:absolute;margin-left:40.65pt;margin-top:504.1pt;width:512.5pt;height:12pt;z-index:-46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27ztQIAALQ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000" behindDoc="1" locked="0" layoutInCell="1" allowOverlap="1" wp14:anchorId="16EF73D3" wp14:editId="7B3B2484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6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AF0FC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1" o:spid="_x0000_s1351" type="#_x0000_t202" style="position:absolute;margin-left:40.65pt;margin-top:531.1pt;width:512.5pt;height:12pt;z-index:-4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024" behindDoc="1" locked="0" layoutInCell="1" allowOverlap="1" wp14:anchorId="26F4C501" wp14:editId="17368451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5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4DC3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0" o:spid="_x0000_s1352" type="#_x0000_t202" style="position:absolute;margin-left:40.65pt;margin-top:628pt;width:512.5pt;height:12pt;z-index:-46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T4jtQIAALQ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048" behindDoc="1" locked="0" layoutInCell="1" allowOverlap="1" wp14:anchorId="217EDFCF" wp14:editId="1B5CCD83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493D6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9" o:spid="_x0000_s1353" type="#_x0000_t202" style="position:absolute;margin-left:40.65pt;margin-top:655pt;width:512.5pt;height:12pt;z-index:-4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072" behindDoc="1" locked="0" layoutInCell="1" allowOverlap="1" wp14:anchorId="5244CEBD" wp14:editId="34BC12AF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5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2CB07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8" o:spid="_x0000_s1354" type="#_x0000_t202" style="position:absolute;margin-left:40.65pt;margin-top:682pt;width:512.5pt;height:12pt;z-index:-46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096" behindDoc="1" locked="0" layoutInCell="1" allowOverlap="1" wp14:anchorId="2E259E3D" wp14:editId="74345BC1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5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E8AE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7" o:spid="_x0000_s1355" type="#_x0000_t202" style="position:absolute;margin-left:40.65pt;margin-top:709pt;width:512.5pt;height:12pt;z-index:-4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fS7tA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120" behindDoc="1" locked="0" layoutInCell="1" allowOverlap="1" wp14:anchorId="17B0F3E7" wp14:editId="7A8990E6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68E2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6" o:spid="_x0000_s1356" type="#_x0000_t202" style="position:absolute;margin-left:40.65pt;margin-top:736pt;width:512.5pt;height:12pt;z-index:-46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VVJtA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F4CBDE6" w14:textId="77777777" w:rsidR="0034033D" w:rsidRDefault="0034033D">
      <w:pPr>
        <w:rPr>
          <w:sz w:val="2"/>
          <w:szCs w:val="2"/>
        </w:rPr>
        <w:sectPr w:rsidR="0034033D">
          <w:headerReference w:type="default" r:id="rId12"/>
          <w:pgSz w:w="11910" w:h="16840"/>
          <w:pgMar w:top="400" w:right="1200" w:bottom="280" w:left="1680" w:header="720" w:footer="720" w:gutter="0"/>
          <w:cols w:space="720"/>
        </w:sectPr>
      </w:pPr>
    </w:p>
    <w:p w14:paraId="4E1DFED0" w14:textId="77777777" w:rsidR="0034033D" w:rsidRDefault="002B617C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192" behindDoc="1" locked="0" layoutInCell="1" allowOverlap="1" wp14:anchorId="0A88B94D" wp14:editId="3A396842">
                <wp:simplePos x="0" y="0"/>
                <wp:positionH relativeFrom="page">
                  <wp:posOffset>2708275</wp:posOffset>
                </wp:positionH>
                <wp:positionV relativeFrom="page">
                  <wp:posOffset>262890</wp:posOffset>
                </wp:positionV>
                <wp:extent cx="2143125" cy="604520"/>
                <wp:effectExtent l="3175" t="0" r="0" b="0"/>
                <wp:wrapNone/>
                <wp:docPr id="5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8AF873" w14:textId="77777777" w:rsidR="0034033D" w:rsidRPr="000B1BFF" w:rsidRDefault="002B617C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76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b/>
                                <w:color w:val="009F8F"/>
                                <w:spacing w:val="-4"/>
                                <w:sz w:val="76"/>
                              </w:rPr>
                              <w:t>Narwhals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88B94D" id="Text Box 25" o:spid="_x0000_s1302" type="#_x0000_t202" style="position:absolute;margin-left:213.25pt;margin-top:20.7pt;width:168.75pt;height:47.6pt;z-index:-4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" filled="f" stroked="f">
                <v:textbox inset="0,0,0,0">
                  <w:txbxContent>
                    <w:p w14:paraId="1E8AF873" w14:textId="77777777" w:rsidR="0034033D" w:rsidRPr="000B1BFF" w:rsidRDefault="002B617C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76"/>
                        </w:rPr>
                      </w:pPr>
                      <w:r w:rsidRPr="000B1BFF">
                        <w:rPr>
                          <w:rFonts w:ascii="NTFPreCursivef" w:hAnsi="NTFPreCursivef"/>
                          <w:b/>
                          <w:color w:val="009F8F"/>
                          <w:spacing w:val="-4"/>
                          <w:sz w:val="76"/>
                        </w:rPr>
                        <w:t>Narwhals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240" behindDoc="1" locked="0" layoutInCell="1" allowOverlap="1" wp14:anchorId="4761890A" wp14:editId="03D30F0A">
                <wp:simplePos x="0" y="0"/>
                <wp:positionH relativeFrom="page">
                  <wp:posOffset>359410</wp:posOffset>
                </wp:positionH>
                <wp:positionV relativeFrom="page">
                  <wp:posOffset>7371080</wp:posOffset>
                </wp:positionV>
                <wp:extent cx="6821805" cy="2435225"/>
                <wp:effectExtent l="0" t="0" r="635" b="4445"/>
                <wp:wrapNone/>
                <wp:docPr id="5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D47ED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Narwhals survive...</w:t>
                            </w:r>
                          </w:p>
                          <w:p w14:paraId="3DFCF862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1890A" id="Text Box 23" o:spid="_x0000_s1303" type="#_x0000_t202" style="position:absolute;margin-left:28.3pt;margin-top:580.4pt;width:537.15pt;height:191.75pt;z-index:-4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metAIAALU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" filled="f" stroked="f">
                <v:textbox inset="0,0,0,0">
                  <w:txbxContent>
                    <w:p w14:paraId="043D47ED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Narwhals survive...</w:t>
                      </w:r>
                    </w:p>
                    <w:p w14:paraId="3DFCF862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264" behindDoc="1" locked="0" layoutInCell="1" allowOverlap="1" wp14:anchorId="52F4B445" wp14:editId="10B49968">
                <wp:simplePos x="0" y="0"/>
                <wp:positionH relativeFrom="page">
                  <wp:posOffset>359410</wp:posOffset>
                </wp:positionH>
                <wp:positionV relativeFrom="page">
                  <wp:posOffset>4768850</wp:posOffset>
                </wp:positionV>
                <wp:extent cx="6821805" cy="2435225"/>
                <wp:effectExtent l="0" t="0" r="635" b="0"/>
                <wp:wrapNone/>
                <wp:docPr id="5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1805" cy="2435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A6D82A" w14:textId="77777777" w:rsidR="0034033D" w:rsidRPr="000B1BFF" w:rsidRDefault="002B617C">
                            <w:pPr>
                              <w:pStyle w:val="BodyText"/>
                              <w:spacing w:before="24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Narwhals eat...</w:t>
                            </w:r>
                          </w:p>
                          <w:p w14:paraId="78BF84E4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F4B445" id="Text Box 22" o:spid="_x0000_s1304" type="#_x0000_t202" style="position:absolute;margin-left:28.3pt;margin-top:375.5pt;width:537.15pt;height:191.75pt;z-index:-46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cU9tAIAALU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" filled="f" stroked="f">
                <v:textbox inset="0,0,0,0">
                  <w:txbxContent>
                    <w:p w14:paraId="01A6D82A" w14:textId="77777777" w:rsidR="0034033D" w:rsidRPr="000B1BFF" w:rsidRDefault="002B617C">
                      <w:pPr>
                        <w:pStyle w:val="BodyText"/>
                        <w:spacing w:before="24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Narwhals eat...</w:t>
                      </w:r>
                    </w:p>
                    <w:p w14:paraId="78BF84E4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312" behindDoc="1" locked="0" layoutInCell="1" allowOverlap="1" wp14:anchorId="7B6DD231" wp14:editId="3F259078">
                <wp:simplePos x="0" y="0"/>
                <wp:positionH relativeFrom="page">
                  <wp:posOffset>359410</wp:posOffset>
                </wp:positionH>
                <wp:positionV relativeFrom="page">
                  <wp:posOffset>1020445</wp:posOffset>
                </wp:positionV>
                <wp:extent cx="3316605" cy="3559810"/>
                <wp:effectExtent l="0" t="1270" r="635" b="1270"/>
                <wp:wrapNone/>
                <wp:docPr id="5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6605" cy="355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1CB6F" w14:textId="77777777" w:rsidR="0034033D" w:rsidRPr="000B1BFF" w:rsidRDefault="002B617C">
                            <w:pPr>
                              <w:pStyle w:val="BodyText"/>
                              <w:spacing w:before="266"/>
                              <w:ind w:left="246"/>
                              <w:rPr>
                                <w:rFonts w:ascii="NTFPreCursivef" w:hAnsi="NTFPreCursivef"/>
                              </w:rPr>
                            </w:pPr>
                            <w:r w:rsidRPr="000B1BFF">
                              <w:rPr>
                                <w:rFonts w:ascii="NTFPreCursivef" w:hAnsi="NTFPreCursivef"/>
                                <w:color w:val="292526"/>
                              </w:rPr>
                              <w:t>Narwhals live...</w:t>
                            </w:r>
                          </w:p>
                          <w:p w14:paraId="64B62F8C" w14:textId="77777777" w:rsidR="0034033D" w:rsidRPr="000B1BFF" w:rsidRDefault="0034033D">
                            <w:pPr>
                              <w:pStyle w:val="BodyText"/>
                              <w:rPr>
                                <w:rFonts w:ascii="NTFPreCursivef" w:hAnsi="NTFPreCursivef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DD231" id="Text Box 20" o:spid="_x0000_s1305" type="#_x0000_t202" style="position:absolute;margin-left:28.3pt;margin-top:80.35pt;width:261.15pt;height:280.3pt;z-index:-46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" filled="f" stroked="f">
                <v:textbox inset="0,0,0,0">
                  <w:txbxContent>
                    <w:p w14:paraId="2B11CB6F" w14:textId="77777777" w:rsidR="0034033D" w:rsidRPr="000B1BFF" w:rsidRDefault="002B617C">
                      <w:pPr>
                        <w:pStyle w:val="BodyText"/>
                        <w:spacing w:before="266"/>
                        <w:ind w:left="246"/>
                        <w:rPr>
                          <w:rFonts w:ascii="NTFPreCursivef" w:hAnsi="NTFPreCursivef"/>
                        </w:rPr>
                      </w:pPr>
                      <w:r w:rsidRPr="000B1BFF">
                        <w:rPr>
                          <w:rFonts w:ascii="NTFPreCursivef" w:hAnsi="NTFPreCursivef"/>
                          <w:color w:val="292526"/>
                        </w:rPr>
                        <w:t>Narwhals live...</w:t>
                      </w:r>
                    </w:p>
                    <w:p w14:paraId="64B62F8C" w14:textId="77777777" w:rsidR="0034033D" w:rsidRPr="000B1BFF" w:rsidRDefault="0034033D">
                      <w:pPr>
                        <w:pStyle w:val="BodyText"/>
                        <w:rPr>
                          <w:rFonts w:ascii="NTFPreCursivef" w:hAnsi="NTFPreCursivef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336" behindDoc="1" locked="0" layoutInCell="1" allowOverlap="1" wp14:anchorId="1F243060" wp14:editId="4A60921D">
                <wp:simplePos x="0" y="0"/>
                <wp:positionH relativeFrom="page">
                  <wp:posOffset>516255</wp:posOffset>
                </wp:positionH>
                <wp:positionV relativeFrom="page">
                  <wp:posOffset>1637665</wp:posOffset>
                </wp:positionV>
                <wp:extent cx="3002915" cy="152400"/>
                <wp:effectExtent l="1905" t="0" r="0" b="635"/>
                <wp:wrapNone/>
                <wp:docPr id="5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AE5C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9" o:spid="_x0000_s1361" type="#_x0000_t202" style="position:absolute;margin-left:40.65pt;margin-top:128.95pt;width:236.45pt;height:12pt;z-index:-4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360" behindDoc="1" locked="0" layoutInCell="1" allowOverlap="1" wp14:anchorId="75D2480F" wp14:editId="1F236C60">
                <wp:simplePos x="0" y="0"/>
                <wp:positionH relativeFrom="page">
                  <wp:posOffset>516255</wp:posOffset>
                </wp:positionH>
                <wp:positionV relativeFrom="page">
                  <wp:posOffset>1980565</wp:posOffset>
                </wp:positionV>
                <wp:extent cx="3002915" cy="152400"/>
                <wp:effectExtent l="1905" t="0" r="0" b="635"/>
                <wp:wrapNone/>
                <wp:docPr id="4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61BCC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" o:spid="_x0000_s1362" type="#_x0000_t202" style="position:absolute;margin-left:40.65pt;margin-top:155.95pt;width:236.45pt;height:12pt;z-index:-46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hQftgIAALQ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384" behindDoc="1" locked="0" layoutInCell="1" allowOverlap="1" wp14:anchorId="2D015B58" wp14:editId="281A08DA">
                <wp:simplePos x="0" y="0"/>
                <wp:positionH relativeFrom="page">
                  <wp:posOffset>516255</wp:posOffset>
                </wp:positionH>
                <wp:positionV relativeFrom="page">
                  <wp:posOffset>2323465</wp:posOffset>
                </wp:positionV>
                <wp:extent cx="3002915" cy="152400"/>
                <wp:effectExtent l="1905" t="0" r="0" b="635"/>
                <wp:wrapNone/>
                <wp:docPr id="4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2976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" o:spid="_x0000_s1363" type="#_x0000_t202" style="position:absolute;margin-left:40.65pt;margin-top:182.95pt;width:236.45pt;height:12pt;z-index:-4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EROtgIAALQ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408" behindDoc="1" locked="0" layoutInCell="1" allowOverlap="1" wp14:anchorId="09D24A6C" wp14:editId="637DBFB0">
                <wp:simplePos x="0" y="0"/>
                <wp:positionH relativeFrom="page">
                  <wp:posOffset>516255</wp:posOffset>
                </wp:positionH>
                <wp:positionV relativeFrom="page">
                  <wp:posOffset>2666365</wp:posOffset>
                </wp:positionV>
                <wp:extent cx="3002915" cy="152400"/>
                <wp:effectExtent l="1905" t="0" r="0" b="635"/>
                <wp:wrapNone/>
                <wp:docPr id="4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206EA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" o:spid="_x0000_s1364" type="#_x0000_t202" style="position:absolute;margin-left:40.65pt;margin-top:209.95pt;width:236.45pt;height:12pt;z-index:-46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432" behindDoc="1" locked="0" layoutInCell="1" allowOverlap="1" wp14:anchorId="6A2FB474" wp14:editId="432AA719">
                <wp:simplePos x="0" y="0"/>
                <wp:positionH relativeFrom="page">
                  <wp:posOffset>516255</wp:posOffset>
                </wp:positionH>
                <wp:positionV relativeFrom="page">
                  <wp:posOffset>3009265</wp:posOffset>
                </wp:positionV>
                <wp:extent cx="3002915" cy="152400"/>
                <wp:effectExtent l="1905" t="0" r="0" b="635"/>
                <wp:wrapNone/>
                <wp:docPr id="4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FC299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5" o:spid="_x0000_s1365" type="#_x0000_t202" style="position:absolute;margin-left:40.65pt;margin-top:236.95pt;width:236.45pt;height:12pt;z-index:-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dWotAIAALQ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456" behindDoc="1" locked="0" layoutInCell="1" allowOverlap="1" wp14:anchorId="56594592" wp14:editId="39CEC390">
                <wp:simplePos x="0" y="0"/>
                <wp:positionH relativeFrom="page">
                  <wp:posOffset>516255</wp:posOffset>
                </wp:positionH>
                <wp:positionV relativeFrom="page">
                  <wp:posOffset>3352165</wp:posOffset>
                </wp:positionV>
                <wp:extent cx="3002915" cy="152400"/>
                <wp:effectExtent l="1905" t="0" r="0" b="635"/>
                <wp:wrapNone/>
                <wp:docPr id="4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FD239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4" o:spid="_x0000_s1366" type="#_x0000_t202" style="position:absolute;margin-left:40.65pt;margin-top:263.95pt;width:236.45pt;height:12pt;z-index:-46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XRatAIAALQ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480" behindDoc="1" locked="0" layoutInCell="1" allowOverlap="1" wp14:anchorId="4C3136C4" wp14:editId="170ED3AC">
                <wp:simplePos x="0" y="0"/>
                <wp:positionH relativeFrom="page">
                  <wp:posOffset>516255</wp:posOffset>
                </wp:positionH>
                <wp:positionV relativeFrom="page">
                  <wp:posOffset>3695065</wp:posOffset>
                </wp:positionV>
                <wp:extent cx="3002915" cy="152400"/>
                <wp:effectExtent l="1905" t="0" r="0" b="635"/>
                <wp:wrapNone/>
                <wp:docPr id="4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5C38B6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367" type="#_x0000_t202" style="position:absolute;margin-left:40.65pt;margin-top:290.95pt;width:236.45pt;height:12pt;z-index:-4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504" behindDoc="1" locked="0" layoutInCell="1" allowOverlap="1" wp14:anchorId="2EDB387D" wp14:editId="2B12E66F">
                <wp:simplePos x="0" y="0"/>
                <wp:positionH relativeFrom="page">
                  <wp:posOffset>516255</wp:posOffset>
                </wp:positionH>
                <wp:positionV relativeFrom="page">
                  <wp:posOffset>4037965</wp:posOffset>
                </wp:positionV>
                <wp:extent cx="3002915" cy="152400"/>
                <wp:effectExtent l="1905" t="0" r="0" b="635"/>
                <wp:wrapNone/>
                <wp:docPr id="4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9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1B614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2" o:spid="_x0000_s1368" type="#_x0000_t202" style="position:absolute;margin-left:40.65pt;margin-top:317.95pt;width:236.45pt;height:12pt;z-index:-45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528" behindDoc="1" locked="0" layoutInCell="1" allowOverlap="1" wp14:anchorId="0F1EEDB2" wp14:editId="30917013">
                <wp:simplePos x="0" y="0"/>
                <wp:positionH relativeFrom="page">
                  <wp:posOffset>516255</wp:posOffset>
                </wp:positionH>
                <wp:positionV relativeFrom="page">
                  <wp:posOffset>5373370</wp:posOffset>
                </wp:positionV>
                <wp:extent cx="6508750" cy="152400"/>
                <wp:effectExtent l="1905" t="1270" r="4445" b="0"/>
                <wp:wrapNone/>
                <wp:docPr id="4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F95152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1" o:spid="_x0000_s1369" type="#_x0000_t202" style="position:absolute;margin-left:40.65pt;margin-top:423.1pt;width:512.5pt;height:12pt;z-index:-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552" behindDoc="1" locked="0" layoutInCell="1" allowOverlap="1" wp14:anchorId="56855B66" wp14:editId="5510315E">
                <wp:simplePos x="0" y="0"/>
                <wp:positionH relativeFrom="page">
                  <wp:posOffset>516255</wp:posOffset>
                </wp:positionH>
                <wp:positionV relativeFrom="page">
                  <wp:posOffset>5716270</wp:posOffset>
                </wp:positionV>
                <wp:extent cx="6508750" cy="152400"/>
                <wp:effectExtent l="1905" t="1270" r="4445" b="0"/>
                <wp:wrapNone/>
                <wp:docPr id="4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273E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0" o:spid="_x0000_s1370" type="#_x0000_t202" style="position:absolute;margin-left:40.65pt;margin-top:450.1pt;width:512.5pt;height:12pt;z-index:-45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576" behindDoc="1" locked="0" layoutInCell="1" allowOverlap="1" wp14:anchorId="6942D0C4" wp14:editId="434FE571">
                <wp:simplePos x="0" y="0"/>
                <wp:positionH relativeFrom="page">
                  <wp:posOffset>516255</wp:posOffset>
                </wp:positionH>
                <wp:positionV relativeFrom="page">
                  <wp:posOffset>6059170</wp:posOffset>
                </wp:positionV>
                <wp:extent cx="6508750" cy="152400"/>
                <wp:effectExtent l="1905" t="1270" r="4445" b="0"/>
                <wp:wrapNone/>
                <wp:docPr id="4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04D0D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9" o:spid="_x0000_s1371" type="#_x0000_t202" style="position:absolute;margin-left:40.65pt;margin-top:477.1pt;width:512.5pt;height:12pt;z-index:-4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VYotAIAALM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600" behindDoc="1" locked="0" layoutInCell="1" allowOverlap="1" wp14:anchorId="6B21EBA7" wp14:editId="0F5A4A13">
                <wp:simplePos x="0" y="0"/>
                <wp:positionH relativeFrom="page">
                  <wp:posOffset>516255</wp:posOffset>
                </wp:positionH>
                <wp:positionV relativeFrom="page">
                  <wp:posOffset>6402070</wp:posOffset>
                </wp:positionV>
                <wp:extent cx="6508750" cy="152400"/>
                <wp:effectExtent l="1905" t="1270" r="4445" b="0"/>
                <wp:wrapNone/>
                <wp:docPr id="3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3D5C3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8" o:spid="_x0000_s1372" type="#_x0000_t202" style="position:absolute;margin-left:40.65pt;margin-top:504.1pt;width:512.5pt;height:12pt;z-index:-45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624" behindDoc="1" locked="0" layoutInCell="1" allowOverlap="1" wp14:anchorId="15D87DAB" wp14:editId="2D59B687">
                <wp:simplePos x="0" y="0"/>
                <wp:positionH relativeFrom="page">
                  <wp:posOffset>516255</wp:posOffset>
                </wp:positionH>
                <wp:positionV relativeFrom="page">
                  <wp:posOffset>6744970</wp:posOffset>
                </wp:positionV>
                <wp:extent cx="6508750" cy="152400"/>
                <wp:effectExtent l="1905" t="1270" r="4445" b="0"/>
                <wp:wrapNone/>
                <wp:docPr id="3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F073B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7" o:spid="_x0000_s1373" type="#_x0000_t202" style="position:absolute;margin-left:40.65pt;margin-top:531.1pt;width:512.5pt;height:12pt;z-index:-4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648" behindDoc="1" locked="0" layoutInCell="1" allowOverlap="1" wp14:anchorId="65BC35BA" wp14:editId="006614DD">
                <wp:simplePos x="0" y="0"/>
                <wp:positionH relativeFrom="page">
                  <wp:posOffset>516255</wp:posOffset>
                </wp:positionH>
                <wp:positionV relativeFrom="page">
                  <wp:posOffset>7975600</wp:posOffset>
                </wp:positionV>
                <wp:extent cx="6508750" cy="152400"/>
                <wp:effectExtent l="1905" t="3175" r="4445" b="0"/>
                <wp:wrapNone/>
                <wp:docPr id="3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7B15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6" o:spid="_x0000_s1374" type="#_x0000_t202" style="position:absolute;margin-left:40.65pt;margin-top:628pt;width:512.5pt;height:12pt;z-index:-45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AcKsgIAALM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672" behindDoc="1" locked="0" layoutInCell="1" allowOverlap="1" wp14:anchorId="673B122A" wp14:editId="6034B1B8">
                <wp:simplePos x="0" y="0"/>
                <wp:positionH relativeFrom="page">
                  <wp:posOffset>516255</wp:posOffset>
                </wp:positionH>
                <wp:positionV relativeFrom="page">
                  <wp:posOffset>8318500</wp:posOffset>
                </wp:positionV>
                <wp:extent cx="6508750" cy="152400"/>
                <wp:effectExtent l="1905" t="3175" r="4445" b="0"/>
                <wp:wrapNone/>
                <wp:docPr id="3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EA3617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5" o:spid="_x0000_s1375" type="#_x0000_t202" style="position:absolute;margin-left:40.65pt;margin-top:655pt;width:512.5pt;height:12pt;z-index:-4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Cv4swIAALM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696" behindDoc="1" locked="0" layoutInCell="1" allowOverlap="1" wp14:anchorId="6092CD9D" wp14:editId="7AE6DDD8">
                <wp:simplePos x="0" y="0"/>
                <wp:positionH relativeFrom="page">
                  <wp:posOffset>516255</wp:posOffset>
                </wp:positionH>
                <wp:positionV relativeFrom="page">
                  <wp:posOffset>8661400</wp:posOffset>
                </wp:positionV>
                <wp:extent cx="6508750" cy="152400"/>
                <wp:effectExtent l="1905" t="3175" r="4445" b="0"/>
                <wp:wrapNone/>
                <wp:docPr id="3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7735E8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" o:spid="_x0000_s1376" type="#_x0000_t202" style="position:absolute;margin-left:40.65pt;margin-top:682pt;width:512.5pt;height:12pt;z-index:-45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720" behindDoc="1" locked="0" layoutInCell="1" allowOverlap="1" wp14:anchorId="05D99132" wp14:editId="06A3EA08">
                <wp:simplePos x="0" y="0"/>
                <wp:positionH relativeFrom="page">
                  <wp:posOffset>516255</wp:posOffset>
                </wp:positionH>
                <wp:positionV relativeFrom="page">
                  <wp:posOffset>9004300</wp:posOffset>
                </wp:positionV>
                <wp:extent cx="6508750" cy="152400"/>
                <wp:effectExtent l="1905" t="3175" r="4445" b="0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54A1F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3" o:spid="_x0000_s1377" type="#_x0000_t202" style="position:absolute;margin-left:40.65pt;margin-top:709pt;width:512.5pt;height:12pt;z-index:-4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51swIAALM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70744" behindDoc="1" locked="0" layoutInCell="1" allowOverlap="1" wp14:anchorId="5955F797" wp14:editId="52084F05">
                <wp:simplePos x="0" y="0"/>
                <wp:positionH relativeFrom="page">
                  <wp:posOffset>516255</wp:posOffset>
                </wp:positionH>
                <wp:positionV relativeFrom="page">
                  <wp:posOffset>9347200</wp:posOffset>
                </wp:positionV>
                <wp:extent cx="6508750" cy="152400"/>
                <wp:effectExtent l="1905" t="3175" r="4445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03917E" w14:textId="77777777" w:rsidR="0034033D" w:rsidRDefault="0034033D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378" type="#_x0000_t202" style="position:absolute;margin-left:40.65pt;margin-top:736pt;width:512.5pt;height:12pt;z-index:-45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EB1swIAALM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" filled="f" stroked="f">
                <v:textbox inset="0,0,0,0">
                  <w:txbxContent>
                    <w:p w:rsidR="0034033D" w:rsidRDefault="0034033D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4033D">
      <w:headerReference w:type="default" r:id="rId13"/>
      <w:pgSz w:w="11910" w:h="16840"/>
      <w:pgMar w:top="400" w:right="120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A78EA" w14:textId="77777777" w:rsidR="00FD555F" w:rsidRDefault="00FD555F" w:rsidP="00FD555F">
      <w:r>
        <w:separator/>
      </w:r>
    </w:p>
  </w:endnote>
  <w:endnote w:type="continuationSeparator" w:id="0">
    <w:p w14:paraId="1979736D" w14:textId="77777777" w:rsidR="00FD555F" w:rsidRDefault="00FD555F" w:rsidP="00FD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420487C-9E5A-4670-875E-1AE5FC7CB9C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charset w:val="00"/>
    <w:family w:val="auto"/>
    <w:pitch w:val="variable"/>
    <w:sig w:usb0="A00000AF" w:usb1="5000205B" w:usb2="00000000" w:usb3="00000000" w:csb0="00000093" w:csb1="00000000"/>
    <w:embedRegular r:id="rId2" w:fontKey="{995C1018-B7F6-45EF-8F6F-4F149229DBA1}"/>
    <w:embedBold r:id="rId3" w:fontKey="{F03786C6-8667-4686-8B08-DDB4826208A6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4" w:fontKey="{7C15F84E-11FE-4D75-8AB4-C04C30523074}"/>
    <w:embedBold r:id="rId5" w:fontKey="{6E2D62CD-A7B5-4826-8498-4930047445F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72EF3D3-D8B5-425C-9472-E9B3AB3044C0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C53A0" w14:textId="77777777" w:rsidR="00FD555F" w:rsidRDefault="00FD555F" w:rsidP="00FD555F">
      <w:r>
        <w:separator/>
      </w:r>
    </w:p>
  </w:footnote>
  <w:footnote w:type="continuationSeparator" w:id="0">
    <w:p w14:paraId="4EC13C9C" w14:textId="77777777" w:rsidR="00FD555F" w:rsidRDefault="00FD555F" w:rsidP="00FD5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96845" w14:textId="77777777" w:rsidR="00B3027E" w:rsidRDefault="00B3027E">
    <w:pPr>
      <w:pStyle w:val="Header"/>
    </w:pPr>
    <w:r>
      <w:rPr>
        <w:noProof/>
        <w:lang w:bidi="ar-SA"/>
      </w:rPr>
      <w:drawing>
        <wp:anchor distT="0" distB="0" distL="114300" distR="114300" simplePos="0" relativeHeight="251664384" behindDoc="1" locked="0" layoutInCell="1" allowOverlap="1" wp14:anchorId="733F97EA" wp14:editId="69B3EAC9">
          <wp:simplePos x="0" y="0"/>
          <wp:positionH relativeFrom="column">
            <wp:posOffset>-1066800</wp:posOffset>
          </wp:positionH>
          <wp:positionV relativeFrom="paragraph">
            <wp:posOffset>-447675</wp:posOffset>
          </wp:positionV>
          <wp:extent cx="7564612" cy="10697477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12" cy="10697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043B7" w14:textId="77777777" w:rsidR="00B3027E" w:rsidRDefault="00B3027E">
    <w:pPr>
      <w:pStyle w:val="Header"/>
    </w:pPr>
    <w:r>
      <w:rPr>
        <w:noProof/>
        <w:lang w:bidi="ar-SA"/>
      </w:rPr>
      <w:drawing>
        <wp:anchor distT="0" distB="0" distL="114300" distR="114300" simplePos="0" relativeHeight="251668480" behindDoc="1" locked="0" layoutInCell="1" allowOverlap="1" wp14:anchorId="711314CD" wp14:editId="0411E4C7">
          <wp:simplePos x="0" y="0"/>
          <wp:positionH relativeFrom="column">
            <wp:posOffset>-1066800</wp:posOffset>
          </wp:positionH>
          <wp:positionV relativeFrom="paragraph">
            <wp:posOffset>-447674</wp:posOffset>
          </wp:positionV>
          <wp:extent cx="7564611" cy="1069747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11" cy="1069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A28C9" w14:textId="77777777" w:rsidR="00B3027E" w:rsidRDefault="00B3027E">
    <w:pPr>
      <w:pStyle w:val="Header"/>
    </w:pPr>
    <w:r>
      <w:rPr>
        <w:noProof/>
        <w:lang w:bidi="ar-SA"/>
      </w:rPr>
      <w:drawing>
        <wp:anchor distT="0" distB="0" distL="114300" distR="114300" simplePos="0" relativeHeight="251670528" behindDoc="1" locked="0" layoutInCell="1" allowOverlap="1" wp14:anchorId="3D8253C6" wp14:editId="4BD4B695">
          <wp:simplePos x="0" y="0"/>
          <wp:positionH relativeFrom="column">
            <wp:posOffset>-1066800</wp:posOffset>
          </wp:positionH>
          <wp:positionV relativeFrom="paragraph">
            <wp:posOffset>-447675</wp:posOffset>
          </wp:positionV>
          <wp:extent cx="7564610" cy="10697475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10" cy="1069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785C6" w14:textId="77777777" w:rsidR="00B3027E" w:rsidRDefault="00B3027E">
    <w:pPr>
      <w:pStyle w:val="Header"/>
    </w:pPr>
    <w:r>
      <w:rPr>
        <w:noProof/>
        <w:lang w:bidi="ar-SA"/>
      </w:rPr>
      <w:drawing>
        <wp:anchor distT="0" distB="0" distL="114300" distR="114300" simplePos="0" relativeHeight="251672576" behindDoc="1" locked="0" layoutInCell="1" allowOverlap="1" wp14:anchorId="3A6D624C" wp14:editId="1160D43B">
          <wp:simplePos x="0" y="0"/>
          <wp:positionH relativeFrom="column">
            <wp:posOffset>-1066800</wp:posOffset>
          </wp:positionH>
          <wp:positionV relativeFrom="paragraph">
            <wp:posOffset>-447675</wp:posOffset>
          </wp:positionV>
          <wp:extent cx="7564610" cy="10697474"/>
          <wp:effectExtent l="0" t="0" r="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10" cy="106974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A1888" w14:textId="77777777" w:rsidR="00B3027E" w:rsidRDefault="00B3027E">
    <w:pPr>
      <w:pStyle w:val="Header"/>
    </w:pPr>
    <w:r>
      <w:rPr>
        <w:noProof/>
        <w:lang w:bidi="ar-SA"/>
      </w:rPr>
      <w:drawing>
        <wp:anchor distT="0" distB="0" distL="114300" distR="114300" simplePos="0" relativeHeight="251682816" behindDoc="1" locked="0" layoutInCell="1" allowOverlap="1" wp14:anchorId="5FFFBA4A" wp14:editId="709A9EE4">
          <wp:simplePos x="0" y="0"/>
          <wp:positionH relativeFrom="column">
            <wp:posOffset>-1066800</wp:posOffset>
          </wp:positionH>
          <wp:positionV relativeFrom="paragraph">
            <wp:posOffset>-447675</wp:posOffset>
          </wp:positionV>
          <wp:extent cx="7564607" cy="10697471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07" cy="106974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9E6AD" w14:textId="77777777" w:rsidR="00B3027E" w:rsidRDefault="00B3027E">
    <w:pPr>
      <w:pStyle w:val="Header"/>
    </w:pPr>
    <w:r>
      <w:rPr>
        <w:noProof/>
        <w:lang w:bidi="ar-SA"/>
      </w:rPr>
      <w:drawing>
        <wp:anchor distT="0" distB="0" distL="114300" distR="114300" simplePos="0" relativeHeight="251684864" behindDoc="1" locked="0" layoutInCell="1" allowOverlap="1" wp14:anchorId="76CE9440" wp14:editId="6E1A4C2A">
          <wp:simplePos x="0" y="0"/>
          <wp:positionH relativeFrom="column">
            <wp:posOffset>-1066800</wp:posOffset>
          </wp:positionH>
          <wp:positionV relativeFrom="paragraph">
            <wp:posOffset>-447675</wp:posOffset>
          </wp:positionV>
          <wp:extent cx="7564607" cy="1069747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07" cy="10697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DA1D7" w14:textId="77777777" w:rsidR="00B3027E" w:rsidRDefault="00B3027E">
    <w:pPr>
      <w:pStyle w:val="Header"/>
    </w:pPr>
    <w:r>
      <w:rPr>
        <w:noProof/>
        <w:lang w:bidi="ar-SA"/>
      </w:rPr>
      <w:drawing>
        <wp:anchor distT="0" distB="0" distL="114300" distR="114300" simplePos="0" relativeHeight="251686912" behindDoc="1" locked="0" layoutInCell="1" allowOverlap="1" wp14:anchorId="01E8DD46" wp14:editId="5D7D7D33">
          <wp:simplePos x="0" y="0"/>
          <wp:positionH relativeFrom="column">
            <wp:posOffset>-1066800</wp:posOffset>
          </wp:positionH>
          <wp:positionV relativeFrom="paragraph">
            <wp:posOffset>-447675</wp:posOffset>
          </wp:positionV>
          <wp:extent cx="7564606" cy="10697470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06" cy="10697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6B5FE" w14:textId="77777777" w:rsidR="00B3027E" w:rsidRDefault="00B3027E">
    <w:pPr>
      <w:pStyle w:val="Header"/>
    </w:pPr>
    <w:r>
      <w:rPr>
        <w:noProof/>
        <w:lang w:bidi="ar-SA"/>
      </w:rPr>
      <w:drawing>
        <wp:anchor distT="0" distB="0" distL="114300" distR="114300" simplePos="0" relativeHeight="251688960" behindDoc="1" locked="0" layoutInCell="1" allowOverlap="1" wp14:anchorId="32390544" wp14:editId="508BD639">
          <wp:simplePos x="0" y="0"/>
          <wp:positionH relativeFrom="column">
            <wp:posOffset>-1066800</wp:posOffset>
          </wp:positionH>
          <wp:positionV relativeFrom="paragraph">
            <wp:posOffset>-447674</wp:posOffset>
          </wp:positionV>
          <wp:extent cx="7564606" cy="10697468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06" cy="106974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33D"/>
    <w:rsid w:val="000B1BFF"/>
    <w:rsid w:val="002B617C"/>
    <w:rsid w:val="0034033D"/>
    <w:rsid w:val="004F535F"/>
    <w:rsid w:val="005F2D12"/>
    <w:rsid w:val="00A240CD"/>
    <w:rsid w:val="00B3027E"/>
    <w:rsid w:val="00C06100"/>
    <w:rsid w:val="00CF604C"/>
    <w:rsid w:val="00F9534A"/>
    <w:rsid w:val="00FD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17C0E84"/>
  <w15:docId w15:val="{7D6F4B2C-290A-422A-B671-E5F2F542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D55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55F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D55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55F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header" Target="header8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400E0BD4</Template>
  <TotalTime>8</TotalTime>
  <Pages>8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 Clough</dc:creator>
  <cp:lastModifiedBy>clare offill</cp:lastModifiedBy>
  <cp:revision>3</cp:revision>
  <dcterms:created xsi:type="dcterms:W3CDTF">2021-01-18T11:03:00Z</dcterms:created>
  <dcterms:modified xsi:type="dcterms:W3CDTF">2021-01-21T10:07:00Z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2019-12-06T00:00:00Z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2019-12-13T00:00:00Z</vt:filetime>
  </property>
</Properties>
</file>