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A04BB" w:rsidRDefault="00BA04BB">
      <w:pPr>
        <w:sectPr w:rsidR="00BA04BB">
          <w:head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75C692" wp14:editId="584F88F5">
                <wp:simplePos x="0" y="0"/>
                <wp:positionH relativeFrom="column">
                  <wp:posOffset>-95003</wp:posOffset>
                </wp:positionH>
                <wp:positionV relativeFrom="paragraph">
                  <wp:posOffset>154379</wp:posOffset>
                </wp:positionV>
                <wp:extent cx="5795010" cy="3110733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5010" cy="31107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426" w:hanging="284"/>
                            </w:pPr>
                            <w:r>
                              <w:t>The emperor penguin is the tallest and heaviest of all penguin species.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426" w:hanging="284"/>
                            </w:pPr>
                            <w:r>
                              <w:t>An emperor penguin can grow to 130cm tall and weigh up to 45kg.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426" w:hanging="284"/>
                            </w:pPr>
                            <w:r>
                              <w:t>They can live up to 20 years old in the wild.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426" w:hanging="284"/>
                            </w:pPr>
                            <w:r>
                              <w:t>Emperor penguins huddle together to help stay warm in the extreme cold.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375C692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7.5pt;margin-top:12.15pt;width:456.3pt;height:244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" filled="f" stroked="f" strokeweight=".5pt">
                <v:textbox>
                  <w:txbxContent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1"/>
                        </w:numPr>
                        <w:spacing w:line="240" w:lineRule="auto"/>
                        <w:ind w:left="426" w:hanging="284"/>
                      </w:pPr>
                      <w:r>
                        <w:t>The emperor penguin is the tallest and heaviest of all penguin species.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1"/>
                        </w:numPr>
                        <w:spacing w:line="240" w:lineRule="auto"/>
                        <w:ind w:left="426" w:hanging="284"/>
                      </w:pPr>
                      <w:r>
                        <w:t>An emperor penguin can grow to 130cm tall and weigh up to 45kg.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1"/>
                        </w:numPr>
                        <w:spacing w:line="240" w:lineRule="auto"/>
                        <w:ind w:left="426" w:hanging="284"/>
                      </w:pPr>
                      <w:r>
                        <w:t>They can live u</w:t>
                      </w:r>
                      <w:r>
                        <w:t>p to 20 years old in the wild.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1"/>
                        </w:numPr>
                        <w:spacing w:line="240" w:lineRule="auto"/>
                        <w:ind w:left="426" w:hanging="284"/>
                      </w:pPr>
                      <w:r>
                        <w:t>Emperor penguins huddle together to help stay warm in the extreme cold.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1674421</wp:posOffset>
                </wp:positionH>
                <wp:positionV relativeFrom="paragraph">
                  <wp:posOffset>3467595</wp:posOffset>
                </wp:positionV>
                <wp:extent cx="3918857" cy="1330036"/>
                <wp:effectExtent l="0" t="0" r="0" b="38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8857" cy="13300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Heading3KS1"/>
                            </w:pPr>
                            <w:r>
                              <w:t>Did You Know…?</w:t>
                            </w:r>
                          </w:p>
                          <w:p w:rsidR="00BA04BB" w:rsidRDefault="00BA04BB" w:rsidP="00BA04BB">
                            <w:pPr>
                              <w:pStyle w:val="KS1BodyCopyKS1"/>
                            </w:pPr>
                            <w:r>
                              <w:t>Male emperor penguins protect their eggs while the females hunt for fish, squid and krill.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" o:spid="_x0000_s1027" type="#_x0000_t202" style="position:absolute;margin-left:131.85pt;margin-top:273.05pt;width:308.55pt;height:10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" filled="f" stroked="f" strokeweight=".5pt">
                <v:textbox>
                  <w:txbxContent>
                    <w:p w:rsidR="00BA04BB" w:rsidRDefault="00BA04BB" w:rsidP="00BA04BB">
                      <w:pPr>
                        <w:pStyle w:val="Heading3KS1"/>
                      </w:pPr>
                      <w:r>
                        <w:t>Did You Know…?</w:t>
                      </w:r>
                    </w:p>
                    <w:p w:rsidR="00BA04BB" w:rsidRDefault="00BA04BB" w:rsidP="00BA04BB">
                      <w:pPr>
                        <w:pStyle w:val="KS1BodyCopyKS1"/>
                      </w:pPr>
                      <w:r>
                        <w:t xml:space="preserve">Male emperor penguins protect their eggs while the females </w:t>
                      </w:r>
                      <w:r>
                        <w:t>hunt for fish, squid and krill.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688340</wp:posOffset>
                </wp:positionH>
                <wp:positionV relativeFrom="paragraph">
                  <wp:posOffset>-676283</wp:posOffset>
                </wp:positionV>
                <wp:extent cx="4298867" cy="652821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867" cy="6528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Heading1KS1"/>
                            </w:pPr>
                            <w:r>
                              <w:t>Emperor Penguin</w:t>
                            </w:r>
                          </w:p>
                          <w:p w:rsidR="00BA04BB" w:rsidRDefault="00BA0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" o:spid="_x0000_s1028" type="#_x0000_t202" style="position:absolute;margin-left:54.2pt;margin-top:-53.25pt;width:338.5pt;height:51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" filled="f" stroked="f" strokeweight=".5pt">
                <v:textbox>
                  <w:txbxContent>
                    <w:p w:rsidR="00BA04BB" w:rsidRDefault="00BA04BB" w:rsidP="00BA04BB">
                      <w:pPr>
                        <w:pStyle w:val="Heading1KS1"/>
                      </w:pPr>
                      <w:r>
                        <w:t>Emperor Penguin</w:t>
                      </w:r>
                    </w:p>
                    <w:p w:rsidR="00BA04BB" w:rsidRDefault="00BA04BB"/>
                  </w:txbxContent>
                </v:textbox>
              </v:shape>
            </w:pict>
          </mc:Fallback>
        </mc:AlternateContent>
      </w:r>
    </w:p>
    <w:p w:rsidR="00BA04BB" w:rsidRDefault="00BA04BB">
      <w:pPr>
        <w:sectPr w:rsidR="00BA04BB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BA04BB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2200C4" wp14:editId="2584214B">
                <wp:simplePos x="0" y="0"/>
                <wp:positionH relativeFrom="column">
                  <wp:posOffset>-83127</wp:posOffset>
                </wp:positionH>
                <wp:positionV relativeFrom="paragraph">
                  <wp:posOffset>237505</wp:posOffset>
                </wp:positionV>
                <wp:extent cx="5795010" cy="3348413"/>
                <wp:effectExtent l="0" t="0" r="0" b="44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5010" cy="33484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</w:pPr>
                            <w:r>
                              <w:t>Male elephant seals have a trunk-like nose, which is how the species got its name.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</w:pPr>
                            <w:r>
                              <w:t>They live for about 20 years, grow up to 6 metres long and can weigh up to 4000kg.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</w:pPr>
                            <w:r>
                              <w:t>They are carnivores; their diet includes rays, squid, eels, small sharks and large fish.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</w:pPr>
                            <w:r>
                              <w:t>Elephant seals are protected from the cold by a thick layer of blubber.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A2200C4" id="Text Box 10" o:spid="_x0000_s1029" type="#_x0000_t202" style="position:absolute;margin-left:-6.55pt;margin-top:18.7pt;width:456.3pt;height:263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" filled="f" stroked="f" strokeweight=".5pt">
                <v:textbox>
                  <w:txbxContent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1"/>
                        </w:numPr>
                        <w:spacing w:line="240" w:lineRule="auto"/>
                      </w:pPr>
                      <w:r>
                        <w:t>Male elephant seals have a trunk-like nose, which is how the species got its name.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1"/>
                        </w:numPr>
                        <w:spacing w:line="240" w:lineRule="auto"/>
                      </w:pPr>
                      <w:r>
                        <w:t>They live for about 20 years, grow up to 6 metres long and can weigh up to 4000kg.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1"/>
                        </w:numPr>
                        <w:spacing w:line="240" w:lineRule="auto"/>
                      </w:pPr>
                      <w:r>
                        <w:t>They are carnivores; their diet includes rays, squid, eels, small sharks and large fish.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1"/>
                        </w:numPr>
                        <w:spacing w:line="240" w:lineRule="auto"/>
                      </w:pPr>
                      <w:r>
                        <w:t>Elephant seals are protected from the cold by a thick layer of blubber.</w:t>
                      </w:r>
                    </w:p>
                  </w:txbxContent>
                </v:textbox>
              </v:shape>
            </w:pict>
          </mc:Fallback>
        </mc:AlternateContent>
      </w:r>
      <w:r w:rsidRPr="00BA04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DA5D9F" wp14:editId="7B469013">
                <wp:simplePos x="0" y="0"/>
                <wp:positionH relativeFrom="column">
                  <wp:posOffset>698500</wp:posOffset>
                </wp:positionH>
                <wp:positionV relativeFrom="paragraph">
                  <wp:posOffset>-605790</wp:posOffset>
                </wp:positionV>
                <wp:extent cx="4298315" cy="65278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315" cy="652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Heading1KS1"/>
                            </w:pPr>
                            <w:r>
                              <w:t>Elephant Seal</w:t>
                            </w:r>
                          </w:p>
                          <w:p w:rsidR="00BA04BB" w:rsidRDefault="00BA04BB" w:rsidP="00BA0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3DA5D9F" id="Text Box 9" o:spid="_x0000_s1030" type="#_x0000_t202" style="position:absolute;margin-left:55pt;margin-top:-47.7pt;width:338.45pt;height:51.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" filled="f" stroked="f" strokeweight=".5pt">
                <v:textbox>
                  <w:txbxContent>
                    <w:p w:rsidR="00BA04BB" w:rsidRDefault="00BA04BB" w:rsidP="00BA04BB">
                      <w:pPr>
                        <w:pStyle w:val="Heading1KS1"/>
                      </w:pPr>
                      <w:r>
                        <w:t>Elephant Seal</w:t>
                      </w:r>
                    </w:p>
                    <w:p w:rsidR="00BA04BB" w:rsidRDefault="00BA04BB" w:rsidP="00BA04BB"/>
                  </w:txbxContent>
                </v:textbox>
              </v:shape>
            </w:pict>
          </mc:Fallback>
        </mc:AlternateContent>
      </w:r>
      <w:r w:rsidRPr="00BA04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C6562C" wp14:editId="50E4A08A">
                <wp:simplePos x="0" y="0"/>
                <wp:positionH relativeFrom="column">
                  <wp:posOffset>1661473</wp:posOffset>
                </wp:positionH>
                <wp:positionV relativeFrom="paragraph">
                  <wp:posOffset>3715863</wp:posOffset>
                </wp:positionV>
                <wp:extent cx="3918857" cy="1330036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8857" cy="13300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Heading3KS1"/>
                            </w:pPr>
                            <w:r>
                              <w:t>Did You Know…?</w:t>
                            </w:r>
                          </w:p>
                          <w:p w:rsidR="00BA04BB" w:rsidRDefault="00BA04BB" w:rsidP="00BA04BB">
                            <w:pPr>
                              <w:pStyle w:val="KS1BodyCopyKS1"/>
                              <w:jc w:val="left"/>
                            </w:pPr>
                            <w:r>
                              <w:t xml:space="preserve">The elephant seal can hold its breath underwater for more than </w:t>
                            </w:r>
                            <w:r>
                              <w:br/>
                              <w:t>100 minutes.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1C6562C" id="Text Box 11" o:spid="_x0000_s1031" type="#_x0000_t202" style="position:absolute;margin-left:130.8pt;margin-top:292.6pt;width:308.55pt;height:104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" filled="f" stroked="f" strokeweight=".5pt">
                <v:textbox>
                  <w:txbxContent>
                    <w:p w:rsidR="00BA04BB" w:rsidRDefault="00BA04BB" w:rsidP="00BA04BB">
                      <w:pPr>
                        <w:pStyle w:val="Heading3KS1"/>
                      </w:pPr>
                      <w:r>
                        <w:t>Did You Know…?</w:t>
                      </w:r>
                    </w:p>
                    <w:p w:rsidR="00BA04BB" w:rsidRDefault="00BA04BB" w:rsidP="00BA04BB">
                      <w:pPr>
                        <w:pStyle w:val="KS1BodyCopyKS1"/>
                        <w:jc w:val="left"/>
                      </w:pPr>
                      <w:r>
                        <w:t xml:space="preserve">The elephant seal can hold its breath underwater for more than </w:t>
                      </w:r>
                      <w:r>
                        <w:br/>
                        <w:t>100 minutes.</w:t>
                      </w:r>
                    </w:p>
                  </w:txbxContent>
                </v:textbox>
              </v:shape>
            </w:pict>
          </mc:Fallback>
        </mc:AlternateContent>
      </w:r>
    </w:p>
    <w:p w:rsidR="00BA04BB" w:rsidRDefault="00BA04BB">
      <w:pPr>
        <w:sectPr w:rsidR="00BA04BB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BA04BB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847323" wp14:editId="0941D85D">
                <wp:simplePos x="0" y="0"/>
                <wp:positionH relativeFrom="column">
                  <wp:posOffset>-190005</wp:posOffset>
                </wp:positionH>
                <wp:positionV relativeFrom="paragraph">
                  <wp:posOffset>23751</wp:posOffset>
                </wp:positionV>
                <wp:extent cx="6032665" cy="3348841"/>
                <wp:effectExtent l="0" t="0" r="0" b="444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665" cy="33488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Killer whales are also known as orcas. They are the largest member of the dolphin family.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Killer whales can grow up to 8 metres long and weigh up to 6000kg.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Their diet includes seals, penguins, squid, sea turtles and sharks.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</w:pPr>
                            <w:r>
                              <w:t>Killer whales live and hunt together in groups called ‘pods’.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9847323" id="Text Box 13" o:spid="_x0000_s1032" type="#_x0000_t202" style="position:absolute;margin-left:-14.95pt;margin-top:1.85pt;width:475pt;height:263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" filled="f" stroked="f" strokeweight=".5pt">
                <v:textbox>
                  <w:txbxContent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2"/>
                        </w:numPr>
                      </w:pPr>
                      <w:r>
                        <w:t>Killer whales are also known as orcas. They are the largest member of the dolphin family.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2"/>
                        </w:numPr>
                      </w:pPr>
                      <w:r>
                        <w:t>Killer whales can grow up to 8 metres long and weigh up to 6000kg.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2"/>
                        </w:numPr>
                      </w:pPr>
                      <w:r>
                        <w:t>Their diet includes seals, penguins, squid, sea turtles and sharks.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2"/>
                        </w:numPr>
                        <w:spacing w:line="240" w:lineRule="auto"/>
                      </w:pPr>
                      <w:r>
                        <w:t>Killer whales live and hunt together in groups called ‘pods’.</w:t>
                      </w:r>
                    </w:p>
                  </w:txbxContent>
                </v:textbox>
              </v:shape>
            </w:pict>
          </mc:Fallback>
        </mc:AlternateContent>
      </w:r>
      <w:r w:rsidRPr="00BA04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2333DC" wp14:editId="288975E9">
                <wp:simplePos x="0" y="0"/>
                <wp:positionH relativeFrom="column">
                  <wp:posOffset>1614360</wp:posOffset>
                </wp:positionH>
                <wp:positionV relativeFrom="paragraph">
                  <wp:posOffset>3467100</wp:posOffset>
                </wp:positionV>
                <wp:extent cx="4025587" cy="1329690"/>
                <wp:effectExtent l="0" t="0" r="0" b="38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5587" cy="1329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Heading3KS1"/>
                            </w:pPr>
                            <w:r>
                              <w:t>Did You Know…?</w:t>
                            </w:r>
                          </w:p>
                          <w:p w:rsidR="00BA04BB" w:rsidRDefault="00BA04BB" w:rsidP="00BA04BB">
                            <w:pPr>
                              <w:pStyle w:val="KS1BodyCopyKS1"/>
                            </w:pPr>
                            <w:r>
                              <w:t>Despite their name, killer whales are not dangerous to humans. There is no record of an orca ever harming a human in the wild.</w:t>
                            </w:r>
                          </w:p>
                          <w:p w:rsidR="00BA04BB" w:rsidRDefault="00BA04BB" w:rsidP="00BA04BB">
                            <w:pPr>
                              <w:pStyle w:val="KS1BodyCopyKS1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32333DC" id="Text Box 14" o:spid="_x0000_s1033" type="#_x0000_t202" style="position:absolute;margin-left:127.1pt;margin-top:273pt;width:317pt;height:104.7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" filled="f" stroked="f" strokeweight=".5pt">
                <v:textbox>
                  <w:txbxContent>
                    <w:p w:rsidR="00BA04BB" w:rsidRDefault="00BA04BB" w:rsidP="00BA04BB">
                      <w:pPr>
                        <w:pStyle w:val="Heading3KS1"/>
                      </w:pPr>
                      <w:r>
                        <w:t>Did You Know…?</w:t>
                      </w:r>
                    </w:p>
                    <w:p w:rsidR="00BA04BB" w:rsidRDefault="00BA04BB" w:rsidP="00BA04BB">
                      <w:pPr>
                        <w:pStyle w:val="KS1BodyCopyKS1"/>
                      </w:pPr>
                      <w:r>
                        <w:t>Despite their name, killer whales are not dangerous to humans. There is no record of an orca ever harming a human in the wild.</w:t>
                      </w:r>
                    </w:p>
                    <w:p w:rsidR="00BA04BB" w:rsidRDefault="00BA04BB" w:rsidP="00BA04BB">
                      <w:pPr>
                        <w:pStyle w:val="KS1BodyCopyKS1"/>
                      </w:pPr>
                    </w:p>
                  </w:txbxContent>
                </v:textbox>
              </v:shape>
            </w:pict>
          </mc:Fallback>
        </mc:AlternateContent>
      </w:r>
      <w:r w:rsidRPr="00BA04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B92E12" wp14:editId="3D2933EB">
                <wp:simplePos x="0" y="0"/>
                <wp:positionH relativeFrom="column">
                  <wp:posOffset>675640</wp:posOffset>
                </wp:positionH>
                <wp:positionV relativeFrom="paragraph">
                  <wp:posOffset>-676465</wp:posOffset>
                </wp:positionV>
                <wp:extent cx="4298315" cy="65278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315" cy="652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Heading1KS1"/>
                            </w:pPr>
                            <w:r>
                              <w:t>Killer Whale</w:t>
                            </w:r>
                          </w:p>
                          <w:p w:rsidR="00BA04BB" w:rsidRDefault="00BA04BB" w:rsidP="00BA0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AB92E12" id="Text Box 12" o:spid="_x0000_s1034" type="#_x0000_t202" style="position:absolute;margin-left:53.2pt;margin-top:-53.25pt;width:338.45pt;height:51.4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" filled="f" stroked="f" strokeweight=".5pt">
                <v:textbox>
                  <w:txbxContent>
                    <w:p w:rsidR="00BA04BB" w:rsidRDefault="00BA04BB" w:rsidP="00BA04BB">
                      <w:pPr>
                        <w:pStyle w:val="Heading1KS1"/>
                      </w:pPr>
                      <w:r>
                        <w:t>Killer Whale</w:t>
                      </w:r>
                    </w:p>
                    <w:p w:rsidR="00BA04BB" w:rsidRDefault="00BA04BB" w:rsidP="00BA04BB"/>
                  </w:txbxContent>
                </v:textbox>
              </v:shape>
            </w:pict>
          </mc:Fallback>
        </mc:AlternateContent>
      </w:r>
    </w:p>
    <w:p w:rsidR="00BA04BB" w:rsidRDefault="00BA04BB">
      <w:pPr>
        <w:sectPr w:rsidR="00BA04BB">
          <w:head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BA04BB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786BAA" wp14:editId="1BC741CF">
                <wp:simplePos x="0" y="0"/>
                <wp:positionH relativeFrom="column">
                  <wp:posOffset>-261257</wp:posOffset>
                </wp:positionH>
                <wp:positionV relativeFrom="paragraph">
                  <wp:posOffset>106878</wp:posOffset>
                </wp:positionV>
                <wp:extent cx="6139064" cy="3550722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9064" cy="35507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The blue whale is the largest animal ever to have lived. They can grow to over 30 metres long and weigh over 150,000kg!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A blue whale eats mainly krill, tiny shrimp-like creatures, and can eat up to 40 million krill each day.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Blue whales use loud vocal sounds to ‘talk’ to each other. Their calls are the loudest of any creature.</w:t>
                            </w:r>
                            <w:r>
                              <w:br/>
                            </w:r>
                          </w:p>
                          <w:p w:rsidR="00BA04BB" w:rsidRDefault="00BA04BB" w:rsidP="00BA04BB">
                            <w:pPr>
                              <w:pStyle w:val="BulletsKS1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</w:pPr>
                            <w:r>
                              <w:t>Blue whales spend the summer in Antarctica and migrate to warmer waters during the winter.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9786BAA" id="Text Box 16" o:spid="_x0000_s1035" type="#_x0000_t202" style="position:absolute;margin-left:-20.55pt;margin-top:8.4pt;width:483.4pt;height:279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" filled="f" stroked="f" strokeweight=".5pt">
                <v:textbox>
                  <w:txbxContent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3"/>
                        </w:numPr>
                      </w:pPr>
                      <w:r>
                        <w:t>The blue whale is the largest animal ever to have lived. They can grow to over 30 metres long and weigh over 150,000kg!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3"/>
                        </w:numPr>
                      </w:pPr>
                      <w:r>
                        <w:t>A blue whale eats mainly krill, tiny shrimp-like creatures, and can eat up to 40 million krill each day.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3"/>
                        </w:numPr>
                      </w:pPr>
                      <w:r>
                        <w:t>Blue whales use loud vocal sounds to ‘talk’ to each other. Their calls are the loudest of any creature.</w:t>
                      </w:r>
                      <w:r>
                        <w:br/>
                      </w:r>
                    </w:p>
                    <w:p w:rsidR="00BA04BB" w:rsidRDefault="00BA04BB" w:rsidP="00BA04BB">
                      <w:pPr>
                        <w:pStyle w:val="BulletsKS1"/>
                        <w:numPr>
                          <w:ilvl w:val="0"/>
                          <w:numId w:val="3"/>
                        </w:numPr>
                        <w:spacing w:line="240" w:lineRule="auto"/>
                      </w:pPr>
                      <w:r>
                        <w:t>Blue whales spend the summer in Antarctica and migrate to warmer waters during the winter.</w:t>
                      </w:r>
                    </w:p>
                  </w:txbxContent>
                </v:textbox>
              </v:shape>
            </w:pict>
          </mc:Fallback>
        </mc:AlternateContent>
      </w:r>
      <w:r w:rsidRPr="00BA04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98F38C" wp14:editId="5AC42D88">
                <wp:simplePos x="0" y="0"/>
                <wp:positionH relativeFrom="column">
                  <wp:posOffset>1672590</wp:posOffset>
                </wp:positionH>
                <wp:positionV relativeFrom="paragraph">
                  <wp:posOffset>3727895</wp:posOffset>
                </wp:positionV>
                <wp:extent cx="3918585" cy="1329690"/>
                <wp:effectExtent l="0" t="0" r="0" b="381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8585" cy="1329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Heading3KS1"/>
                            </w:pPr>
                            <w:r>
                              <w:t>Did You Know…?</w:t>
                            </w:r>
                          </w:p>
                          <w:p w:rsidR="00BA04BB" w:rsidRDefault="00BA04BB" w:rsidP="00BA04BB">
                            <w:pPr>
                              <w:pStyle w:val="KS1BodyCopyKS1"/>
                            </w:pPr>
                            <w:r>
                              <w:t>A blue whale’s tongue weighs the same as an elephant and its heart is the size of a car.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498F38C" id="Text Box 17" o:spid="_x0000_s1036" type="#_x0000_t202" style="position:absolute;margin-left:131.7pt;margin-top:293.55pt;width:308.55pt;height:104.7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" filled="f" stroked="f" strokeweight=".5pt">
                <v:textbox>
                  <w:txbxContent>
                    <w:p w:rsidR="00BA04BB" w:rsidRDefault="00BA04BB" w:rsidP="00BA04BB">
                      <w:pPr>
                        <w:pStyle w:val="Heading3KS1"/>
                      </w:pPr>
                      <w:r>
                        <w:t>Did You Know…?</w:t>
                      </w:r>
                    </w:p>
                    <w:p w:rsidR="00BA04BB" w:rsidRDefault="00BA04BB" w:rsidP="00BA04BB">
                      <w:pPr>
                        <w:pStyle w:val="KS1BodyCopyKS1"/>
                      </w:pPr>
                      <w:r>
                        <w:t>A blue whale’s tongue weighs the same as an elephant and its heart is the size of a car.</w:t>
                      </w:r>
                    </w:p>
                  </w:txbxContent>
                </v:textbox>
              </v:shape>
            </w:pict>
          </mc:Fallback>
        </mc:AlternateContent>
      </w:r>
      <w:r w:rsidRPr="00BA04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C5F69B" wp14:editId="2B9258D3">
                <wp:simplePos x="0" y="0"/>
                <wp:positionH relativeFrom="column">
                  <wp:posOffset>687070</wp:posOffset>
                </wp:positionH>
                <wp:positionV relativeFrom="paragraph">
                  <wp:posOffset>-652780</wp:posOffset>
                </wp:positionV>
                <wp:extent cx="4298315" cy="65278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315" cy="652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A04BB" w:rsidRDefault="00BA04BB" w:rsidP="00BA04BB">
                            <w:pPr>
                              <w:pStyle w:val="Heading1KS1"/>
                            </w:pPr>
                            <w:r>
                              <w:t>Blue Whale</w:t>
                            </w:r>
                          </w:p>
                          <w:p w:rsidR="00BA04BB" w:rsidRDefault="00BA04BB" w:rsidP="00BA04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EC5F69B" id="Text Box 15" o:spid="_x0000_s1037" type="#_x0000_t202" style="position:absolute;margin-left:54.1pt;margin-top:-51.4pt;width:338.45pt;height:51.4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" filled="f" stroked="f" strokeweight=".5pt">
                <v:textbox>
                  <w:txbxContent>
                    <w:p w:rsidR="00BA04BB" w:rsidRDefault="00BA04BB" w:rsidP="00BA04BB">
                      <w:pPr>
                        <w:pStyle w:val="Heading1KS1"/>
                      </w:pPr>
                      <w:r>
                        <w:t>Blue Whale</w:t>
                      </w:r>
                    </w:p>
                    <w:p w:rsidR="00BA04BB" w:rsidRDefault="00BA04BB" w:rsidP="00BA04BB"/>
                  </w:txbxContent>
                </v:textbox>
              </v:shape>
            </w:pict>
          </mc:Fallback>
        </mc:AlternateContent>
      </w:r>
    </w:p>
    <w:p w:rsidR="00BA04BB" w:rsidRDefault="0019637D">
      <w:r w:rsidRPr="0019637D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696929" wp14:editId="72F4552F">
                <wp:simplePos x="0" y="0"/>
                <wp:positionH relativeFrom="column">
                  <wp:posOffset>1436370</wp:posOffset>
                </wp:positionH>
                <wp:positionV relativeFrom="paragraph">
                  <wp:posOffset>3348800</wp:posOffset>
                </wp:positionV>
                <wp:extent cx="4251094" cy="1531917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1094" cy="15319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9637D" w:rsidRDefault="0019637D" w:rsidP="0019637D">
                            <w:pPr>
                              <w:pStyle w:val="Heading3KS1"/>
                            </w:pPr>
                            <w:r>
                              <w:t>Did You Know…?</w:t>
                            </w:r>
                          </w:p>
                          <w:p w:rsidR="0019637D" w:rsidRDefault="0019637D" w:rsidP="0019637D">
                            <w:pPr>
                              <w:pStyle w:val="KS1BodyCopyKS1"/>
                            </w:pPr>
                            <w:r>
                              <w:t>Very little is known about the colossal squid. There have only been a handful of sightings and only two specimens have been taken from the sea intact to study.</w:t>
                            </w:r>
                          </w:p>
                          <w:p w:rsidR="0019637D" w:rsidRDefault="0019637D" w:rsidP="0019637D">
                            <w:pPr>
                              <w:pStyle w:val="KS1BodyCopyKS1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C696929" id="Text Box 20" o:spid="_x0000_s1038" type="#_x0000_t202" style="position:absolute;margin-left:113.1pt;margin-top:263.7pt;width:334.75pt;height:120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" filled="f" stroked="f" strokeweight=".5pt">
                <v:textbox>
                  <w:txbxContent>
                    <w:p w:rsidR="0019637D" w:rsidRDefault="0019637D" w:rsidP="0019637D">
                      <w:pPr>
                        <w:pStyle w:val="Heading3KS1"/>
                      </w:pPr>
                      <w:r>
                        <w:t>Did You Know…?</w:t>
                      </w:r>
                    </w:p>
                    <w:p w:rsidR="0019637D" w:rsidRDefault="0019637D" w:rsidP="0019637D">
                      <w:pPr>
                        <w:pStyle w:val="KS1BodyCopyKS1"/>
                      </w:pPr>
                      <w:r>
                        <w:t>Very little is known about the colossal squid. There have only been a handful of sightings and only two specimens have been taken from the sea intact to study.</w:t>
                      </w:r>
                    </w:p>
                    <w:p w:rsidR="0019637D" w:rsidRDefault="0019637D" w:rsidP="0019637D">
                      <w:pPr>
                        <w:pStyle w:val="KS1BodyCopyKS1"/>
                      </w:pPr>
                    </w:p>
                  </w:txbxContent>
                </v:textbox>
              </v:shape>
            </w:pict>
          </mc:Fallback>
        </mc:AlternateContent>
      </w:r>
      <w:r w:rsidRPr="0019637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2DE576" wp14:editId="3AC8C5EC">
                <wp:simplePos x="0" y="0"/>
                <wp:positionH relativeFrom="column">
                  <wp:posOffset>-308758</wp:posOffset>
                </wp:positionH>
                <wp:positionV relativeFrom="paragraph">
                  <wp:posOffset>154379</wp:posOffset>
                </wp:positionV>
                <wp:extent cx="6103768" cy="311023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3768" cy="3110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9637D" w:rsidRDefault="0019637D" w:rsidP="0019637D">
                            <w:pPr>
                              <w:pStyle w:val="BulletsKS1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The colossal squid is thought to be the largest squid species.</w:t>
                            </w:r>
                            <w:r>
                              <w:br/>
                            </w:r>
                          </w:p>
                          <w:p w:rsidR="0019637D" w:rsidRDefault="0019637D" w:rsidP="0019637D">
                            <w:pPr>
                              <w:pStyle w:val="BulletsKS1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Colossal squids are estimated to be 12-14 metres long and weigh up to 750kg.</w:t>
                            </w:r>
                            <w:r>
                              <w:br/>
                            </w:r>
                          </w:p>
                          <w:p w:rsidR="0019637D" w:rsidRDefault="0019637D" w:rsidP="0019637D">
                            <w:pPr>
                              <w:pStyle w:val="BulletsKS1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Its tentacles have sharp hooks as well as suckers for catching its prey.</w:t>
                            </w:r>
                            <w:r>
                              <w:br/>
                            </w:r>
                          </w:p>
                          <w:p w:rsidR="0019637D" w:rsidRDefault="0019637D" w:rsidP="0019637D">
                            <w:pPr>
                              <w:pStyle w:val="BulletsKS1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The colossal squid has the largest eyes of any other animal; they can measure 30-40cm in diameter.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B2DE576" id="Text Box 19" o:spid="_x0000_s1039" type="#_x0000_t202" style="position:absolute;margin-left:-24.3pt;margin-top:12.15pt;width:480.6pt;height:244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" filled="f" stroked="f" strokeweight=".5pt">
                <v:textbox>
                  <w:txbxContent>
                    <w:p w:rsidR="0019637D" w:rsidRDefault="0019637D" w:rsidP="0019637D">
                      <w:pPr>
                        <w:pStyle w:val="BulletsKS1"/>
                        <w:numPr>
                          <w:ilvl w:val="0"/>
                          <w:numId w:val="4"/>
                        </w:numPr>
                      </w:pPr>
                      <w:r>
                        <w:t>The colossal squid is thought to be the largest squid species.</w:t>
                      </w:r>
                      <w:r>
                        <w:br/>
                      </w:r>
                    </w:p>
                    <w:p w:rsidR="0019637D" w:rsidRDefault="0019637D" w:rsidP="0019637D">
                      <w:pPr>
                        <w:pStyle w:val="BulletsKS1"/>
                        <w:numPr>
                          <w:ilvl w:val="0"/>
                          <w:numId w:val="4"/>
                        </w:numPr>
                      </w:pPr>
                      <w:r>
                        <w:t>Colossal squids are estimated to be 12-14 metres long and weigh up to 750kg.</w:t>
                      </w:r>
                      <w:r>
                        <w:br/>
                      </w:r>
                    </w:p>
                    <w:p w:rsidR="0019637D" w:rsidRDefault="0019637D" w:rsidP="0019637D">
                      <w:pPr>
                        <w:pStyle w:val="BulletsKS1"/>
                        <w:numPr>
                          <w:ilvl w:val="0"/>
                          <w:numId w:val="4"/>
                        </w:numPr>
                      </w:pPr>
                      <w:r>
                        <w:t>Its tentacles have sharp hooks as well as suckers for catching its prey.</w:t>
                      </w:r>
                      <w:r>
                        <w:br/>
                      </w:r>
                    </w:p>
                    <w:p w:rsidR="0019637D" w:rsidRDefault="0019637D" w:rsidP="0019637D">
                      <w:pPr>
                        <w:pStyle w:val="BulletsKS1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The colossal squid has the largest eyes of any other animal; they can measure 30-40cm in diameter.</w:t>
                      </w:r>
                    </w:p>
                  </w:txbxContent>
                </v:textbox>
              </v:shape>
            </w:pict>
          </mc:Fallback>
        </mc:AlternateContent>
      </w:r>
      <w:r w:rsidRPr="0019637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D2870A9" wp14:editId="7376FDE6">
                <wp:simplePos x="0" y="0"/>
                <wp:positionH relativeFrom="column">
                  <wp:posOffset>782955</wp:posOffset>
                </wp:positionH>
                <wp:positionV relativeFrom="paragraph">
                  <wp:posOffset>-676720</wp:posOffset>
                </wp:positionV>
                <wp:extent cx="4298315" cy="65278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315" cy="652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9637D" w:rsidRDefault="0019637D" w:rsidP="0019637D">
                            <w:pPr>
                              <w:pStyle w:val="Heading1KS1"/>
                            </w:pPr>
                            <w:r>
                              <w:t>Colossal Squid</w:t>
                            </w:r>
                          </w:p>
                          <w:p w:rsidR="0019637D" w:rsidRDefault="0019637D" w:rsidP="001963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D2870A9" id="Text Box 18" o:spid="_x0000_s1040" type="#_x0000_t202" style="position:absolute;margin-left:61.65pt;margin-top:-53.3pt;width:338.45pt;height:51.4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" filled="f" stroked="f" strokeweight=".5pt">
                <v:textbox>
                  <w:txbxContent>
                    <w:p w:rsidR="0019637D" w:rsidRDefault="0019637D" w:rsidP="0019637D">
                      <w:pPr>
                        <w:pStyle w:val="Heading1KS1"/>
                      </w:pPr>
                      <w:r>
                        <w:t>Colossal Squid</w:t>
                      </w:r>
                    </w:p>
                    <w:p w:rsidR="0019637D" w:rsidRDefault="0019637D" w:rsidP="0019637D"/>
                  </w:txbxContent>
                </v:textbox>
              </v:shape>
            </w:pict>
          </mc:Fallback>
        </mc:AlternateContent>
      </w:r>
    </w:p>
    <w:sectPr w:rsidR="00BA04BB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4BB" w:rsidRDefault="00BA04BB" w:rsidP="00BA04BB">
      <w:pPr>
        <w:spacing w:after="0" w:line="240" w:lineRule="auto"/>
      </w:pPr>
      <w:r>
        <w:separator/>
      </w:r>
    </w:p>
  </w:endnote>
  <w:endnote w:type="continuationSeparator" w:id="0">
    <w:p w:rsidR="00BA04BB" w:rsidRDefault="00BA04BB" w:rsidP="00BA0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3974DF2-D6AC-4B7B-BDFA-3EE00F47C936}"/>
    <w:embedBold r:id="rId2" w:fontKey="{558CA1FD-986B-4016-A14C-2BB38B5051C1}"/>
  </w:font>
  <w:font w:name="Twinkl">
    <w:altName w:val="Cambria"/>
    <w:charset w:val="00"/>
    <w:family w:val="auto"/>
    <w:pitch w:val="variable"/>
    <w:sig w:usb0="A00000AF" w:usb1="5000205B" w:usb2="00000000" w:usb3="00000000" w:csb0="00000093" w:csb1="00000000"/>
    <w:embedRegular r:id="rId3" w:fontKey="{DDA8AF76-88FF-4AC7-AB20-377087398C45}"/>
    <w:embedBold r:id="rId4" w:fontKey="{9453D774-27AD-447E-A1DF-E91D5B879F0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D44EE28D-96EA-48C4-A796-69A19E86418F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4BB" w:rsidRDefault="00BA04BB" w:rsidP="00BA04BB">
      <w:pPr>
        <w:spacing w:after="0" w:line="240" w:lineRule="auto"/>
      </w:pPr>
      <w:r>
        <w:separator/>
      </w:r>
    </w:p>
  </w:footnote>
  <w:footnote w:type="continuationSeparator" w:id="0">
    <w:p w:rsidR="00BA04BB" w:rsidRDefault="00BA04BB" w:rsidP="00BA0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4BB" w:rsidRDefault="00BA04B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-898634</wp:posOffset>
          </wp:positionH>
          <wp:positionV relativeFrom="paragraph">
            <wp:posOffset>-418049</wp:posOffset>
          </wp:positionV>
          <wp:extent cx="7488620" cy="10603893"/>
          <wp:effectExtent l="0" t="0" r="0" b="6985"/>
          <wp:wrapNone/>
          <wp:docPr id="1" name="Picture 1" descr="C:\Users\meghan.hardie\AppData\Local\Microsoft\Windows\INetCache\Content.Word\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5079" cy="106130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4BB" w:rsidRDefault="00BA04B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F707483" wp14:editId="5832A0A0">
          <wp:simplePos x="0" y="0"/>
          <wp:positionH relativeFrom="column">
            <wp:posOffset>-898634</wp:posOffset>
          </wp:positionH>
          <wp:positionV relativeFrom="paragraph">
            <wp:posOffset>-412485</wp:posOffset>
          </wp:positionV>
          <wp:extent cx="7495079" cy="10601910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495079" cy="10601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4BB" w:rsidRDefault="00BA04B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72C08E7D" wp14:editId="60274BFE">
          <wp:simplePos x="0" y="0"/>
          <wp:positionH relativeFrom="column">
            <wp:posOffset>-898634</wp:posOffset>
          </wp:positionH>
          <wp:positionV relativeFrom="paragraph">
            <wp:posOffset>-418049</wp:posOffset>
          </wp:positionV>
          <wp:extent cx="7495078" cy="10601910"/>
          <wp:effectExtent l="0" t="0" r="0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495078" cy="10601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4BB" w:rsidRDefault="00BA04B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02768459" wp14:editId="17BFFC76">
          <wp:simplePos x="0" y="0"/>
          <wp:positionH relativeFrom="column">
            <wp:posOffset>-898634</wp:posOffset>
          </wp:positionH>
          <wp:positionV relativeFrom="paragraph">
            <wp:posOffset>-418049</wp:posOffset>
          </wp:positionV>
          <wp:extent cx="7495078" cy="10601909"/>
          <wp:effectExtent l="0" t="0" r="0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495078" cy="106019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4BB" w:rsidRDefault="00BA04B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6432" behindDoc="1" locked="0" layoutInCell="1" allowOverlap="1" wp14:anchorId="61724C5F" wp14:editId="78E8BD4A">
          <wp:simplePos x="0" y="0"/>
          <wp:positionH relativeFrom="column">
            <wp:posOffset>-898634</wp:posOffset>
          </wp:positionH>
          <wp:positionV relativeFrom="paragraph">
            <wp:posOffset>-418049</wp:posOffset>
          </wp:positionV>
          <wp:extent cx="7495077" cy="10601909"/>
          <wp:effectExtent l="0" t="0" r="0" b="952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495077" cy="106019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F2471"/>
    <w:multiLevelType w:val="hybridMultilevel"/>
    <w:tmpl w:val="716CC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15339"/>
    <w:multiLevelType w:val="hybridMultilevel"/>
    <w:tmpl w:val="DEF85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010A1"/>
    <w:multiLevelType w:val="hybridMultilevel"/>
    <w:tmpl w:val="34728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15551A"/>
    <w:multiLevelType w:val="hybridMultilevel"/>
    <w:tmpl w:val="02E8E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4BB"/>
    <w:rsid w:val="0019637D"/>
    <w:rsid w:val="00BA04BB"/>
    <w:rsid w:val="00BB1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FA05A462-61EC-4FCD-94B0-BF3F7FDCE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0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04BB"/>
  </w:style>
  <w:style w:type="paragraph" w:styleId="Footer">
    <w:name w:val="footer"/>
    <w:basedOn w:val="Normal"/>
    <w:link w:val="FooterChar"/>
    <w:uiPriority w:val="99"/>
    <w:unhideWhenUsed/>
    <w:rsid w:val="00BA0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4BB"/>
  </w:style>
  <w:style w:type="paragraph" w:customStyle="1" w:styleId="Heading1KS1">
    <w:name w:val="Heading 1 (KS1)"/>
    <w:basedOn w:val="Normal"/>
    <w:uiPriority w:val="99"/>
    <w:rsid w:val="00BA04BB"/>
    <w:pPr>
      <w:suppressAutoHyphens/>
      <w:autoSpaceDE w:val="0"/>
      <w:autoSpaceDN w:val="0"/>
      <w:adjustRightInd w:val="0"/>
      <w:spacing w:after="170" w:line="288" w:lineRule="auto"/>
      <w:jc w:val="center"/>
      <w:textAlignment w:val="center"/>
    </w:pPr>
    <w:rPr>
      <w:rFonts w:ascii="Twinkl" w:hAnsi="Twinkl" w:cs="Twinkl"/>
      <w:b/>
      <w:bCs/>
      <w:color w:val="31B7BC"/>
      <w:sz w:val="66"/>
      <w:szCs w:val="66"/>
    </w:rPr>
  </w:style>
  <w:style w:type="paragraph" w:customStyle="1" w:styleId="BulletsKS1">
    <w:name w:val="Bullets (KS1)"/>
    <w:basedOn w:val="Normal"/>
    <w:uiPriority w:val="99"/>
    <w:rsid w:val="00BA04BB"/>
    <w:pPr>
      <w:suppressAutoHyphens/>
      <w:autoSpaceDE w:val="0"/>
      <w:autoSpaceDN w:val="0"/>
      <w:adjustRightInd w:val="0"/>
      <w:spacing w:after="170" w:line="420" w:lineRule="atLeast"/>
      <w:ind w:left="170" w:hanging="170"/>
      <w:textAlignment w:val="center"/>
    </w:pPr>
    <w:rPr>
      <w:rFonts w:ascii="Twinkl" w:hAnsi="Twinkl" w:cs="Twinkl"/>
      <w:color w:val="131312"/>
      <w:sz w:val="32"/>
      <w:szCs w:val="32"/>
    </w:rPr>
  </w:style>
  <w:style w:type="paragraph" w:customStyle="1" w:styleId="Heading3KS1">
    <w:name w:val="Heading 3 (KS1)"/>
    <w:basedOn w:val="Normal"/>
    <w:uiPriority w:val="99"/>
    <w:rsid w:val="00BA04BB"/>
    <w:pPr>
      <w:suppressAutoHyphens/>
      <w:autoSpaceDE w:val="0"/>
      <w:autoSpaceDN w:val="0"/>
      <w:adjustRightInd w:val="0"/>
      <w:spacing w:before="57" w:after="0" w:line="420" w:lineRule="atLeast"/>
      <w:jc w:val="both"/>
      <w:textAlignment w:val="center"/>
    </w:pPr>
    <w:rPr>
      <w:rFonts w:ascii="Twinkl" w:hAnsi="Twinkl" w:cs="Twinkl"/>
      <w:b/>
      <w:bCs/>
      <w:color w:val="131312"/>
      <w:sz w:val="32"/>
      <w:szCs w:val="32"/>
    </w:rPr>
  </w:style>
  <w:style w:type="paragraph" w:customStyle="1" w:styleId="KS1BodyCopyKS1">
    <w:name w:val="KS1 Body Copy (KS1)"/>
    <w:basedOn w:val="Normal"/>
    <w:uiPriority w:val="99"/>
    <w:rsid w:val="00BA04BB"/>
    <w:pPr>
      <w:suppressAutoHyphens/>
      <w:autoSpaceDE w:val="0"/>
      <w:autoSpaceDN w:val="0"/>
      <w:adjustRightInd w:val="0"/>
      <w:spacing w:after="170" w:line="420" w:lineRule="atLeast"/>
      <w:jc w:val="both"/>
      <w:textAlignment w:val="center"/>
    </w:pPr>
    <w:rPr>
      <w:rFonts w:ascii="Twinkl" w:hAnsi="Twinkl" w:cs="Twinkl"/>
      <w:color w:val="13131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771368A0</Template>
  <TotalTime>1</TotalTime>
  <Pages>5</Pages>
  <Words>2</Words>
  <Characters>18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Hardie</dc:creator>
  <cp:keywords/>
  <dc:description/>
  <cp:lastModifiedBy>clare offill</cp:lastModifiedBy>
  <cp:revision>2</cp:revision>
  <dcterms:created xsi:type="dcterms:W3CDTF">2021-01-21T10:11:00Z</dcterms:created>
  <dcterms:modified xsi:type="dcterms:W3CDTF">2021-01-21T10:11:00Z</dcterms:modified>
</cp:coreProperties>
</file>