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46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5"/>
        <w:gridCol w:w="2608"/>
        <w:gridCol w:w="2619"/>
      </w:tblGrid>
      <w:tr w:rsidR="003E3E88" w:rsidRPr="00F32CC9">
        <w:trPr>
          <w:trHeight w:val="1433"/>
        </w:trPr>
        <w:tc>
          <w:tcPr>
            <w:tcW w:w="5565" w:type="dxa"/>
            <w:tcBorders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46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25"/>
                <w:sz w:val="26"/>
              </w:rPr>
              <w:t>1</w:t>
            </w:r>
            <w:r w:rsidRPr="00F32CC9">
              <w:rPr>
                <w:rFonts w:ascii="NTFPreCursivef" w:hAnsi="NTFPreCursivef"/>
                <w:color w:val="292526"/>
                <w:spacing w:val="-77"/>
                <w:w w:val="125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ladybird has 2 spots.</w:t>
            </w:r>
          </w:p>
          <w:p w:rsidR="003E3E88" w:rsidRPr="00F32CC9" w:rsidRDefault="003E3E88">
            <w:pPr>
              <w:pStyle w:val="TableParagraph"/>
              <w:spacing w:before="6" w:after="1"/>
              <w:rPr>
                <w:rFonts w:ascii="NTFPreCursivef" w:hAnsi="NTFPreCursivef"/>
                <w:sz w:val="21"/>
              </w:rPr>
            </w:pPr>
          </w:p>
          <w:p w:rsidR="003E3E88" w:rsidRPr="00F32CC9" w:rsidRDefault="00EB25AB">
            <w:pPr>
              <w:pStyle w:val="TableParagraph"/>
              <w:ind w:left="2510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8" cy="402335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8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16"/>
              </w:rPr>
            </w:pPr>
          </w:p>
        </w:tc>
        <w:tc>
          <w:tcPr>
            <w:tcW w:w="2608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1"/>
              <w:ind w:left="1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1"/>
                <w:sz w:val="26"/>
              </w:rPr>
              <w:t>2</w:t>
            </w:r>
          </w:p>
        </w:tc>
        <w:tc>
          <w:tcPr>
            <w:tcW w:w="2619" w:type="dxa"/>
            <w:tcBorders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1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35"/>
                <w:sz w:val="26"/>
              </w:rPr>
              <w:t xml:space="preserve">1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2 =</w:t>
            </w:r>
            <w:r w:rsidRPr="00F32CC9">
              <w:rPr>
                <w:rFonts w:ascii="NTFPreCursivef" w:hAnsi="NTFPreCursivef"/>
                <w:color w:val="292526"/>
                <w:spacing w:val="-55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</w:t>
            </w:r>
          </w:p>
        </w:tc>
      </w:tr>
      <w:tr w:rsidR="003E3E88" w:rsidRPr="00F32CC9">
        <w:trPr>
          <w:trHeight w:val="1457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6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2 ladybirds have?</w:t>
            </w:r>
          </w:p>
          <w:p w:rsidR="003E3E88" w:rsidRPr="00F32CC9" w:rsidRDefault="003E3E88">
            <w:pPr>
              <w:pStyle w:val="TableParagraph"/>
              <w:spacing w:before="5" w:after="1"/>
              <w:rPr>
                <w:rFonts w:ascii="NTFPreCursivef" w:hAnsi="NTFPreCursivef"/>
                <w:sz w:val="21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2944"/>
              </w:tabs>
              <w:ind w:left="2076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7"/>
              <w:rPr>
                <w:rFonts w:ascii="NTFPreCursivef" w:hAnsi="NTFPreCursivef"/>
                <w:sz w:val="17"/>
              </w:rPr>
            </w:pP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spacing w:before="3"/>
              <w:rPr>
                <w:rFonts w:ascii="NTFPreCursivef" w:hAnsi="NTFPreCursivef"/>
                <w:sz w:val="28"/>
              </w:rPr>
            </w:pPr>
          </w:p>
          <w:p w:rsidR="003E3E88" w:rsidRPr="00F32CC9" w:rsidRDefault="00EB25AB">
            <w:pPr>
              <w:pStyle w:val="TableParagraph"/>
              <w:spacing w:before="1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 + 2 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46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2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2 =</w:t>
            </w:r>
          </w:p>
        </w:tc>
      </w:tr>
      <w:tr w:rsidR="003E3E88" w:rsidRPr="00F32CC9">
        <w:trPr>
          <w:trHeight w:val="1438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3 ladybirds have?</w:t>
            </w:r>
          </w:p>
          <w:p w:rsidR="003E3E88" w:rsidRPr="00F32CC9" w:rsidRDefault="003E3E88">
            <w:pPr>
              <w:pStyle w:val="TableParagraph"/>
              <w:spacing w:before="6"/>
              <w:rPr>
                <w:rFonts w:ascii="NTFPreCursivef" w:hAnsi="NTFPreCursivef"/>
                <w:sz w:val="21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2510"/>
                <w:tab w:val="left" w:pos="3378"/>
              </w:tabs>
              <w:ind w:left="1642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1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1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16"/>
              </w:rPr>
            </w:pP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6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 + 2 + 2</w:t>
            </w:r>
            <w:r w:rsidRPr="00F32CC9">
              <w:rPr>
                <w:rFonts w:ascii="NTFPreCursivef" w:hAnsi="NTFPreCursivef"/>
                <w:color w:val="292526"/>
                <w:spacing w:val="-56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6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3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2 =</w:t>
            </w:r>
          </w:p>
        </w:tc>
        <w:bookmarkStart w:id="0" w:name="_GoBack"/>
        <w:bookmarkEnd w:id="0"/>
      </w:tr>
      <w:tr w:rsidR="003E3E88" w:rsidRPr="00F32CC9">
        <w:trPr>
          <w:trHeight w:val="1438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4 ladybirds have?</w:t>
            </w:r>
          </w:p>
          <w:p w:rsidR="003E3E88" w:rsidRPr="00F32CC9" w:rsidRDefault="003E3E88">
            <w:pPr>
              <w:pStyle w:val="TableParagraph"/>
              <w:spacing w:before="6"/>
              <w:rPr>
                <w:rFonts w:ascii="NTFPreCursivef" w:hAnsi="NTFPreCursivef"/>
                <w:sz w:val="21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2076"/>
                <w:tab w:val="left" w:pos="2944"/>
                <w:tab w:val="left" w:pos="3812"/>
              </w:tabs>
              <w:ind w:left="1208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6"/>
                  <wp:effectExtent l="0" t="0" r="0" b="0"/>
                  <wp:docPr id="1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6"/>
                  <wp:effectExtent l="0" t="0" r="0" b="0"/>
                  <wp:docPr id="1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6"/>
                  <wp:effectExtent l="0" t="0" r="0" b="0"/>
                  <wp:docPr id="1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6"/>
                  <wp:effectExtent l="0" t="0" r="0" b="0"/>
                  <wp:docPr id="2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16"/>
              </w:rPr>
            </w:pP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6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 + 2 + 2 + 2 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6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4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2 =</w:t>
            </w:r>
          </w:p>
        </w:tc>
      </w:tr>
      <w:tr w:rsidR="003E3E88" w:rsidRPr="00F32CC9">
        <w:trPr>
          <w:trHeight w:val="1438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5 ladybirds have?</w:t>
            </w:r>
          </w:p>
          <w:p w:rsidR="003E3E88" w:rsidRPr="00F32CC9" w:rsidRDefault="003E3E88">
            <w:pPr>
              <w:pStyle w:val="TableParagraph"/>
              <w:spacing w:before="6" w:after="1"/>
              <w:rPr>
                <w:rFonts w:ascii="NTFPreCursivef" w:hAnsi="NTFPreCursivef"/>
                <w:sz w:val="21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1642"/>
                <w:tab w:val="left" w:pos="2510"/>
                <w:tab w:val="left" w:pos="3378"/>
                <w:tab w:val="left" w:pos="4245"/>
              </w:tabs>
              <w:ind w:left="775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2" cy="402336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2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8" cy="402336"/>
                  <wp:effectExtent l="0" t="0" r="0" b="0"/>
                  <wp:docPr id="2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8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6" cy="402336"/>
                  <wp:effectExtent l="0" t="0" r="0" b="0"/>
                  <wp:docPr id="2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6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9" cy="402336"/>
                  <wp:effectExtent l="0" t="0" r="0" b="0"/>
                  <wp:docPr id="2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9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9" cy="402336"/>
                  <wp:effectExtent l="0" t="0" r="0" b="0"/>
                  <wp:docPr id="3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9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16"/>
              </w:rPr>
            </w:pP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6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 + 2 + 2 + 2 + 2 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6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5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2 =</w:t>
            </w:r>
          </w:p>
        </w:tc>
      </w:tr>
      <w:tr w:rsidR="003E3E88" w:rsidRPr="00F32CC9">
        <w:trPr>
          <w:trHeight w:val="1325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25"/>
                <w:sz w:val="26"/>
              </w:rPr>
              <w:t>1</w:t>
            </w:r>
            <w:r w:rsidRPr="00F32CC9">
              <w:rPr>
                <w:rFonts w:ascii="NTFPreCursivef" w:hAnsi="NTFPreCursivef"/>
                <w:color w:val="292526"/>
                <w:spacing w:val="-73"/>
                <w:w w:val="125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flower has 5 petals.</w:t>
            </w:r>
          </w:p>
          <w:p w:rsidR="003E3E88" w:rsidRPr="00F32CC9" w:rsidRDefault="003E3E88">
            <w:pPr>
              <w:pStyle w:val="TableParagraph"/>
              <w:spacing w:before="3"/>
              <w:rPr>
                <w:rFonts w:ascii="NTFPreCursivef" w:hAnsi="NTFPreCursivef"/>
                <w:sz w:val="13"/>
              </w:rPr>
            </w:pPr>
          </w:p>
          <w:p w:rsidR="003E3E88" w:rsidRPr="00F32CC9" w:rsidRDefault="00EB25AB">
            <w:pPr>
              <w:pStyle w:val="TableParagraph"/>
              <w:ind w:left="2400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3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1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1"/>
                <w:sz w:val="26"/>
              </w:rPr>
              <w:t>5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35"/>
                <w:sz w:val="26"/>
              </w:rPr>
              <w:t xml:space="preserve">1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5 =</w:t>
            </w:r>
          </w:p>
        </w:tc>
      </w:tr>
      <w:tr w:rsidR="003E3E88" w:rsidRPr="00F32CC9">
        <w:trPr>
          <w:trHeight w:val="1325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2 flowers have?</w:t>
            </w:r>
          </w:p>
          <w:p w:rsidR="003E3E88" w:rsidRPr="00F32CC9" w:rsidRDefault="003E3E88">
            <w:pPr>
              <w:pStyle w:val="TableParagraph"/>
              <w:spacing w:before="3"/>
              <w:rPr>
                <w:rFonts w:ascii="NTFPreCursivef" w:hAnsi="NTFPreCursivef"/>
                <w:sz w:val="13"/>
              </w:rPr>
            </w:pPr>
          </w:p>
          <w:p w:rsidR="003E3E88" w:rsidRPr="00F32CC9" w:rsidRDefault="00EB25AB">
            <w:pPr>
              <w:pStyle w:val="TableParagraph"/>
              <w:ind w:left="1979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3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5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5"/>
                <w:sz w:val="20"/>
                <w:lang w:bidi="ar-SA"/>
              </w:rPr>
              <w:drawing>
                <wp:inline distT="0" distB="0" distL="0" distR="0">
                  <wp:extent cx="487535" cy="466344"/>
                  <wp:effectExtent l="0" t="0" r="0" b="0"/>
                  <wp:docPr id="3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5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5 + 5 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2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5 =</w:t>
            </w:r>
          </w:p>
        </w:tc>
      </w:tr>
      <w:tr w:rsidR="003E3E88" w:rsidRPr="00F32CC9">
        <w:trPr>
          <w:trHeight w:val="1325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3 flowers have?</w:t>
            </w:r>
          </w:p>
          <w:p w:rsidR="003E3E88" w:rsidRPr="00F32CC9" w:rsidRDefault="003E3E88">
            <w:pPr>
              <w:pStyle w:val="TableParagraph"/>
              <w:spacing w:before="3"/>
              <w:rPr>
                <w:rFonts w:ascii="NTFPreCursivef" w:hAnsi="NTFPreCursivef"/>
                <w:sz w:val="13"/>
              </w:rPr>
            </w:pPr>
          </w:p>
          <w:p w:rsidR="003E3E88" w:rsidRPr="00F32CC9" w:rsidRDefault="00EB25AB">
            <w:pPr>
              <w:pStyle w:val="TableParagraph"/>
              <w:ind w:left="1557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3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5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5"/>
                <w:sz w:val="20"/>
                <w:lang w:bidi="ar-SA"/>
              </w:rPr>
              <w:drawing>
                <wp:inline distT="0" distB="0" distL="0" distR="0">
                  <wp:extent cx="487540" cy="466344"/>
                  <wp:effectExtent l="0" t="0" r="0" b="0"/>
                  <wp:docPr id="4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40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5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5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4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5 + 5 + 5</w:t>
            </w:r>
            <w:r w:rsidRPr="00F32CC9">
              <w:rPr>
                <w:rFonts w:ascii="NTFPreCursivef" w:hAnsi="NTFPreCursivef"/>
                <w:color w:val="292526"/>
                <w:spacing w:val="-57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3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5 =</w:t>
            </w:r>
          </w:p>
        </w:tc>
      </w:tr>
      <w:tr w:rsidR="003E3E88" w:rsidRPr="00F32CC9">
        <w:trPr>
          <w:trHeight w:val="1325"/>
        </w:trPr>
        <w:tc>
          <w:tcPr>
            <w:tcW w:w="5565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4 flowers have?</w:t>
            </w:r>
          </w:p>
          <w:p w:rsidR="003E3E88" w:rsidRPr="00F32CC9" w:rsidRDefault="003E3E88">
            <w:pPr>
              <w:pStyle w:val="TableParagraph"/>
              <w:spacing w:before="3"/>
              <w:rPr>
                <w:rFonts w:ascii="NTFPreCursivef" w:hAnsi="NTFPreCursivef"/>
                <w:sz w:val="13"/>
              </w:rPr>
            </w:pPr>
          </w:p>
          <w:p w:rsidR="003E3E88" w:rsidRPr="00F32CC9" w:rsidRDefault="00EB25AB" w:rsidP="00D17FCF">
            <w:pPr>
              <w:pStyle w:val="TableParagraph"/>
              <w:ind w:left="713"/>
              <w:jc w:val="center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29" cy="466344"/>
                  <wp:effectExtent l="0" t="0" r="0" b="0"/>
                  <wp:docPr id="4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29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noProof/>
                <w:spacing w:val="25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4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noProof/>
                <w:spacing w:val="25"/>
                <w:sz w:val="20"/>
                <w:lang w:bidi="ar-SA"/>
              </w:rPr>
              <w:drawing>
                <wp:inline distT="0" distB="0" distL="0" distR="0">
                  <wp:extent cx="487532" cy="466344"/>
                  <wp:effectExtent l="0" t="0" r="0" b="0"/>
                  <wp:docPr id="4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2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17FCF" w:rsidRPr="00F32CC9">
              <w:rPr>
                <w:rFonts w:ascii="NTFPreCursivef" w:hAnsi="NTFPreCursivef"/>
                <w:noProof/>
                <w:spacing w:val="25"/>
                <w:sz w:val="20"/>
                <w:lang w:bidi="ar-SA"/>
              </w:rPr>
              <w:drawing>
                <wp:inline distT="0" distB="0" distL="0" distR="0" wp14:anchorId="46D3C4D8" wp14:editId="4533767F">
                  <wp:extent cx="487536" cy="466344"/>
                  <wp:effectExtent l="0" t="0" r="0" b="0"/>
                  <wp:docPr id="5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5 + 5 + 5 + 5 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4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5 =</w:t>
            </w:r>
          </w:p>
        </w:tc>
      </w:tr>
      <w:tr w:rsidR="003E3E88" w:rsidRPr="00F32CC9">
        <w:trPr>
          <w:trHeight w:val="1320"/>
        </w:trPr>
        <w:tc>
          <w:tcPr>
            <w:tcW w:w="5565" w:type="dxa"/>
            <w:tcBorders>
              <w:top w:val="single" w:sz="4" w:space="0" w:color="231F20"/>
              <w:right w:val="single" w:sz="4" w:space="0" w:color="231F20"/>
            </w:tcBorders>
          </w:tcPr>
          <w:p w:rsidR="00D17FCF" w:rsidRPr="00F32CC9" w:rsidRDefault="00EB25AB">
            <w:pPr>
              <w:pStyle w:val="TableParagraph"/>
              <w:spacing w:before="51"/>
              <w:ind w:left="562" w:right="548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5 flowers have?</w:t>
            </w:r>
          </w:p>
          <w:p w:rsidR="00D17FCF" w:rsidRPr="00F32CC9" w:rsidRDefault="00D17FCF" w:rsidP="00D17FCF">
            <w:pPr>
              <w:rPr>
                <w:rFonts w:ascii="NTFPreCursivef" w:hAnsi="NTFPreCursivef"/>
              </w:rPr>
            </w:pPr>
            <w:r w:rsidRPr="00F32CC9">
              <w:rPr>
                <w:rFonts w:ascii="NTFPreCursivef" w:hAnsi="NTFPreCursivef"/>
                <w:noProof/>
                <w:lang w:bidi="ar-SA"/>
              </w:rPr>
              <w:drawing>
                <wp:anchor distT="0" distB="0" distL="114300" distR="114300" simplePos="0" relativeHeight="251653632" behindDoc="0" locked="0" layoutInCell="1" allowOverlap="1" wp14:anchorId="3DC74838" wp14:editId="212A6237">
                  <wp:simplePos x="0" y="0"/>
                  <wp:positionH relativeFrom="column">
                    <wp:posOffset>2722880</wp:posOffset>
                  </wp:positionH>
                  <wp:positionV relativeFrom="paragraph">
                    <wp:posOffset>64135</wp:posOffset>
                  </wp:positionV>
                  <wp:extent cx="482600" cy="461645"/>
                  <wp:effectExtent l="0" t="0" r="0" b="0"/>
                  <wp:wrapNone/>
                  <wp:docPr id="34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lang w:bidi="ar-SA"/>
              </w:rPr>
              <w:drawing>
                <wp:anchor distT="0" distB="0" distL="114300" distR="114300" simplePos="0" relativeHeight="251652608" behindDoc="0" locked="0" layoutInCell="1" allowOverlap="1" wp14:anchorId="146283E3" wp14:editId="226A607A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64135</wp:posOffset>
                  </wp:positionV>
                  <wp:extent cx="482600" cy="461645"/>
                  <wp:effectExtent l="0" t="0" r="0" b="0"/>
                  <wp:wrapNone/>
                  <wp:docPr id="32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lang w:bidi="ar-SA"/>
              </w:rPr>
              <w:drawing>
                <wp:anchor distT="0" distB="0" distL="114300" distR="114300" simplePos="0" relativeHeight="251650560" behindDoc="0" locked="0" layoutInCell="1" allowOverlap="1" wp14:anchorId="24498C9C" wp14:editId="34A40BB9">
                  <wp:simplePos x="0" y="0"/>
                  <wp:positionH relativeFrom="column">
                    <wp:posOffset>2134870</wp:posOffset>
                  </wp:positionH>
                  <wp:positionV relativeFrom="paragraph">
                    <wp:posOffset>64135</wp:posOffset>
                  </wp:positionV>
                  <wp:extent cx="482600" cy="461645"/>
                  <wp:effectExtent l="0" t="0" r="0" b="0"/>
                  <wp:wrapNone/>
                  <wp:docPr id="30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lang w:bidi="ar-SA"/>
              </w:rPr>
              <w:drawing>
                <wp:anchor distT="0" distB="0" distL="114300" distR="114300" simplePos="0" relativeHeight="251649536" behindDoc="0" locked="0" layoutInCell="1" allowOverlap="1" wp14:anchorId="1A6D43F1" wp14:editId="6CD436DC">
                  <wp:simplePos x="0" y="0"/>
                  <wp:positionH relativeFrom="column">
                    <wp:posOffset>958850</wp:posOffset>
                  </wp:positionH>
                  <wp:positionV relativeFrom="paragraph">
                    <wp:posOffset>64135</wp:posOffset>
                  </wp:positionV>
                  <wp:extent cx="482600" cy="461645"/>
                  <wp:effectExtent l="0" t="0" r="0" b="0"/>
                  <wp:wrapNone/>
                  <wp:docPr id="26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lang w:bidi="ar-SA"/>
              </w:rPr>
              <w:drawing>
                <wp:anchor distT="0" distB="0" distL="114300" distR="114300" simplePos="0" relativeHeight="251648512" behindDoc="0" locked="0" layoutInCell="1" allowOverlap="1" wp14:anchorId="59C657C5" wp14:editId="29220D84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64135</wp:posOffset>
                  </wp:positionV>
                  <wp:extent cx="482600" cy="461645"/>
                  <wp:effectExtent l="0" t="0" r="0" b="0"/>
                  <wp:wrapNone/>
                  <wp:docPr id="24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7FCF" w:rsidRPr="00F32CC9" w:rsidRDefault="00D17FCF" w:rsidP="00D17FCF">
            <w:pPr>
              <w:rPr>
                <w:rFonts w:ascii="NTFPreCursivef" w:hAnsi="NTFPreCursivef"/>
              </w:rPr>
            </w:pPr>
          </w:p>
          <w:p w:rsidR="003E3E88" w:rsidRPr="00F32CC9" w:rsidRDefault="003E3E88" w:rsidP="00D17FCF">
            <w:pPr>
              <w:jc w:val="center"/>
              <w:rPr>
                <w:rFonts w:ascii="NTFPreCursivef" w:hAnsi="NTFPreCursivef"/>
              </w:rPr>
            </w:pP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88" w:right="6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5 + 5 + 5 + 5 + 5 =</w:t>
            </w:r>
          </w:p>
        </w:tc>
        <w:tc>
          <w:tcPr>
            <w:tcW w:w="2619" w:type="dxa"/>
            <w:tcBorders>
              <w:top w:val="single" w:sz="4" w:space="0" w:color="231F20"/>
              <w:lef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80"/>
              <w:ind w:left="747" w:right="723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5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5 =</w:t>
            </w:r>
          </w:p>
        </w:tc>
      </w:tr>
    </w:tbl>
    <w:p w:rsidR="003E3E88" w:rsidRPr="00F32CC9" w:rsidRDefault="003E3E88" w:rsidP="007145E7">
      <w:pPr>
        <w:rPr>
          <w:rFonts w:ascii="NTFPreCursivef" w:hAnsi="NTFPreCursivef"/>
          <w:sz w:val="26"/>
        </w:rPr>
        <w:sectPr w:rsidR="003E3E88" w:rsidRPr="00F32CC9">
          <w:headerReference w:type="default" r:id="rId9"/>
          <w:footerReference w:type="default" r:id="rId10"/>
          <w:type w:val="continuous"/>
          <w:pgSz w:w="11910" w:h="16840"/>
          <w:pgMar w:top="1320" w:right="400" w:bottom="1180" w:left="120" w:header="588" w:footer="981" w:gutter="0"/>
          <w:pgNumType w:start="1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292526"/>
          <w:left w:val="single" w:sz="4" w:space="0" w:color="292526"/>
          <w:bottom w:val="single" w:sz="4" w:space="0" w:color="292526"/>
          <w:right w:val="single" w:sz="4" w:space="0" w:color="292526"/>
          <w:insideH w:val="single" w:sz="4" w:space="0" w:color="292526"/>
          <w:insideV w:val="single" w:sz="4" w:space="0" w:color="29252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5093"/>
        <w:gridCol w:w="2840"/>
        <w:gridCol w:w="2840"/>
      </w:tblGrid>
      <w:tr w:rsidR="003E3E88" w:rsidRPr="00F32CC9">
        <w:trPr>
          <w:trHeight w:val="1452"/>
        </w:trPr>
        <w:tc>
          <w:tcPr>
            <w:tcW w:w="339" w:type="dxa"/>
            <w:vMerge w:val="restart"/>
            <w:tcBorders>
              <w:top w:val="nil"/>
              <w:left w:val="nil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  <w:tc>
          <w:tcPr>
            <w:tcW w:w="5093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0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25"/>
                <w:sz w:val="26"/>
              </w:rPr>
              <w:t xml:space="preserve">1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ladybird has 2 spots.</w:t>
            </w:r>
          </w:p>
          <w:p w:rsidR="003E3E88" w:rsidRPr="00F32CC9" w:rsidRDefault="003E3E88">
            <w:pPr>
              <w:pStyle w:val="TableParagraph"/>
              <w:spacing w:before="6"/>
              <w:rPr>
                <w:rFonts w:ascii="NTFPreCursivef" w:hAnsi="NTFPreCursivef"/>
                <w:sz w:val="21"/>
              </w:rPr>
            </w:pPr>
          </w:p>
          <w:p w:rsidR="003E3E88" w:rsidRPr="00F32CC9" w:rsidRDefault="00EB25AB">
            <w:pPr>
              <w:pStyle w:val="TableParagraph"/>
              <w:ind w:left="2274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5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4"/>
              <w:rPr>
                <w:rFonts w:ascii="NTFPreCursivef" w:hAnsi="NTFPreCursivef"/>
                <w:sz w:val="16"/>
              </w:rPr>
            </w:pPr>
          </w:p>
        </w:tc>
        <w:tc>
          <w:tcPr>
            <w:tcW w:w="2840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55"/>
              <w:ind w:left="17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1"/>
                <w:sz w:val="26"/>
              </w:rPr>
              <w:t>2</w:t>
            </w:r>
          </w:p>
        </w:tc>
        <w:tc>
          <w:tcPr>
            <w:tcW w:w="2840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55"/>
              <w:ind w:left="855" w:right="835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35"/>
                <w:sz w:val="26"/>
              </w:rPr>
              <w:t xml:space="preserve">1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2 =</w:t>
            </w:r>
            <w:r w:rsidRPr="00F32CC9">
              <w:rPr>
                <w:rFonts w:ascii="NTFPreCursivef" w:hAnsi="NTFPreCursivef"/>
                <w:color w:val="292526"/>
                <w:spacing w:val="-54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</w:t>
            </w:r>
          </w:p>
        </w:tc>
      </w:tr>
      <w:tr w:rsidR="003E3E88" w:rsidRPr="00F32CC9">
        <w:trPr>
          <w:trHeight w:val="1457"/>
        </w:trPr>
        <w:tc>
          <w:tcPr>
            <w:tcW w:w="339" w:type="dxa"/>
            <w:vMerge/>
            <w:tcBorders>
              <w:top w:val="nil"/>
              <w:left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2 ladybirds have?</w:t>
            </w:r>
          </w:p>
          <w:p w:rsidR="003E3E88" w:rsidRPr="00F32CC9" w:rsidRDefault="003E3E88">
            <w:pPr>
              <w:pStyle w:val="TableParagraph"/>
              <w:spacing w:before="6"/>
              <w:rPr>
                <w:rFonts w:ascii="NTFPreCursivef" w:hAnsi="NTFPreCursivef"/>
                <w:sz w:val="21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2707"/>
              </w:tabs>
              <w:ind w:left="1840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5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64085" cy="402335"/>
                  <wp:effectExtent l="0" t="0" r="0" b="0"/>
                  <wp:docPr id="5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85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4"/>
              <w:rPr>
                <w:rFonts w:ascii="NTFPreCursivef" w:hAnsi="NTFPreCursivef"/>
                <w:sz w:val="16"/>
              </w:rPr>
            </w:pP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spacing w:before="6"/>
              <w:rPr>
                <w:rFonts w:ascii="NTFPreCursivef" w:hAnsi="NTFPreCursivef"/>
                <w:sz w:val="29"/>
              </w:rPr>
            </w:pPr>
          </w:p>
          <w:p w:rsidR="003E3E88" w:rsidRPr="00F32CC9" w:rsidRDefault="00EB25AB">
            <w:pPr>
              <w:pStyle w:val="TableParagraph"/>
              <w:ind w:left="17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 + 2 =</w:t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60"/>
              <w:ind w:left="855" w:right="835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2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2 =</w:t>
            </w:r>
          </w:p>
        </w:tc>
      </w:tr>
      <w:tr w:rsidR="003E3E88" w:rsidRPr="00F32CC9">
        <w:trPr>
          <w:trHeight w:val="1042"/>
        </w:trPr>
        <w:tc>
          <w:tcPr>
            <w:tcW w:w="339" w:type="dxa"/>
            <w:vMerge/>
            <w:tcBorders>
              <w:top w:val="nil"/>
              <w:left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vMerge w:val="restart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47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3 ladybirds have?</w:t>
            </w:r>
          </w:p>
          <w:p w:rsidR="003E3E88" w:rsidRPr="00F32CC9" w:rsidRDefault="003E3E88">
            <w:pPr>
              <w:pStyle w:val="TableParagraph"/>
              <w:spacing w:before="10"/>
              <w:rPr>
                <w:rFonts w:ascii="NTFPreCursivef" w:hAnsi="NTFPreCursivef"/>
                <w:sz w:val="20"/>
              </w:rPr>
            </w:pPr>
          </w:p>
          <w:p w:rsidR="003E3E88" w:rsidRPr="00F32CC9" w:rsidRDefault="00EB25AB">
            <w:pPr>
              <w:pStyle w:val="TableParagraph"/>
              <w:ind w:left="1494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1365319" cy="402335"/>
                  <wp:effectExtent l="0" t="0" r="0" b="0"/>
                  <wp:docPr id="6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319" cy="4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17"/>
              </w:rPr>
            </w:pPr>
          </w:p>
        </w:tc>
        <w:tc>
          <w:tcPr>
            <w:tcW w:w="284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60"/>
              <w:ind w:left="761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 + 2 + 2</w:t>
            </w:r>
            <w:r w:rsidRPr="00F32CC9">
              <w:rPr>
                <w:rFonts w:ascii="NTFPreCursivef" w:hAnsi="NTFPreCursivef"/>
                <w:color w:val="292526"/>
                <w:spacing w:val="-54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=</w:t>
            </w:r>
          </w:p>
        </w:tc>
        <w:tc>
          <w:tcPr>
            <w:tcW w:w="2840" w:type="dxa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</w:tr>
      <w:tr w:rsidR="003E3E88" w:rsidRPr="00F32CC9">
        <w:trPr>
          <w:trHeight w:val="404"/>
        </w:trPr>
        <w:tc>
          <w:tcPr>
            <w:tcW w:w="339" w:type="dxa"/>
            <w:vMerge w:val="restart"/>
            <w:tcBorders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  <w:tc>
          <w:tcPr>
            <w:tcW w:w="5093" w:type="dxa"/>
            <w:vMerge/>
            <w:tcBorders>
              <w:top w:val="nil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2840" w:type="dxa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2840" w:type="dxa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</w:tr>
      <w:tr w:rsidR="003E3E88" w:rsidRPr="00F32CC9">
        <w:trPr>
          <w:trHeight w:val="1457"/>
        </w:trPr>
        <w:tc>
          <w:tcPr>
            <w:tcW w:w="339" w:type="dxa"/>
            <w:vMerge/>
            <w:tcBorders>
              <w:top w:val="nil"/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4 ladybirds have?</w:t>
            </w:r>
          </w:p>
          <w:p w:rsidR="003E3E88" w:rsidRPr="00F32CC9" w:rsidRDefault="003E3E88">
            <w:pPr>
              <w:pStyle w:val="TableParagraph"/>
              <w:spacing w:before="10"/>
              <w:rPr>
                <w:rFonts w:ascii="NTFPreCursivef" w:hAnsi="NTFPreCursivef"/>
                <w:sz w:val="20"/>
              </w:rPr>
            </w:pPr>
          </w:p>
          <w:p w:rsidR="003E3E88" w:rsidRPr="00F32CC9" w:rsidRDefault="00EB25AB">
            <w:pPr>
              <w:pStyle w:val="TableParagraph"/>
              <w:ind w:left="1100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1865985" cy="402336"/>
                  <wp:effectExtent l="0" t="0" r="0" b="0"/>
                  <wp:docPr id="6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985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17"/>
              </w:rPr>
            </w:pP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346"/>
                <w:tab w:val="left" w:pos="989"/>
                <w:tab w:val="left" w:pos="1632"/>
                <w:tab w:val="left" w:pos="2276"/>
              </w:tabs>
              <w:spacing w:before="260"/>
              <w:ind w:left="17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pacing w:val="15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>=</w:t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60"/>
              <w:ind w:left="855" w:right="835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4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2 =</w:t>
            </w:r>
          </w:p>
        </w:tc>
      </w:tr>
      <w:tr w:rsidR="003E3E88" w:rsidRPr="00F32CC9">
        <w:trPr>
          <w:trHeight w:val="1457"/>
        </w:trPr>
        <w:tc>
          <w:tcPr>
            <w:tcW w:w="339" w:type="dxa"/>
            <w:vMerge/>
            <w:tcBorders>
              <w:top w:val="nil"/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spots do 5 ladybirds have?</w:t>
            </w:r>
          </w:p>
          <w:p w:rsidR="003E3E88" w:rsidRPr="00F32CC9" w:rsidRDefault="003E3E88">
            <w:pPr>
              <w:pStyle w:val="TableParagraph"/>
              <w:spacing w:before="10"/>
              <w:rPr>
                <w:rFonts w:ascii="NTFPreCursivef" w:hAnsi="NTFPreCursivef"/>
                <w:sz w:val="20"/>
              </w:rPr>
            </w:pPr>
          </w:p>
          <w:p w:rsidR="003E3E88" w:rsidRPr="00F32CC9" w:rsidRDefault="00EB25AB">
            <w:pPr>
              <w:pStyle w:val="TableParagraph"/>
              <w:ind w:left="707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2366553" cy="402336"/>
                  <wp:effectExtent l="0" t="0" r="0" b="0"/>
                  <wp:docPr id="65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6553" cy="40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17"/>
              </w:rPr>
            </w:pP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60"/>
              <w:ind w:left="855" w:right="835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5 x 2 =</w:t>
            </w:r>
          </w:p>
        </w:tc>
      </w:tr>
      <w:tr w:rsidR="003E3E88" w:rsidRPr="00F32CC9">
        <w:trPr>
          <w:trHeight w:val="1293"/>
        </w:trPr>
        <w:tc>
          <w:tcPr>
            <w:tcW w:w="339" w:type="dxa"/>
            <w:vMerge/>
            <w:tcBorders>
              <w:top w:val="nil"/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25"/>
                <w:sz w:val="26"/>
              </w:rPr>
              <w:t>1</w:t>
            </w:r>
            <w:r w:rsidRPr="00F32CC9">
              <w:rPr>
                <w:rFonts w:ascii="NTFPreCursivef" w:hAnsi="NTFPreCursivef"/>
                <w:color w:val="292526"/>
                <w:spacing w:val="-77"/>
                <w:w w:val="125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flower has 5 petals.</w:t>
            </w:r>
          </w:p>
          <w:p w:rsidR="003E3E88" w:rsidRPr="00F32CC9" w:rsidRDefault="003E3E88">
            <w:pPr>
              <w:pStyle w:val="TableParagraph"/>
              <w:spacing w:before="3"/>
              <w:rPr>
                <w:rFonts w:ascii="NTFPreCursivef" w:hAnsi="NTFPreCursivef"/>
                <w:sz w:val="8"/>
              </w:rPr>
            </w:pPr>
          </w:p>
          <w:p w:rsidR="003E3E88" w:rsidRPr="00F32CC9" w:rsidRDefault="00EB25AB">
            <w:pPr>
              <w:pStyle w:val="TableParagraph"/>
              <w:ind w:left="2087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3"/>
                  <wp:effectExtent l="0" t="0" r="0" b="0"/>
                  <wp:docPr id="6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78"/>
              <w:ind w:left="17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1"/>
                <w:sz w:val="26"/>
              </w:rPr>
              <w:t>5</w:t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</w:tr>
      <w:tr w:rsidR="003E3E88" w:rsidRPr="00F32CC9">
        <w:trPr>
          <w:trHeight w:val="1293"/>
        </w:trPr>
        <w:tc>
          <w:tcPr>
            <w:tcW w:w="339" w:type="dxa"/>
            <w:vMerge/>
            <w:tcBorders>
              <w:top w:val="nil"/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2 flowers have?</w:t>
            </w:r>
          </w:p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5"/>
              </w:rPr>
            </w:pPr>
          </w:p>
          <w:p w:rsidR="003E3E88" w:rsidRPr="00F32CC9" w:rsidRDefault="00EB25AB">
            <w:pPr>
              <w:pStyle w:val="TableParagraph"/>
              <w:ind w:left="1662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3"/>
                  <wp:effectExtent l="0" t="0" r="0" b="0"/>
                  <wp:docPr id="69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34" cy="466343"/>
                  <wp:effectExtent l="0" t="0" r="0" b="0"/>
                  <wp:docPr id="71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4" cy="466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78"/>
              <w:ind w:left="17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5 + 5 =</w:t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78"/>
              <w:ind w:left="855" w:right="835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2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5 =</w:t>
            </w:r>
          </w:p>
        </w:tc>
      </w:tr>
      <w:tr w:rsidR="003E3E88" w:rsidRPr="00F32CC9">
        <w:trPr>
          <w:trHeight w:val="1293"/>
        </w:trPr>
        <w:tc>
          <w:tcPr>
            <w:tcW w:w="339" w:type="dxa"/>
            <w:vMerge/>
            <w:tcBorders>
              <w:top w:val="nil"/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3 flowers have?</w:t>
            </w:r>
          </w:p>
          <w:p w:rsidR="003E3E88" w:rsidRPr="00F32CC9" w:rsidRDefault="003E3E88">
            <w:pPr>
              <w:pStyle w:val="TableParagraph"/>
              <w:spacing w:before="5"/>
              <w:rPr>
                <w:rFonts w:ascii="NTFPreCursivef" w:hAnsi="NTFPreCursivef"/>
                <w:sz w:val="7"/>
              </w:rPr>
            </w:pPr>
          </w:p>
          <w:p w:rsidR="003E3E88" w:rsidRPr="00F32CC9" w:rsidRDefault="00EB25AB">
            <w:pPr>
              <w:pStyle w:val="TableParagraph"/>
              <w:ind w:left="1270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7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44" cy="466344"/>
                  <wp:effectExtent l="0" t="0" r="0" b="0"/>
                  <wp:docPr id="7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44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7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346"/>
                <w:tab w:val="left" w:pos="989"/>
                <w:tab w:val="left" w:pos="1632"/>
                <w:tab w:val="left" w:pos="2276"/>
              </w:tabs>
              <w:spacing w:before="178"/>
              <w:ind w:left="17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pacing w:val="15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 xml:space="preserve">=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78"/>
              <w:ind w:left="855" w:right="835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3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5 =</w:t>
            </w:r>
          </w:p>
        </w:tc>
      </w:tr>
      <w:tr w:rsidR="003E3E88" w:rsidRPr="00F32CC9">
        <w:trPr>
          <w:trHeight w:val="1293"/>
        </w:trPr>
        <w:tc>
          <w:tcPr>
            <w:tcW w:w="339" w:type="dxa"/>
            <w:vMerge/>
            <w:tcBorders>
              <w:top w:val="nil"/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4 flowers have?</w:t>
            </w:r>
          </w:p>
          <w:p w:rsidR="003E3E88" w:rsidRPr="00F32CC9" w:rsidRDefault="003E3E88">
            <w:pPr>
              <w:pStyle w:val="TableParagraph"/>
              <w:spacing w:before="8"/>
              <w:rPr>
                <w:rFonts w:ascii="NTFPreCursivef" w:hAnsi="NTFPreCursivef"/>
                <w:sz w:val="8"/>
              </w:rPr>
            </w:pPr>
          </w:p>
          <w:p w:rsidR="003E3E88" w:rsidRPr="00F32CC9" w:rsidRDefault="00EB25AB">
            <w:pPr>
              <w:pStyle w:val="TableParagraph"/>
              <w:ind w:left="840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79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81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8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36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36"/>
                <w:sz w:val="20"/>
                <w:lang w:bidi="ar-SA"/>
              </w:rPr>
              <w:drawing>
                <wp:inline distT="0" distB="0" distL="0" distR="0">
                  <wp:extent cx="487541" cy="466344"/>
                  <wp:effectExtent l="0" t="0" r="0" b="0"/>
                  <wp:docPr id="8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41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178"/>
              <w:ind w:left="855" w:right="835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4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5 =</w:t>
            </w:r>
          </w:p>
        </w:tc>
      </w:tr>
      <w:tr w:rsidR="003E3E88" w:rsidRPr="00F32CC9">
        <w:trPr>
          <w:trHeight w:val="1288"/>
        </w:trPr>
        <w:tc>
          <w:tcPr>
            <w:tcW w:w="339" w:type="dxa"/>
            <w:vMerge/>
            <w:tcBorders>
              <w:top w:val="nil"/>
              <w:left w:val="nil"/>
              <w:bottom w:val="nil"/>
              <w:right w:val="single" w:sz="8" w:space="0" w:color="231F20"/>
            </w:tcBorders>
          </w:tcPr>
          <w:p w:rsidR="003E3E88" w:rsidRPr="00F32CC9" w:rsidRDefault="003E3E88">
            <w:pPr>
              <w:rPr>
                <w:rFonts w:ascii="NTFPreCursivef" w:hAnsi="NTFPreCursivef"/>
                <w:sz w:val="2"/>
                <w:szCs w:val="2"/>
              </w:rPr>
            </w:pPr>
          </w:p>
        </w:tc>
        <w:tc>
          <w:tcPr>
            <w:tcW w:w="5093" w:type="dxa"/>
            <w:tcBorders>
              <w:top w:val="single" w:sz="4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326" w:right="312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>How many petals do 5 flowers have?</w:t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3"/>
              </w:rPr>
            </w:pPr>
          </w:p>
          <w:p w:rsidR="003E3E88" w:rsidRPr="00F32CC9" w:rsidRDefault="00EB25AB">
            <w:pPr>
              <w:pStyle w:val="TableParagraph"/>
              <w:ind w:left="372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8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89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91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36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36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9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89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89"/>
                <w:sz w:val="20"/>
                <w:lang w:bidi="ar-SA"/>
              </w:rPr>
              <w:drawing>
                <wp:inline distT="0" distB="0" distL="0" distR="0">
                  <wp:extent cx="487536" cy="466344"/>
                  <wp:effectExtent l="0" t="0" r="0" b="0"/>
                  <wp:docPr id="9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536" cy="4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  <w:tc>
          <w:tcPr>
            <w:tcW w:w="2840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6"/>
              </w:rPr>
            </w:pPr>
          </w:p>
        </w:tc>
      </w:tr>
    </w:tbl>
    <w:p w:rsidR="003E3E88" w:rsidRDefault="003E3E88">
      <w:pPr>
        <w:rPr>
          <w:rFonts w:ascii="Times New Roman"/>
          <w:sz w:val="26"/>
        </w:rPr>
        <w:sectPr w:rsidR="003E3E88">
          <w:footerReference w:type="default" r:id="rId15"/>
          <w:pgSz w:w="11910" w:h="16840"/>
          <w:pgMar w:top="1320" w:right="400" w:bottom="1180" w:left="120" w:header="588" w:footer="981" w:gutter="0"/>
          <w:cols w:space="720"/>
        </w:sectPr>
      </w:pPr>
    </w:p>
    <w:tbl>
      <w:tblPr>
        <w:tblW w:w="0" w:type="auto"/>
        <w:tblInd w:w="46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1"/>
        <w:gridCol w:w="2839"/>
        <w:gridCol w:w="2839"/>
      </w:tblGrid>
      <w:tr w:rsidR="003E3E88">
        <w:trPr>
          <w:trHeight w:val="1402"/>
        </w:trPr>
        <w:tc>
          <w:tcPr>
            <w:tcW w:w="5111" w:type="dxa"/>
            <w:tcBorders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0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lastRenderedPageBreak/>
              <w:t>1 ladybird has 2 spots.</w:t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14"/>
              </w:rPr>
            </w:pPr>
          </w:p>
          <w:p w:rsidR="003E3E88" w:rsidRPr="00F32CC9" w:rsidRDefault="00EB25AB">
            <w:pPr>
              <w:pStyle w:val="TableParagraph"/>
              <w:ind w:left="2256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0" cy="416051"/>
                  <wp:effectExtent l="0" t="0" r="0" b="0"/>
                  <wp:docPr id="97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0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11"/>
              <w:rPr>
                <w:rFonts w:ascii="NTFPreCursivef" w:hAnsi="NTFPreCursivef"/>
                <w:sz w:val="18"/>
              </w:rPr>
            </w:pPr>
          </w:p>
        </w:tc>
        <w:tc>
          <w:tcPr>
            <w:tcW w:w="283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0"/>
              <w:ind w:left="20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1"/>
                <w:sz w:val="26"/>
              </w:rPr>
              <w:t>2</w:t>
            </w:r>
          </w:p>
        </w:tc>
        <w:tc>
          <w:tcPr>
            <w:tcW w:w="2839" w:type="dxa"/>
            <w:tcBorders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0"/>
              <w:ind w:left="854" w:right="82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35"/>
                <w:sz w:val="26"/>
              </w:rPr>
              <w:t xml:space="preserve">1 </w:t>
            </w:r>
            <w:r w:rsidRPr="00F32CC9">
              <w:rPr>
                <w:rFonts w:ascii="Cambria" w:hAnsi="Cambria" w:cs="Cambria"/>
                <w:color w:val="292526"/>
                <w:w w:val="110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 xml:space="preserve"> 2 =</w:t>
            </w:r>
            <w:r w:rsidRPr="00F32CC9">
              <w:rPr>
                <w:rFonts w:ascii="NTFPreCursivef" w:hAnsi="NTFPreCursivef"/>
                <w:color w:val="292526"/>
                <w:spacing w:val="-54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</w:t>
            </w: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How many spots do 3 ladybirds have?</w:t>
            </w:r>
          </w:p>
          <w:p w:rsidR="003E3E88" w:rsidRPr="00F32CC9" w:rsidRDefault="003E3E88">
            <w:pPr>
              <w:pStyle w:val="TableParagraph"/>
              <w:spacing w:before="11"/>
              <w:rPr>
                <w:rFonts w:ascii="NTFPreCursivef" w:hAnsi="NTFPreCursivef"/>
                <w:sz w:val="12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2440"/>
                <w:tab w:val="left" w:pos="3376"/>
              </w:tabs>
              <w:ind w:left="1505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6" cy="416051"/>
                  <wp:effectExtent l="0" t="0" r="0" b="0"/>
                  <wp:docPr id="9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6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2" cy="416051"/>
                  <wp:effectExtent l="0" t="0" r="0" b="0"/>
                  <wp:docPr id="101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2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8" cy="416051"/>
                  <wp:effectExtent l="0" t="0" r="0" b="0"/>
                  <wp:docPr id="103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8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20"/>
              </w:rPr>
            </w:pP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5"/>
              <w:ind w:left="20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2 + 2 + 2</w:t>
            </w:r>
            <w:r w:rsidRPr="00F32CC9">
              <w:rPr>
                <w:rFonts w:ascii="NTFPreCursivef" w:hAnsi="NTFPreCursivef"/>
                <w:color w:val="292526"/>
                <w:spacing w:val="-54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=</w:t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5"/>
              <w:ind w:left="854" w:right="82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3 </w:t>
            </w:r>
            <w:r w:rsidRPr="00F32CC9">
              <w:rPr>
                <w:rFonts w:ascii="Cambria" w:hAnsi="Cambria" w:cs="Cambria"/>
                <w:color w:val="292526"/>
                <w:w w:val="105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w w:val="105"/>
                <w:sz w:val="26"/>
              </w:rPr>
              <w:t xml:space="preserve"> 2 =</w:t>
            </w: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How many spots do 5 ladybirds have?</w:t>
            </w:r>
          </w:p>
          <w:p w:rsidR="003E3E88" w:rsidRPr="00F32CC9" w:rsidRDefault="003E3E88">
            <w:pPr>
              <w:pStyle w:val="TableParagraph"/>
              <w:spacing w:before="9"/>
              <w:rPr>
                <w:rFonts w:ascii="NTFPreCursivef" w:hAnsi="NTFPreCursivef"/>
                <w:sz w:val="13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1391"/>
                <w:tab w:val="left" w:pos="2327"/>
                <w:tab w:val="left" w:pos="3262"/>
                <w:tab w:val="left" w:pos="4198"/>
              </w:tabs>
              <w:ind w:left="456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1" cy="416051"/>
                  <wp:effectExtent l="0" t="0" r="0" b="0"/>
                  <wp:docPr id="10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1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3" cy="416051"/>
                  <wp:effectExtent l="0" t="0" r="0" b="0"/>
                  <wp:docPr id="107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3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3" cy="416051"/>
                  <wp:effectExtent l="0" t="0" r="0" b="0"/>
                  <wp:docPr id="10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3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3" cy="416051"/>
                  <wp:effectExtent l="0" t="0" r="0" b="0"/>
                  <wp:docPr id="111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3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z w:val="20"/>
              </w:rPr>
              <w:tab/>
            </w: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77273" cy="416051"/>
                  <wp:effectExtent l="0" t="0" r="0" b="0"/>
                  <wp:docPr id="113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73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3E88" w:rsidRPr="00F32CC9" w:rsidRDefault="003E3E88">
            <w:pPr>
              <w:pStyle w:val="TableParagraph"/>
              <w:spacing w:before="10"/>
              <w:rPr>
                <w:rFonts w:ascii="NTFPreCursivef" w:hAnsi="NTFPreCursivef"/>
                <w:sz w:val="19"/>
              </w:rPr>
            </w:pP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spacing w:before="8"/>
              <w:rPr>
                <w:rFonts w:ascii="NTFPreCursivef" w:hAnsi="NTFPreCursivef"/>
                <w:sz w:val="28"/>
              </w:rPr>
            </w:pPr>
          </w:p>
          <w:p w:rsidR="003E3E88" w:rsidRPr="00F32CC9" w:rsidRDefault="00EB25AB">
            <w:pPr>
              <w:pStyle w:val="TableParagraph"/>
              <w:tabs>
                <w:tab w:val="left" w:pos="349"/>
                <w:tab w:val="left" w:pos="992"/>
                <w:tab w:val="left" w:pos="1636"/>
              </w:tabs>
              <w:ind w:left="20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pacing w:val="15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</w:p>
          <w:p w:rsidR="003E3E88" w:rsidRPr="00F32CC9" w:rsidRDefault="00EB25AB">
            <w:pPr>
              <w:pStyle w:val="TableParagraph"/>
              <w:tabs>
                <w:tab w:val="left" w:pos="349"/>
                <w:tab w:val="left" w:pos="992"/>
                <w:tab w:val="left" w:pos="1636"/>
              </w:tabs>
              <w:spacing w:before="188"/>
              <w:ind w:left="20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pacing w:val="15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</w:rPr>
              <w:t>+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  <w:r w:rsidRPr="00F32CC9">
              <w:rPr>
                <w:rFonts w:ascii="NTFPreCursivef" w:hAnsi="NTFPreCursivef"/>
                <w:color w:val="292526"/>
                <w:sz w:val="26"/>
              </w:rPr>
              <w:t xml:space="preserve">=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sz w:val="26"/>
                <w:u w:val="single" w:color="292526"/>
              </w:rPr>
              <w:tab/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5"/>
              <w:ind w:left="854" w:right="82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sz w:val="26"/>
              </w:rPr>
              <w:t xml:space="preserve">_ </w:t>
            </w:r>
            <w:r w:rsidRPr="00F32CC9">
              <w:rPr>
                <w:rFonts w:ascii="Cambria" w:hAnsi="Cambria" w:cs="Cambria"/>
                <w:color w:val="292526"/>
                <w:sz w:val="26"/>
              </w:rPr>
              <w:t>×</w:t>
            </w:r>
            <w:r w:rsidRPr="00F32CC9">
              <w:rPr>
                <w:rFonts w:ascii="NTFPreCursivef" w:hAnsi="NTFPreCursivef"/>
                <w:color w:val="292526"/>
                <w:sz w:val="26"/>
              </w:rPr>
              <w:t xml:space="preserve"> _ =</w:t>
            </w: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1 flower has 5 petals.</w:t>
            </w:r>
          </w:p>
          <w:p w:rsidR="003E3E88" w:rsidRPr="00F32CC9" w:rsidRDefault="003E3E88">
            <w:pPr>
              <w:pStyle w:val="TableParagraph"/>
              <w:spacing w:before="5"/>
              <w:rPr>
                <w:rFonts w:ascii="NTFPreCursivef" w:hAnsi="NTFPreCursivef"/>
                <w:sz w:val="18"/>
              </w:rPr>
            </w:pPr>
          </w:p>
          <w:p w:rsidR="003E3E88" w:rsidRPr="00F32CC9" w:rsidRDefault="00EB25AB">
            <w:pPr>
              <w:pStyle w:val="TableParagraph"/>
              <w:ind w:left="2274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2752" cy="461772"/>
                  <wp:effectExtent l="0" t="0" r="0" b="0"/>
                  <wp:docPr id="11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52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5"/>
              <w:ind w:left="20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1"/>
                <w:sz w:val="26"/>
              </w:rPr>
              <w:t>5</w:t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5"/>
              <w:ind w:left="854" w:right="82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35"/>
                <w:sz w:val="26"/>
              </w:rPr>
              <w:t xml:space="preserve">1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x 5 =</w:t>
            </w:r>
            <w:r w:rsidRPr="00F32CC9">
              <w:rPr>
                <w:rFonts w:ascii="NTFPreCursivef" w:hAnsi="NTFPreCursivef"/>
                <w:color w:val="292526"/>
                <w:spacing w:val="-54"/>
                <w:w w:val="110"/>
                <w:sz w:val="26"/>
              </w:rPr>
              <w:t xml:space="preserve">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5</w:t>
            </w: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How many petals do 4 flowers have?</w:t>
            </w:r>
          </w:p>
          <w:p w:rsidR="003E3E88" w:rsidRPr="00F32CC9" w:rsidRDefault="003E3E88">
            <w:pPr>
              <w:pStyle w:val="TableParagraph"/>
              <w:spacing w:before="4"/>
              <w:rPr>
                <w:rFonts w:ascii="NTFPreCursivef" w:hAnsi="NTFPreCursivef"/>
                <w:sz w:val="15"/>
              </w:rPr>
            </w:pPr>
          </w:p>
          <w:p w:rsidR="003E3E88" w:rsidRPr="00F32CC9" w:rsidRDefault="00EB25AB">
            <w:pPr>
              <w:pStyle w:val="TableParagraph"/>
              <w:ind w:left="1004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2764" cy="461772"/>
                  <wp:effectExtent l="0" t="0" r="0" b="0"/>
                  <wp:docPr id="117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64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2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2"/>
                <w:sz w:val="20"/>
                <w:lang w:bidi="ar-SA"/>
              </w:rPr>
              <w:drawing>
                <wp:inline distT="0" distB="0" distL="0" distR="0">
                  <wp:extent cx="482765" cy="461772"/>
                  <wp:effectExtent l="0" t="0" r="0" b="0"/>
                  <wp:docPr id="119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65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2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2"/>
                <w:sz w:val="20"/>
                <w:lang w:bidi="ar-SA"/>
              </w:rPr>
              <w:drawing>
                <wp:inline distT="0" distB="0" distL="0" distR="0">
                  <wp:extent cx="482763" cy="461772"/>
                  <wp:effectExtent l="0" t="0" r="0" b="0"/>
                  <wp:docPr id="12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63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2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2"/>
                <w:sz w:val="20"/>
                <w:lang w:bidi="ar-SA"/>
              </w:rPr>
              <w:drawing>
                <wp:inline distT="0" distB="0" distL="0" distR="0">
                  <wp:extent cx="482766" cy="461772"/>
                  <wp:effectExtent l="0" t="0" r="0" b="0"/>
                  <wp:docPr id="12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66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How many petals do 3 flowers have?</w:t>
            </w:r>
          </w:p>
          <w:p w:rsidR="003E3E88" w:rsidRPr="00F32CC9" w:rsidRDefault="003E3E88">
            <w:pPr>
              <w:pStyle w:val="TableParagraph"/>
              <w:spacing w:before="3"/>
              <w:rPr>
                <w:rFonts w:ascii="NTFPreCursivef" w:hAnsi="NTFPreCursivef"/>
                <w:sz w:val="12"/>
              </w:rPr>
            </w:pPr>
          </w:p>
          <w:p w:rsidR="003E3E88" w:rsidRPr="00F32CC9" w:rsidRDefault="00EB25AB">
            <w:pPr>
              <w:pStyle w:val="TableParagraph"/>
              <w:ind w:left="1460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482756" cy="461772"/>
                  <wp:effectExtent l="0" t="0" r="0" b="0"/>
                  <wp:docPr id="12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56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2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2"/>
                <w:sz w:val="20"/>
                <w:lang w:bidi="ar-SA"/>
              </w:rPr>
              <w:drawing>
                <wp:inline distT="0" distB="0" distL="0" distR="0">
                  <wp:extent cx="482748" cy="461772"/>
                  <wp:effectExtent l="0" t="0" r="0" b="0"/>
                  <wp:docPr id="127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48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22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22"/>
                <w:sz w:val="20"/>
                <w:lang w:bidi="ar-SA"/>
              </w:rPr>
              <w:drawing>
                <wp:inline distT="0" distB="0" distL="0" distR="0">
                  <wp:extent cx="482756" cy="461772"/>
                  <wp:effectExtent l="0" t="0" r="0" b="0"/>
                  <wp:docPr id="129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756" cy="46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A clover has 3 leaves.</w:t>
            </w:r>
          </w:p>
          <w:p w:rsidR="003E3E88" w:rsidRPr="00F32CC9" w:rsidRDefault="003E3E88">
            <w:pPr>
              <w:pStyle w:val="TableParagraph"/>
              <w:spacing w:before="2" w:after="1"/>
              <w:rPr>
                <w:rFonts w:ascii="NTFPreCursivef" w:hAnsi="NTFPreCursivef"/>
                <w:sz w:val="9"/>
              </w:rPr>
            </w:pPr>
          </w:p>
          <w:p w:rsidR="003E3E88" w:rsidRPr="00F32CC9" w:rsidRDefault="00EB25AB">
            <w:pPr>
              <w:pStyle w:val="TableParagraph"/>
              <w:ind w:left="2214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88640" cy="544068"/>
                  <wp:effectExtent l="0" t="0" r="0" b="0"/>
                  <wp:docPr id="131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40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5"/>
              <w:ind w:left="20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17"/>
                <w:sz w:val="26"/>
              </w:rPr>
              <w:t>3</w:t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30"/>
              </w:rPr>
            </w:pPr>
          </w:p>
          <w:p w:rsidR="003E3E88" w:rsidRPr="00F32CC9" w:rsidRDefault="00EB25AB">
            <w:pPr>
              <w:pStyle w:val="TableParagraph"/>
              <w:spacing w:before="235"/>
              <w:ind w:left="854" w:right="829"/>
              <w:jc w:val="center"/>
              <w:rPr>
                <w:rFonts w:ascii="NTFPreCursivef" w:hAnsi="NTFPreCursivef"/>
                <w:sz w:val="26"/>
              </w:rPr>
            </w:pPr>
            <w:r w:rsidRPr="00F32CC9">
              <w:rPr>
                <w:rFonts w:ascii="NTFPreCursivef" w:hAnsi="NTFPreCursivef"/>
                <w:color w:val="292526"/>
                <w:w w:val="135"/>
                <w:sz w:val="26"/>
              </w:rPr>
              <w:t xml:space="preserve">1 </w:t>
            </w:r>
            <w:r w:rsidRPr="00F32CC9">
              <w:rPr>
                <w:rFonts w:ascii="NTFPreCursivef" w:hAnsi="NTFPreCursivef"/>
                <w:color w:val="292526"/>
                <w:w w:val="110"/>
                <w:sz w:val="26"/>
              </w:rPr>
              <w:t>x 3 = 3</w:t>
            </w: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How many leaves do 2 clovers have?</w:t>
            </w:r>
          </w:p>
          <w:p w:rsidR="003E3E88" w:rsidRPr="00F32CC9" w:rsidRDefault="003E3E88">
            <w:pPr>
              <w:pStyle w:val="TableParagraph"/>
              <w:spacing w:before="6"/>
              <w:rPr>
                <w:rFonts w:ascii="NTFPreCursivef" w:hAnsi="NTFPreCursivef"/>
                <w:sz w:val="7"/>
              </w:rPr>
            </w:pPr>
          </w:p>
          <w:p w:rsidR="003E3E88" w:rsidRPr="00F32CC9" w:rsidRDefault="00EB25AB">
            <w:pPr>
              <w:pStyle w:val="TableParagraph"/>
              <w:ind w:left="1837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88639" cy="544068"/>
                  <wp:effectExtent l="0" t="0" r="0" b="0"/>
                  <wp:docPr id="13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39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91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91"/>
                <w:sz w:val="20"/>
                <w:lang w:bidi="ar-SA"/>
              </w:rPr>
              <w:drawing>
                <wp:inline distT="0" distB="0" distL="0" distR="0">
                  <wp:extent cx="388637" cy="544068"/>
                  <wp:effectExtent l="0" t="0" r="0" b="0"/>
                  <wp:docPr id="135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37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</w:tr>
      <w:tr w:rsidR="003E3E88">
        <w:trPr>
          <w:trHeight w:val="1407"/>
        </w:trPr>
        <w:tc>
          <w:tcPr>
            <w:tcW w:w="511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EB25AB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How many leaves do 4 clovers have?</w:t>
            </w:r>
          </w:p>
          <w:p w:rsidR="003E3E88" w:rsidRPr="00F32CC9" w:rsidRDefault="003E3E88">
            <w:pPr>
              <w:pStyle w:val="TableParagraph"/>
              <w:spacing w:before="10"/>
              <w:rPr>
                <w:rFonts w:ascii="NTFPreCursivef" w:hAnsi="NTFPreCursivef"/>
                <w:sz w:val="5"/>
              </w:rPr>
            </w:pPr>
          </w:p>
          <w:p w:rsidR="003E3E88" w:rsidRPr="00F32CC9" w:rsidRDefault="00EB25AB">
            <w:pPr>
              <w:pStyle w:val="TableParagraph"/>
              <w:ind w:left="1191"/>
              <w:rPr>
                <w:rFonts w:ascii="NTFPreCursivef" w:hAnsi="NTFPreCursivef"/>
                <w:sz w:val="20"/>
              </w:rPr>
            </w:pPr>
            <w:r w:rsidRPr="00F32CC9">
              <w:rPr>
                <w:rFonts w:ascii="NTFPreCursivef" w:hAnsi="NTFPreCursivef"/>
                <w:noProof/>
                <w:sz w:val="20"/>
                <w:lang w:bidi="ar-SA"/>
              </w:rPr>
              <w:drawing>
                <wp:inline distT="0" distB="0" distL="0" distR="0">
                  <wp:extent cx="388638" cy="544068"/>
                  <wp:effectExtent l="0" t="0" r="0" b="0"/>
                  <wp:docPr id="137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38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91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91"/>
                <w:sz w:val="20"/>
                <w:lang w:bidi="ar-SA"/>
              </w:rPr>
              <w:drawing>
                <wp:inline distT="0" distB="0" distL="0" distR="0">
                  <wp:extent cx="388640" cy="544068"/>
                  <wp:effectExtent l="0" t="0" r="0" b="0"/>
                  <wp:docPr id="139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40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91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91"/>
                <w:sz w:val="20"/>
                <w:lang w:bidi="ar-SA"/>
              </w:rPr>
              <w:drawing>
                <wp:inline distT="0" distB="0" distL="0" distR="0">
                  <wp:extent cx="388630" cy="544068"/>
                  <wp:effectExtent l="0" t="0" r="0" b="0"/>
                  <wp:docPr id="141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30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2CC9">
              <w:rPr>
                <w:rFonts w:ascii="NTFPreCursivef" w:hAnsi="NTFPreCursivef"/>
                <w:spacing w:val="92"/>
                <w:sz w:val="20"/>
              </w:rPr>
              <w:t xml:space="preserve"> </w:t>
            </w:r>
            <w:r w:rsidRPr="00F32CC9">
              <w:rPr>
                <w:rFonts w:ascii="NTFPreCursivef" w:hAnsi="NTFPreCursivef"/>
                <w:noProof/>
                <w:spacing w:val="92"/>
                <w:sz w:val="20"/>
                <w:lang w:bidi="ar-SA"/>
              </w:rPr>
              <w:drawing>
                <wp:inline distT="0" distB="0" distL="0" distR="0">
                  <wp:extent cx="388638" cy="544068"/>
                  <wp:effectExtent l="0" t="0" r="0" b="0"/>
                  <wp:docPr id="143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0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38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</w:tr>
      <w:tr w:rsidR="003E3E88">
        <w:trPr>
          <w:trHeight w:val="1402"/>
        </w:trPr>
        <w:tc>
          <w:tcPr>
            <w:tcW w:w="5111" w:type="dxa"/>
            <w:tcBorders>
              <w:top w:val="single" w:sz="4" w:space="0" w:color="231F20"/>
              <w:right w:val="single" w:sz="4" w:space="0" w:color="231F20"/>
            </w:tcBorders>
          </w:tcPr>
          <w:p w:rsidR="00D17FCF" w:rsidRPr="00F32CC9" w:rsidRDefault="007145E7">
            <w:pPr>
              <w:pStyle w:val="TableParagraph"/>
              <w:spacing w:before="75"/>
              <w:ind w:left="508" w:right="493"/>
              <w:jc w:val="center"/>
              <w:rPr>
                <w:rFonts w:ascii="NTFPreCursivef" w:hAnsi="NTFPreCursivef"/>
                <w:sz w:val="24"/>
              </w:rPr>
            </w:pPr>
            <w:r w:rsidRPr="00F32CC9">
              <w:rPr>
                <w:rFonts w:ascii="NTFPreCursivef" w:hAnsi="NTFPreCursivef"/>
                <w:color w:val="231F20"/>
                <w:sz w:val="24"/>
              </w:rPr>
              <w:t>How many leaves</w:t>
            </w:r>
            <w:r w:rsidR="00EB25AB" w:rsidRPr="00F32CC9">
              <w:rPr>
                <w:rFonts w:ascii="NTFPreCursivef" w:hAnsi="NTFPreCursivef"/>
                <w:color w:val="231F20"/>
                <w:sz w:val="24"/>
              </w:rPr>
              <w:t xml:space="preserve"> do 5 clovers have?</w:t>
            </w:r>
          </w:p>
          <w:p w:rsidR="00D17FCF" w:rsidRPr="00F32CC9" w:rsidRDefault="00D17FCF" w:rsidP="00D17FCF">
            <w:pPr>
              <w:rPr>
                <w:rFonts w:ascii="NTFPreCursivef" w:hAnsi="NTFPreCursivef"/>
              </w:rPr>
            </w:pPr>
            <w:r w:rsidRPr="00F32CC9">
              <w:rPr>
                <w:rFonts w:ascii="NTFPreCursivef" w:hAnsi="NTFPreCursivef"/>
                <w:noProof/>
                <w:spacing w:val="92"/>
                <w:sz w:val="20"/>
                <w:lang w:bidi="ar-SA"/>
              </w:rPr>
              <w:drawing>
                <wp:anchor distT="0" distB="0" distL="114300" distR="114300" simplePos="0" relativeHeight="251658752" behindDoc="0" locked="0" layoutInCell="1" allowOverlap="1" wp14:anchorId="5EA2FB07" wp14:editId="2D851E26">
                  <wp:simplePos x="0" y="0"/>
                  <wp:positionH relativeFrom="column">
                    <wp:posOffset>2426970</wp:posOffset>
                  </wp:positionH>
                  <wp:positionV relativeFrom="paragraph">
                    <wp:posOffset>60960</wp:posOffset>
                  </wp:positionV>
                  <wp:extent cx="388620" cy="543560"/>
                  <wp:effectExtent l="0" t="0" r="0" b="0"/>
                  <wp:wrapNone/>
                  <wp:docPr id="44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spacing w:val="92"/>
                <w:sz w:val="20"/>
                <w:lang w:bidi="ar-SA"/>
              </w:rPr>
              <w:drawing>
                <wp:anchor distT="0" distB="0" distL="114300" distR="114300" simplePos="0" relativeHeight="251657728" behindDoc="0" locked="0" layoutInCell="1" allowOverlap="1" wp14:anchorId="057CDD97" wp14:editId="224DA7C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60960</wp:posOffset>
                  </wp:positionV>
                  <wp:extent cx="388620" cy="543560"/>
                  <wp:effectExtent l="0" t="0" r="0" b="0"/>
                  <wp:wrapNone/>
                  <wp:docPr id="42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spacing w:val="92"/>
                <w:sz w:val="20"/>
                <w:lang w:bidi="ar-SA"/>
              </w:rPr>
              <w:drawing>
                <wp:anchor distT="0" distB="0" distL="114300" distR="114300" simplePos="0" relativeHeight="251656704" behindDoc="0" locked="0" layoutInCell="1" allowOverlap="1" wp14:anchorId="18292594" wp14:editId="7D935469">
                  <wp:simplePos x="0" y="0"/>
                  <wp:positionH relativeFrom="column">
                    <wp:posOffset>466090</wp:posOffset>
                  </wp:positionH>
                  <wp:positionV relativeFrom="paragraph">
                    <wp:posOffset>60325</wp:posOffset>
                  </wp:positionV>
                  <wp:extent cx="388620" cy="543560"/>
                  <wp:effectExtent l="0" t="0" r="0" b="0"/>
                  <wp:wrapNone/>
                  <wp:docPr id="40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spacing w:val="92"/>
                <w:sz w:val="20"/>
                <w:lang w:bidi="ar-SA"/>
              </w:rPr>
              <w:drawing>
                <wp:anchor distT="0" distB="0" distL="114300" distR="114300" simplePos="0" relativeHeight="251655680" behindDoc="0" locked="0" layoutInCell="1" allowOverlap="1" wp14:anchorId="181A4273" wp14:editId="4273E475">
                  <wp:simplePos x="0" y="0"/>
                  <wp:positionH relativeFrom="column">
                    <wp:posOffset>956310</wp:posOffset>
                  </wp:positionH>
                  <wp:positionV relativeFrom="paragraph">
                    <wp:posOffset>60325</wp:posOffset>
                  </wp:positionV>
                  <wp:extent cx="388620" cy="543560"/>
                  <wp:effectExtent l="0" t="0" r="0" b="0"/>
                  <wp:wrapNone/>
                  <wp:docPr id="38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2CC9">
              <w:rPr>
                <w:rFonts w:ascii="NTFPreCursivef" w:hAnsi="NTFPreCursivef"/>
                <w:noProof/>
                <w:spacing w:val="92"/>
                <w:sz w:val="20"/>
                <w:lang w:bidi="ar-SA"/>
              </w:rPr>
              <w:drawing>
                <wp:anchor distT="0" distB="0" distL="114300" distR="114300" simplePos="0" relativeHeight="251654656" behindDoc="0" locked="0" layoutInCell="1" allowOverlap="1" wp14:anchorId="73103C8F" wp14:editId="50F034E8">
                  <wp:simplePos x="0" y="0"/>
                  <wp:positionH relativeFrom="column">
                    <wp:posOffset>1446530</wp:posOffset>
                  </wp:positionH>
                  <wp:positionV relativeFrom="paragraph">
                    <wp:posOffset>60960</wp:posOffset>
                  </wp:positionV>
                  <wp:extent cx="388620" cy="543560"/>
                  <wp:effectExtent l="0" t="0" r="0" b="0"/>
                  <wp:wrapNone/>
                  <wp:docPr id="36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E88" w:rsidRPr="00F32CC9" w:rsidRDefault="00D17FCF" w:rsidP="00D17FCF">
            <w:pPr>
              <w:tabs>
                <w:tab w:val="left" w:pos="1530"/>
              </w:tabs>
              <w:rPr>
                <w:rFonts w:ascii="NTFPreCursivef" w:hAnsi="NTFPreCursivef"/>
              </w:rPr>
            </w:pPr>
            <w:r w:rsidRPr="00F32CC9">
              <w:rPr>
                <w:rFonts w:ascii="NTFPreCursivef" w:hAnsi="NTFPreCursivef"/>
              </w:rPr>
              <w:tab/>
            </w: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  <w:tc>
          <w:tcPr>
            <w:tcW w:w="2839" w:type="dxa"/>
            <w:tcBorders>
              <w:top w:val="single" w:sz="4" w:space="0" w:color="231F20"/>
              <w:left w:val="single" w:sz="4" w:space="0" w:color="231F20"/>
            </w:tcBorders>
          </w:tcPr>
          <w:p w:rsidR="003E3E88" w:rsidRPr="00F32CC9" w:rsidRDefault="003E3E88">
            <w:pPr>
              <w:pStyle w:val="TableParagraph"/>
              <w:rPr>
                <w:rFonts w:ascii="NTFPreCursivef" w:hAnsi="NTFPreCursivef"/>
                <w:sz w:val="24"/>
              </w:rPr>
            </w:pPr>
          </w:p>
        </w:tc>
      </w:tr>
    </w:tbl>
    <w:p w:rsidR="003E3E88" w:rsidRDefault="003E3E88">
      <w:pPr>
        <w:rPr>
          <w:rFonts w:ascii="Times New Roman"/>
          <w:sz w:val="24"/>
        </w:rPr>
        <w:sectPr w:rsidR="003E3E88">
          <w:footerReference w:type="default" r:id="rId18"/>
          <w:pgSz w:w="11910" w:h="16840"/>
          <w:pgMar w:top="1320" w:right="400" w:bottom="1180" w:left="120" w:header="588" w:footer="981" w:gutter="0"/>
          <w:cols w:space="720"/>
        </w:sectPr>
      </w:pPr>
    </w:p>
    <w:p w:rsidR="003E3E88" w:rsidRDefault="003E3E88">
      <w:pPr>
        <w:pStyle w:val="BodyText"/>
        <w:rPr>
          <w:rFonts w:ascii="Times New Roman"/>
          <w:sz w:val="20"/>
        </w:rPr>
      </w:pPr>
    </w:p>
    <w:p w:rsidR="003E3E88" w:rsidRDefault="003E3E88">
      <w:pPr>
        <w:pStyle w:val="BodyText"/>
        <w:spacing w:before="9" w:after="1"/>
        <w:rPr>
          <w:rFonts w:ascii="Times New Roman"/>
          <w:sz w:val="12"/>
        </w:rPr>
      </w:pPr>
    </w:p>
    <w:p w:rsidR="003E3E88" w:rsidRDefault="00EB25AB">
      <w:pPr>
        <w:tabs>
          <w:tab w:val="left" w:pos="5568"/>
          <w:tab w:val="left" w:pos="9187"/>
        </w:tabs>
        <w:spacing w:line="206" w:lineRule="exact"/>
        <w:ind w:left="2045"/>
        <w:rPr>
          <w:rFonts w:ascii="Times New Roman"/>
          <w:sz w:val="20"/>
        </w:rPr>
      </w:pPr>
      <w:r>
        <w:rPr>
          <w:rFonts w:ascii="Times New Roman"/>
          <w:noProof/>
          <w:position w:val="-3"/>
          <w:sz w:val="20"/>
          <w:lang w:bidi="ar-SA"/>
        </w:rPr>
        <w:drawing>
          <wp:inline distT="0" distB="0" distL="0" distR="0">
            <wp:extent cx="137809" cy="131159"/>
            <wp:effectExtent l="0" t="0" r="0" b="0"/>
            <wp:docPr id="14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09" cy="13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3"/>
          <w:sz w:val="20"/>
        </w:rPr>
        <w:tab/>
      </w:r>
      <w:r w:rsidR="00F32CC9">
        <w:rPr>
          <w:rFonts w:ascii="Times New Roman"/>
          <w:noProof/>
          <w:position w:val="-3"/>
          <w:sz w:val="20"/>
          <w:lang w:bidi="ar-SA"/>
        </w:rPr>
        <mc:AlternateContent>
          <mc:Choice Requires="wpg">
            <w:drawing>
              <wp:inline distT="0" distB="0" distL="0" distR="0">
                <wp:extent cx="318135" cy="131445"/>
                <wp:effectExtent l="1905" t="1905" r="3810" b="0"/>
                <wp:docPr id="5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135" cy="131445"/>
                          <a:chOff x="0" y="0"/>
                          <a:chExt cx="501" cy="207"/>
                        </a:xfrm>
                      </wpg:grpSpPr>
                      <wps:wsp>
                        <wps:cNvPr id="53" name="AutoShap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1" cy="207"/>
                          </a:xfrm>
                          <a:custGeom>
                            <a:avLst/>
                            <a:gdLst>
                              <a:gd name="T0" fmla="*/ 112 w 501"/>
                              <a:gd name="T1" fmla="*/ 0 h 207"/>
                              <a:gd name="T2" fmla="*/ 106 w 501"/>
                              <a:gd name="T3" fmla="*/ 0 h 207"/>
                              <a:gd name="T4" fmla="*/ 74 w 501"/>
                              <a:gd name="T5" fmla="*/ 64 h 207"/>
                              <a:gd name="T6" fmla="*/ 72 w 501"/>
                              <a:gd name="T7" fmla="*/ 65 h 207"/>
                              <a:gd name="T8" fmla="*/ 2 w 501"/>
                              <a:gd name="T9" fmla="*/ 75 h 207"/>
                              <a:gd name="T10" fmla="*/ 0 w 501"/>
                              <a:gd name="T11" fmla="*/ 81 h 207"/>
                              <a:gd name="T12" fmla="*/ 51 w 501"/>
                              <a:gd name="T13" fmla="*/ 131 h 207"/>
                              <a:gd name="T14" fmla="*/ 52 w 501"/>
                              <a:gd name="T15" fmla="*/ 133 h 207"/>
                              <a:gd name="T16" fmla="*/ 40 w 501"/>
                              <a:gd name="T17" fmla="*/ 203 h 207"/>
                              <a:gd name="T18" fmla="*/ 44 w 501"/>
                              <a:gd name="T19" fmla="*/ 207 h 207"/>
                              <a:gd name="T20" fmla="*/ 108 w 501"/>
                              <a:gd name="T21" fmla="*/ 173 h 207"/>
                              <a:gd name="T22" fmla="*/ 172 w 501"/>
                              <a:gd name="T23" fmla="*/ 173 h 207"/>
                              <a:gd name="T24" fmla="*/ 166 w 501"/>
                              <a:gd name="T25" fmla="*/ 133 h 207"/>
                              <a:gd name="T26" fmla="*/ 166 w 501"/>
                              <a:gd name="T27" fmla="*/ 131 h 207"/>
                              <a:gd name="T28" fmla="*/ 217 w 501"/>
                              <a:gd name="T29" fmla="*/ 81 h 207"/>
                              <a:gd name="T30" fmla="*/ 215 w 501"/>
                              <a:gd name="T31" fmla="*/ 75 h 207"/>
                              <a:gd name="T32" fmla="*/ 145 w 501"/>
                              <a:gd name="T33" fmla="*/ 65 h 207"/>
                              <a:gd name="T34" fmla="*/ 143 w 501"/>
                              <a:gd name="T35" fmla="*/ 64 h 207"/>
                              <a:gd name="T36" fmla="*/ 112 w 501"/>
                              <a:gd name="T37" fmla="*/ 0 h 207"/>
                              <a:gd name="T38" fmla="*/ 172 w 501"/>
                              <a:gd name="T39" fmla="*/ 173 h 207"/>
                              <a:gd name="T40" fmla="*/ 110 w 501"/>
                              <a:gd name="T41" fmla="*/ 173 h 207"/>
                              <a:gd name="T42" fmla="*/ 173 w 501"/>
                              <a:gd name="T43" fmla="*/ 207 h 207"/>
                              <a:gd name="T44" fmla="*/ 178 w 501"/>
                              <a:gd name="T45" fmla="*/ 203 h 207"/>
                              <a:gd name="T46" fmla="*/ 177 w 501"/>
                              <a:gd name="T47" fmla="*/ 198 h 207"/>
                              <a:gd name="T48" fmla="*/ 172 w 501"/>
                              <a:gd name="T49" fmla="*/ 173 h 207"/>
                              <a:gd name="T50" fmla="*/ 395 w 501"/>
                              <a:gd name="T51" fmla="*/ 0 h 207"/>
                              <a:gd name="T52" fmla="*/ 389 w 501"/>
                              <a:gd name="T53" fmla="*/ 0 h 207"/>
                              <a:gd name="T54" fmla="*/ 358 w 501"/>
                              <a:gd name="T55" fmla="*/ 64 h 207"/>
                              <a:gd name="T56" fmla="*/ 356 w 501"/>
                              <a:gd name="T57" fmla="*/ 65 h 207"/>
                              <a:gd name="T58" fmla="*/ 286 w 501"/>
                              <a:gd name="T59" fmla="*/ 75 h 207"/>
                              <a:gd name="T60" fmla="*/ 284 w 501"/>
                              <a:gd name="T61" fmla="*/ 81 h 207"/>
                              <a:gd name="T62" fmla="*/ 335 w 501"/>
                              <a:gd name="T63" fmla="*/ 131 h 207"/>
                              <a:gd name="T64" fmla="*/ 335 w 501"/>
                              <a:gd name="T65" fmla="*/ 133 h 207"/>
                              <a:gd name="T66" fmla="*/ 323 w 501"/>
                              <a:gd name="T67" fmla="*/ 203 h 207"/>
                              <a:gd name="T68" fmla="*/ 328 w 501"/>
                              <a:gd name="T69" fmla="*/ 207 h 207"/>
                              <a:gd name="T70" fmla="*/ 391 w 501"/>
                              <a:gd name="T71" fmla="*/ 173 h 207"/>
                              <a:gd name="T72" fmla="*/ 456 w 501"/>
                              <a:gd name="T73" fmla="*/ 173 h 207"/>
                              <a:gd name="T74" fmla="*/ 449 w 501"/>
                              <a:gd name="T75" fmla="*/ 133 h 207"/>
                              <a:gd name="T76" fmla="*/ 450 w 501"/>
                              <a:gd name="T77" fmla="*/ 131 h 207"/>
                              <a:gd name="T78" fmla="*/ 501 w 501"/>
                              <a:gd name="T79" fmla="*/ 81 h 207"/>
                              <a:gd name="T80" fmla="*/ 499 w 501"/>
                              <a:gd name="T81" fmla="*/ 75 h 207"/>
                              <a:gd name="T82" fmla="*/ 428 w 501"/>
                              <a:gd name="T83" fmla="*/ 65 h 207"/>
                              <a:gd name="T84" fmla="*/ 427 w 501"/>
                              <a:gd name="T85" fmla="*/ 64 h 207"/>
                              <a:gd name="T86" fmla="*/ 395 w 501"/>
                              <a:gd name="T87" fmla="*/ 0 h 207"/>
                              <a:gd name="T88" fmla="*/ 456 w 501"/>
                              <a:gd name="T89" fmla="*/ 173 h 207"/>
                              <a:gd name="T90" fmla="*/ 393 w 501"/>
                              <a:gd name="T91" fmla="*/ 173 h 207"/>
                              <a:gd name="T92" fmla="*/ 456 w 501"/>
                              <a:gd name="T93" fmla="*/ 207 h 207"/>
                              <a:gd name="T94" fmla="*/ 461 w 501"/>
                              <a:gd name="T95" fmla="*/ 203 h 207"/>
                              <a:gd name="T96" fmla="*/ 456 w 501"/>
                              <a:gd name="T97" fmla="*/ 173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01" h="207">
                                <a:moveTo>
                                  <a:pt x="112" y="0"/>
                                </a:moveTo>
                                <a:lnTo>
                                  <a:pt x="106" y="0"/>
                                </a:lnTo>
                                <a:lnTo>
                                  <a:pt x="74" y="64"/>
                                </a:lnTo>
                                <a:lnTo>
                                  <a:pt x="72" y="65"/>
                                </a:lnTo>
                                <a:lnTo>
                                  <a:pt x="2" y="75"/>
                                </a:lnTo>
                                <a:lnTo>
                                  <a:pt x="0" y="81"/>
                                </a:lnTo>
                                <a:lnTo>
                                  <a:pt x="51" y="131"/>
                                </a:lnTo>
                                <a:lnTo>
                                  <a:pt x="52" y="133"/>
                                </a:lnTo>
                                <a:lnTo>
                                  <a:pt x="40" y="203"/>
                                </a:lnTo>
                                <a:lnTo>
                                  <a:pt x="44" y="207"/>
                                </a:lnTo>
                                <a:lnTo>
                                  <a:pt x="108" y="173"/>
                                </a:lnTo>
                                <a:lnTo>
                                  <a:pt x="172" y="173"/>
                                </a:lnTo>
                                <a:lnTo>
                                  <a:pt x="166" y="133"/>
                                </a:lnTo>
                                <a:lnTo>
                                  <a:pt x="166" y="131"/>
                                </a:lnTo>
                                <a:lnTo>
                                  <a:pt x="217" y="81"/>
                                </a:lnTo>
                                <a:lnTo>
                                  <a:pt x="215" y="75"/>
                                </a:lnTo>
                                <a:lnTo>
                                  <a:pt x="145" y="65"/>
                                </a:lnTo>
                                <a:lnTo>
                                  <a:pt x="143" y="64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172" y="173"/>
                                </a:moveTo>
                                <a:lnTo>
                                  <a:pt x="110" y="173"/>
                                </a:lnTo>
                                <a:lnTo>
                                  <a:pt x="173" y="207"/>
                                </a:lnTo>
                                <a:lnTo>
                                  <a:pt x="178" y="203"/>
                                </a:lnTo>
                                <a:lnTo>
                                  <a:pt x="177" y="198"/>
                                </a:lnTo>
                                <a:lnTo>
                                  <a:pt x="172" y="173"/>
                                </a:lnTo>
                                <a:close/>
                                <a:moveTo>
                                  <a:pt x="395" y="0"/>
                                </a:moveTo>
                                <a:lnTo>
                                  <a:pt x="389" y="0"/>
                                </a:lnTo>
                                <a:lnTo>
                                  <a:pt x="358" y="64"/>
                                </a:lnTo>
                                <a:lnTo>
                                  <a:pt x="356" y="65"/>
                                </a:lnTo>
                                <a:lnTo>
                                  <a:pt x="286" y="75"/>
                                </a:lnTo>
                                <a:lnTo>
                                  <a:pt x="284" y="81"/>
                                </a:lnTo>
                                <a:lnTo>
                                  <a:pt x="335" y="131"/>
                                </a:lnTo>
                                <a:lnTo>
                                  <a:pt x="335" y="133"/>
                                </a:lnTo>
                                <a:lnTo>
                                  <a:pt x="323" y="203"/>
                                </a:lnTo>
                                <a:lnTo>
                                  <a:pt x="328" y="207"/>
                                </a:lnTo>
                                <a:lnTo>
                                  <a:pt x="391" y="173"/>
                                </a:lnTo>
                                <a:lnTo>
                                  <a:pt x="456" y="173"/>
                                </a:lnTo>
                                <a:lnTo>
                                  <a:pt x="449" y="133"/>
                                </a:lnTo>
                                <a:lnTo>
                                  <a:pt x="450" y="131"/>
                                </a:lnTo>
                                <a:lnTo>
                                  <a:pt x="501" y="81"/>
                                </a:lnTo>
                                <a:lnTo>
                                  <a:pt x="499" y="75"/>
                                </a:lnTo>
                                <a:lnTo>
                                  <a:pt x="428" y="65"/>
                                </a:lnTo>
                                <a:lnTo>
                                  <a:pt x="427" y="64"/>
                                </a:lnTo>
                                <a:lnTo>
                                  <a:pt x="395" y="0"/>
                                </a:lnTo>
                                <a:close/>
                                <a:moveTo>
                                  <a:pt x="456" y="173"/>
                                </a:moveTo>
                                <a:lnTo>
                                  <a:pt x="393" y="173"/>
                                </a:lnTo>
                                <a:lnTo>
                                  <a:pt x="456" y="207"/>
                                </a:lnTo>
                                <a:lnTo>
                                  <a:pt x="461" y="203"/>
                                </a:lnTo>
                                <a:lnTo>
                                  <a:pt x="456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AE8484" id="Group 7" o:spid="_x0000_s1026" style="width:25.05pt;height:10.35pt;mso-position-horizontal-relative:char;mso-position-vertical-relative:line" coordsize="501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">
                <v:shape id="AutoShape 8" o:spid="_x0000_s1027" style="position:absolute;width:501;height:207;visibility:visible;mso-wrap-style:square;v-text-anchor:top" coordsize="501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" path="m112,r-6,l74,64r-2,1l2,75,,81r51,50l52,133,40,203r4,4l108,173r64,l166,133r,-2l217,81r-2,-6l145,65r-2,-1l112,xm172,173r-62,l173,207r5,-4l177,198r-5,-25xm395,r-6,l358,64r-2,1l286,75r-2,6l335,131r,2l323,203r5,4l391,173r65,l449,133r1,-2l501,81r-2,-6l428,65r-1,-1l395,xm456,173r-63,l456,207r5,-4l456,173xe" fillcolor="#292526" stroked="f">
                  <v:path arrowok="t" o:connecttype="custom" o:connectlocs="112,0;106,0;74,64;72,65;2,75;0,81;51,131;52,133;40,203;44,207;108,173;172,173;166,133;166,131;217,81;215,75;145,65;143,64;112,0;172,173;110,173;173,207;178,203;177,198;172,173;395,0;389,0;358,64;356,65;286,75;284,81;335,131;335,133;323,203;328,207;391,173;456,173;449,133;450,131;501,81;499,75;428,65;427,64;395,0;456,173;393,173;456,207;461,203;456,173" o:connectangles="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-3"/>
          <w:sz w:val="20"/>
        </w:rPr>
        <w:tab/>
      </w:r>
      <w:r w:rsidR="00F32CC9">
        <w:rPr>
          <w:rFonts w:ascii="Times New Roman"/>
          <w:noProof/>
          <w:position w:val="-3"/>
          <w:sz w:val="20"/>
          <w:lang w:bidi="ar-SA"/>
        </w:rPr>
        <mc:AlternateContent>
          <mc:Choice Requires="wpg">
            <w:drawing>
              <wp:inline distT="0" distB="0" distL="0" distR="0">
                <wp:extent cx="499110" cy="131445"/>
                <wp:effectExtent l="4445" t="1905" r="1270" b="0"/>
                <wp:docPr id="4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9110" cy="131445"/>
                          <a:chOff x="0" y="0"/>
                          <a:chExt cx="786" cy="207"/>
                        </a:xfrm>
                      </wpg:grpSpPr>
                      <wps:wsp>
                        <wps:cNvPr id="50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86" cy="207"/>
                          </a:xfrm>
                          <a:custGeom>
                            <a:avLst/>
                            <a:gdLst>
                              <a:gd name="T0" fmla="*/ 106 w 786"/>
                              <a:gd name="T1" fmla="*/ 0 h 207"/>
                              <a:gd name="T2" fmla="*/ 72 w 786"/>
                              <a:gd name="T3" fmla="*/ 65 h 207"/>
                              <a:gd name="T4" fmla="*/ 0 w 786"/>
                              <a:gd name="T5" fmla="*/ 81 h 207"/>
                              <a:gd name="T6" fmla="*/ 52 w 786"/>
                              <a:gd name="T7" fmla="*/ 133 h 207"/>
                              <a:gd name="T8" fmla="*/ 44 w 786"/>
                              <a:gd name="T9" fmla="*/ 207 h 207"/>
                              <a:gd name="T10" fmla="*/ 172 w 786"/>
                              <a:gd name="T11" fmla="*/ 173 h 207"/>
                              <a:gd name="T12" fmla="*/ 166 w 786"/>
                              <a:gd name="T13" fmla="*/ 131 h 207"/>
                              <a:gd name="T14" fmla="*/ 215 w 786"/>
                              <a:gd name="T15" fmla="*/ 75 h 207"/>
                              <a:gd name="T16" fmla="*/ 143 w 786"/>
                              <a:gd name="T17" fmla="*/ 64 h 207"/>
                              <a:gd name="T18" fmla="*/ 172 w 786"/>
                              <a:gd name="T19" fmla="*/ 173 h 207"/>
                              <a:gd name="T20" fmla="*/ 173 w 786"/>
                              <a:gd name="T21" fmla="*/ 207 h 207"/>
                              <a:gd name="T22" fmla="*/ 177 w 786"/>
                              <a:gd name="T23" fmla="*/ 198 h 207"/>
                              <a:gd name="T24" fmla="*/ 396 w 786"/>
                              <a:gd name="T25" fmla="*/ 0 h 207"/>
                              <a:gd name="T26" fmla="*/ 358 w 786"/>
                              <a:gd name="T27" fmla="*/ 64 h 207"/>
                              <a:gd name="T28" fmla="*/ 286 w 786"/>
                              <a:gd name="T29" fmla="*/ 75 h 207"/>
                              <a:gd name="T30" fmla="*/ 335 w 786"/>
                              <a:gd name="T31" fmla="*/ 131 h 207"/>
                              <a:gd name="T32" fmla="*/ 324 w 786"/>
                              <a:gd name="T33" fmla="*/ 203 h 207"/>
                              <a:gd name="T34" fmla="*/ 392 w 786"/>
                              <a:gd name="T35" fmla="*/ 173 h 207"/>
                              <a:gd name="T36" fmla="*/ 450 w 786"/>
                              <a:gd name="T37" fmla="*/ 133 h 207"/>
                              <a:gd name="T38" fmla="*/ 501 w 786"/>
                              <a:gd name="T39" fmla="*/ 81 h 207"/>
                              <a:gd name="T40" fmla="*/ 429 w 786"/>
                              <a:gd name="T41" fmla="*/ 65 h 207"/>
                              <a:gd name="T42" fmla="*/ 396 w 786"/>
                              <a:gd name="T43" fmla="*/ 0 h 207"/>
                              <a:gd name="T44" fmla="*/ 394 w 786"/>
                              <a:gd name="T45" fmla="*/ 173 h 207"/>
                              <a:gd name="T46" fmla="*/ 462 w 786"/>
                              <a:gd name="T47" fmla="*/ 203 h 207"/>
                              <a:gd name="T48" fmla="*/ 680 w 786"/>
                              <a:gd name="T49" fmla="*/ 0 h 207"/>
                              <a:gd name="T50" fmla="*/ 642 w 786"/>
                              <a:gd name="T51" fmla="*/ 64 h 207"/>
                              <a:gd name="T52" fmla="*/ 570 w 786"/>
                              <a:gd name="T53" fmla="*/ 75 h 207"/>
                              <a:gd name="T54" fmla="*/ 619 w 786"/>
                              <a:gd name="T55" fmla="*/ 131 h 207"/>
                              <a:gd name="T56" fmla="*/ 608 w 786"/>
                              <a:gd name="T57" fmla="*/ 203 h 207"/>
                              <a:gd name="T58" fmla="*/ 676 w 786"/>
                              <a:gd name="T59" fmla="*/ 173 h 207"/>
                              <a:gd name="T60" fmla="*/ 734 w 786"/>
                              <a:gd name="T61" fmla="*/ 133 h 207"/>
                              <a:gd name="T62" fmla="*/ 785 w 786"/>
                              <a:gd name="T63" fmla="*/ 81 h 207"/>
                              <a:gd name="T64" fmla="*/ 713 w 786"/>
                              <a:gd name="T65" fmla="*/ 65 h 207"/>
                              <a:gd name="T66" fmla="*/ 680 w 786"/>
                              <a:gd name="T67" fmla="*/ 0 h 207"/>
                              <a:gd name="T68" fmla="*/ 678 w 786"/>
                              <a:gd name="T69" fmla="*/ 173 h 207"/>
                              <a:gd name="T70" fmla="*/ 746 w 786"/>
                              <a:gd name="T71" fmla="*/ 203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786" h="207">
                                <a:moveTo>
                                  <a:pt x="112" y="0"/>
                                </a:moveTo>
                                <a:lnTo>
                                  <a:pt x="106" y="0"/>
                                </a:lnTo>
                                <a:lnTo>
                                  <a:pt x="74" y="64"/>
                                </a:lnTo>
                                <a:lnTo>
                                  <a:pt x="72" y="65"/>
                                </a:lnTo>
                                <a:lnTo>
                                  <a:pt x="2" y="75"/>
                                </a:lnTo>
                                <a:lnTo>
                                  <a:pt x="0" y="81"/>
                                </a:lnTo>
                                <a:lnTo>
                                  <a:pt x="51" y="131"/>
                                </a:lnTo>
                                <a:lnTo>
                                  <a:pt x="52" y="133"/>
                                </a:lnTo>
                                <a:lnTo>
                                  <a:pt x="40" y="203"/>
                                </a:lnTo>
                                <a:lnTo>
                                  <a:pt x="44" y="207"/>
                                </a:lnTo>
                                <a:lnTo>
                                  <a:pt x="108" y="173"/>
                                </a:lnTo>
                                <a:lnTo>
                                  <a:pt x="172" y="173"/>
                                </a:lnTo>
                                <a:lnTo>
                                  <a:pt x="166" y="133"/>
                                </a:lnTo>
                                <a:lnTo>
                                  <a:pt x="166" y="131"/>
                                </a:lnTo>
                                <a:lnTo>
                                  <a:pt x="217" y="81"/>
                                </a:lnTo>
                                <a:lnTo>
                                  <a:pt x="215" y="75"/>
                                </a:lnTo>
                                <a:lnTo>
                                  <a:pt x="145" y="65"/>
                                </a:lnTo>
                                <a:lnTo>
                                  <a:pt x="143" y="64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172" y="173"/>
                                </a:moveTo>
                                <a:lnTo>
                                  <a:pt x="110" y="173"/>
                                </a:lnTo>
                                <a:lnTo>
                                  <a:pt x="173" y="207"/>
                                </a:lnTo>
                                <a:lnTo>
                                  <a:pt x="178" y="203"/>
                                </a:lnTo>
                                <a:lnTo>
                                  <a:pt x="177" y="198"/>
                                </a:lnTo>
                                <a:lnTo>
                                  <a:pt x="172" y="173"/>
                                </a:lnTo>
                                <a:close/>
                                <a:moveTo>
                                  <a:pt x="396" y="0"/>
                                </a:moveTo>
                                <a:lnTo>
                                  <a:pt x="390" y="0"/>
                                </a:lnTo>
                                <a:lnTo>
                                  <a:pt x="358" y="64"/>
                                </a:lnTo>
                                <a:lnTo>
                                  <a:pt x="357" y="65"/>
                                </a:lnTo>
                                <a:lnTo>
                                  <a:pt x="286" y="75"/>
                                </a:lnTo>
                                <a:lnTo>
                                  <a:pt x="284" y="81"/>
                                </a:lnTo>
                                <a:lnTo>
                                  <a:pt x="335" y="131"/>
                                </a:lnTo>
                                <a:lnTo>
                                  <a:pt x="336" y="133"/>
                                </a:lnTo>
                                <a:lnTo>
                                  <a:pt x="324" y="203"/>
                                </a:lnTo>
                                <a:lnTo>
                                  <a:pt x="329" y="207"/>
                                </a:lnTo>
                                <a:lnTo>
                                  <a:pt x="392" y="173"/>
                                </a:lnTo>
                                <a:lnTo>
                                  <a:pt x="457" y="173"/>
                                </a:lnTo>
                                <a:lnTo>
                                  <a:pt x="450" y="133"/>
                                </a:lnTo>
                                <a:lnTo>
                                  <a:pt x="450" y="131"/>
                                </a:lnTo>
                                <a:lnTo>
                                  <a:pt x="501" y="81"/>
                                </a:lnTo>
                                <a:lnTo>
                                  <a:pt x="500" y="75"/>
                                </a:lnTo>
                                <a:lnTo>
                                  <a:pt x="429" y="65"/>
                                </a:lnTo>
                                <a:lnTo>
                                  <a:pt x="427" y="64"/>
                                </a:lnTo>
                                <a:lnTo>
                                  <a:pt x="396" y="0"/>
                                </a:lnTo>
                                <a:close/>
                                <a:moveTo>
                                  <a:pt x="457" y="173"/>
                                </a:moveTo>
                                <a:lnTo>
                                  <a:pt x="394" y="173"/>
                                </a:lnTo>
                                <a:lnTo>
                                  <a:pt x="457" y="207"/>
                                </a:lnTo>
                                <a:lnTo>
                                  <a:pt x="462" y="203"/>
                                </a:lnTo>
                                <a:lnTo>
                                  <a:pt x="457" y="173"/>
                                </a:lnTo>
                                <a:close/>
                                <a:moveTo>
                                  <a:pt x="680" y="0"/>
                                </a:moveTo>
                                <a:lnTo>
                                  <a:pt x="674" y="0"/>
                                </a:lnTo>
                                <a:lnTo>
                                  <a:pt x="642" y="64"/>
                                </a:lnTo>
                                <a:lnTo>
                                  <a:pt x="640" y="65"/>
                                </a:lnTo>
                                <a:lnTo>
                                  <a:pt x="570" y="75"/>
                                </a:lnTo>
                                <a:lnTo>
                                  <a:pt x="568" y="81"/>
                                </a:lnTo>
                                <a:lnTo>
                                  <a:pt x="619" y="131"/>
                                </a:lnTo>
                                <a:lnTo>
                                  <a:pt x="620" y="133"/>
                                </a:lnTo>
                                <a:lnTo>
                                  <a:pt x="608" y="203"/>
                                </a:lnTo>
                                <a:lnTo>
                                  <a:pt x="613" y="207"/>
                                </a:lnTo>
                                <a:lnTo>
                                  <a:pt x="676" y="173"/>
                                </a:lnTo>
                                <a:lnTo>
                                  <a:pt x="741" y="173"/>
                                </a:lnTo>
                                <a:lnTo>
                                  <a:pt x="734" y="133"/>
                                </a:lnTo>
                                <a:lnTo>
                                  <a:pt x="734" y="131"/>
                                </a:lnTo>
                                <a:lnTo>
                                  <a:pt x="785" y="81"/>
                                </a:lnTo>
                                <a:lnTo>
                                  <a:pt x="783" y="75"/>
                                </a:lnTo>
                                <a:lnTo>
                                  <a:pt x="713" y="65"/>
                                </a:lnTo>
                                <a:lnTo>
                                  <a:pt x="711" y="64"/>
                                </a:lnTo>
                                <a:lnTo>
                                  <a:pt x="680" y="0"/>
                                </a:lnTo>
                                <a:close/>
                                <a:moveTo>
                                  <a:pt x="741" y="173"/>
                                </a:moveTo>
                                <a:lnTo>
                                  <a:pt x="678" y="173"/>
                                </a:lnTo>
                                <a:lnTo>
                                  <a:pt x="741" y="207"/>
                                </a:lnTo>
                                <a:lnTo>
                                  <a:pt x="746" y="203"/>
                                </a:lnTo>
                                <a:lnTo>
                                  <a:pt x="741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086F2A" id="Group 5" o:spid="_x0000_s1026" style="width:39.3pt;height:10.35pt;mso-position-horizontal-relative:char;mso-position-vertical-relative:line" coordsize="786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">
                <v:shape id="AutoShape 6" o:spid="_x0000_s1027" style="position:absolute;width:786;height:207;visibility:visible;mso-wrap-style:square;v-text-anchor:top" coordsize="786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" path="m112,r-6,l74,64r-2,1l2,75,,81r51,50l52,133,40,203r4,4l108,173r64,l166,133r,-2l217,81r-2,-6l145,65r-2,-1l112,xm172,173r-62,l173,207r5,-4l177,198r-5,-25xm396,r-6,l358,64r-1,1l286,75r-2,6l335,131r1,2l324,203r5,4l392,173r65,l450,133r,-2l501,81r-1,-6l429,65r-2,-1l396,xm457,173r-63,l457,207r5,-4l457,173xm680,r-6,l642,64r-2,1l570,75r-2,6l619,131r1,2l608,203r5,4l676,173r65,l734,133r,-2l785,81r-2,-6l713,65r-2,-1l680,xm741,173r-63,l741,207r5,-4l741,173xe" fillcolor="#292526" stroked="f">
                  <v:path arrowok="t" o:connecttype="custom" o:connectlocs="106,0;72,65;0,81;52,133;44,207;172,173;166,131;215,75;143,64;172,173;173,207;177,198;396,0;358,64;286,75;335,131;324,203;392,173;450,133;501,81;429,65;396,0;394,173;462,203;680,0;642,64;570,75;619,131;608,203;676,173;734,133;785,81;713,65;680,0;678,173;746,203" o:connectangles="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3E3E88" w:rsidRDefault="00F32CC9">
      <w:pPr>
        <w:pStyle w:val="BodyText"/>
        <w:spacing w:before="8"/>
        <w:rPr>
          <w:rFonts w:ascii="Times New Roman"/>
          <w:sz w:val="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396240</wp:posOffset>
                </wp:positionH>
                <wp:positionV relativeFrom="paragraph">
                  <wp:posOffset>73660</wp:posOffset>
                </wp:positionV>
                <wp:extent cx="2104390" cy="6132830"/>
                <wp:effectExtent l="0" t="0" r="4445" b="4445"/>
                <wp:wrapTopAndBottom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4390" cy="6132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44"/>
                              <w:gridCol w:w="1644"/>
                            </w:tblGrid>
                            <w:tr w:rsidR="003E3E88">
                              <w:trPr>
                                <w:trHeight w:val="948"/>
                              </w:trPr>
                              <w:tc>
                                <w:tcPr>
                                  <w:tcW w:w="1644" w:type="dxa"/>
                                  <w:tcBorders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35"/>
                                      <w:sz w:val="26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× 2 =</w:t>
                                  </w:r>
                                  <w:r>
                                    <w:rPr>
                                      <w:color w:val="292526"/>
                                      <w:spacing w:val="-56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24" w:right="114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2 + 2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2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59"/>
                                    <w:ind w:left="10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2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124" w:right="114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+ 2 + 2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3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59"/>
                                    <w:ind w:left="124" w:right="114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2 + 2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124" w:right="114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+ 2 + 2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4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59"/>
                                    <w:ind w:left="16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2 + 2 + 2 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200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2 + 2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35"/>
                                      <w:sz w:val="26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× 5 =</w:t>
                                  </w:r>
                                  <w:r>
                                    <w:rPr>
                                      <w:color w:val="292526"/>
                                      <w:spacing w:val="-58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24" w:right="114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+ 5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2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59"/>
                                    <w:ind w:left="124" w:right="114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5 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124" w:right="114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+ 5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3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59"/>
                                    <w:ind w:left="124" w:right="114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5 + 5 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124" w:right="114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+ 5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4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26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48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59"/>
                                    <w:ind w:left="16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5 + 5 + 5 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200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+ 5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sz w:val="29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:rsidR="003E3E88" w:rsidRDefault="003E3E8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.2pt;margin-top:5.8pt;width:165.7pt;height:482.9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mPYsAIAAKsFAAAOAAAAZHJzL2Uyb0RvYy54bWysVNuOmzAQfa/Uf7D8znIJYQE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44"/>
                        <w:gridCol w:w="1644"/>
                      </w:tblGrid>
                      <w:tr w:rsidR="003E3E88">
                        <w:trPr>
                          <w:trHeight w:val="948"/>
                        </w:trPr>
                        <w:tc>
                          <w:tcPr>
                            <w:tcW w:w="1644" w:type="dxa"/>
                            <w:tcBorders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35"/>
                                <w:sz w:val="26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× 2 =</w:t>
                            </w:r>
                            <w:r>
                              <w:rPr>
                                <w:color w:val="292526"/>
                                <w:spacing w:val="-56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24" w:right="11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2 + 2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2 ×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4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59"/>
                              <w:ind w:left="10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2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124" w:right="11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+ 2 + 2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3 ×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59"/>
                              <w:ind w:left="124" w:right="11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2 + 2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124" w:right="11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+ 2 + 2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4 ×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8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59"/>
                              <w:ind w:left="16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2 + 2 + 2 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20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2 + 2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× 2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35"/>
                                <w:sz w:val="26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× 5 =</w:t>
                            </w:r>
                            <w:r>
                              <w:rPr>
                                <w:color w:val="292526"/>
                                <w:spacing w:val="-58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5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24" w:right="11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+ 5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2 ×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59"/>
                              <w:ind w:left="124" w:right="11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5 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124" w:right="11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+ 5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3 ×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15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59"/>
                              <w:ind w:left="124" w:right="11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5 + 5 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124" w:right="11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5 + 5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4 × 5 = </w:t>
                            </w: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20</w:t>
                            </w:r>
                          </w:p>
                        </w:tc>
                      </w:tr>
                      <w:tr w:rsidR="003E3E88">
                        <w:trPr>
                          <w:trHeight w:val="948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59"/>
                              <w:ind w:left="16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5 + 5 + 5 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20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+ 5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sz w:val="29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×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25</w:t>
                            </w:r>
                          </w:p>
                        </w:tc>
                      </w:tr>
                    </w:tbl>
                    <w:p w:rsidR="003E3E88" w:rsidRDefault="003E3E8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2724150</wp:posOffset>
                </wp:positionH>
                <wp:positionV relativeFrom="paragraph">
                  <wp:posOffset>73660</wp:posOffset>
                </wp:positionV>
                <wp:extent cx="2107565" cy="6132830"/>
                <wp:effectExtent l="0" t="0" r="0" b="4445"/>
                <wp:wrapTopAndBottom/>
                <wp:docPr id="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7565" cy="6132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44"/>
                              <w:gridCol w:w="1644"/>
                            </w:tblGrid>
                            <w:tr w:rsidR="003E3E88">
                              <w:trPr>
                                <w:trHeight w:val="948"/>
                              </w:trPr>
                              <w:tc>
                                <w:tcPr>
                                  <w:tcW w:w="1644" w:type="dxa"/>
                                  <w:tcBorders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35"/>
                                      <w:sz w:val="26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× 2 =</w:t>
                                  </w:r>
                                  <w:r>
                                    <w:rPr>
                                      <w:color w:val="292526"/>
                                      <w:spacing w:val="-56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2 + 2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2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1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2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+ 2 + 2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3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4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162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11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+</w:t>
                                  </w:r>
                                  <w:r>
                                    <w:rPr>
                                      <w:color w:val="292526"/>
                                      <w:spacing w:val="-17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15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+</w:t>
                                  </w:r>
                                  <w:r>
                                    <w:rPr>
                                      <w:color w:val="292526"/>
                                      <w:spacing w:val="-16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11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200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=</w:t>
                                  </w:r>
                                  <w:r>
                                    <w:rPr>
                                      <w:color w:val="292526"/>
                                      <w:spacing w:val="-42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x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x </w:t>
                                  </w:r>
                                  <w:r>
                                    <w:rPr>
                                      <w:color w:val="292526"/>
                                      <w:w w:val="135"/>
                                      <w:sz w:val="26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=</w:t>
                                  </w:r>
                                  <w:r>
                                    <w:rPr>
                                      <w:color w:val="292526"/>
                                      <w:spacing w:val="-56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+ 5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2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93" w:right="7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>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3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93" w:right="7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>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4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26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48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16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>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20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0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× 5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:rsidR="003E3E88" w:rsidRDefault="003E3E8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14.5pt;margin-top:5.8pt;width:165.95pt;height:482.9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44"/>
                        <w:gridCol w:w="1644"/>
                      </w:tblGrid>
                      <w:tr w:rsidR="003E3E88">
                        <w:trPr>
                          <w:trHeight w:val="948"/>
                        </w:trPr>
                        <w:tc>
                          <w:tcPr>
                            <w:tcW w:w="1644" w:type="dxa"/>
                            <w:tcBorders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35"/>
                                <w:sz w:val="26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× 2 =</w:t>
                            </w:r>
                            <w:r>
                              <w:rPr>
                                <w:color w:val="292526"/>
                                <w:spacing w:val="-56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2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2 + 2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2 ×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4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1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2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+ 2 + 2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3 ×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2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2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2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4 ×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8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162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292526"/>
                                <w:spacing w:val="-11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+</w:t>
                            </w:r>
                            <w:r>
                              <w:rPr>
                                <w:color w:val="292526"/>
                                <w:spacing w:val="-17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292526"/>
                                <w:spacing w:val="-15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+</w:t>
                            </w:r>
                            <w:r>
                              <w:rPr>
                                <w:color w:val="292526"/>
                                <w:spacing w:val="-16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292526"/>
                                <w:spacing w:val="-11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20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2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2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=</w:t>
                            </w:r>
                            <w:r>
                              <w:rPr>
                                <w:color w:val="292526"/>
                                <w:spacing w:val="-42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x 2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x </w:t>
                            </w:r>
                            <w:r>
                              <w:rPr>
                                <w:color w:val="292526"/>
                                <w:w w:val="135"/>
                                <w:sz w:val="26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=</w:t>
                            </w:r>
                            <w:r>
                              <w:rPr>
                                <w:color w:val="292526"/>
                                <w:spacing w:val="-56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5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+ 5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2 ×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93" w:right="7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3 ×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15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93" w:right="7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4 × 5 = </w:t>
                            </w: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20</w:t>
                            </w:r>
                          </w:p>
                        </w:tc>
                      </w:tr>
                      <w:tr w:rsidR="003E3E88">
                        <w:trPr>
                          <w:trHeight w:val="948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160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2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0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× 5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25</w:t>
                            </w:r>
                          </w:p>
                        </w:tc>
                      </w:tr>
                    </w:tbl>
                    <w:p w:rsidR="003E3E88" w:rsidRDefault="003E3E8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5093970</wp:posOffset>
                </wp:positionH>
                <wp:positionV relativeFrom="paragraph">
                  <wp:posOffset>73660</wp:posOffset>
                </wp:positionV>
                <wp:extent cx="2107565" cy="6132830"/>
                <wp:effectExtent l="0" t="0" r="0" b="4445"/>
                <wp:wrapTopAndBottom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7565" cy="6132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44"/>
                              <w:gridCol w:w="1644"/>
                            </w:tblGrid>
                            <w:tr w:rsidR="003E3E88">
                              <w:trPr>
                                <w:trHeight w:val="948"/>
                              </w:trPr>
                              <w:tc>
                                <w:tcPr>
                                  <w:tcW w:w="1644" w:type="dxa"/>
                                  <w:tcBorders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255"/>
                                    <w:jc w:val="right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35"/>
                                      <w:sz w:val="26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× 2 =</w:t>
                                  </w:r>
                                  <w:r>
                                    <w:rPr>
                                      <w:color w:val="292526"/>
                                      <w:spacing w:val="-59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93" w:right="7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2 + 2 + 2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129" w:right="34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255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3 ×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16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2 + 2 + 2 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200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2 + 2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178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5 × 2 =</w:t>
                                  </w:r>
                                  <w:r>
                                    <w:rPr>
                                      <w:color w:val="292526"/>
                                      <w:spacing w:val="-52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1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255"/>
                                    <w:jc w:val="right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35"/>
                                      <w:sz w:val="26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× 5 =</w:t>
                                  </w:r>
                                  <w:r>
                                    <w:rPr>
                                      <w:color w:val="292526"/>
                                      <w:spacing w:val="-60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93" w:right="7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>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193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5 x 4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z w:val="26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93" w:right="78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>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193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5"/>
                                      <w:sz w:val="26"/>
                                    </w:rPr>
                                    <w:t>5 x 3 =</w:t>
                                  </w:r>
                                  <w:r>
                                    <w:rPr>
                                      <w:color w:val="292526"/>
                                      <w:spacing w:val="-61"/>
                                      <w:w w:val="11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15"/>
                                      <w:sz w:val="26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5"/>
                                      <w:sz w:val="26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7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255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35"/>
                                      <w:sz w:val="26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× 3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255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2 × 3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53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bottom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+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3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93" w:right="78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+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  <w:bottom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178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4 × 3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3E3E88">
                              <w:trPr>
                                <w:trHeight w:val="948"/>
                              </w:trPr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right w:val="single" w:sz="4" w:space="0" w:color="231F20"/>
                                  </w:tcBorders>
                                </w:tcPr>
                                <w:p w:rsidR="003E3E88" w:rsidRDefault="00EB25AB">
                                  <w:pPr>
                                    <w:pStyle w:val="TableParagraph"/>
                                    <w:spacing w:before="173"/>
                                    <w:ind w:left="200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>+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26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10"/>
                                      <w:w w:val="105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w w:val="105"/>
                                      <w:sz w:val="26"/>
                                    </w:rPr>
                                    <w:t>+</w:t>
                                  </w:r>
                                </w:p>
                                <w:p w:rsidR="003E3E88" w:rsidRDefault="00EB25AB">
                                  <w:pPr>
                                    <w:pStyle w:val="TableParagraph"/>
                                    <w:spacing w:before="48"/>
                                    <w:ind w:left="20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>=</w:t>
                                  </w:r>
                                  <w:r>
                                    <w:rPr>
                                      <w:color w:val="292526"/>
                                      <w:spacing w:val="-13"/>
                                      <w:w w:val="1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tcBorders>
                                    <w:top w:val="single" w:sz="4" w:space="0" w:color="231F20"/>
                                    <w:left w:val="single" w:sz="4" w:space="0" w:color="231F20"/>
                                  </w:tcBorders>
                                </w:tcPr>
                                <w:p w:rsidR="003E3E88" w:rsidRDefault="003E3E88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3E3E88" w:rsidRDefault="00EB25AB">
                                  <w:pPr>
                                    <w:pStyle w:val="TableParagraph"/>
                                    <w:ind w:right="178"/>
                                    <w:jc w:val="right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w w:val="110"/>
                                      <w:sz w:val="26"/>
                                    </w:rPr>
                                    <w:t xml:space="preserve">5 × 3 =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26"/>
                                    </w:rPr>
                                    <w:t>15</w:t>
                                  </w:r>
                                </w:p>
                              </w:tc>
                            </w:tr>
                          </w:tbl>
                          <w:p w:rsidR="003E3E88" w:rsidRDefault="003E3E8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01.1pt;margin-top:5.8pt;width:165.95pt;height:482.9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VIbtA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44"/>
                        <w:gridCol w:w="1644"/>
                      </w:tblGrid>
                      <w:tr w:rsidR="003E3E88">
                        <w:trPr>
                          <w:trHeight w:val="948"/>
                        </w:trPr>
                        <w:tc>
                          <w:tcPr>
                            <w:tcW w:w="1644" w:type="dxa"/>
                            <w:tcBorders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3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255"/>
                              <w:jc w:val="righ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35"/>
                                <w:sz w:val="26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× 2 =</w:t>
                            </w:r>
                            <w:r>
                              <w:rPr>
                                <w:color w:val="292526"/>
                                <w:spacing w:val="-59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2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93" w:right="7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2 + 2 + 2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129" w:right="3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255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3 × 2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16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2 + 2 + 2 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20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2 + 2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178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5 × 2 =</w:t>
                            </w:r>
                            <w:r>
                              <w:rPr>
                                <w:color w:val="292526"/>
                                <w:spacing w:val="-52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10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1"/>
                                <w:sz w:val="2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255"/>
                              <w:jc w:val="righ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35"/>
                                <w:sz w:val="26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× 5 =</w:t>
                            </w:r>
                            <w:r>
                              <w:rPr>
                                <w:color w:val="292526"/>
                                <w:spacing w:val="-60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5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93" w:right="7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193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5 x 4 = </w:t>
                            </w: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20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93" w:right="78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5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193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26"/>
                              </w:rPr>
                              <w:t>5 x 3 =</w:t>
                            </w:r>
                            <w:r>
                              <w:rPr>
                                <w:color w:val="292526"/>
                                <w:spacing w:val="-61"/>
                                <w:w w:val="1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15"/>
                                <w:sz w:val="2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26"/>
                              </w:rPr>
                              <w:t>5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7"/>
                                <w:sz w:val="2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255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35"/>
                                <w:sz w:val="26"/>
                              </w:rPr>
                              <w:t xml:space="preserve">1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× 3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3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255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2 × 3 =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6</w:t>
                            </w:r>
                          </w:p>
                        </w:tc>
                      </w:tr>
                      <w:tr w:rsidR="003E3E88">
                        <w:trPr>
                          <w:trHeight w:val="953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bottom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+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3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93" w:right="78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+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  <w:bottom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178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4 × 3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12</w:t>
                            </w:r>
                          </w:p>
                        </w:tc>
                      </w:tr>
                      <w:tr w:rsidR="003E3E88">
                        <w:trPr>
                          <w:trHeight w:val="948"/>
                        </w:trPr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right w:val="single" w:sz="4" w:space="0" w:color="231F20"/>
                            </w:tcBorders>
                          </w:tcPr>
                          <w:p w:rsidR="003E3E88" w:rsidRDefault="00EB25AB">
                            <w:pPr>
                              <w:pStyle w:val="TableParagraph"/>
                              <w:spacing w:before="173"/>
                              <w:ind w:left="200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+</w:t>
                            </w:r>
                            <w:r>
                              <w:rPr>
                                <w:b/>
                                <w:color w:val="292526"/>
                                <w:w w:val="105"/>
                                <w:sz w:val="26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292526"/>
                                <w:spacing w:val="10"/>
                                <w:w w:val="10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26"/>
                              </w:rPr>
                              <w:t>+</w:t>
                            </w:r>
                          </w:p>
                          <w:p w:rsidR="003E3E88" w:rsidRDefault="00EB25AB">
                            <w:pPr>
                              <w:pStyle w:val="TableParagraph"/>
                              <w:spacing w:before="48"/>
                              <w:ind w:left="2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+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 xml:space="preserve">3 </w:t>
                            </w: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>=</w:t>
                            </w:r>
                            <w:r>
                              <w:rPr>
                                <w:color w:val="292526"/>
                                <w:spacing w:val="-13"/>
                                <w:w w:val="1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644" w:type="dxa"/>
                            <w:tcBorders>
                              <w:top w:val="single" w:sz="4" w:space="0" w:color="231F20"/>
                              <w:left w:val="single" w:sz="4" w:space="0" w:color="231F20"/>
                            </w:tcBorders>
                          </w:tcPr>
                          <w:p w:rsidR="003E3E88" w:rsidRDefault="003E3E88"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3E3E88" w:rsidRDefault="00EB25AB">
                            <w:pPr>
                              <w:pStyle w:val="TableParagraph"/>
                              <w:ind w:right="178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26"/>
                              </w:rPr>
                              <w:t xml:space="preserve">5 × 3 = </w:t>
                            </w:r>
                            <w:r>
                              <w:rPr>
                                <w:b/>
                                <w:color w:val="292526"/>
                                <w:w w:val="110"/>
                                <w:sz w:val="26"/>
                              </w:rPr>
                              <w:t>15</w:t>
                            </w:r>
                          </w:p>
                        </w:tc>
                      </w:tr>
                    </w:tbl>
                    <w:p w:rsidR="003E3E88" w:rsidRDefault="003E3E88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E3E88">
      <w:headerReference w:type="default" r:id="rId20"/>
      <w:footerReference w:type="default" r:id="rId21"/>
      <w:pgSz w:w="11910" w:h="16840"/>
      <w:pgMar w:top="1320" w:right="400" w:bottom="1180" w:left="120" w:header="588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63A" w:rsidRDefault="00EB25AB">
      <w:r>
        <w:separator/>
      </w:r>
    </w:p>
  </w:endnote>
  <w:endnote w:type="continuationSeparator" w:id="0">
    <w:p w:rsidR="001D363A" w:rsidRDefault="00EB2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C48483F-BD0B-4DA3-99AB-5190D1FCED9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1BEFB375-90E2-48D6-9043-485A9883DF97}"/>
    <w:embedBold r:id="rId3" w:fontKey="{DD18CA6A-0601-4365-A9EE-246707BBD8EB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59567C3A-66A8-472D-AB7E-410AF0EED626}"/>
    <w:embedBold r:id="rId5" w:fontKey="{8606997E-7F97-42E2-A2AE-70E7FF3418D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ECD4FFE-6602-4E92-A3EF-48367AD9AA7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E88" w:rsidRDefault="003E3E88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CF" w:rsidRDefault="00F32CC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08768" behindDoc="1" locked="0" layoutInCell="1" allowOverlap="1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764540" cy="203835"/>
              <wp:effectExtent l="0" t="0" r="0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45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FCF" w:rsidRDefault="00D17FCF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0" type="#_x0000_t202" style="position:absolute;margin-left:276.55pt;margin-top:793.95pt;width:60.2pt;height:16.05pt;z-index:-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" filled="f" stroked="f">
              <v:textbox inset="0,0,0,0">
                <w:txbxContent>
                  <w:p w:rsidR="00D17FCF" w:rsidRDefault="00D17FCF">
                    <w:pPr>
                      <w:spacing w:before="20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CF" w:rsidRDefault="00D17FCF">
    <w:pPr>
      <w:pStyle w:val="BodyText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CF" w:rsidRDefault="00F32CC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4669" behindDoc="0" locked="0" layoutInCell="1" allowOverlap="1">
              <wp:simplePos x="0" y="0"/>
              <wp:positionH relativeFrom="column">
                <wp:posOffset>952500</wp:posOffset>
              </wp:positionH>
              <wp:positionV relativeFrom="paragraph">
                <wp:posOffset>-22225</wp:posOffset>
              </wp:positionV>
              <wp:extent cx="266700" cy="238125"/>
              <wp:effectExtent l="9525" t="9525" r="9525" b="9525"/>
              <wp:wrapNone/>
              <wp:docPr id="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66700" cy="2381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C9489C" id="Rectangle 14" o:spid="_x0000_s1026" style="position:absolute;margin-left:75pt;margin-top:-1.75pt;width:21pt;height:18.75pt;z-index:5033146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" fillcolor="white [3212]" strokecolor="white [3212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63A" w:rsidRDefault="00EB25AB">
      <w:r>
        <w:separator/>
      </w:r>
    </w:p>
  </w:footnote>
  <w:footnote w:type="continuationSeparator" w:id="0">
    <w:p w:rsidR="001D363A" w:rsidRDefault="00EB2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E88" w:rsidRDefault="00F32CC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4336" behindDoc="1" locked="0" layoutInCell="1" allowOverlap="1">
              <wp:simplePos x="0" y="0"/>
              <wp:positionH relativeFrom="page">
                <wp:posOffset>1258570</wp:posOffset>
              </wp:positionH>
              <wp:positionV relativeFrom="page">
                <wp:posOffset>360680</wp:posOffset>
              </wp:positionV>
              <wp:extent cx="5056505" cy="421640"/>
              <wp:effectExtent l="1270" t="0" r="0" b="0"/>
              <wp:wrapNone/>
              <wp:docPr id="1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6505" cy="42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E88" w:rsidRPr="00F32CC9" w:rsidRDefault="00EB25AB">
                          <w:pPr>
                            <w:spacing w:before="20"/>
                            <w:ind w:left="20"/>
                            <w:rPr>
                              <w:rFonts w:ascii="NTFPreCursivef" w:hAnsi="NTFPreCursivef"/>
                              <w:b/>
                              <w:sz w:val="52"/>
                            </w:rPr>
                          </w:pPr>
                          <w:r w:rsidRPr="00F32CC9">
                            <w:rPr>
                              <w:rFonts w:ascii="NTFPreCursivef" w:hAnsi="NTFPreCursivef"/>
                              <w:b/>
                              <w:color w:val="1C1C1C"/>
                              <w:spacing w:val="-18"/>
                              <w:sz w:val="52"/>
                            </w:rPr>
                            <w:t xml:space="preserve">Multiplication </w:t>
                          </w:r>
                          <w:r w:rsidRPr="00F32CC9">
                            <w:rPr>
                              <w:rFonts w:ascii="NTFPreCursivef" w:hAnsi="NTFPreCursivef"/>
                              <w:b/>
                              <w:color w:val="1C1C1C"/>
                              <w:spacing w:val="-4"/>
                              <w:sz w:val="52"/>
                            </w:rPr>
                            <w:t xml:space="preserve">as </w:t>
                          </w:r>
                          <w:r w:rsidRPr="00F32CC9">
                            <w:rPr>
                              <w:rFonts w:ascii="NTFPreCursivef" w:hAnsi="NTFPreCursivef"/>
                              <w:b/>
                              <w:color w:val="1C1C1C"/>
                              <w:spacing w:val="-16"/>
                              <w:sz w:val="52"/>
                            </w:rPr>
                            <w:t xml:space="preserve">Repeated </w:t>
                          </w:r>
                          <w:r w:rsidRPr="00F32CC9">
                            <w:rPr>
                              <w:rFonts w:ascii="NTFPreCursivef" w:hAnsi="NTFPreCursivef"/>
                              <w:b/>
                              <w:color w:val="1C1C1C"/>
                              <w:spacing w:val="-20"/>
                              <w:sz w:val="52"/>
                            </w:rPr>
                            <w:t>Addition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99.1pt;margin-top:28.4pt;width:398.15pt;height:33.2pt;z-index:-2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" filled="f" stroked="f">
              <v:textbox inset="0,0,0,0">
                <w:txbxContent>
                  <w:p w:rsidR="003E3E88" w:rsidRPr="00F32CC9" w:rsidRDefault="00EB25AB">
                    <w:pPr>
                      <w:spacing w:before="20"/>
                      <w:ind w:left="20"/>
                      <w:rPr>
                        <w:rFonts w:ascii="NTFPreCursivef" w:hAnsi="NTFPreCursivef"/>
                        <w:b/>
                        <w:sz w:val="52"/>
                      </w:rPr>
                    </w:pPr>
                    <w:r w:rsidRPr="00F32CC9">
                      <w:rPr>
                        <w:rFonts w:ascii="NTFPreCursivef" w:hAnsi="NTFPreCursivef"/>
                        <w:b/>
                        <w:color w:val="1C1C1C"/>
                        <w:spacing w:val="-18"/>
                        <w:sz w:val="52"/>
                      </w:rPr>
                      <w:t xml:space="preserve">Multiplication </w:t>
                    </w:r>
                    <w:r w:rsidRPr="00F32CC9">
                      <w:rPr>
                        <w:rFonts w:ascii="NTFPreCursivef" w:hAnsi="NTFPreCursivef"/>
                        <w:b/>
                        <w:color w:val="1C1C1C"/>
                        <w:spacing w:val="-4"/>
                        <w:sz w:val="52"/>
                      </w:rPr>
                      <w:t xml:space="preserve">as </w:t>
                    </w:r>
                    <w:r w:rsidRPr="00F32CC9">
                      <w:rPr>
                        <w:rFonts w:ascii="NTFPreCursivef" w:hAnsi="NTFPreCursivef"/>
                        <w:b/>
                        <w:color w:val="1C1C1C"/>
                        <w:spacing w:val="-16"/>
                        <w:sz w:val="52"/>
                      </w:rPr>
                      <w:t xml:space="preserve">Repeated </w:t>
                    </w:r>
                    <w:r w:rsidRPr="00F32CC9">
                      <w:rPr>
                        <w:rFonts w:ascii="NTFPreCursivef" w:hAnsi="NTFPreCursivef"/>
                        <w:b/>
                        <w:color w:val="1C1C1C"/>
                        <w:spacing w:val="-20"/>
                        <w:sz w:val="52"/>
                      </w:rPr>
                      <w:t>Addition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E88" w:rsidRDefault="00F32CC9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443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360680</wp:posOffset>
              </wp:positionV>
              <wp:extent cx="6142355" cy="421640"/>
              <wp:effectExtent l="0" t="0" r="381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2355" cy="42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E88" w:rsidRPr="00F32CC9" w:rsidRDefault="00EB25AB">
                          <w:pPr>
                            <w:pStyle w:val="BodyText"/>
                            <w:spacing w:before="20"/>
                            <w:ind w:left="20"/>
                            <w:rPr>
                              <w:rFonts w:ascii="NTFPreCursivef" w:hAnsi="NTFPreCursivef"/>
                              <w:b/>
                            </w:rPr>
                          </w:pPr>
                          <w:r w:rsidRPr="00F32CC9">
                            <w:rPr>
                              <w:rFonts w:ascii="NTFPreCursivef" w:hAnsi="NTFPreCursivef"/>
                              <w:color w:val="1C1C1C"/>
                              <w:spacing w:val="-20"/>
                            </w:rPr>
                            <w:t xml:space="preserve">Multiplication </w:t>
                          </w:r>
                          <w:r w:rsidRPr="00F32CC9">
                            <w:rPr>
                              <w:rFonts w:ascii="NTFPreCursivef" w:hAnsi="NTFPreCursivef"/>
                              <w:color w:val="1C1C1C"/>
                            </w:rPr>
                            <w:t xml:space="preserve">as </w:t>
                          </w:r>
                          <w:r w:rsidRPr="00F32CC9">
                            <w:rPr>
                              <w:rFonts w:ascii="NTFPreCursivef" w:hAnsi="NTFPreCursivef"/>
                              <w:color w:val="1C1C1C"/>
                              <w:spacing w:val="-17"/>
                            </w:rPr>
                            <w:t xml:space="preserve">Repeated </w:t>
                          </w:r>
                          <w:r w:rsidRPr="00F32CC9">
                            <w:rPr>
                              <w:rFonts w:ascii="NTFPreCursivef" w:hAnsi="NTFPreCursivef"/>
                              <w:color w:val="1C1C1C"/>
                              <w:spacing w:val="-18"/>
                            </w:rPr>
                            <w:t xml:space="preserve">Addition </w:t>
                          </w:r>
                          <w:r w:rsidRPr="00F32CC9">
                            <w:rPr>
                              <w:rFonts w:ascii="NTFPreCursivef" w:hAnsi="NTFPreCursivef"/>
                              <w:b/>
                              <w:color w:val="1C1C1C"/>
                              <w:spacing w:val="-13"/>
                            </w:rPr>
                            <w:t>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6.8pt;margin-top:28.4pt;width:483.65pt;height:33.2pt;z-index:-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" filled="f" stroked="f">
              <v:textbox inset="0,0,0,0">
                <w:txbxContent>
                  <w:p w:rsidR="003E3E88" w:rsidRPr="00F32CC9" w:rsidRDefault="00EB25AB">
                    <w:pPr>
                      <w:pStyle w:val="BodyText"/>
                      <w:spacing w:before="20"/>
                      <w:ind w:left="20"/>
                      <w:rPr>
                        <w:rFonts w:ascii="NTFPreCursivef" w:hAnsi="NTFPreCursivef"/>
                        <w:b/>
                      </w:rPr>
                    </w:pPr>
                    <w:r w:rsidRPr="00F32CC9">
                      <w:rPr>
                        <w:rFonts w:ascii="NTFPreCursivef" w:hAnsi="NTFPreCursivef"/>
                        <w:color w:val="1C1C1C"/>
                        <w:spacing w:val="-20"/>
                      </w:rPr>
                      <w:t xml:space="preserve">Multiplication </w:t>
                    </w:r>
                    <w:r w:rsidRPr="00F32CC9">
                      <w:rPr>
                        <w:rFonts w:ascii="NTFPreCursivef" w:hAnsi="NTFPreCursivef"/>
                        <w:color w:val="1C1C1C"/>
                      </w:rPr>
                      <w:t xml:space="preserve">as </w:t>
                    </w:r>
                    <w:r w:rsidRPr="00F32CC9">
                      <w:rPr>
                        <w:rFonts w:ascii="NTFPreCursivef" w:hAnsi="NTFPreCursivef"/>
                        <w:color w:val="1C1C1C"/>
                        <w:spacing w:val="-17"/>
                      </w:rPr>
                      <w:t xml:space="preserve">Repeated </w:t>
                    </w:r>
                    <w:r w:rsidRPr="00F32CC9">
                      <w:rPr>
                        <w:rFonts w:ascii="NTFPreCursivef" w:hAnsi="NTFPreCursivef"/>
                        <w:color w:val="1C1C1C"/>
                        <w:spacing w:val="-18"/>
                      </w:rPr>
                      <w:t xml:space="preserve">Addition </w:t>
                    </w:r>
                    <w:r w:rsidRPr="00F32CC9">
                      <w:rPr>
                        <w:rFonts w:ascii="NTFPreCursivef" w:hAnsi="NTFPreCursivef"/>
                        <w:b/>
                        <w:color w:val="1C1C1C"/>
                        <w:spacing w:val="-13"/>
                      </w:rPr>
                      <w:t>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8">
      <o:colormenu v:ext="edit" fillcolor="none [3212]" strokecolor="none [3212]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E88"/>
    <w:rsid w:val="001D363A"/>
    <w:rsid w:val="003E3E88"/>
    <w:rsid w:val="007145E7"/>
    <w:rsid w:val="00D17FCF"/>
    <w:rsid w:val="00EB25AB"/>
    <w:rsid w:val="00F3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>
      <o:colormenu v:ext="edit" fillcolor="none [3212]" strokecolor="none [3212]"/>
    </o:shapedefaults>
    <o:shapelayout v:ext="edit">
      <o:idmap v:ext="edit" data="2"/>
    </o:shapelayout>
  </w:shapeDefaults>
  <w:decimalSymbol w:val="."/>
  <w:listSeparator w:val=","/>
  <w14:docId w14:val="6AD0AB21"/>
  <w15:docId w15:val="{70D7E02D-95F1-4DAA-A1D5-B8E7127C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B25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25AB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B25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25AB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oter" Target="footer4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E2F186B1</Template>
  <TotalTime>0</TotalTime>
  <Pages>4</Pages>
  <Words>252</Words>
  <Characters>1443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2</cp:revision>
  <dcterms:created xsi:type="dcterms:W3CDTF">2021-01-22T08:24:00Z</dcterms:created>
  <dcterms:modified xsi:type="dcterms:W3CDTF">2021-01-22T08:24:00Z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2018-05-08T00:00:00Z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2019-06-13T00:00:00Z</vt:filetime>
  </property>
</Properties>
</file>