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A89" w:rsidRPr="00D05BBD" w:rsidRDefault="00F93291">
      <w:pPr>
        <w:spacing w:before="82"/>
        <w:ind w:left="515" w:right="556"/>
        <w:jc w:val="center"/>
        <w:rPr>
          <w:rFonts w:ascii="NTFPreCursivef" w:hAnsi="NTFPreCursivef"/>
          <w:b/>
          <w:sz w:val="60"/>
        </w:rPr>
      </w:pPr>
      <w:r w:rsidRPr="00D05BBD">
        <w:rPr>
          <w:rFonts w:ascii="NTFPreCursivef" w:hAnsi="NTFPreCursivef"/>
          <w:b/>
          <w:color w:val="1C1C1C"/>
          <w:sz w:val="60"/>
        </w:rPr>
        <w:t>Building Bricks Multiplication</w:t>
      </w:r>
    </w:p>
    <w:p w:rsidR="00E84A89" w:rsidRPr="00D05BBD" w:rsidRDefault="00F93291">
      <w:pPr>
        <w:spacing w:before="99"/>
        <w:ind w:left="539" w:right="556"/>
        <w:jc w:val="center"/>
        <w:rPr>
          <w:rFonts w:ascii="NTFPreCursivef" w:hAnsi="NTFPreCursivef"/>
          <w:sz w:val="24"/>
        </w:rPr>
      </w:pPr>
      <w:r w:rsidRPr="00D05BBD">
        <w:rPr>
          <w:rFonts w:ascii="NTFPreCursivef" w:hAnsi="NTFPreCursivef"/>
          <w:sz w:val="24"/>
        </w:rPr>
        <w:t>Can you add the bumps on the building bricks to complete these multiplication calculations?</w:t>
      </w:r>
    </w:p>
    <w:p w:rsidR="00E84A89" w:rsidRDefault="00E84A89">
      <w:pPr>
        <w:pStyle w:val="BodyText"/>
        <w:rPr>
          <w:sz w:val="20"/>
        </w:rPr>
      </w:pPr>
    </w:p>
    <w:p w:rsidR="00E84A89" w:rsidRDefault="00E84A89">
      <w:pPr>
        <w:pStyle w:val="BodyText"/>
        <w:spacing w:before="1"/>
        <w:rPr>
          <w:sz w:val="26"/>
        </w:rPr>
      </w:pPr>
    </w:p>
    <w:p w:rsidR="00E84A89" w:rsidRDefault="00E84A89">
      <w:pPr>
        <w:rPr>
          <w:sz w:val="26"/>
        </w:rPr>
        <w:sectPr w:rsidR="00E84A89">
          <w:footerReference w:type="default" r:id="rId6"/>
          <w:type w:val="continuous"/>
          <w:pgSz w:w="11910" w:h="16840"/>
          <w:pgMar w:top="640" w:right="440" w:bottom="1120" w:left="460" w:header="720" w:footer="923" w:gutter="0"/>
          <w:pgNumType w:start="1"/>
          <w:cols w:space="720"/>
        </w:sectPr>
      </w:pPr>
    </w:p>
    <w:p w:rsidR="00E84A89" w:rsidRPr="00D05BBD" w:rsidRDefault="00D05BBD">
      <w:pPr>
        <w:tabs>
          <w:tab w:val="left" w:pos="3852"/>
        </w:tabs>
        <w:spacing w:before="105"/>
        <w:ind w:left="468"/>
        <w:rPr>
          <w:rFonts w:ascii="NTFPreCursivef" w:hAnsi="NTFPreCursivef"/>
          <w:sz w:val="28"/>
        </w:rPr>
      </w:pPr>
      <w:r w:rsidRPr="00D05BBD">
        <w:rPr>
          <w:rFonts w:ascii="NTFPreCursivef" w:hAnsi="NTFPreCursivef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301416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-150495</wp:posOffset>
                </wp:positionV>
                <wp:extent cx="292100" cy="589280"/>
                <wp:effectExtent l="6350" t="6350" r="6350" b="4445"/>
                <wp:wrapNone/>
                <wp:docPr id="259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1645" y="-237"/>
                          <a:chExt cx="460" cy="928"/>
                        </a:xfrm>
                      </wpg:grpSpPr>
                      <wps:wsp>
                        <wps:cNvPr id="260" name="Rectangle 258"/>
                        <wps:cNvSpPr>
                          <a:spLocks noChangeArrowheads="1"/>
                        </wps:cNvSpPr>
                        <wps:spPr bwMode="auto">
                          <a:xfrm>
                            <a:off x="1655" y="-22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Rectangle 257"/>
                        <wps:cNvSpPr>
                          <a:spLocks noChangeArrowheads="1"/>
                        </wps:cNvSpPr>
                        <wps:spPr bwMode="auto">
                          <a:xfrm>
                            <a:off x="1655" y="-22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2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-179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3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27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99015F" id="Group 254" o:spid="_x0000_s1026" style="position:absolute;margin-left:82.25pt;margin-top:-11.85pt;width:23pt;height:46.4pt;z-index:-15064;mso-position-horizontal-relative:page" coordorigin="1645,-237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">
                <v:rect id="Rectangle 258" o:spid="_x0000_s1027" style="position:absolute;left:1655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" fillcolor="#00aeef" stroked="f"/>
                <v:rect id="Rectangle 257" o:spid="_x0000_s1028" style="position:absolute;left:1655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" fill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6" o:spid="_x0000_s1029" type="#_x0000_t75" style="position:absolute;left:1702;top:-179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">
                  <v:imagedata r:id="rId9" o:title=""/>
                </v:shape>
                <v:shape id="Picture 255" o:spid="_x0000_s1030" type="#_x0000_t75" style="position:absolute;left:1702;top:27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752" behindDoc="1" locked="0" layoutInCell="1" allowOverlap="1">
                <wp:simplePos x="0" y="0"/>
                <wp:positionH relativeFrom="page">
                  <wp:posOffset>1645920</wp:posOffset>
                </wp:positionH>
                <wp:positionV relativeFrom="paragraph">
                  <wp:posOffset>-150495</wp:posOffset>
                </wp:positionV>
                <wp:extent cx="292100" cy="589280"/>
                <wp:effectExtent l="7620" t="6350" r="5080" b="4445"/>
                <wp:wrapNone/>
                <wp:docPr id="254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2592" y="-237"/>
                          <a:chExt cx="460" cy="928"/>
                        </a:xfrm>
                      </wpg:grpSpPr>
                      <wps:wsp>
                        <wps:cNvPr id="255" name="Rectangle 253"/>
                        <wps:cNvSpPr>
                          <a:spLocks noChangeArrowheads="1"/>
                        </wps:cNvSpPr>
                        <wps:spPr bwMode="auto">
                          <a:xfrm>
                            <a:off x="2602" y="-22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Rectangle 252"/>
                        <wps:cNvSpPr>
                          <a:spLocks noChangeArrowheads="1"/>
                        </wps:cNvSpPr>
                        <wps:spPr bwMode="auto">
                          <a:xfrm>
                            <a:off x="2602" y="-22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9" y="-179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9" y="27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0459C" id="Group 249" o:spid="_x0000_s1026" style="position:absolute;margin-left:129.6pt;margin-top:-11.85pt;width:23pt;height:46.4pt;z-index:-14728;mso-position-horizontal-relative:page" coordorigin="2592,-237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">
                <v:rect id="Rectangle 253" o:spid="_x0000_s1027" style="position:absolute;left:2602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" fillcolor="#00aeef" stroked="f"/>
                <v:rect id="Rectangle 252" o:spid="_x0000_s1028" style="position:absolute;left:2602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" filled="f" strokeweight="1pt"/>
                <v:shape id="Picture 251" o:spid="_x0000_s1029" type="#_x0000_t75" style="position:absolute;left:2649;top:-179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">
                  <v:imagedata r:id="rId9" o:title=""/>
                </v:shape>
                <v:shape id="Picture 250" o:spid="_x0000_s1030" type="#_x0000_t75" style="position:absolute;left:2649;top:27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">
                  <v:imagedata r:id="rId10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896" behindDoc="1" locked="0" layoutInCell="1" allowOverlap="1">
                <wp:simplePos x="0" y="0"/>
                <wp:positionH relativeFrom="page">
                  <wp:posOffset>2247265</wp:posOffset>
                </wp:positionH>
                <wp:positionV relativeFrom="paragraph">
                  <wp:posOffset>-150495</wp:posOffset>
                </wp:positionV>
                <wp:extent cx="292100" cy="589280"/>
                <wp:effectExtent l="8890" t="6350" r="3810" b="4445"/>
                <wp:wrapNone/>
                <wp:docPr id="249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3539" y="-237"/>
                          <a:chExt cx="460" cy="928"/>
                        </a:xfrm>
                      </wpg:grpSpPr>
                      <wps:wsp>
                        <wps:cNvPr id="250" name="Rectangle 248"/>
                        <wps:cNvSpPr>
                          <a:spLocks noChangeArrowheads="1"/>
                        </wps:cNvSpPr>
                        <wps:spPr bwMode="auto">
                          <a:xfrm>
                            <a:off x="3548" y="-22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247"/>
                        <wps:cNvSpPr>
                          <a:spLocks noChangeArrowheads="1"/>
                        </wps:cNvSpPr>
                        <wps:spPr bwMode="auto">
                          <a:xfrm>
                            <a:off x="3548" y="-22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2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79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27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10D6F" id="Group 244" o:spid="_x0000_s1026" style="position:absolute;margin-left:176.95pt;margin-top:-11.85pt;width:23pt;height:46.4pt;z-index:-14584;mso-position-horizontal-relative:page" coordorigin="3539,-237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">
                <v:rect id="Rectangle 248" o:spid="_x0000_s1027" style="position:absolute;left:3548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" fillcolor="#00aeef" stroked="f"/>
                <v:rect id="Rectangle 247" o:spid="_x0000_s1028" style="position:absolute;left:3548;top:-22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" filled="f" strokeweight="1pt"/>
                <v:shape id="Picture 246" o:spid="_x0000_s1029" type="#_x0000_t75" style="position:absolute;left:3595;top:-179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">
                  <v:imagedata r:id="rId12" o:title=""/>
                </v:shape>
                <v:shape id="Picture 245" o:spid="_x0000_s1030" type="#_x0000_t75" style="position:absolute;left:3595;top:27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">
                  <v:imagedata r:id="rId12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3671570</wp:posOffset>
                </wp:positionH>
                <wp:positionV relativeFrom="paragraph">
                  <wp:posOffset>-29210</wp:posOffset>
                </wp:positionV>
                <wp:extent cx="347345" cy="347345"/>
                <wp:effectExtent l="13970" t="13335" r="10160" b="10795"/>
                <wp:wrapNone/>
                <wp:docPr id="248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5896 5782"/>
                            <a:gd name="T1" fmla="*/ T0 w 547"/>
                            <a:gd name="T2" fmla="+- 0 -46 -46"/>
                            <a:gd name="T3" fmla="*/ -46 h 547"/>
                            <a:gd name="T4" fmla="+- 0 5830 5782"/>
                            <a:gd name="T5" fmla="*/ T4 w 547"/>
                            <a:gd name="T6" fmla="+- 0 -45 -46"/>
                            <a:gd name="T7" fmla="*/ -45 h 547"/>
                            <a:gd name="T8" fmla="+- 0 5797 5782"/>
                            <a:gd name="T9" fmla="*/ T8 w 547"/>
                            <a:gd name="T10" fmla="+- 0 -32 -46"/>
                            <a:gd name="T11" fmla="*/ -32 h 547"/>
                            <a:gd name="T12" fmla="+- 0 5784 5782"/>
                            <a:gd name="T13" fmla="*/ T12 w 547"/>
                            <a:gd name="T14" fmla="+- 0 1 -46"/>
                            <a:gd name="T15" fmla="*/ 1 h 547"/>
                            <a:gd name="T16" fmla="+- 0 5782 5782"/>
                            <a:gd name="T17" fmla="*/ T16 w 547"/>
                            <a:gd name="T18" fmla="+- 0 67 -46"/>
                            <a:gd name="T19" fmla="*/ 67 h 547"/>
                            <a:gd name="T20" fmla="+- 0 5782 5782"/>
                            <a:gd name="T21" fmla="*/ T20 w 547"/>
                            <a:gd name="T22" fmla="+- 0 387 -46"/>
                            <a:gd name="T23" fmla="*/ 387 h 547"/>
                            <a:gd name="T24" fmla="+- 0 5784 5782"/>
                            <a:gd name="T25" fmla="*/ T24 w 547"/>
                            <a:gd name="T26" fmla="+- 0 453 -46"/>
                            <a:gd name="T27" fmla="*/ 453 h 547"/>
                            <a:gd name="T28" fmla="+- 0 5797 5782"/>
                            <a:gd name="T29" fmla="*/ T28 w 547"/>
                            <a:gd name="T30" fmla="+- 0 486 -46"/>
                            <a:gd name="T31" fmla="*/ 486 h 547"/>
                            <a:gd name="T32" fmla="+- 0 5830 5782"/>
                            <a:gd name="T33" fmla="*/ T32 w 547"/>
                            <a:gd name="T34" fmla="+- 0 499 -46"/>
                            <a:gd name="T35" fmla="*/ 499 h 547"/>
                            <a:gd name="T36" fmla="+- 0 5896 5782"/>
                            <a:gd name="T37" fmla="*/ T36 w 547"/>
                            <a:gd name="T38" fmla="+- 0 500 -46"/>
                            <a:gd name="T39" fmla="*/ 500 h 547"/>
                            <a:gd name="T40" fmla="+- 0 6216 5782"/>
                            <a:gd name="T41" fmla="*/ T40 w 547"/>
                            <a:gd name="T42" fmla="+- 0 500 -46"/>
                            <a:gd name="T43" fmla="*/ 500 h 547"/>
                            <a:gd name="T44" fmla="+- 0 6282 5782"/>
                            <a:gd name="T45" fmla="*/ T44 w 547"/>
                            <a:gd name="T46" fmla="+- 0 499 -46"/>
                            <a:gd name="T47" fmla="*/ 499 h 547"/>
                            <a:gd name="T48" fmla="+- 0 6315 5782"/>
                            <a:gd name="T49" fmla="*/ T48 w 547"/>
                            <a:gd name="T50" fmla="+- 0 486 -46"/>
                            <a:gd name="T51" fmla="*/ 486 h 547"/>
                            <a:gd name="T52" fmla="+- 0 6328 5782"/>
                            <a:gd name="T53" fmla="*/ T52 w 547"/>
                            <a:gd name="T54" fmla="+- 0 453 -46"/>
                            <a:gd name="T55" fmla="*/ 453 h 547"/>
                            <a:gd name="T56" fmla="+- 0 6329 5782"/>
                            <a:gd name="T57" fmla="*/ T56 w 547"/>
                            <a:gd name="T58" fmla="+- 0 387 -46"/>
                            <a:gd name="T59" fmla="*/ 387 h 547"/>
                            <a:gd name="T60" fmla="+- 0 6329 5782"/>
                            <a:gd name="T61" fmla="*/ T60 w 547"/>
                            <a:gd name="T62" fmla="+- 0 67 -46"/>
                            <a:gd name="T63" fmla="*/ 67 h 547"/>
                            <a:gd name="T64" fmla="+- 0 6328 5782"/>
                            <a:gd name="T65" fmla="*/ T64 w 547"/>
                            <a:gd name="T66" fmla="+- 0 1 -46"/>
                            <a:gd name="T67" fmla="*/ 1 h 547"/>
                            <a:gd name="T68" fmla="+- 0 6315 5782"/>
                            <a:gd name="T69" fmla="*/ T68 w 547"/>
                            <a:gd name="T70" fmla="+- 0 -32 -46"/>
                            <a:gd name="T71" fmla="*/ -32 h 547"/>
                            <a:gd name="T72" fmla="+- 0 6282 5782"/>
                            <a:gd name="T73" fmla="*/ T72 w 547"/>
                            <a:gd name="T74" fmla="+- 0 -45 -46"/>
                            <a:gd name="T75" fmla="*/ -45 h 547"/>
                            <a:gd name="T76" fmla="+- 0 6216 5782"/>
                            <a:gd name="T77" fmla="*/ T76 w 547"/>
                            <a:gd name="T78" fmla="+- 0 -46 -46"/>
                            <a:gd name="T79" fmla="*/ -46 h 547"/>
                            <a:gd name="T80" fmla="+- 0 5896 5782"/>
                            <a:gd name="T81" fmla="*/ T80 w 547"/>
                            <a:gd name="T82" fmla="+- 0 -46 -46"/>
                            <a:gd name="T83" fmla="*/ -4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1"/>
                              </a:lnTo>
                              <a:lnTo>
                                <a:pt x="15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5" y="532"/>
                              </a:lnTo>
                              <a:lnTo>
                                <a:pt x="48" y="545"/>
                              </a:lnTo>
                              <a:lnTo>
                                <a:pt x="114" y="546"/>
                              </a:lnTo>
                              <a:lnTo>
                                <a:pt x="434" y="546"/>
                              </a:lnTo>
                              <a:lnTo>
                                <a:pt x="500" y="545"/>
                              </a:lnTo>
                              <a:lnTo>
                                <a:pt x="533" y="532"/>
                              </a:lnTo>
                              <a:lnTo>
                                <a:pt x="546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6" y="47"/>
                              </a:lnTo>
                              <a:lnTo>
                                <a:pt x="533" y="14"/>
                              </a:lnTo>
                              <a:lnTo>
                                <a:pt x="500" y="1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57ABF" id="Freeform 243" o:spid="_x0000_s1026" style="position:absolute;margin-left:289.1pt;margin-top:-2.3pt;width:27.35pt;height:27.35pt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" path="m114,l48,1,15,14,2,47,,113,,433r2,66l15,532r33,13l114,546r320,l500,545r33,-13l546,499r1,-66l547,113,546,47,533,14,500,1,434,,114,xe" filled="f" strokecolor="#1c1c1c" strokeweight="1pt">
                <v:path arrowok="t" o:connecttype="custom" o:connectlocs="72390,-29210;30480,-28575;9525,-20320;1270,635;0,42545;0,245745;1270,287655;9525,308610;30480,316865;72390,317500;275590,317500;317500,316865;338455,308610;346710,287655;347345,245745;347345,42545;346710,635;338455,-20320;317500,-28575;275590,-29210;72390,-29210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spacing w:val="-3"/>
          <w:sz w:val="24"/>
        </w:rPr>
        <w:t>1.</w:t>
      </w:r>
      <w:r w:rsidR="00F93291" w:rsidRPr="00D05BBD">
        <w:rPr>
          <w:rFonts w:ascii="NTFPreCursivef" w:hAnsi="NTFPreCursivef"/>
          <w:spacing w:val="-3"/>
          <w:sz w:val="24"/>
        </w:rPr>
        <w:tab/>
      </w:r>
      <w:r w:rsidR="00F93291" w:rsidRPr="00D05BBD">
        <w:rPr>
          <w:rFonts w:ascii="NTFPreCursivef" w:hAnsi="NTFPreCursivef"/>
          <w:color w:val="292526"/>
          <w:sz w:val="28"/>
        </w:rPr>
        <w:t>2 + 2 + 2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spacing w:before="8"/>
        <w:rPr>
          <w:rFonts w:ascii="NTFPreCursivef" w:hAnsi="NTFPreCursivef"/>
          <w:sz w:val="46"/>
        </w:rPr>
      </w:pPr>
    </w:p>
    <w:p w:rsidR="00E84A89" w:rsidRPr="00D05BBD" w:rsidRDefault="00D05BBD">
      <w:pPr>
        <w:tabs>
          <w:tab w:val="left" w:pos="4320"/>
        </w:tabs>
        <w:ind w:left="428"/>
        <w:rPr>
          <w:rFonts w:ascii="NTFPreCursivef" w:hAnsi="NTFPreCursivef"/>
          <w:sz w:val="28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704" behindDoc="1" locked="0" layoutInCell="1" allowOverlap="1">
                <wp:simplePos x="0" y="0"/>
                <wp:positionH relativeFrom="page">
                  <wp:posOffset>1087120</wp:posOffset>
                </wp:positionH>
                <wp:positionV relativeFrom="paragraph">
                  <wp:posOffset>-196215</wp:posOffset>
                </wp:positionV>
                <wp:extent cx="570865" cy="589280"/>
                <wp:effectExtent l="1270" t="6985" r="8890" b="3810"/>
                <wp:wrapNone/>
                <wp:docPr id="239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1712" y="-309"/>
                          <a:chExt cx="899" cy="928"/>
                        </a:xfrm>
                      </wpg:grpSpPr>
                      <wps:wsp>
                        <wps:cNvPr id="240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1722" y="-29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1722" y="-29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2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9" y="-25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9" y="19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4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2161" y="-29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2161" y="-29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6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8" y="-25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7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8" y="19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0BBA1" id="Group 234" o:spid="_x0000_s1026" style="position:absolute;margin-left:85.6pt;margin-top:-15.45pt;width:44.95pt;height:46.4pt;z-index:-14776;mso-position-horizontal-relative:page" coordorigin="1712,-309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">
                <v:rect id="Rectangle 242" o:spid="_x0000_s1027" style="position:absolute;left:1722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" fillcolor="#fd0002" stroked="f"/>
                <v:rect id="Rectangle 241" o:spid="_x0000_s1028" style="position:absolute;left:1722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" filled="f" strokeweight="1pt"/>
                <v:shape id="Picture 240" o:spid="_x0000_s1029" type="#_x0000_t75" style="position:absolute;left:1769;top:-25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">
                  <v:imagedata r:id="rId15" o:title=""/>
                </v:shape>
                <v:shape id="Picture 239" o:spid="_x0000_s1030" type="#_x0000_t75" style="position:absolute;left:1769;top:19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">
                  <v:imagedata r:id="rId15" o:title=""/>
                </v:shape>
                <v:rect id="Rectangle 238" o:spid="_x0000_s1031" style="position:absolute;left:2161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" fillcolor="#fd0002" stroked="f"/>
                <v:rect id="Rectangle 237" o:spid="_x0000_s1032" style="position:absolute;left:2161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" filled="f" strokeweight="1pt"/>
                <v:shape id="Picture 236" o:spid="_x0000_s1033" type="#_x0000_t75" style="position:absolute;left:2208;top:-25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">
                  <v:imagedata r:id="rId16" o:title=""/>
                </v:shape>
                <v:shape id="Picture 235" o:spid="_x0000_s1034" type="#_x0000_t75" style="position:absolute;left:2208;top:19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">
                  <v:imagedata r:id="rId1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728" behindDoc="1" locked="0" layoutInCell="1" allowOverlap="1">
                <wp:simplePos x="0" y="0"/>
                <wp:positionH relativeFrom="page">
                  <wp:posOffset>1925955</wp:posOffset>
                </wp:positionH>
                <wp:positionV relativeFrom="paragraph">
                  <wp:posOffset>-196215</wp:posOffset>
                </wp:positionV>
                <wp:extent cx="570865" cy="589280"/>
                <wp:effectExtent l="1905" t="6985" r="8255" b="3810"/>
                <wp:wrapNone/>
                <wp:docPr id="23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3033" y="-309"/>
                          <a:chExt cx="899" cy="928"/>
                        </a:xfrm>
                      </wpg:grpSpPr>
                      <wps:wsp>
                        <wps:cNvPr id="231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3043" y="-29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3043" y="-29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0" y="-25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0" y="19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5" name="Rectangle 229"/>
                        <wps:cNvSpPr>
                          <a:spLocks noChangeArrowheads="1"/>
                        </wps:cNvSpPr>
                        <wps:spPr bwMode="auto">
                          <a:xfrm>
                            <a:off x="3482" y="-29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Rectangle 228"/>
                        <wps:cNvSpPr>
                          <a:spLocks noChangeArrowheads="1"/>
                        </wps:cNvSpPr>
                        <wps:spPr bwMode="auto">
                          <a:xfrm>
                            <a:off x="3482" y="-29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9" y="-25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8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9" y="19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EA2B7B" id="Group 225" o:spid="_x0000_s1026" style="position:absolute;margin-left:151.65pt;margin-top:-15.45pt;width:44.95pt;height:46.4pt;z-index:-14752;mso-position-horizontal-relative:page" coordorigin="3033,-309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">
                <v:rect id="Rectangle 233" o:spid="_x0000_s1027" style="position:absolute;left:3043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" fillcolor="#fd0002" stroked="f"/>
                <v:rect id="Rectangle 232" o:spid="_x0000_s1028" style="position:absolute;left:3043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" filled="f" strokeweight="1pt"/>
                <v:shape id="Picture 231" o:spid="_x0000_s1029" type="#_x0000_t75" style="position:absolute;left:3090;top:-25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">
                  <v:imagedata r:id="rId15" o:title=""/>
                </v:shape>
                <v:shape id="Picture 230" o:spid="_x0000_s1030" type="#_x0000_t75" style="position:absolute;left:3090;top:19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">
                  <v:imagedata r:id="rId15" o:title=""/>
                </v:shape>
                <v:rect id="Rectangle 229" o:spid="_x0000_s1031" style="position:absolute;left:3482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" fillcolor="#fd0002" stroked="f"/>
                <v:rect id="Rectangle 228" o:spid="_x0000_s1032" style="position:absolute;left:3482;top:-29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" filled="f" strokeweight="1pt"/>
                <v:shape id="Picture 227" o:spid="_x0000_s1033" type="#_x0000_t75" style="position:absolute;left:3529;top:-25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">
                  <v:imagedata r:id="rId15" o:title=""/>
                </v:shape>
                <v:shape id="Picture 226" o:spid="_x0000_s1034" type="#_x0000_t75" style="position:absolute;left:3529;top:19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">
                  <v:imagedata r:id="rId15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3671570</wp:posOffset>
                </wp:positionH>
                <wp:positionV relativeFrom="paragraph">
                  <wp:posOffset>-75565</wp:posOffset>
                </wp:positionV>
                <wp:extent cx="347345" cy="347345"/>
                <wp:effectExtent l="13970" t="13335" r="10160" b="10795"/>
                <wp:wrapNone/>
                <wp:docPr id="229" name="Freeform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5896 5782"/>
                            <a:gd name="T1" fmla="*/ T0 w 547"/>
                            <a:gd name="T2" fmla="+- 0 -119 -119"/>
                            <a:gd name="T3" fmla="*/ -119 h 547"/>
                            <a:gd name="T4" fmla="+- 0 5830 5782"/>
                            <a:gd name="T5" fmla="*/ T4 w 547"/>
                            <a:gd name="T6" fmla="+- 0 -117 -119"/>
                            <a:gd name="T7" fmla="*/ -117 h 547"/>
                            <a:gd name="T8" fmla="+- 0 5797 5782"/>
                            <a:gd name="T9" fmla="*/ T8 w 547"/>
                            <a:gd name="T10" fmla="+- 0 -104 -119"/>
                            <a:gd name="T11" fmla="*/ -104 h 547"/>
                            <a:gd name="T12" fmla="+- 0 5784 5782"/>
                            <a:gd name="T13" fmla="*/ T12 w 547"/>
                            <a:gd name="T14" fmla="+- 0 -71 -119"/>
                            <a:gd name="T15" fmla="*/ -71 h 547"/>
                            <a:gd name="T16" fmla="+- 0 5782 5782"/>
                            <a:gd name="T17" fmla="*/ T16 w 547"/>
                            <a:gd name="T18" fmla="+- 0 -5 -119"/>
                            <a:gd name="T19" fmla="*/ -5 h 547"/>
                            <a:gd name="T20" fmla="+- 0 5782 5782"/>
                            <a:gd name="T21" fmla="*/ T20 w 547"/>
                            <a:gd name="T22" fmla="+- 0 315 -119"/>
                            <a:gd name="T23" fmla="*/ 315 h 547"/>
                            <a:gd name="T24" fmla="+- 0 5784 5782"/>
                            <a:gd name="T25" fmla="*/ T24 w 547"/>
                            <a:gd name="T26" fmla="+- 0 380 -119"/>
                            <a:gd name="T27" fmla="*/ 380 h 547"/>
                            <a:gd name="T28" fmla="+- 0 5797 5782"/>
                            <a:gd name="T29" fmla="*/ T28 w 547"/>
                            <a:gd name="T30" fmla="+- 0 414 -119"/>
                            <a:gd name="T31" fmla="*/ 414 h 547"/>
                            <a:gd name="T32" fmla="+- 0 5830 5782"/>
                            <a:gd name="T33" fmla="*/ T32 w 547"/>
                            <a:gd name="T34" fmla="+- 0 427 -119"/>
                            <a:gd name="T35" fmla="*/ 427 h 547"/>
                            <a:gd name="T36" fmla="+- 0 5896 5782"/>
                            <a:gd name="T37" fmla="*/ T36 w 547"/>
                            <a:gd name="T38" fmla="+- 0 428 -119"/>
                            <a:gd name="T39" fmla="*/ 428 h 547"/>
                            <a:gd name="T40" fmla="+- 0 6216 5782"/>
                            <a:gd name="T41" fmla="*/ T40 w 547"/>
                            <a:gd name="T42" fmla="+- 0 428 -119"/>
                            <a:gd name="T43" fmla="*/ 428 h 547"/>
                            <a:gd name="T44" fmla="+- 0 6282 5782"/>
                            <a:gd name="T45" fmla="*/ T44 w 547"/>
                            <a:gd name="T46" fmla="+- 0 427 -119"/>
                            <a:gd name="T47" fmla="*/ 427 h 547"/>
                            <a:gd name="T48" fmla="+- 0 6315 5782"/>
                            <a:gd name="T49" fmla="*/ T48 w 547"/>
                            <a:gd name="T50" fmla="+- 0 414 -119"/>
                            <a:gd name="T51" fmla="*/ 414 h 547"/>
                            <a:gd name="T52" fmla="+- 0 6328 5782"/>
                            <a:gd name="T53" fmla="*/ T52 w 547"/>
                            <a:gd name="T54" fmla="+- 0 380 -119"/>
                            <a:gd name="T55" fmla="*/ 380 h 547"/>
                            <a:gd name="T56" fmla="+- 0 6329 5782"/>
                            <a:gd name="T57" fmla="*/ T56 w 547"/>
                            <a:gd name="T58" fmla="+- 0 315 -119"/>
                            <a:gd name="T59" fmla="*/ 315 h 547"/>
                            <a:gd name="T60" fmla="+- 0 6329 5782"/>
                            <a:gd name="T61" fmla="*/ T60 w 547"/>
                            <a:gd name="T62" fmla="+- 0 -5 -119"/>
                            <a:gd name="T63" fmla="*/ -5 h 547"/>
                            <a:gd name="T64" fmla="+- 0 6328 5782"/>
                            <a:gd name="T65" fmla="*/ T64 w 547"/>
                            <a:gd name="T66" fmla="+- 0 -71 -119"/>
                            <a:gd name="T67" fmla="*/ -71 h 547"/>
                            <a:gd name="T68" fmla="+- 0 6315 5782"/>
                            <a:gd name="T69" fmla="*/ T68 w 547"/>
                            <a:gd name="T70" fmla="+- 0 -104 -119"/>
                            <a:gd name="T71" fmla="*/ -104 h 547"/>
                            <a:gd name="T72" fmla="+- 0 6282 5782"/>
                            <a:gd name="T73" fmla="*/ T72 w 547"/>
                            <a:gd name="T74" fmla="+- 0 -117 -119"/>
                            <a:gd name="T75" fmla="*/ -117 h 547"/>
                            <a:gd name="T76" fmla="+- 0 6216 5782"/>
                            <a:gd name="T77" fmla="*/ T76 w 547"/>
                            <a:gd name="T78" fmla="+- 0 -119 -119"/>
                            <a:gd name="T79" fmla="*/ -119 h 547"/>
                            <a:gd name="T80" fmla="+- 0 5896 5782"/>
                            <a:gd name="T81" fmla="*/ T80 w 547"/>
                            <a:gd name="T82" fmla="+- 0 -119 -119"/>
                            <a:gd name="T83" fmla="*/ -119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5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5" y="533"/>
                              </a:lnTo>
                              <a:lnTo>
                                <a:pt x="48" y="546"/>
                              </a:lnTo>
                              <a:lnTo>
                                <a:pt x="114" y="547"/>
                              </a:lnTo>
                              <a:lnTo>
                                <a:pt x="434" y="547"/>
                              </a:lnTo>
                              <a:lnTo>
                                <a:pt x="500" y="546"/>
                              </a:lnTo>
                              <a:lnTo>
                                <a:pt x="533" y="533"/>
                              </a:lnTo>
                              <a:lnTo>
                                <a:pt x="546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6" y="48"/>
                              </a:lnTo>
                              <a:lnTo>
                                <a:pt x="533" y="15"/>
                              </a:lnTo>
                              <a:lnTo>
                                <a:pt x="500" y="2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1777F" id="Freeform 224" o:spid="_x0000_s1026" style="position:absolute;margin-left:289.1pt;margin-top:-5.95pt;width:27.35pt;height:27.35pt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" path="m114,l48,2,15,15,2,48,,114,,434r2,65l15,533r33,13l114,547r320,l500,546r33,-13l546,499r1,-65l547,114,546,48,533,15,500,2,434,,114,xe" filled="f" strokecolor="#1c1c1c" strokeweight="1pt">
                <v:path arrowok="t" o:connecttype="custom" o:connectlocs="72390,-75565;30480,-74295;9525,-66040;1270,-45085;0,-3175;0,200025;1270,241300;9525,262890;30480,271145;72390,271780;275590,271780;317500,271145;338455,262890;346710,241300;347345,200025;347345,-3175;346710,-45085;338455,-66040;317500,-74295;275590,-75565;72390,-75565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position w:val="-2"/>
          <w:sz w:val="24"/>
        </w:rPr>
        <w:t>2.</w:t>
      </w:r>
      <w:r w:rsidR="00F93291" w:rsidRPr="00D05BBD">
        <w:rPr>
          <w:rFonts w:ascii="NTFPreCursivef" w:hAnsi="NTFPreCursivef"/>
          <w:position w:val="-2"/>
          <w:sz w:val="24"/>
        </w:rPr>
        <w:tab/>
      </w:r>
      <w:r w:rsidR="00F93291" w:rsidRPr="00D05BBD">
        <w:rPr>
          <w:rFonts w:ascii="NTFPreCursivef" w:hAnsi="NTFPreCursivef"/>
          <w:color w:val="292526"/>
          <w:sz w:val="28"/>
        </w:rPr>
        <w:t>4 + 4 =</w:t>
      </w:r>
    </w:p>
    <w:p w:rsidR="00E84A89" w:rsidRPr="00D05BBD" w:rsidRDefault="00E84A89">
      <w:pPr>
        <w:pStyle w:val="BodyText"/>
        <w:rPr>
          <w:rFonts w:ascii="NTFPreCursivef" w:hAnsi="NTFPreCursivef"/>
          <w:sz w:val="36"/>
        </w:rPr>
      </w:pPr>
    </w:p>
    <w:p w:rsidR="00E84A89" w:rsidRPr="00D05BBD" w:rsidRDefault="00E84A89">
      <w:pPr>
        <w:pStyle w:val="BodyText"/>
        <w:spacing w:before="9"/>
        <w:rPr>
          <w:rFonts w:ascii="NTFPreCursivef" w:hAnsi="NTFPreCursivef"/>
          <w:sz w:val="42"/>
        </w:rPr>
      </w:pPr>
    </w:p>
    <w:p w:rsidR="00E84A89" w:rsidRPr="00D05BBD" w:rsidRDefault="00D05BBD">
      <w:pPr>
        <w:tabs>
          <w:tab w:val="left" w:pos="4351"/>
        </w:tabs>
        <w:ind w:left="436"/>
        <w:rPr>
          <w:rFonts w:ascii="NTFPreCursivef" w:hAnsi="NTFPreCursivef"/>
          <w:sz w:val="28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200" behindDoc="1" locked="0" layoutInCell="1" allowOverlap="1">
                <wp:simplePos x="0" y="0"/>
                <wp:positionH relativeFrom="page">
                  <wp:posOffset>1087755</wp:posOffset>
                </wp:positionH>
                <wp:positionV relativeFrom="paragraph">
                  <wp:posOffset>-173355</wp:posOffset>
                </wp:positionV>
                <wp:extent cx="570865" cy="589280"/>
                <wp:effectExtent l="1905" t="1270" r="8255" b="0"/>
                <wp:wrapNone/>
                <wp:docPr id="221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1713" y="-273"/>
                          <a:chExt cx="899" cy="928"/>
                        </a:xfrm>
                      </wpg:grpSpPr>
                      <wps:wsp>
                        <wps:cNvPr id="222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2162" y="204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FF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Rectangle 222"/>
                        <wps:cNvSpPr>
                          <a:spLocks noChangeArrowheads="1"/>
                        </wps:cNvSpPr>
                        <wps:spPr bwMode="auto">
                          <a:xfrm>
                            <a:off x="2162" y="204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9" y="24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5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1723" y="-264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F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723" y="-264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7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0" y="-21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0" y="23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F548DC" id="Group 216" o:spid="_x0000_s1026" style="position:absolute;margin-left:85.65pt;margin-top:-13.65pt;width:44.95pt;height:46.4pt;z-index:-15280;mso-position-horizontal-relative:page" coordorigin="1713,-273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">
                <v:rect id="Rectangle 223" o:spid="_x0000_s1027" style="position:absolute;left:2162;top:204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" fillcolor="#ff7e00" stroked="f"/>
                <v:rect id="Rectangle 222" o:spid="_x0000_s1028" style="position:absolute;left:2162;top:204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" filled="f" strokeweight="1pt"/>
                <v:shape id="Picture 221" o:spid="_x0000_s1029" type="#_x0000_t75" style="position:absolute;left:2209;top:24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">
                  <v:imagedata r:id="rId19" o:title=""/>
                </v:shape>
                <v:rect id="Rectangle 220" o:spid="_x0000_s1030" style="position:absolute;left:1723;top:-264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" fillcolor="#ff7e00" stroked="f"/>
                <v:rect id="Rectangle 219" o:spid="_x0000_s1031" style="position:absolute;left:1723;top:-264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" filled="f" strokeweight="1pt"/>
                <v:shape id="Picture 218" o:spid="_x0000_s1032" type="#_x0000_t75" style="position:absolute;left:1770;top:-21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">
                  <v:imagedata r:id="rId20" o:title=""/>
                </v:shape>
                <v:shape id="Picture 217" o:spid="_x0000_s1033" type="#_x0000_t75" style="position:absolute;left:1770;top:23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">
                  <v:imagedata r:id="rId20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248" behindDoc="1" locked="0" layoutInCell="1" allowOverlap="1">
                <wp:simplePos x="0" y="0"/>
                <wp:positionH relativeFrom="page">
                  <wp:posOffset>1925320</wp:posOffset>
                </wp:positionH>
                <wp:positionV relativeFrom="paragraph">
                  <wp:posOffset>-173355</wp:posOffset>
                </wp:positionV>
                <wp:extent cx="570865" cy="589280"/>
                <wp:effectExtent l="1270" t="1270" r="0" b="0"/>
                <wp:wrapNone/>
                <wp:docPr id="213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3032" y="-273"/>
                          <a:chExt cx="899" cy="928"/>
                        </a:xfrm>
                      </wpg:grpSpPr>
                      <wps:wsp>
                        <wps:cNvPr id="214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3480" y="204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FF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3480" y="204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7" y="24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7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3041" y="-264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FF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3041" y="-264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9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8" y="-21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8" y="23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AA907" id="Group 208" o:spid="_x0000_s1026" style="position:absolute;margin-left:151.6pt;margin-top:-13.65pt;width:44.95pt;height:46.4pt;z-index:-15232;mso-position-horizontal-relative:page" coordorigin="3032,-273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">
                <v:rect id="Rectangle 215" o:spid="_x0000_s1027" style="position:absolute;left:3480;top:204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" fillcolor="#ff7e00" stroked="f"/>
                <v:rect id="Rectangle 214" o:spid="_x0000_s1028" style="position:absolute;left:3480;top:204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" filled="f" strokeweight="1pt"/>
                <v:shape id="Picture 213" o:spid="_x0000_s1029" type="#_x0000_t75" style="position:absolute;left:3527;top:24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">
                  <v:imagedata r:id="rId19" o:title=""/>
                </v:shape>
                <v:rect id="Rectangle 212" o:spid="_x0000_s1030" style="position:absolute;left:3041;top:-264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" fillcolor="#ff7e00" stroked="f"/>
                <v:rect id="Rectangle 211" o:spid="_x0000_s1031" style="position:absolute;left:3041;top:-264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" filled="f" strokeweight="1pt"/>
                <v:shape id="Picture 210" o:spid="_x0000_s1032" type="#_x0000_t75" style="position:absolute;left:3088;top:-21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">
                  <v:imagedata r:id="rId20" o:title=""/>
                </v:shape>
                <v:shape id="Picture 209" o:spid="_x0000_s1033" type="#_x0000_t75" style="position:absolute;left:3088;top:23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">
                  <v:imagedata r:id="rId20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16" behindDoc="0" locked="0" layoutInCell="1" allowOverlap="1">
                <wp:simplePos x="0" y="0"/>
                <wp:positionH relativeFrom="page">
                  <wp:posOffset>3671570</wp:posOffset>
                </wp:positionH>
                <wp:positionV relativeFrom="paragraph">
                  <wp:posOffset>-84455</wp:posOffset>
                </wp:positionV>
                <wp:extent cx="347345" cy="347345"/>
                <wp:effectExtent l="13970" t="13970" r="10160" b="10160"/>
                <wp:wrapNone/>
                <wp:docPr id="212" name="Freeform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5896 5782"/>
                            <a:gd name="T1" fmla="*/ T0 w 547"/>
                            <a:gd name="T2" fmla="+- 0 -133 -133"/>
                            <a:gd name="T3" fmla="*/ -133 h 547"/>
                            <a:gd name="T4" fmla="+- 0 5830 5782"/>
                            <a:gd name="T5" fmla="*/ T4 w 547"/>
                            <a:gd name="T6" fmla="+- 0 -131 -133"/>
                            <a:gd name="T7" fmla="*/ -131 h 547"/>
                            <a:gd name="T8" fmla="+- 0 5797 5782"/>
                            <a:gd name="T9" fmla="*/ T8 w 547"/>
                            <a:gd name="T10" fmla="+- 0 -119 -133"/>
                            <a:gd name="T11" fmla="*/ -119 h 547"/>
                            <a:gd name="T12" fmla="+- 0 5784 5782"/>
                            <a:gd name="T13" fmla="*/ T12 w 547"/>
                            <a:gd name="T14" fmla="+- 0 -85 -133"/>
                            <a:gd name="T15" fmla="*/ -85 h 547"/>
                            <a:gd name="T16" fmla="+- 0 5782 5782"/>
                            <a:gd name="T17" fmla="*/ T16 w 547"/>
                            <a:gd name="T18" fmla="+- 0 -19 -133"/>
                            <a:gd name="T19" fmla="*/ -19 h 547"/>
                            <a:gd name="T20" fmla="+- 0 5782 5782"/>
                            <a:gd name="T21" fmla="*/ T20 w 547"/>
                            <a:gd name="T22" fmla="+- 0 301 -133"/>
                            <a:gd name="T23" fmla="*/ 301 h 547"/>
                            <a:gd name="T24" fmla="+- 0 5784 5782"/>
                            <a:gd name="T25" fmla="*/ T24 w 547"/>
                            <a:gd name="T26" fmla="+- 0 366 -133"/>
                            <a:gd name="T27" fmla="*/ 366 h 547"/>
                            <a:gd name="T28" fmla="+- 0 5797 5782"/>
                            <a:gd name="T29" fmla="*/ T28 w 547"/>
                            <a:gd name="T30" fmla="+- 0 400 -133"/>
                            <a:gd name="T31" fmla="*/ 400 h 547"/>
                            <a:gd name="T32" fmla="+- 0 5830 5782"/>
                            <a:gd name="T33" fmla="*/ T32 w 547"/>
                            <a:gd name="T34" fmla="+- 0 412 -133"/>
                            <a:gd name="T35" fmla="*/ 412 h 547"/>
                            <a:gd name="T36" fmla="+- 0 5896 5782"/>
                            <a:gd name="T37" fmla="*/ T36 w 547"/>
                            <a:gd name="T38" fmla="+- 0 414 -133"/>
                            <a:gd name="T39" fmla="*/ 414 h 547"/>
                            <a:gd name="T40" fmla="+- 0 6216 5782"/>
                            <a:gd name="T41" fmla="*/ T40 w 547"/>
                            <a:gd name="T42" fmla="+- 0 414 -133"/>
                            <a:gd name="T43" fmla="*/ 414 h 547"/>
                            <a:gd name="T44" fmla="+- 0 6282 5782"/>
                            <a:gd name="T45" fmla="*/ T44 w 547"/>
                            <a:gd name="T46" fmla="+- 0 412 -133"/>
                            <a:gd name="T47" fmla="*/ 412 h 547"/>
                            <a:gd name="T48" fmla="+- 0 6315 5782"/>
                            <a:gd name="T49" fmla="*/ T48 w 547"/>
                            <a:gd name="T50" fmla="+- 0 400 -133"/>
                            <a:gd name="T51" fmla="*/ 400 h 547"/>
                            <a:gd name="T52" fmla="+- 0 6328 5782"/>
                            <a:gd name="T53" fmla="*/ T52 w 547"/>
                            <a:gd name="T54" fmla="+- 0 366 -133"/>
                            <a:gd name="T55" fmla="*/ 366 h 547"/>
                            <a:gd name="T56" fmla="+- 0 6329 5782"/>
                            <a:gd name="T57" fmla="*/ T56 w 547"/>
                            <a:gd name="T58" fmla="+- 0 301 -133"/>
                            <a:gd name="T59" fmla="*/ 301 h 547"/>
                            <a:gd name="T60" fmla="+- 0 6329 5782"/>
                            <a:gd name="T61" fmla="*/ T60 w 547"/>
                            <a:gd name="T62" fmla="+- 0 -19 -133"/>
                            <a:gd name="T63" fmla="*/ -19 h 547"/>
                            <a:gd name="T64" fmla="+- 0 6328 5782"/>
                            <a:gd name="T65" fmla="*/ T64 w 547"/>
                            <a:gd name="T66" fmla="+- 0 -85 -133"/>
                            <a:gd name="T67" fmla="*/ -85 h 547"/>
                            <a:gd name="T68" fmla="+- 0 6315 5782"/>
                            <a:gd name="T69" fmla="*/ T68 w 547"/>
                            <a:gd name="T70" fmla="+- 0 -119 -133"/>
                            <a:gd name="T71" fmla="*/ -119 h 547"/>
                            <a:gd name="T72" fmla="+- 0 6282 5782"/>
                            <a:gd name="T73" fmla="*/ T72 w 547"/>
                            <a:gd name="T74" fmla="+- 0 -131 -133"/>
                            <a:gd name="T75" fmla="*/ -131 h 547"/>
                            <a:gd name="T76" fmla="+- 0 6216 5782"/>
                            <a:gd name="T77" fmla="*/ T76 w 547"/>
                            <a:gd name="T78" fmla="+- 0 -133 -133"/>
                            <a:gd name="T79" fmla="*/ -133 h 547"/>
                            <a:gd name="T80" fmla="+- 0 5896 5782"/>
                            <a:gd name="T81" fmla="*/ T80 w 547"/>
                            <a:gd name="T82" fmla="+- 0 -133 -133"/>
                            <a:gd name="T83" fmla="*/ -133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5" y="14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5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434" y="547"/>
                              </a:lnTo>
                              <a:lnTo>
                                <a:pt x="500" y="545"/>
                              </a:lnTo>
                              <a:lnTo>
                                <a:pt x="533" y="533"/>
                              </a:lnTo>
                              <a:lnTo>
                                <a:pt x="546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6" y="48"/>
                              </a:lnTo>
                              <a:lnTo>
                                <a:pt x="533" y="14"/>
                              </a:lnTo>
                              <a:lnTo>
                                <a:pt x="500" y="2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E2A8F" id="Freeform 207" o:spid="_x0000_s1026" style="position:absolute;margin-left:289.1pt;margin-top:-6.65pt;width:27.35pt;height:27.35pt;z-index:1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" path="m114,l48,2,15,14,2,48,,114,,434r2,65l15,533r33,12l114,547r320,l500,545r33,-12l546,499r1,-65l547,114,546,48,533,14,500,2,434,,114,xe" filled="f" strokecolor="#1c1c1c" strokeweight="1pt">
                <v:path arrowok="t" o:connecttype="custom" o:connectlocs="72390,-84455;30480,-83185;9525,-75565;1270,-53975;0,-12065;0,191135;1270,232410;9525,254000;30480,261620;72390,262890;275590,262890;317500,261620;338455,254000;346710,232410;347345,191135;347345,-12065;346710,-53975;338455,-75565;317500,-83185;275590,-84455;72390,-84455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position w:val="-6"/>
          <w:sz w:val="24"/>
        </w:rPr>
        <w:t>3.</w:t>
      </w:r>
      <w:r w:rsidR="00F93291" w:rsidRPr="00D05BBD">
        <w:rPr>
          <w:rFonts w:ascii="NTFPreCursivef" w:hAnsi="NTFPreCursivef"/>
          <w:position w:val="-6"/>
          <w:sz w:val="24"/>
        </w:rPr>
        <w:tab/>
      </w:r>
      <w:r w:rsidR="00F93291" w:rsidRPr="00D05BBD">
        <w:rPr>
          <w:rFonts w:ascii="NTFPreCursivef" w:hAnsi="NTFPreCursivef"/>
          <w:color w:val="292526"/>
          <w:sz w:val="28"/>
        </w:rPr>
        <w:t>3 + 3 =</w:t>
      </w:r>
    </w:p>
    <w:p w:rsidR="00E84A89" w:rsidRPr="00D05BBD" w:rsidRDefault="00E84A89">
      <w:pPr>
        <w:pStyle w:val="BodyText"/>
        <w:rPr>
          <w:rFonts w:ascii="NTFPreCursivef" w:hAnsi="NTFPreCursivef"/>
          <w:sz w:val="38"/>
        </w:rPr>
      </w:pPr>
    </w:p>
    <w:p w:rsidR="00E84A89" w:rsidRPr="00D05BBD" w:rsidRDefault="00E84A89">
      <w:pPr>
        <w:pStyle w:val="BodyText"/>
        <w:spacing w:before="11"/>
        <w:rPr>
          <w:rFonts w:ascii="NTFPreCursivef" w:hAnsi="NTFPreCursivef"/>
          <w:sz w:val="40"/>
        </w:rPr>
      </w:pPr>
    </w:p>
    <w:p w:rsidR="00E84A89" w:rsidRPr="00D05BBD" w:rsidRDefault="00D05BBD">
      <w:pPr>
        <w:tabs>
          <w:tab w:val="left" w:pos="4471"/>
        </w:tabs>
        <w:ind w:left="424"/>
        <w:rPr>
          <w:rFonts w:ascii="NTFPreCursivef" w:hAnsi="NTFPreCursivef"/>
          <w:sz w:val="28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224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-177165</wp:posOffset>
                </wp:positionV>
                <wp:extent cx="570865" cy="589280"/>
                <wp:effectExtent l="6350" t="5080" r="3810" b="5715"/>
                <wp:wrapNone/>
                <wp:docPr id="204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1645" y="-279"/>
                          <a:chExt cx="899" cy="928"/>
                        </a:xfrm>
                      </wpg:grpSpPr>
                      <wps:wsp>
                        <wps:cNvPr id="205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2094" y="199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2094" y="199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1" y="23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8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1655" y="-26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655" y="-26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-22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22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3666ED" id="Group 199" o:spid="_x0000_s1026" style="position:absolute;margin-left:82.25pt;margin-top:-13.95pt;width:44.95pt;height:46.4pt;z-index:-15256;mso-position-horizontal-relative:page" coordorigin="1645,-279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">
                <v:rect id="Rectangle 206" o:spid="_x0000_s1027" style="position:absolute;left:2094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" fillcolor="#81db56" stroked="f"/>
                <v:rect id="Rectangle 205" o:spid="_x0000_s1028" style="position:absolute;left:2094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" filled="f" strokeweight="1pt"/>
                <v:shape id="Picture 204" o:spid="_x0000_s1029" type="#_x0000_t75" style="position:absolute;left:2141;top:23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">
                  <v:imagedata r:id="rId23" o:title=""/>
                </v:shape>
                <v:rect id="Rectangle 203" o:spid="_x0000_s1030" style="position:absolute;left:1655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" fillcolor="#81db56" stroked="f"/>
                <v:rect id="Rectangle 202" o:spid="_x0000_s1031" style="position:absolute;left:1655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" filled="f" strokeweight="1pt"/>
                <v:shape id="Picture 201" o:spid="_x0000_s1032" type="#_x0000_t75" style="position:absolute;left:1702;top:-22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">
                  <v:imagedata r:id="rId24" o:title=""/>
                </v:shape>
                <v:shape id="Picture 200" o:spid="_x0000_s1033" type="#_x0000_t75" style="position:absolute;left:1702;top:22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">
                  <v:imagedata r:id="rId2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368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-177165</wp:posOffset>
                </wp:positionV>
                <wp:extent cx="570865" cy="589280"/>
                <wp:effectExtent l="7620" t="5080" r="2540" b="5715"/>
                <wp:wrapNone/>
                <wp:docPr id="196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2757" y="-279"/>
                          <a:chExt cx="899" cy="928"/>
                        </a:xfrm>
                      </wpg:grpSpPr>
                      <wps:wsp>
                        <wps:cNvPr id="197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3205" y="199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3205" y="199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2" y="23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0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2766" y="-26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2766" y="-26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3" y="-22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3" y="22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428DB" id="Group 191" o:spid="_x0000_s1026" style="position:absolute;margin-left:137.85pt;margin-top:-13.95pt;width:44.95pt;height:46.4pt;z-index:-15112;mso-position-horizontal-relative:page" coordorigin="2757,-279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">
                <v:rect id="Rectangle 198" o:spid="_x0000_s1027" style="position:absolute;left:3205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" fillcolor="#81db56" stroked="f"/>
                <v:rect id="Rectangle 197" o:spid="_x0000_s1028" style="position:absolute;left:3205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" filled="f" strokeweight="1pt"/>
                <v:shape id="Picture 196" o:spid="_x0000_s1029" type="#_x0000_t75" style="position:absolute;left:3252;top:23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">
                  <v:imagedata r:id="rId23" o:title=""/>
                </v:shape>
                <v:rect id="Rectangle 195" o:spid="_x0000_s1030" style="position:absolute;left:2766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" fillcolor="#81db56" stroked="f"/>
                <v:rect id="Rectangle 194" o:spid="_x0000_s1031" style="position:absolute;left:2766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" filled="f" strokeweight="1pt"/>
                <v:shape id="Picture 193" o:spid="_x0000_s1032" type="#_x0000_t75" style="position:absolute;left:2813;top:-22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">
                  <v:imagedata r:id="rId24" o:title=""/>
                </v:shape>
                <v:shape id="Picture 192" o:spid="_x0000_s1033" type="#_x0000_t75" style="position:absolute;left:2813;top:22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">
                  <v:imagedata r:id="rId2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392" behindDoc="1" locked="0" layoutInCell="1" allowOverlap="1">
                <wp:simplePos x="0" y="0"/>
                <wp:positionH relativeFrom="page">
                  <wp:posOffset>2456180</wp:posOffset>
                </wp:positionH>
                <wp:positionV relativeFrom="paragraph">
                  <wp:posOffset>-177165</wp:posOffset>
                </wp:positionV>
                <wp:extent cx="570865" cy="589280"/>
                <wp:effectExtent l="8255" t="5080" r="1905" b="5715"/>
                <wp:wrapNone/>
                <wp:docPr id="188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3868" y="-279"/>
                          <a:chExt cx="899" cy="928"/>
                        </a:xfrm>
                      </wpg:grpSpPr>
                      <wps:wsp>
                        <wps:cNvPr id="189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4317" y="199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4317" y="199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4" y="23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2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3877" y="-269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3877" y="-269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24" y="-22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24" y="22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8E281A" id="Group 183" o:spid="_x0000_s1026" style="position:absolute;margin-left:193.4pt;margin-top:-13.95pt;width:44.95pt;height:46.4pt;z-index:-15088;mso-position-horizontal-relative:page" coordorigin="3868,-279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">
                <v:rect id="Rectangle 190" o:spid="_x0000_s1027" style="position:absolute;left:4317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" fillcolor="#81db56" stroked="f"/>
                <v:rect id="Rectangle 189" o:spid="_x0000_s1028" style="position:absolute;left:4317;top:199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" filled="f" strokeweight="1pt"/>
                <v:shape id="Picture 188" o:spid="_x0000_s1029" type="#_x0000_t75" style="position:absolute;left:4364;top:23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">
                  <v:imagedata r:id="rId23" o:title=""/>
                </v:shape>
                <v:rect id="Rectangle 187" o:spid="_x0000_s1030" style="position:absolute;left:3877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" fillcolor="#81db56" stroked="f"/>
                <v:rect id="Rectangle 186" o:spid="_x0000_s1031" style="position:absolute;left:3877;top:-269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" filled="f" strokeweight="1pt"/>
                <v:shape id="Picture 185" o:spid="_x0000_s1032" type="#_x0000_t75" style="position:absolute;left:3924;top:-22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">
                  <v:imagedata r:id="rId24" o:title=""/>
                </v:shape>
                <v:shape id="Picture 184" o:spid="_x0000_s1033" type="#_x0000_t75" style="position:absolute;left:3924;top:22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">
                  <v:imagedata r:id="rId24" o:title=""/>
                </v:shape>
                <w10:wrap anchorx="page"/>
              </v:group>
            </w:pict>
          </mc:Fallback>
        </mc:AlternateContent>
      </w:r>
      <w:r w:rsidR="00F93291" w:rsidRPr="00D05BBD">
        <w:rPr>
          <w:rFonts w:ascii="NTFPreCursivef" w:hAnsi="NTFPreCursivef"/>
          <w:position w:val="-5"/>
          <w:sz w:val="24"/>
        </w:rPr>
        <w:t>4.</w:t>
      </w:r>
      <w:r w:rsidR="00F93291" w:rsidRPr="00D05BBD">
        <w:rPr>
          <w:rFonts w:ascii="NTFPreCursivef" w:hAnsi="NTFPreCursivef"/>
          <w:position w:val="-5"/>
          <w:sz w:val="24"/>
        </w:rPr>
        <w:tab/>
      </w:r>
      <w:r w:rsidR="00F93291" w:rsidRPr="00D05BBD">
        <w:rPr>
          <w:rFonts w:ascii="NTFPreCursivef" w:hAnsi="NTFPreCursivef"/>
          <w:color w:val="292526"/>
          <w:sz w:val="28"/>
        </w:rPr>
        <w:t>3 + 3 + 3</w:t>
      </w:r>
      <w:r w:rsidR="00F93291" w:rsidRPr="00D05BBD">
        <w:rPr>
          <w:rFonts w:ascii="NTFPreCursivef" w:hAnsi="NTFPreCursivef"/>
          <w:color w:val="292526"/>
          <w:spacing w:val="-35"/>
          <w:sz w:val="28"/>
        </w:rPr>
        <w:t xml:space="preserve"> </w:t>
      </w:r>
      <w:r w:rsidR="00F93291" w:rsidRPr="00D05BBD">
        <w:rPr>
          <w:rFonts w:ascii="NTFPreCursivef" w:hAnsi="NTFPreCursivef"/>
          <w:color w:val="292526"/>
          <w:spacing w:val="-17"/>
          <w:sz w:val="28"/>
        </w:rPr>
        <w:t>=</w:t>
      </w:r>
    </w:p>
    <w:p w:rsidR="00E84A89" w:rsidRPr="00D05BBD" w:rsidRDefault="00E84A89">
      <w:pPr>
        <w:pStyle w:val="BodyText"/>
        <w:rPr>
          <w:rFonts w:ascii="NTFPreCursivef" w:hAnsi="NTFPreCursivef"/>
          <w:sz w:val="38"/>
        </w:rPr>
      </w:pPr>
    </w:p>
    <w:p w:rsidR="00E84A89" w:rsidRPr="00D05BBD" w:rsidRDefault="00E84A89">
      <w:pPr>
        <w:pStyle w:val="BodyText"/>
        <w:spacing w:before="8"/>
        <w:rPr>
          <w:rFonts w:ascii="NTFPreCursivef" w:hAnsi="NTFPreCursivef"/>
          <w:sz w:val="45"/>
        </w:rPr>
      </w:pPr>
    </w:p>
    <w:p w:rsidR="00E84A89" w:rsidRPr="00D05BBD" w:rsidRDefault="00D05BBD">
      <w:pPr>
        <w:pStyle w:val="BodyText"/>
        <w:tabs>
          <w:tab w:val="left" w:pos="3939"/>
        </w:tabs>
        <w:ind w:left="431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272" behindDoc="1" locked="0" layoutInCell="1" allowOverlap="1">
                <wp:simplePos x="0" y="0"/>
                <wp:positionH relativeFrom="page">
                  <wp:posOffset>1089025</wp:posOffset>
                </wp:positionH>
                <wp:positionV relativeFrom="paragraph">
                  <wp:posOffset>-62230</wp:posOffset>
                </wp:positionV>
                <wp:extent cx="292100" cy="292100"/>
                <wp:effectExtent l="3175" t="3175" r="0" b="0"/>
                <wp:wrapNone/>
                <wp:docPr id="184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292100"/>
                          <a:chOff x="1715" y="-98"/>
                          <a:chExt cx="460" cy="460"/>
                        </a:xfrm>
                      </wpg:grpSpPr>
                      <wps:wsp>
                        <wps:cNvPr id="185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1724" y="-88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1724" y="-88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1" y="-5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897F5" id="Group 179" o:spid="_x0000_s1026" style="position:absolute;margin-left:85.75pt;margin-top:-4.9pt;width:23pt;height:23pt;z-index:-15208;mso-position-horizontal-relative:page" coordorigin="1715,-98" coordsize="460,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">
                <v:rect id="Rectangle 182" o:spid="_x0000_s1027" style="position:absolute;left:1724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" fillcolor="#a62fff" stroked="f"/>
                <v:rect id="Rectangle 181" o:spid="_x0000_s1028" style="position:absolute;left:1724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" filled="f" strokeweight="1pt"/>
                <v:shape id="Picture 180" o:spid="_x0000_s1029" type="#_x0000_t75" style="position:absolute;left:1771;top:-5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296" behindDoc="1" locked="0" layoutInCell="1" allowOverlap="1">
                <wp:simplePos x="0" y="0"/>
                <wp:positionH relativeFrom="page">
                  <wp:posOffset>1507490</wp:posOffset>
                </wp:positionH>
                <wp:positionV relativeFrom="paragraph">
                  <wp:posOffset>-62230</wp:posOffset>
                </wp:positionV>
                <wp:extent cx="292100" cy="292100"/>
                <wp:effectExtent l="2540" t="3175" r="635" b="0"/>
                <wp:wrapNone/>
                <wp:docPr id="180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292100"/>
                          <a:chOff x="2374" y="-98"/>
                          <a:chExt cx="460" cy="460"/>
                        </a:xfrm>
                      </wpg:grpSpPr>
                      <wps:wsp>
                        <wps:cNvPr id="181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2383" y="-88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2383" y="-88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0" y="-5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08C2DD" id="Group 175" o:spid="_x0000_s1026" style="position:absolute;margin-left:118.7pt;margin-top:-4.9pt;width:23pt;height:23pt;z-index:-15184;mso-position-horizontal-relative:page" coordorigin="2374,-98" coordsize="460,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">
                <v:rect id="Rectangle 178" o:spid="_x0000_s1027" style="position:absolute;left:2383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" fillcolor="#a62fff" stroked="f"/>
                <v:rect id="Rectangle 177" o:spid="_x0000_s1028" style="position:absolute;left:2383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" filled="f" strokeweight="1pt"/>
                <v:shape id="Picture 176" o:spid="_x0000_s1029" type="#_x0000_t75" style="position:absolute;left:2430;top:-5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320" behindDoc="1" locked="0" layoutInCell="1" allowOverlap="1">
                <wp:simplePos x="0" y="0"/>
                <wp:positionH relativeFrom="page">
                  <wp:posOffset>1925955</wp:posOffset>
                </wp:positionH>
                <wp:positionV relativeFrom="paragraph">
                  <wp:posOffset>-62230</wp:posOffset>
                </wp:positionV>
                <wp:extent cx="292100" cy="292100"/>
                <wp:effectExtent l="1905" t="3175" r="1270" b="0"/>
                <wp:wrapNone/>
                <wp:docPr id="17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292100"/>
                          <a:chOff x="3033" y="-98"/>
                          <a:chExt cx="460" cy="460"/>
                        </a:xfrm>
                      </wpg:grpSpPr>
                      <wps:wsp>
                        <wps:cNvPr id="177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3043" y="-88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Rectangle 173"/>
                        <wps:cNvSpPr>
                          <a:spLocks noChangeArrowheads="1"/>
                        </wps:cNvSpPr>
                        <wps:spPr bwMode="auto">
                          <a:xfrm>
                            <a:off x="3043" y="-88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0" y="-5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CE51E" id="Group 171" o:spid="_x0000_s1026" style="position:absolute;margin-left:151.65pt;margin-top:-4.9pt;width:23pt;height:23pt;z-index:-15160;mso-position-horizontal-relative:page" coordorigin="3033,-98" coordsize="460,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">
                <v:rect id="Rectangle 174" o:spid="_x0000_s1027" style="position:absolute;left:3043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" fillcolor="#a62fff" stroked="f"/>
                <v:rect id="Rectangle 173" o:spid="_x0000_s1028" style="position:absolute;left:3043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" filled="f" strokeweight="1pt"/>
                <v:shape id="Picture 172" o:spid="_x0000_s1029" type="#_x0000_t75" style="position:absolute;left:3090;top:-5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344" behindDoc="1" locked="0" layoutInCell="1" allowOverlap="1">
                <wp:simplePos x="0" y="0"/>
                <wp:positionH relativeFrom="page">
                  <wp:posOffset>2344420</wp:posOffset>
                </wp:positionH>
                <wp:positionV relativeFrom="paragraph">
                  <wp:posOffset>-62230</wp:posOffset>
                </wp:positionV>
                <wp:extent cx="292100" cy="292100"/>
                <wp:effectExtent l="1270" t="3175" r="1905" b="0"/>
                <wp:wrapNone/>
                <wp:docPr id="172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292100"/>
                          <a:chOff x="3692" y="-98"/>
                          <a:chExt cx="460" cy="460"/>
                        </a:xfrm>
                      </wpg:grpSpPr>
                      <wps:wsp>
                        <wps:cNvPr id="173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3702" y="-88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702" y="-88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9" y="-50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4738D" id="Group 167" o:spid="_x0000_s1026" style="position:absolute;margin-left:184.6pt;margin-top:-4.9pt;width:23pt;height:23pt;z-index:-15136;mso-position-horizontal-relative:page" coordorigin="3692,-98" coordsize="460,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">
                <v:rect id="Rectangle 170" o:spid="_x0000_s1027" style="position:absolute;left:3702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" fillcolor="#a62fff" stroked="f"/>
                <v:rect id="Rectangle 169" o:spid="_x0000_s1028" style="position:absolute;left:3702;top:-88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" filled="f" strokeweight="1pt"/>
                <v:shape id="Picture 168" o:spid="_x0000_s1029" type="#_x0000_t75" style="position:absolute;left:3749;top:-50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64" behindDoc="0" locked="0" layoutInCell="1" allowOverlap="1">
                <wp:simplePos x="0" y="0"/>
                <wp:positionH relativeFrom="page">
                  <wp:posOffset>3926840</wp:posOffset>
                </wp:positionH>
                <wp:positionV relativeFrom="paragraph">
                  <wp:posOffset>-89535</wp:posOffset>
                </wp:positionV>
                <wp:extent cx="347345" cy="347345"/>
                <wp:effectExtent l="12065" t="13970" r="12065" b="10160"/>
                <wp:wrapNone/>
                <wp:docPr id="171" name="Freeform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6298 6184"/>
                            <a:gd name="T1" fmla="*/ T0 w 547"/>
                            <a:gd name="T2" fmla="+- 0 -141 -141"/>
                            <a:gd name="T3" fmla="*/ -141 h 547"/>
                            <a:gd name="T4" fmla="+- 0 6232 6184"/>
                            <a:gd name="T5" fmla="*/ T4 w 547"/>
                            <a:gd name="T6" fmla="+- 0 -140 -141"/>
                            <a:gd name="T7" fmla="*/ -140 h 547"/>
                            <a:gd name="T8" fmla="+- 0 6198 6184"/>
                            <a:gd name="T9" fmla="*/ T8 w 547"/>
                            <a:gd name="T10" fmla="+- 0 -127 -141"/>
                            <a:gd name="T11" fmla="*/ -127 h 547"/>
                            <a:gd name="T12" fmla="+- 0 6186 6184"/>
                            <a:gd name="T13" fmla="*/ T12 w 547"/>
                            <a:gd name="T14" fmla="+- 0 -94 -141"/>
                            <a:gd name="T15" fmla="*/ -94 h 547"/>
                            <a:gd name="T16" fmla="+- 0 6184 6184"/>
                            <a:gd name="T17" fmla="*/ T16 w 547"/>
                            <a:gd name="T18" fmla="+- 0 -28 -141"/>
                            <a:gd name="T19" fmla="*/ -28 h 547"/>
                            <a:gd name="T20" fmla="+- 0 6184 6184"/>
                            <a:gd name="T21" fmla="*/ T20 w 547"/>
                            <a:gd name="T22" fmla="+- 0 292 -141"/>
                            <a:gd name="T23" fmla="*/ 292 h 547"/>
                            <a:gd name="T24" fmla="+- 0 6186 6184"/>
                            <a:gd name="T25" fmla="*/ T24 w 547"/>
                            <a:gd name="T26" fmla="+- 0 358 -141"/>
                            <a:gd name="T27" fmla="*/ 358 h 547"/>
                            <a:gd name="T28" fmla="+- 0 6198 6184"/>
                            <a:gd name="T29" fmla="*/ T28 w 547"/>
                            <a:gd name="T30" fmla="+- 0 391 -141"/>
                            <a:gd name="T31" fmla="*/ 391 h 547"/>
                            <a:gd name="T32" fmla="+- 0 6232 6184"/>
                            <a:gd name="T33" fmla="*/ T32 w 547"/>
                            <a:gd name="T34" fmla="+- 0 404 -141"/>
                            <a:gd name="T35" fmla="*/ 404 h 547"/>
                            <a:gd name="T36" fmla="+- 0 6298 6184"/>
                            <a:gd name="T37" fmla="*/ T36 w 547"/>
                            <a:gd name="T38" fmla="+- 0 405 -141"/>
                            <a:gd name="T39" fmla="*/ 405 h 547"/>
                            <a:gd name="T40" fmla="+- 0 6618 6184"/>
                            <a:gd name="T41" fmla="*/ T40 w 547"/>
                            <a:gd name="T42" fmla="+- 0 405 -141"/>
                            <a:gd name="T43" fmla="*/ 405 h 547"/>
                            <a:gd name="T44" fmla="+- 0 6683 6184"/>
                            <a:gd name="T45" fmla="*/ T44 w 547"/>
                            <a:gd name="T46" fmla="+- 0 404 -141"/>
                            <a:gd name="T47" fmla="*/ 404 h 547"/>
                            <a:gd name="T48" fmla="+- 0 6717 6184"/>
                            <a:gd name="T49" fmla="*/ T48 w 547"/>
                            <a:gd name="T50" fmla="+- 0 391 -141"/>
                            <a:gd name="T51" fmla="*/ 391 h 547"/>
                            <a:gd name="T52" fmla="+- 0 6729 6184"/>
                            <a:gd name="T53" fmla="*/ T52 w 547"/>
                            <a:gd name="T54" fmla="+- 0 358 -141"/>
                            <a:gd name="T55" fmla="*/ 358 h 547"/>
                            <a:gd name="T56" fmla="+- 0 6731 6184"/>
                            <a:gd name="T57" fmla="*/ T56 w 547"/>
                            <a:gd name="T58" fmla="+- 0 292 -141"/>
                            <a:gd name="T59" fmla="*/ 292 h 547"/>
                            <a:gd name="T60" fmla="+- 0 6731 6184"/>
                            <a:gd name="T61" fmla="*/ T60 w 547"/>
                            <a:gd name="T62" fmla="+- 0 -28 -141"/>
                            <a:gd name="T63" fmla="*/ -28 h 547"/>
                            <a:gd name="T64" fmla="+- 0 6729 6184"/>
                            <a:gd name="T65" fmla="*/ T64 w 547"/>
                            <a:gd name="T66" fmla="+- 0 -94 -141"/>
                            <a:gd name="T67" fmla="*/ -94 h 547"/>
                            <a:gd name="T68" fmla="+- 0 6717 6184"/>
                            <a:gd name="T69" fmla="*/ T68 w 547"/>
                            <a:gd name="T70" fmla="+- 0 -127 -141"/>
                            <a:gd name="T71" fmla="*/ -127 h 547"/>
                            <a:gd name="T72" fmla="+- 0 6683 6184"/>
                            <a:gd name="T73" fmla="*/ T72 w 547"/>
                            <a:gd name="T74" fmla="+- 0 -140 -141"/>
                            <a:gd name="T75" fmla="*/ -140 h 547"/>
                            <a:gd name="T76" fmla="+- 0 6618 6184"/>
                            <a:gd name="T77" fmla="*/ T76 w 547"/>
                            <a:gd name="T78" fmla="+- 0 -141 -141"/>
                            <a:gd name="T79" fmla="*/ -141 h 547"/>
                            <a:gd name="T80" fmla="+- 0 6298 6184"/>
                            <a:gd name="T81" fmla="*/ T80 w 547"/>
                            <a:gd name="T82" fmla="+- 0 -141 -141"/>
                            <a:gd name="T83" fmla="*/ -141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4" y="546"/>
                              </a:lnTo>
                              <a:lnTo>
                                <a:pt x="434" y="546"/>
                              </a:lnTo>
                              <a:lnTo>
                                <a:pt x="499" y="545"/>
                              </a:lnTo>
                              <a:lnTo>
                                <a:pt x="533" y="532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7"/>
                              </a:lnTo>
                              <a:lnTo>
                                <a:pt x="533" y="14"/>
                              </a:lnTo>
                              <a:lnTo>
                                <a:pt x="499" y="1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5B2F6" id="Freeform 166" o:spid="_x0000_s1026" style="position:absolute;margin-left:309.2pt;margin-top:-7.05pt;width:27.35pt;height:27.35pt;z-index:1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" path="m114,l48,1,14,14,2,47,,113,,433r2,66l14,532r34,13l114,546r320,l499,545r34,-13l545,499r2,-66l547,113,545,47,533,14,499,1,434,,114,xe" filled="f" strokecolor="#1c1c1c" strokeweight="1pt">
                <v:path arrowok="t" o:connecttype="custom" o:connectlocs="72390,-89535;30480,-88900;8890,-80645;1270,-59690;0,-17780;0,185420;1270,227330;8890,248285;30480,256540;72390,257175;275590,257175;316865,256540;338455,248285;346075,227330;347345,185420;347345,-17780;346075,-59690;338455,-80645;316865,-88900;275590,-89535;72390,-89535" o:connectangles="0,0,0,0,0,0,0,0,0,0,0,0,0,0,0,0,0,0,0,0,0"/>
                <w10:wrap anchorx="page"/>
              </v:shape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56" behindDoc="0" locked="0" layoutInCell="1" allowOverlap="1">
                <wp:simplePos x="0" y="0"/>
                <wp:positionH relativeFrom="page">
                  <wp:posOffset>5706745</wp:posOffset>
                </wp:positionH>
                <wp:positionV relativeFrom="paragraph">
                  <wp:posOffset>759460</wp:posOffset>
                </wp:positionV>
                <wp:extent cx="347345" cy="347345"/>
                <wp:effectExtent l="10795" t="15240" r="13335" b="8890"/>
                <wp:wrapNone/>
                <wp:docPr id="170" name="Freeform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9101 8987"/>
                            <a:gd name="T1" fmla="*/ T0 w 547"/>
                            <a:gd name="T2" fmla="+- 0 1196 1196"/>
                            <a:gd name="T3" fmla="*/ 1196 h 547"/>
                            <a:gd name="T4" fmla="+- 0 9035 8987"/>
                            <a:gd name="T5" fmla="*/ T4 w 547"/>
                            <a:gd name="T6" fmla="+- 0 1197 1196"/>
                            <a:gd name="T7" fmla="*/ 1197 h 547"/>
                            <a:gd name="T8" fmla="+- 0 9002 8987"/>
                            <a:gd name="T9" fmla="*/ T8 w 547"/>
                            <a:gd name="T10" fmla="+- 0 1210 1196"/>
                            <a:gd name="T11" fmla="*/ 1210 h 547"/>
                            <a:gd name="T12" fmla="+- 0 8989 8987"/>
                            <a:gd name="T13" fmla="*/ T12 w 547"/>
                            <a:gd name="T14" fmla="+- 0 1243 1196"/>
                            <a:gd name="T15" fmla="*/ 1243 h 547"/>
                            <a:gd name="T16" fmla="+- 0 8987 8987"/>
                            <a:gd name="T17" fmla="*/ T16 w 547"/>
                            <a:gd name="T18" fmla="+- 0 1309 1196"/>
                            <a:gd name="T19" fmla="*/ 1309 h 547"/>
                            <a:gd name="T20" fmla="+- 0 8987 8987"/>
                            <a:gd name="T21" fmla="*/ T20 w 547"/>
                            <a:gd name="T22" fmla="+- 0 1629 1196"/>
                            <a:gd name="T23" fmla="*/ 1629 h 547"/>
                            <a:gd name="T24" fmla="+- 0 8989 8987"/>
                            <a:gd name="T25" fmla="*/ T24 w 547"/>
                            <a:gd name="T26" fmla="+- 0 1695 1196"/>
                            <a:gd name="T27" fmla="*/ 1695 h 547"/>
                            <a:gd name="T28" fmla="+- 0 9002 8987"/>
                            <a:gd name="T29" fmla="*/ T28 w 547"/>
                            <a:gd name="T30" fmla="+- 0 1728 1196"/>
                            <a:gd name="T31" fmla="*/ 1728 h 547"/>
                            <a:gd name="T32" fmla="+- 0 9035 8987"/>
                            <a:gd name="T33" fmla="*/ T32 w 547"/>
                            <a:gd name="T34" fmla="+- 0 1741 1196"/>
                            <a:gd name="T35" fmla="*/ 1741 h 547"/>
                            <a:gd name="T36" fmla="+- 0 9101 8987"/>
                            <a:gd name="T37" fmla="*/ T36 w 547"/>
                            <a:gd name="T38" fmla="+- 0 1742 1196"/>
                            <a:gd name="T39" fmla="*/ 1742 h 547"/>
                            <a:gd name="T40" fmla="+- 0 9421 8987"/>
                            <a:gd name="T41" fmla="*/ T40 w 547"/>
                            <a:gd name="T42" fmla="+- 0 1742 1196"/>
                            <a:gd name="T43" fmla="*/ 1742 h 547"/>
                            <a:gd name="T44" fmla="+- 0 9486 8987"/>
                            <a:gd name="T45" fmla="*/ T44 w 547"/>
                            <a:gd name="T46" fmla="+- 0 1741 1196"/>
                            <a:gd name="T47" fmla="*/ 1741 h 547"/>
                            <a:gd name="T48" fmla="+- 0 9520 8987"/>
                            <a:gd name="T49" fmla="*/ T48 w 547"/>
                            <a:gd name="T50" fmla="+- 0 1728 1196"/>
                            <a:gd name="T51" fmla="*/ 1728 h 547"/>
                            <a:gd name="T52" fmla="+- 0 9532 8987"/>
                            <a:gd name="T53" fmla="*/ T52 w 547"/>
                            <a:gd name="T54" fmla="+- 0 1695 1196"/>
                            <a:gd name="T55" fmla="*/ 1695 h 547"/>
                            <a:gd name="T56" fmla="+- 0 9534 8987"/>
                            <a:gd name="T57" fmla="*/ T56 w 547"/>
                            <a:gd name="T58" fmla="+- 0 1629 1196"/>
                            <a:gd name="T59" fmla="*/ 1629 h 547"/>
                            <a:gd name="T60" fmla="+- 0 9534 8987"/>
                            <a:gd name="T61" fmla="*/ T60 w 547"/>
                            <a:gd name="T62" fmla="+- 0 1309 1196"/>
                            <a:gd name="T63" fmla="*/ 1309 h 547"/>
                            <a:gd name="T64" fmla="+- 0 9532 8987"/>
                            <a:gd name="T65" fmla="*/ T64 w 547"/>
                            <a:gd name="T66" fmla="+- 0 1243 1196"/>
                            <a:gd name="T67" fmla="*/ 1243 h 547"/>
                            <a:gd name="T68" fmla="+- 0 9520 8987"/>
                            <a:gd name="T69" fmla="*/ T68 w 547"/>
                            <a:gd name="T70" fmla="+- 0 1210 1196"/>
                            <a:gd name="T71" fmla="*/ 1210 h 547"/>
                            <a:gd name="T72" fmla="+- 0 9486 8987"/>
                            <a:gd name="T73" fmla="*/ T72 w 547"/>
                            <a:gd name="T74" fmla="+- 0 1197 1196"/>
                            <a:gd name="T75" fmla="*/ 1197 h 547"/>
                            <a:gd name="T76" fmla="+- 0 9421 8987"/>
                            <a:gd name="T77" fmla="*/ T76 w 547"/>
                            <a:gd name="T78" fmla="+- 0 1196 1196"/>
                            <a:gd name="T79" fmla="*/ 1196 h 547"/>
                            <a:gd name="T80" fmla="+- 0 9101 8987"/>
                            <a:gd name="T81" fmla="*/ T80 w 547"/>
                            <a:gd name="T82" fmla="+- 0 1196 1196"/>
                            <a:gd name="T83" fmla="*/ 119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1"/>
                              </a:lnTo>
                              <a:lnTo>
                                <a:pt x="15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5" y="532"/>
                              </a:lnTo>
                              <a:lnTo>
                                <a:pt x="48" y="545"/>
                              </a:lnTo>
                              <a:lnTo>
                                <a:pt x="114" y="546"/>
                              </a:lnTo>
                              <a:lnTo>
                                <a:pt x="434" y="546"/>
                              </a:lnTo>
                              <a:lnTo>
                                <a:pt x="499" y="545"/>
                              </a:lnTo>
                              <a:lnTo>
                                <a:pt x="533" y="532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7"/>
                              </a:lnTo>
                              <a:lnTo>
                                <a:pt x="533" y="14"/>
                              </a:lnTo>
                              <a:lnTo>
                                <a:pt x="499" y="1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30800" id="Freeform 165" o:spid="_x0000_s1026" style="position:absolute;margin-left:449.35pt;margin-top:59.8pt;width:27.35pt;height:27.35pt;z-index:2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" path="m114,l48,1,15,14,2,47,,113,,433r2,66l15,532r33,13l114,546r320,l499,545r34,-13l545,499r2,-66l547,113,545,47,533,14,499,1,434,,114,xe" filled="f" strokecolor="#1c1c1c" strokeweight="1pt">
                <v:path arrowok="t" o:connecttype="custom" o:connectlocs="72390,759460;30480,760095;9525,768350;1270,789305;0,831215;0,1034415;1270,1076325;9525,1097280;30480,1105535;72390,1106170;275590,1106170;316865,1105535;338455,1097280;346075,1076325;347345,1034415;347345,831215;346075,789305;338455,768350;316865,760095;275590,759460;72390,759460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sz w:val="24"/>
        </w:rPr>
        <w:t>5.</w:t>
      </w:r>
      <w:r w:rsidR="00F93291" w:rsidRPr="00D05BBD">
        <w:rPr>
          <w:rFonts w:ascii="NTFPreCursivef" w:hAnsi="NTFPreCursivef"/>
          <w:sz w:val="24"/>
        </w:rPr>
        <w:tab/>
      </w:r>
      <w:r w:rsidR="00F93291" w:rsidRPr="00D05BBD">
        <w:rPr>
          <w:rFonts w:ascii="NTFPreCursivef" w:hAnsi="NTFPreCursivef"/>
          <w:color w:val="292526"/>
          <w:position w:val="1"/>
        </w:rPr>
        <w:t>1 + 1 + 1 + 1 =</w:t>
      </w:r>
    </w:p>
    <w:p w:rsidR="00E84A89" w:rsidRPr="00D05BBD" w:rsidRDefault="00F93291">
      <w:pPr>
        <w:pStyle w:val="BodyText"/>
        <w:spacing w:before="100"/>
        <w:ind w:left="371"/>
        <w:rPr>
          <w:rFonts w:ascii="NTFPreCursivef" w:hAnsi="NTFPreCursivef"/>
        </w:rPr>
      </w:pPr>
      <w:r w:rsidRPr="00D05BBD">
        <w:rPr>
          <w:rFonts w:ascii="NTFPreCursivef" w:hAnsi="NTFPreCursivef"/>
        </w:rPr>
        <w:br w:type="column"/>
      </w:r>
      <w:r w:rsidRPr="00D05BBD">
        <w:rPr>
          <w:rFonts w:ascii="NTFPreCursivef" w:hAnsi="NTFPreCursivef"/>
          <w:color w:val="292526"/>
        </w:rPr>
        <w:lastRenderedPageBreak/>
        <w:t xml:space="preserve">3 </w:t>
      </w:r>
      <w:r w:rsidRPr="00D05BBD">
        <w:rPr>
          <w:rFonts w:ascii="Cambria" w:hAnsi="Cambria" w:cs="Cambria"/>
          <w:color w:val="292526"/>
        </w:rPr>
        <w:t>×</w:t>
      </w:r>
      <w:r w:rsidRPr="00D05BBD">
        <w:rPr>
          <w:rFonts w:ascii="NTFPreCursivef" w:hAnsi="NTFPreCursivef"/>
          <w:color w:val="292526"/>
        </w:rPr>
        <w:t xml:space="preserve"> 2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spacing w:before="1"/>
        <w:rPr>
          <w:rFonts w:ascii="NTFPreCursivef" w:hAnsi="NTFPreCursivef"/>
          <w:sz w:val="47"/>
        </w:rPr>
      </w:pPr>
    </w:p>
    <w:p w:rsidR="00E84A89" w:rsidRPr="00D05BBD" w:rsidRDefault="00D05BBD">
      <w:pPr>
        <w:pStyle w:val="BodyText"/>
        <w:ind w:left="355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36" behindDoc="0" locked="0" layoutInCell="1" allowOverlap="1">
                <wp:simplePos x="0" y="0"/>
                <wp:positionH relativeFrom="page">
                  <wp:posOffset>4825365</wp:posOffset>
                </wp:positionH>
                <wp:positionV relativeFrom="paragraph">
                  <wp:posOffset>-924560</wp:posOffset>
                </wp:positionV>
                <wp:extent cx="347345" cy="347345"/>
                <wp:effectExtent l="15240" t="8255" r="8890" b="6350"/>
                <wp:wrapNone/>
                <wp:docPr id="169" name="Freeform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7712 7599"/>
                            <a:gd name="T1" fmla="*/ T0 w 547"/>
                            <a:gd name="T2" fmla="+- 0 -1456 -1456"/>
                            <a:gd name="T3" fmla="*/ -1456 h 547"/>
                            <a:gd name="T4" fmla="+- 0 7647 7599"/>
                            <a:gd name="T5" fmla="*/ T4 w 547"/>
                            <a:gd name="T6" fmla="+- 0 -1454 -1456"/>
                            <a:gd name="T7" fmla="*/ -1454 h 547"/>
                            <a:gd name="T8" fmla="+- 0 7613 7599"/>
                            <a:gd name="T9" fmla="*/ T8 w 547"/>
                            <a:gd name="T10" fmla="+- 0 -1441 -1456"/>
                            <a:gd name="T11" fmla="*/ -1441 h 547"/>
                            <a:gd name="T12" fmla="+- 0 7601 7599"/>
                            <a:gd name="T13" fmla="*/ T12 w 547"/>
                            <a:gd name="T14" fmla="+- 0 -1408 -1456"/>
                            <a:gd name="T15" fmla="*/ -1408 h 547"/>
                            <a:gd name="T16" fmla="+- 0 7599 7599"/>
                            <a:gd name="T17" fmla="*/ T16 w 547"/>
                            <a:gd name="T18" fmla="+- 0 -1342 -1456"/>
                            <a:gd name="T19" fmla="*/ -1342 h 547"/>
                            <a:gd name="T20" fmla="+- 0 7599 7599"/>
                            <a:gd name="T21" fmla="*/ T20 w 547"/>
                            <a:gd name="T22" fmla="+- 0 -1022 -1456"/>
                            <a:gd name="T23" fmla="*/ -1022 h 547"/>
                            <a:gd name="T24" fmla="+- 0 7601 7599"/>
                            <a:gd name="T25" fmla="*/ T24 w 547"/>
                            <a:gd name="T26" fmla="+- 0 -957 -1456"/>
                            <a:gd name="T27" fmla="*/ -957 h 547"/>
                            <a:gd name="T28" fmla="+- 0 7613 7599"/>
                            <a:gd name="T29" fmla="*/ T28 w 547"/>
                            <a:gd name="T30" fmla="+- 0 -923 -1456"/>
                            <a:gd name="T31" fmla="*/ -923 h 547"/>
                            <a:gd name="T32" fmla="+- 0 7647 7599"/>
                            <a:gd name="T33" fmla="*/ T32 w 547"/>
                            <a:gd name="T34" fmla="+- 0 -910 -1456"/>
                            <a:gd name="T35" fmla="*/ -910 h 547"/>
                            <a:gd name="T36" fmla="+- 0 7712 7599"/>
                            <a:gd name="T37" fmla="*/ T36 w 547"/>
                            <a:gd name="T38" fmla="+- 0 -909 -1456"/>
                            <a:gd name="T39" fmla="*/ -909 h 547"/>
                            <a:gd name="T40" fmla="+- 0 8032 7599"/>
                            <a:gd name="T41" fmla="*/ T40 w 547"/>
                            <a:gd name="T42" fmla="+- 0 -909 -1456"/>
                            <a:gd name="T43" fmla="*/ -909 h 547"/>
                            <a:gd name="T44" fmla="+- 0 8098 7599"/>
                            <a:gd name="T45" fmla="*/ T44 w 547"/>
                            <a:gd name="T46" fmla="+- 0 -910 -1456"/>
                            <a:gd name="T47" fmla="*/ -910 h 547"/>
                            <a:gd name="T48" fmla="+- 0 8132 7599"/>
                            <a:gd name="T49" fmla="*/ T48 w 547"/>
                            <a:gd name="T50" fmla="+- 0 -923 -1456"/>
                            <a:gd name="T51" fmla="*/ -923 h 547"/>
                            <a:gd name="T52" fmla="+- 0 8144 7599"/>
                            <a:gd name="T53" fmla="*/ T52 w 547"/>
                            <a:gd name="T54" fmla="+- 0 -957 -1456"/>
                            <a:gd name="T55" fmla="*/ -957 h 547"/>
                            <a:gd name="T56" fmla="+- 0 8146 7599"/>
                            <a:gd name="T57" fmla="*/ T56 w 547"/>
                            <a:gd name="T58" fmla="+- 0 -1022 -1456"/>
                            <a:gd name="T59" fmla="*/ -1022 h 547"/>
                            <a:gd name="T60" fmla="+- 0 8146 7599"/>
                            <a:gd name="T61" fmla="*/ T60 w 547"/>
                            <a:gd name="T62" fmla="+- 0 -1342 -1456"/>
                            <a:gd name="T63" fmla="*/ -1342 h 547"/>
                            <a:gd name="T64" fmla="+- 0 8144 7599"/>
                            <a:gd name="T65" fmla="*/ T64 w 547"/>
                            <a:gd name="T66" fmla="+- 0 -1408 -1456"/>
                            <a:gd name="T67" fmla="*/ -1408 h 547"/>
                            <a:gd name="T68" fmla="+- 0 8132 7599"/>
                            <a:gd name="T69" fmla="*/ T68 w 547"/>
                            <a:gd name="T70" fmla="+- 0 -1441 -1456"/>
                            <a:gd name="T71" fmla="*/ -1441 h 547"/>
                            <a:gd name="T72" fmla="+- 0 8098 7599"/>
                            <a:gd name="T73" fmla="*/ T72 w 547"/>
                            <a:gd name="T74" fmla="+- 0 -1454 -1456"/>
                            <a:gd name="T75" fmla="*/ -1454 h 547"/>
                            <a:gd name="T76" fmla="+- 0 8032 7599"/>
                            <a:gd name="T77" fmla="*/ T76 w 547"/>
                            <a:gd name="T78" fmla="+- 0 -1456 -1456"/>
                            <a:gd name="T79" fmla="*/ -1456 h 547"/>
                            <a:gd name="T80" fmla="+- 0 7712 7599"/>
                            <a:gd name="T81" fmla="*/ T80 w 547"/>
                            <a:gd name="T82" fmla="+- 0 -1456 -1456"/>
                            <a:gd name="T83" fmla="*/ -145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6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6"/>
                              </a:lnTo>
                              <a:lnTo>
                                <a:pt x="533" y="533"/>
                              </a:lnTo>
                              <a:lnTo>
                                <a:pt x="545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5" y="48"/>
                              </a:lnTo>
                              <a:lnTo>
                                <a:pt x="533" y="15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D8F4E" id="Freeform 164" o:spid="_x0000_s1026" style="position:absolute;margin-left:379.95pt;margin-top:-72.8pt;width:27.35pt;height:27.35pt;z-index: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" path="m113,l48,2,14,15,2,48,,114,,434r2,65l14,533r34,13l113,547r320,l499,546r34,-13l545,499r2,-65l547,114,545,48,533,15,499,2,433,,113,xe" filled="f" strokecolor="#1c1c1c" strokeweight="1pt">
                <v:path arrowok="t" o:connecttype="custom" o:connectlocs="71755,-924560;30480,-923290;8890,-915035;1270,-894080;0,-852170;0,-648970;1270,-607695;8890,-586105;30480,-577850;71755,-577215;274955,-577215;316865,-577850;338455,-586105;346075,-607695;347345,-648970;347345,-852170;346075,-894080;338455,-915035;316865,-923290;274955,-924560;71755,-924560" o:connectangles="0,0,0,0,0,0,0,0,0,0,0,0,0,0,0,0,0,0,0,0,0"/>
                <w10:wrap anchorx="page"/>
              </v:shape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60" behindDoc="0" locked="0" layoutInCell="1" allowOverlap="1">
                <wp:simplePos x="0" y="0"/>
                <wp:positionH relativeFrom="page">
                  <wp:posOffset>4825365</wp:posOffset>
                </wp:positionH>
                <wp:positionV relativeFrom="paragraph">
                  <wp:posOffset>-75565</wp:posOffset>
                </wp:positionV>
                <wp:extent cx="347345" cy="347345"/>
                <wp:effectExtent l="15240" t="9525" r="8890" b="14605"/>
                <wp:wrapNone/>
                <wp:docPr id="168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7712 7599"/>
                            <a:gd name="T1" fmla="*/ T0 w 547"/>
                            <a:gd name="T2" fmla="+- 0 -119 -119"/>
                            <a:gd name="T3" fmla="*/ -119 h 547"/>
                            <a:gd name="T4" fmla="+- 0 7647 7599"/>
                            <a:gd name="T5" fmla="*/ T4 w 547"/>
                            <a:gd name="T6" fmla="+- 0 -117 -119"/>
                            <a:gd name="T7" fmla="*/ -117 h 547"/>
                            <a:gd name="T8" fmla="+- 0 7613 7599"/>
                            <a:gd name="T9" fmla="*/ T8 w 547"/>
                            <a:gd name="T10" fmla="+- 0 -104 -119"/>
                            <a:gd name="T11" fmla="*/ -104 h 547"/>
                            <a:gd name="T12" fmla="+- 0 7601 7599"/>
                            <a:gd name="T13" fmla="*/ T12 w 547"/>
                            <a:gd name="T14" fmla="+- 0 -71 -119"/>
                            <a:gd name="T15" fmla="*/ -71 h 547"/>
                            <a:gd name="T16" fmla="+- 0 7599 7599"/>
                            <a:gd name="T17" fmla="*/ T16 w 547"/>
                            <a:gd name="T18" fmla="+- 0 -5 -119"/>
                            <a:gd name="T19" fmla="*/ -5 h 547"/>
                            <a:gd name="T20" fmla="+- 0 7599 7599"/>
                            <a:gd name="T21" fmla="*/ T20 w 547"/>
                            <a:gd name="T22" fmla="+- 0 315 -119"/>
                            <a:gd name="T23" fmla="*/ 315 h 547"/>
                            <a:gd name="T24" fmla="+- 0 7601 7599"/>
                            <a:gd name="T25" fmla="*/ T24 w 547"/>
                            <a:gd name="T26" fmla="+- 0 380 -119"/>
                            <a:gd name="T27" fmla="*/ 380 h 547"/>
                            <a:gd name="T28" fmla="+- 0 7613 7599"/>
                            <a:gd name="T29" fmla="*/ T28 w 547"/>
                            <a:gd name="T30" fmla="+- 0 414 -119"/>
                            <a:gd name="T31" fmla="*/ 414 h 547"/>
                            <a:gd name="T32" fmla="+- 0 7647 7599"/>
                            <a:gd name="T33" fmla="*/ T32 w 547"/>
                            <a:gd name="T34" fmla="+- 0 427 -119"/>
                            <a:gd name="T35" fmla="*/ 427 h 547"/>
                            <a:gd name="T36" fmla="+- 0 7712 7599"/>
                            <a:gd name="T37" fmla="*/ T36 w 547"/>
                            <a:gd name="T38" fmla="+- 0 428 -119"/>
                            <a:gd name="T39" fmla="*/ 428 h 547"/>
                            <a:gd name="T40" fmla="+- 0 8032 7599"/>
                            <a:gd name="T41" fmla="*/ T40 w 547"/>
                            <a:gd name="T42" fmla="+- 0 428 -119"/>
                            <a:gd name="T43" fmla="*/ 428 h 547"/>
                            <a:gd name="T44" fmla="+- 0 8098 7599"/>
                            <a:gd name="T45" fmla="*/ T44 w 547"/>
                            <a:gd name="T46" fmla="+- 0 427 -119"/>
                            <a:gd name="T47" fmla="*/ 427 h 547"/>
                            <a:gd name="T48" fmla="+- 0 8132 7599"/>
                            <a:gd name="T49" fmla="*/ T48 w 547"/>
                            <a:gd name="T50" fmla="+- 0 414 -119"/>
                            <a:gd name="T51" fmla="*/ 414 h 547"/>
                            <a:gd name="T52" fmla="+- 0 8144 7599"/>
                            <a:gd name="T53" fmla="*/ T52 w 547"/>
                            <a:gd name="T54" fmla="+- 0 380 -119"/>
                            <a:gd name="T55" fmla="*/ 380 h 547"/>
                            <a:gd name="T56" fmla="+- 0 8146 7599"/>
                            <a:gd name="T57" fmla="*/ T56 w 547"/>
                            <a:gd name="T58" fmla="+- 0 315 -119"/>
                            <a:gd name="T59" fmla="*/ 315 h 547"/>
                            <a:gd name="T60" fmla="+- 0 8146 7599"/>
                            <a:gd name="T61" fmla="*/ T60 w 547"/>
                            <a:gd name="T62" fmla="+- 0 -5 -119"/>
                            <a:gd name="T63" fmla="*/ -5 h 547"/>
                            <a:gd name="T64" fmla="+- 0 8144 7599"/>
                            <a:gd name="T65" fmla="*/ T64 w 547"/>
                            <a:gd name="T66" fmla="+- 0 -71 -119"/>
                            <a:gd name="T67" fmla="*/ -71 h 547"/>
                            <a:gd name="T68" fmla="+- 0 8132 7599"/>
                            <a:gd name="T69" fmla="*/ T68 w 547"/>
                            <a:gd name="T70" fmla="+- 0 -104 -119"/>
                            <a:gd name="T71" fmla="*/ -104 h 547"/>
                            <a:gd name="T72" fmla="+- 0 8098 7599"/>
                            <a:gd name="T73" fmla="*/ T72 w 547"/>
                            <a:gd name="T74" fmla="+- 0 -117 -119"/>
                            <a:gd name="T75" fmla="*/ -117 h 547"/>
                            <a:gd name="T76" fmla="+- 0 8032 7599"/>
                            <a:gd name="T77" fmla="*/ T76 w 547"/>
                            <a:gd name="T78" fmla="+- 0 -119 -119"/>
                            <a:gd name="T79" fmla="*/ -119 h 547"/>
                            <a:gd name="T80" fmla="+- 0 7712 7599"/>
                            <a:gd name="T81" fmla="*/ T80 w 547"/>
                            <a:gd name="T82" fmla="+- 0 -119 -119"/>
                            <a:gd name="T83" fmla="*/ -119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6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6"/>
                              </a:lnTo>
                              <a:lnTo>
                                <a:pt x="533" y="533"/>
                              </a:lnTo>
                              <a:lnTo>
                                <a:pt x="545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5" y="48"/>
                              </a:lnTo>
                              <a:lnTo>
                                <a:pt x="533" y="15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10502" id="Freeform 163" o:spid="_x0000_s1026" style="position:absolute;margin-left:379.95pt;margin-top:-5.95pt;width:27.35pt;height:27.35pt;z-index:1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" path="m113,l48,2,14,15,2,48,,114,,434r2,65l14,533r34,13l113,547r320,l499,546r34,-13l545,499r2,-65l547,114,545,48,533,15,499,2,433,,113,xe" filled="f" strokecolor="#1c1c1c" strokeweight="1pt">
                <v:path arrowok="t" o:connecttype="custom" o:connectlocs="71755,-75565;30480,-74295;8890,-66040;1270,-45085;0,-3175;0,200025;1270,241300;8890,262890;30480,271145;71755,271780;274955,271780;316865,271145;338455,262890;346075,241300;347345,200025;347345,-3175;346075,-45085;338455,-66040;316865,-74295;274955,-75565;71755,-75565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color w:val="292526"/>
        </w:rPr>
        <w:t xml:space="preserve">2 </w:t>
      </w:r>
      <w:r w:rsidR="00F93291" w:rsidRPr="00D05BBD">
        <w:rPr>
          <w:rFonts w:ascii="Cambria" w:hAnsi="Cambria" w:cs="Cambria"/>
          <w:color w:val="292526"/>
        </w:rPr>
        <w:t>×</w:t>
      </w:r>
      <w:r w:rsidR="00F93291" w:rsidRPr="00D05BBD">
        <w:rPr>
          <w:rFonts w:ascii="NTFPreCursivef" w:hAnsi="NTFPreCursivef"/>
          <w:color w:val="292526"/>
        </w:rPr>
        <w:t xml:space="preserve"> 4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spacing w:before="5"/>
        <w:rPr>
          <w:rFonts w:ascii="NTFPreCursivef" w:hAnsi="NTFPreCursivef"/>
          <w:sz w:val="46"/>
        </w:rPr>
      </w:pPr>
    </w:p>
    <w:p w:rsidR="00E84A89" w:rsidRPr="00D05BBD" w:rsidRDefault="00D05BBD">
      <w:pPr>
        <w:pStyle w:val="BodyText"/>
        <w:ind w:left="371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4825365</wp:posOffset>
                </wp:positionH>
                <wp:positionV relativeFrom="paragraph">
                  <wp:posOffset>-84455</wp:posOffset>
                </wp:positionV>
                <wp:extent cx="347345" cy="347345"/>
                <wp:effectExtent l="15240" t="13335" r="8890" b="10795"/>
                <wp:wrapNone/>
                <wp:docPr id="167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7712 7599"/>
                            <a:gd name="T1" fmla="*/ T0 w 547"/>
                            <a:gd name="T2" fmla="+- 0 -133 -133"/>
                            <a:gd name="T3" fmla="*/ -133 h 547"/>
                            <a:gd name="T4" fmla="+- 0 7647 7599"/>
                            <a:gd name="T5" fmla="*/ T4 w 547"/>
                            <a:gd name="T6" fmla="+- 0 -131 -133"/>
                            <a:gd name="T7" fmla="*/ -131 h 547"/>
                            <a:gd name="T8" fmla="+- 0 7613 7599"/>
                            <a:gd name="T9" fmla="*/ T8 w 547"/>
                            <a:gd name="T10" fmla="+- 0 -119 -133"/>
                            <a:gd name="T11" fmla="*/ -119 h 547"/>
                            <a:gd name="T12" fmla="+- 0 7601 7599"/>
                            <a:gd name="T13" fmla="*/ T12 w 547"/>
                            <a:gd name="T14" fmla="+- 0 -85 -133"/>
                            <a:gd name="T15" fmla="*/ -85 h 547"/>
                            <a:gd name="T16" fmla="+- 0 7599 7599"/>
                            <a:gd name="T17" fmla="*/ T16 w 547"/>
                            <a:gd name="T18" fmla="+- 0 -19 -133"/>
                            <a:gd name="T19" fmla="*/ -19 h 547"/>
                            <a:gd name="T20" fmla="+- 0 7599 7599"/>
                            <a:gd name="T21" fmla="*/ T20 w 547"/>
                            <a:gd name="T22" fmla="+- 0 301 -133"/>
                            <a:gd name="T23" fmla="*/ 301 h 547"/>
                            <a:gd name="T24" fmla="+- 0 7601 7599"/>
                            <a:gd name="T25" fmla="*/ T24 w 547"/>
                            <a:gd name="T26" fmla="+- 0 366 -133"/>
                            <a:gd name="T27" fmla="*/ 366 h 547"/>
                            <a:gd name="T28" fmla="+- 0 7613 7599"/>
                            <a:gd name="T29" fmla="*/ T28 w 547"/>
                            <a:gd name="T30" fmla="+- 0 400 -133"/>
                            <a:gd name="T31" fmla="*/ 400 h 547"/>
                            <a:gd name="T32" fmla="+- 0 7647 7599"/>
                            <a:gd name="T33" fmla="*/ T32 w 547"/>
                            <a:gd name="T34" fmla="+- 0 412 -133"/>
                            <a:gd name="T35" fmla="*/ 412 h 547"/>
                            <a:gd name="T36" fmla="+- 0 7712 7599"/>
                            <a:gd name="T37" fmla="*/ T36 w 547"/>
                            <a:gd name="T38" fmla="+- 0 414 -133"/>
                            <a:gd name="T39" fmla="*/ 414 h 547"/>
                            <a:gd name="T40" fmla="+- 0 8032 7599"/>
                            <a:gd name="T41" fmla="*/ T40 w 547"/>
                            <a:gd name="T42" fmla="+- 0 414 -133"/>
                            <a:gd name="T43" fmla="*/ 414 h 547"/>
                            <a:gd name="T44" fmla="+- 0 8098 7599"/>
                            <a:gd name="T45" fmla="*/ T44 w 547"/>
                            <a:gd name="T46" fmla="+- 0 412 -133"/>
                            <a:gd name="T47" fmla="*/ 412 h 547"/>
                            <a:gd name="T48" fmla="+- 0 8132 7599"/>
                            <a:gd name="T49" fmla="*/ T48 w 547"/>
                            <a:gd name="T50" fmla="+- 0 400 -133"/>
                            <a:gd name="T51" fmla="*/ 400 h 547"/>
                            <a:gd name="T52" fmla="+- 0 8144 7599"/>
                            <a:gd name="T53" fmla="*/ T52 w 547"/>
                            <a:gd name="T54" fmla="+- 0 366 -133"/>
                            <a:gd name="T55" fmla="*/ 366 h 547"/>
                            <a:gd name="T56" fmla="+- 0 8146 7599"/>
                            <a:gd name="T57" fmla="*/ T56 w 547"/>
                            <a:gd name="T58" fmla="+- 0 301 -133"/>
                            <a:gd name="T59" fmla="*/ 301 h 547"/>
                            <a:gd name="T60" fmla="+- 0 8146 7599"/>
                            <a:gd name="T61" fmla="*/ T60 w 547"/>
                            <a:gd name="T62" fmla="+- 0 -19 -133"/>
                            <a:gd name="T63" fmla="*/ -19 h 547"/>
                            <a:gd name="T64" fmla="+- 0 8144 7599"/>
                            <a:gd name="T65" fmla="*/ T64 w 547"/>
                            <a:gd name="T66" fmla="+- 0 -85 -133"/>
                            <a:gd name="T67" fmla="*/ -85 h 547"/>
                            <a:gd name="T68" fmla="+- 0 8132 7599"/>
                            <a:gd name="T69" fmla="*/ T68 w 547"/>
                            <a:gd name="T70" fmla="+- 0 -119 -133"/>
                            <a:gd name="T71" fmla="*/ -119 h 547"/>
                            <a:gd name="T72" fmla="+- 0 8098 7599"/>
                            <a:gd name="T73" fmla="*/ T72 w 547"/>
                            <a:gd name="T74" fmla="+- 0 -131 -133"/>
                            <a:gd name="T75" fmla="*/ -131 h 547"/>
                            <a:gd name="T76" fmla="+- 0 8032 7599"/>
                            <a:gd name="T77" fmla="*/ T76 w 547"/>
                            <a:gd name="T78" fmla="+- 0 -133 -133"/>
                            <a:gd name="T79" fmla="*/ -133 h 547"/>
                            <a:gd name="T80" fmla="+- 0 7712 7599"/>
                            <a:gd name="T81" fmla="*/ T80 w 547"/>
                            <a:gd name="T82" fmla="+- 0 -133 -133"/>
                            <a:gd name="T83" fmla="*/ -133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5"/>
                              </a:lnTo>
                              <a:lnTo>
                                <a:pt x="533" y="533"/>
                              </a:lnTo>
                              <a:lnTo>
                                <a:pt x="545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5" y="48"/>
                              </a:lnTo>
                              <a:lnTo>
                                <a:pt x="533" y="14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EAB96" id="Freeform 162" o:spid="_x0000_s1026" style="position:absolute;margin-left:379.95pt;margin-top:-6.65pt;width:27.35pt;height:27.35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" path="m113,l48,2,14,14,2,48,,114,,434r2,65l14,533r34,12l113,547r320,l499,545r34,-12l545,499r2,-65l547,114,545,48,533,14,499,2,433,,113,xe" filled="f" strokecolor="#1c1c1c" strokeweight="1pt">
                <v:path arrowok="t" o:connecttype="custom" o:connectlocs="71755,-84455;30480,-83185;8890,-75565;1270,-53975;0,-12065;0,191135;1270,232410;8890,254000;30480,261620;71755,262890;274955,262890;316865,261620;338455,254000;346075,232410;347345,191135;347345,-12065;346075,-53975;338455,-75565;316865,-83185;274955,-84455;71755,-84455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color w:val="292526"/>
        </w:rPr>
        <w:t xml:space="preserve">2 </w:t>
      </w:r>
      <w:r w:rsidR="00F93291" w:rsidRPr="00D05BBD">
        <w:rPr>
          <w:rFonts w:ascii="Cambria" w:hAnsi="Cambria" w:cs="Cambria"/>
          <w:color w:val="292526"/>
        </w:rPr>
        <w:t>×</w:t>
      </w:r>
      <w:r w:rsidR="00F93291" w:rsidRPr="00D05BBD">
        <w:rPr>
          <w:rFonts w:ascii="NTFPreCursivef" w:hAnsi="NTFPreCursivef"/>
          <w:color w:val="292526"/>
        </w:rPr>
        <w:t xml:space="preserve"> 3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spacing w:before="11"/>
        <w:rPr>
          <w:rFonts w:ascii="NTFPreCursivef" w:hAnsi="NTFPreCursivef"/>
          <w:sz w:val="49"/>
        </w:rPr>
      </w:pPr>
    </w:p>
    <w:p w:rsidR="00E84A89" w:rsidRPr="00D05BBD" w:rsidRDefault="00D05BBD">
      <w:pPr>
        <w:pStyle w:val="BodyText"/>
        <w:ind w:left="873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>
                <wp:simplePos x="0" y="0"/>
                <wp:positionH relativeFrom="page">
                  <wp:posOffset>4025900</wp:posOffset>
                </wp:positionH>
                <wp:positionV relativeFrom="paragraph">
                  <wp:posOffset>-87630</wp:posOffset>
                </wp:positionV>
                <wp:extent cx="347345" cy="347345"/>
                <wp:effectExtent l="6350" t="10795" r="8255" b="13335"/>
                <wp:wrapNone/>
                <wp:docPr id="166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6454 6340"/>
                            <a:gd name="T1" fmla="*/ T0 w 547"/>
                            <a:gd name="T2" fmla="+- 0 -138 -138"/>
                            <a:gd name="T3" fmla="*/ -138 h 547"/>
                            <a:gd name="T4" fmla="+- 0 6388 6340"/>
                            <a:gd name="T5" fmla="*/ T4 w 547"/>
                            <a:gd name="T6" fmla="+- 0 -136 -138"/>
                            <a:gd name="T7" fmla="*/ -136 h 547"/>
                            <a:gd name="T8" fmla="+- 0 6354 6340"/>
                            <a:gd name="T9" fmla="*/ T8 w 547"/>
                            <a:gd name="T10" fmla="+- 0 -124 -138"/>
                            <a:gd name="T11" fmla="*/ -124 h 547"/>
                            <a:gd name="T12" fmla="+- 0 6342 6340"/>
                            <a:gd name="T13" fmla="*/ T12 w 547"/>
                            <a:gd name="T14" fmla="+- 0 -90 -138"/>
                            <a:gd name="T15" fmla="*/ -90 h 547"/>
                            <a:gd name="T16" fmla="+- 0 6340 6340"/>
                            <a:gd name="T17" fmla="*/ T16 w 547"/>
                            <a:gd name="T18" fmla="+- 0 -25 -138"/>
                            <a:gd name="T19" fmla="*/ -25 h 547"/>
                            <a:gd name="T20" fmla="+- 0 6340 6340"/>
                            <a:gd name="T21" fmla="*/ T20 w 547"/>
                            <a:gd name="T22" fmla="+- 0 295 -138"/>
                            <a:gd name="T23" fmla="*/ 295 h 547"/>
                            <a:gd name="T24" fmla="+- 0 6342 6340"/>
                            <a:gd name="T25" fmla="*/ T24 w 547"/>
                            <a:gd name="T26" fmla="+- 0 361 -138"/>
                            <a:gd name="T27" fmla="*/ 361 h 547"/>
                            <a:gd name="T28" fmla="+- 0 6354 6340"/>
                            <a:gd name="T29" fmla="*/ T28 w 547"/>
                            <a:gd name="T30" fmla="+- 0 395 -138"/>
                            <a:gd name="T31" fmla="*/ 395 h 547"/>
                            <a:gd name="T32" fmla="+- 0 6388 6340"/>
                            <a:gd name="T33" fmla="*/ T32 w 547"/>
                            <a:gd name="T34" fmla="+- 0 407 -138"/>
                            <a:gd name="T35" fmla="*/ 407 h 547"/>
                            <a:gd name="T36" fmla="+- 0 6454 6340"/>
                            <a:gd name="T37" fmla="*/ T36 w 547"/>
                            <a:gd name="T38" fmla="+- 0 409 -138"/>
                            <a:gd name="T39" fmla="*/ 409 h 547"/>
                            <a:gd name="T40" fmla="+- 0 6774 6340"/>
                            <a:gd name="T41" fmla="*/ T40 w 547"/>
                            <a:gd name="T42" fmla="+- 0 409 -138"/>
                            <a:gd name="T43" fmla="*/ 409 h 547"/>
                            <a:gd name="T44" fmla="+- 0 6839 6340"/>
                            <a:gd name="T45" fmla="*/ T44 w 547"/>
                            <a:gd name="T46" fmla="+- 0 407 -138"/>
                            <a:gd name="T47" fmla="*/ 407 h 547"/>
                            <a:gd name="T48" fmla="+- 0 6873 6340"/>
                            <a:gd name="T49" fmla="*/ T48 w 547"/>
                            <a:gd name="T50" fmla="+- 0 395 -138"/>
                            <a:gd name="T51" fmla="*/ 395 h 547"/>
                            <a:gd name="T52" fmla="+- 0 6885 6340"/>
                            <a:gd name="T53" fmla="*/ T52 w 547"/>
                            <a:gd name="T54" fmla="+- 0 361 -138"/>
                            <a:gd name="T55" fmla="*/ 361 h 547"/>
                            <a:gd name="T56" fmla="+- 0 6887 6340"/>
                            <a:gd name="T57" fmla="*/ T56 w 547"/>
                            <a:gd name="T58" fmla="+- 0 295 -138"/>
                            <a:gd name="T59" fmla="*/ 295 h 547"/>
                            <a:gd name="T60" fmla="+- 0 6887 6340"/>
                            <a:gd name="T61" fmla="*/ T60 w 547"/>
                            <a:gd name="T62" fmla="+- 0 -25 -138"/>
                            <a:gd name="T63" fmla="*/ -25 h 547"/>
                            <a:gd name="T64" fmla="+- 0 6885 6340"/>
                            <a:gd name="T65" fmla="*/ T64 w 547"/>
                            <a:gd name="T66" fmla="+- 0 -90 -138"/>
                            <a:gd name="T67" fmla="*/ -90 h 547"/>
                            <a:gd name="T68" fmla="+- 0 6873 6340"/>
                            <a:gd name="T69" fmla="*/ T68 w 547"/>
                            <a:gd name="T70" fmla="+- 0 -124 -138"/>
                            <a:gd name="T71" fmla="*/ -124 h 547"/>
                            <a:gd name="T72" fmla="+- 0 6839 6340"/>
                            <a:gd name="T73" fmla="*/ T72 w 547"/>
                            <a:gd name="T74" fmla="+- 0 -136 -138"/>
                            <a:gd name="T75" fmla="*/ -136 h 547"/>
                            <a:gd name="T76" fmla="+- 0 6774 6340"/>
                            <a:gd name="T77" fmla="*/ T76 w 547"/>
                            <a:gd name="T78" fmla="+- 0 -138 -138"/>
                            <a:gd name="T79" fmla="*/ -138 h 547"/>
                            <a:gd name="T80" fmla="+- 0 6454 6340"/>
                            <a:gd name="T81" fmla="*/ T80 w 547"/>
                            <a:gd name="T82" fmla="+- 0 -138 -138"/>
                            <a:gd name="T83" fmla="*/ -138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434" y="547"/>
                              </a:lnTo>
                              <a:lnTo>
                                <a:pt x="499" y="545"/>
                              </a:lnTo>
                              <a:lnTo>
                                <a:pt x="533" y="533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8"/>
                              </a:lnTo>
                              <a:lnTo>
                                <a:pt x="533" y="14"/>
                              </a:lnTo>
                              <a:lnTo>
                                <a:pt x="499" y="2"/>
                              </a:lnTo>
                              <a:lnTo>
                                <a:pt x="43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7C7BF" id="Freeform 161" o:spid="_x0000_s1026" style="position:absolute;margin-left:317pt;margin-top:-6.9pt;width:27.35pt;height:27.35pt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" path="m114,l48,2,14,14,2,48,,113,,433r2,66l14,533r34,12l114,547r320,l499,545r34,-12l545,499r2,-66l547,113,545,48,533,14,499,2,434,,114,xe" filled="f" strokecolor="#1c1c1c" strokeweight="1pt">
                <v:path arrowok="t" o:connecttype="custom" o:connectlocs="72390,-87630;30480,-86360;8890,-78740;1270,-57150;0,-15875;0,187325;1270,229235;8890,250825;30480,258445;72390,259715;275590,259715;316865,258445;338455,250825;346075,229235;347345,187325;347345,-15875;346075,-57150;338455,-78740;316865,-86360;275590,-87630;72390,-87630" o:connectangles="0,0,0,0,0,0,0,0,0,0,0,0,0,0,0,0,0,0,0,0,0"/>
                <w10:wrap anchorx="page"/>
              </v:shape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08" behindDoc="0" locked="0" layoutInCell="1" allowOverlap="1">
                <wp:simplePos x="0" y="0"/>
                <wp:positionH relativeFrom="page">
                  <wp:posOffset>5149215</wp:posOffset>
                </wp:positionH>
                <wp:positionV relativeFrom="paragraph">
                  <wp:posOffset>-87630</wp:posOffset>
                </wp:positionV>
                <wp:extent cx="347345" cy="347345"/>
                <wp:effectExtent l="15240" t="10795" r="8890" b="13335"/>
                <wp:wrapNone/>
                <wp:docPr id="165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8222 8109"/>
                            <a:gd name="T1" fmla="*/ T0 w 547"/>
                            <a:gd name="T2" fmla="+- 0 -138 -138"/>
                            <a:gd name="T3" fmla="*/ -138 h 547"/>
                            <a:gd name="T4" fmla="+- 0 8156 8109"/>
                            <a:gd name="T5" fmla="*/ T4 w 547"/>
                            <a:gd name="T6" fmla="+- 0 -136 -138"/>
                            <a:gd name="T7" fmla="*/ -136 h 547"/>
                            <a:gd name="T8" fmla="+- 0 8123 8109"/>
                            <a:gd name="T9" fmla="*/ T8 w 547"/>
                            <a:gd name="T10" fmla="+- 0 -124 -138"/>
                            <a:gd name="T11" fmla="*/ -124 h 547"/>
                            <a:gd name="T12" fmla="+- 0 8110 8109"/>
                            <a:gd name="T13" fmla="*/ T12 w 547"/>
                            <a:gd name="T14" fmla="+- 0 -90 -138"/>
                            <a:gd name="T15" fmla="*/ -90 h 547"/>
                            <a:gd name="T16" fmla="+- 0 8109 8109"/>
                            <a:gd name="T17" fmla="*/ T16 w 547"/>
                            <a:gd name="T18" fmla="+- 0 -25 -138"/>
                            <a:gd name="T19" fmla="*/ -25 h 547"/>
                            <a:gd name="T20" fmla="+- 0 8109 8109"/>
                            <a:gd name="T21" fmla="*/ T20 w 547"/>
                            <a:gd name="T22" fmla="+- 0 295 -138"/>
                            <a:gd name="T23" fmla="*/ 295 h 547"/>
                            <a:gd name="T24" fmla="+- 0 8110 8109"/>
                            <a:gd name="T25" fmla="*/ T24 w 547"/>
                            <a:gd name="T26" fmla="+- 0 361 -138"/>
                            <a:gd name="T27" fmla="*/ 361 h 547"/>
                            <a:gd name="T28" fmla="+- 0 8123 8109"/>
                            <a:gd name="T29" fmla="*/ T28 w 547"/>
                            <a:gd name="T30" fmla="+- 0 395 -138"/>
                            <a:gd name="T31" fmla="*/ 395 h 547"/>
                            <a:gd name="T32" fmla="+- 0 8156 8109"/>
                            <a:gd name="T33" fmla="*/ T32 w 547"/>
                            <a:gd name="T34" fmla="+- 0 407 -138"/>
                            <a:gd name="T35" fmla="*/ 407 h 547"/>
                            <a:gd name="T36" fmla="+- 0 8222 8109"/>
                            <a:gd name="T37" fmla="*/ T36 w 547"/>
                            <a:gd name="T38" fmla="+- 0 409 -138"/>
                            <a:gd name="T39" fmla="*/ 409 h 547"/>
                            <a:gd name="T40" fmla="+- 0 8542 8109"/>
                            <a:gd name="T41" fmla="*/ T40 w 547"/>
                            <a:gd name="T42" fmla="+- 0 409 -138"/>
                            <a:gd name="T43" fmla="*/ 409 h 547"/>
                            <a:gd name="T44" fmla="+- 0 8608 8109"/>
                            <a:gd name="T45" fmla="*/ T44 w 547"/>
                            <a:gd name="T46" fmla="+- 0 407 -138"/>
                            <a:gd name="T47" fmla="*/ 407 h 547"/>
                            <a:gd name="T48" fmla="+- 0 8641 8109"/>
                            <a:gd name="T49" fmla="*/ T48 w 547"/>
                            <a:gd name="T50" fmla="+- 0 395 -138"/>
                            <a:gd name="T51" fmla="*/ 395 h 547"/>
                            <a:gd name="T52" fmla="+- 0 8654 8109"/>
                            <a:gd name="T53" fmla="*/ T52 w 547"/>
                            <a:gd name="T54" fmla="+- 0 361 -138"/>
                            <a:gd name="T55" fmla="*/ 361 h 547"/>
                            <a:gd name="T56" fmla="+- 0 8656 8109"/>
                            <a:gd name="T57" fmla="*/ T56 w 547"/>
                            <a:gd name="T58" fmla="+- 0 295 -138"/>
                            <a:gd name="T59" fmla="*/ 295 h 547"/>
                            <a:gd name="T60" fmla="+- 0 8656 8109"/>
                            <a:gd name="T61" fmla="*/ T60 w 547"/>
                            <a:gd name="T62" fmla="+- 0 -25 -138"/>
                            <a:gd name="T63" fmla="*/ -25 h 547"/>
                            <a:gd name="T64" fmla="+- 0 8654 8109"/>
                            <a:gd name="T65" fmla="*/ T64 w 547"/>
                            <a:gd name="T66" fmla="+- 0 -90 -138"/>
                            <a:gd name="T67" fmla="*/ -90 h 547"/>
                            <a:gd name="T68" fmla="+- 0 8641 8109"/>
                            <a:gd name="T69" fmla="*/ T68 w 547"/>
                            <a:gd name="T70" fmla="+- 0 -124 -138"/>
                            <a:gd name="T71" fmla="*/ -124 h 547"/>
                            <a:gd name="T72" fmla="+- 0 8608 8109"/>
                            <a:gd name="T73" fmla="*/ T72 w 547"/>
                            <a:gd name="T74" fmla="+- 0 -136 -138"/>
                            <a:gd name="T75" fmla="*/ -136 h 547"/>
                            <a:gd name="T76" fmla="+- 0 8542 8109"/>
                            <a:gd name="T77" fmla="*/ T76 w 547"/>
                            <a:gd name="T78" fmla="+- 0 -138 -138"/>
                            <a:gd name="T79" fmla="*/ -138 h 547"/>
                            <a:gd name="T80" fmla="+- 0 8222 8109"/>
                            <a:gd name="T81" fmla="*/ T80 w 547"/>
                            <a:gd name="T82" fmla="+- 0 -138 -138"/>
                            <a:gd name="T83" fmla="*/ -138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7" y="2"/>
                              </a:lnTo>
                              <a:lnTo>
                                <a:pt x="14" y="14"/>
                              </a:lnTo>
                              <a:lnTo>
                                <a:pt x="1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1" y="499"/>
                              </a:lnTo>
                              <a:lnTo>
                                <a:pt x="14" y="533"/>
                              </a:lnTo>
                              <a:lnTo>
                                <a:pt x="47" y="545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5"/>
                              </a:lnTo>
                              <a:lnTo>
                                <a:pt x="532" y="533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8"/>
                              </a:lnTo>
                              <a:lnTo>
                                <a:pt x="532" y="14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02BFD" id="Freeform 160" o:spid="_x0000_s1026" style="position:absolute;margin-left:405.45pt;margin-top:-6.9pt;width:27.35pt;height:27.35pt;z-index:2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" path="m113,l47,2,14,14,1,48,,113,,433r1,66l14,533r33,12l113,547r320,l499,545r33,-12l545,499r2,-66l547,113,545,48,532,14,499,2,433,,113,xe" filled="f" strokecolor="#1c1c1c" strokeweight="1pt">
                <v:path arrowok="t" o:connecttype="custom" o:connectlocs="71755,-87630;29845,-86360;8890,-78740;635,-57150;0,-15875;0,187325;635,229235;8890,250825;29845,258445;71755,259715;274955,259715;316865,258445;337820,250825;346075,229235;347345,187325;347345,-15875;346075,-57150;337820,-78740;316865,-86360;274955,-87630;71755,-87630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color w:val="292526"/>
        </w:rPr>
        <w:t xml:space="preserve">3 </w:t>
      </w:r>
      <w:r w:rsidR="00F93291" w:rsidRPr="00D05BBD">
        <w:rPr>
          <w:rFonts w:ascii="Cambria" w:hAnsi="Cambria" w:cs="Cambria"/>
          <w:color w:val="292526"/>
        </w:rPr>
        <w:t>×</w:t>
      </w:r>
      <w:r w:rsidR="00F93291" w:rsidRPr="00D05BBD">
        <w:rPr>
          <w:rFonts w:ascii="NTFPreCursivef" w:hAnsi="NTFPreCursivef"/>
          <w:color w:val="292526"/>
        </w:rPr>
        <w:t xml:space="preserve"> 3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D05BBD">
      <w:pPr>
        <w:pStyle w:val="BodyText"/>
        <w:spacing w:before="235"/>
        <w:ind w:left="759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32" behindDoc="0" locked="0" layoutInCell="1" allowOverlap="1">
                <wp:simplePos x="0" y="0"/>
                <wp:positionH relativeFrom="page">
                  <wp:posOffset>5064760</wp:posOffset>
                </wp:positionH>
                <wp:positionV relativeFrom="paragraph">
                  <wp:posOffset>61595</wp:posOffset>
                </wp:positionV>
                <wp:extent cx="347345" cy="347345"/>
                <wp:effectExtent l="6985" t="14605" r="7620" b="9525"/>
                <wp:wrapNone/>
                <wp:docPr id="164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8089 7976"/>
                            <a:gd name="T1" fmla="*/ T0 w 547"/>
                            <a:gd name="T2" fmla="+- 0 97 97"/>
                            <a:gd name="T3" fmla="*/ 97 h 547"/>
                            <a:gd name="T4" fmla="+- 0 8024 7976"/>
                            <a:gd name="T5" fmla="*/ T4 w 547"/>
                            <a:gd name="T6" fmla="+- 0 98 97"/>
                            <a:gd name="T7" fmla="*/ 98 h 547"/>
                            <a:gd name="T8" fmla="+- 0 7990 7976"/>
                            <a:gd name="T9" fmla="*/ T8 w 547"/>
                            <a:gd name="T10" fmla="+- 0 111 97"/>
                            <a:gd name="T11" fmla="*/ 111 h 547"/>
                            <a:gd name="T12" fmla="+- 0 7978 7976"/>
                            <a:gd name="T13" fmla="*/ T12 w 547"/>
                            <a:gd name="T14" fmla="+- 0 144 97"/>
                            <a:gd name="T15" fmla="*/ 144 h 547"/>
                            <a:gd name="T16" fmla="+- 0 7976 7976"/>
                            <a:gd name="T17" fmla="*/ T16 w 547"/>
                            <a:gd name="T18" fmla="+- 0 210 97"/>
                            <a:gd name="T19" fmla="*/ 210 h 547"/>
                            <a:gd name="T20" fmla="+- 0 7976 7976"/>
                            <a:gd name="T21" fmla="*/ T20 w 547"/>
                            <a:gd name="T22" fmla="+- 0 530 97"/>
                            <a:gd name="T23" fmla="*/ 530 h 547"/>
                            <a:gd name="T24" fmla="+- 0 7978 7976"/>
                            <a:gd name="T25" fmla="*/ T24 w 547"/>
                            <a:gd name="T26" fmla="+- 0 596 97"/>
                            <a:gd name="T27" fmla="*/ 596 h 547"/>
                            <a:gd name="T28" fmla="+- 0 7990 7976"/>
                            <a:gd name="T29" fmla="*/ T28 w 547"/>
                            <a:gd name="T30" fmla="+- 0 629 97"/>
                            <a:gd name="T31" fmla="*/ 629 h 547"/>
                            <a:gd name="T32" fmla="+- 0 8024 7976"/>
                            <a:gd name="T33" fmla="*/ T32 w 547"/>
                            <a:gd name="T34" fmla="+- 0 642 97"/>
                            <a:gd name="T35" fmla="*/ 642 h 547"/>
                            <a:gd name="T36" fmla="+- 0 8089 7976"/>
                            <a:gd name="T37" fmla="*/ T36 w 547"/>
                            <a:gd name="T38" fmla="+- 0 644 97"/>
                            <a:gd name="T39" fmla="*/ 644 h 547"/>
                            <a:gd name="T40" fmla="+- 0 8409 7976"/>
                            <a:gd name="T41" fmla="*/ T40 w 547"/>
                            <a:gd name="T42" fmla="+- 0 644 97"/>
                            <a:gd name="T43" fmla="*/ 644 h 547"/>
                            <a:gd name="T44" fmla="+- 0 8475 7976"/>
                            <a:gd name="T45" fmla="*/ T44 w 547"/>
                            <a:gd name="T46" fmla="+- 0 642 97"/>
                            <a:gd name="T47" fmla="*/ 642 h 547"/>
                            <a:gd name="T48" fmla="+- 0 8509 7976"/>
                            <a:gd name="T49" fmla="*/ T48 w 547"/>
                            <a:gd name="T50" fmla="+- 0 629 97"/>
                            <a:gd name="T51" fmla="*/ 629 h 547"/>
                            <a:gd name="T52" fmla="+- 0 8521 7976"/>
                            <a:gd name="T53" fmla="*/ T52 w 547"/>
                            <a:gd name="T54" fmla="+- 0 596 97"/>
                            <a:gd name="T55" fmla="*/ 596 h 547"/>
                            <a:gd name="T56" fmla="+- 0 8523 7976"/>
                            <a:gd name="T57" fmla="*/ T56 w 547"/>
                            <a:gd name="T58" fmla="+- 0 530 97"/>
                            <a:gd name="T59" fmla="*/ 530 h 547"/>
                            <a:gd name="T60" fmla="+- 0 8523 7976"/>
                            <a:gd name="T61" fmla="*/ T60 w 547"/>
                            <a:gd name="T62" fmla="+- 0 210 97"/>
                            <a:gd name="T63" fmla="*/ 210 h 547"/>
                            <a:gd name="T64" fmla="+- 0 8521 7976"/>
                            <a:gd name="T65" fmla="*/ T64 w 547"/>
                            <a:gd name="T66" fmla="+- 0 144 97"/>
                            <a:gd name="T67" fmla="*/ 144 h 547"/>
                            <a:gd name="T68" fmla="+- 0 8509 7976"/>
                            <a:gd name="T69" fmla="*/ T68 w 547"/>
                            <a:gd name="T70" fmla="+- 0 111 97"/>
                            <a:gd name="T71" fmla="*/ 111 h 547"/>
                            <a:gd name="T72" fmla="+- 0 8475 7976"/>
                            <a:gd name="T73" fmla="*/ T72 w 547"/>
                            <a:gd name="T74" fmla="+- 0 98 97"/>
                            <a:gd name="T75" fmla="*/ 98 h 547"/>
                            <a:gd name="T76" fmla="+- 0 8409 7976"/>
                            <a:gd name="T77" fmla="*/ T76 w 547"/>
                            <a:gd name="T78" fmla="+- 0 97 97"/>
                            <a:gd name="T79" fmla="*/ 97 h 547"/>
                            <a:gd name="T80" fmla="+- 0 8089 7976"/>
                            <a:gd name="T81" fmla="*/ T80 w 547"/>
                            <a:gd name="T82" fmla="+- 0 97 97"/>
                            <a:gd name="T83" fmla="*/ 97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5"/>
                              </a:lnTo>
                              <a:lnTo>
                                <a:pt x="533" y="532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7"/>
                              </a:lnTo>
                              <a:lnTo>
                                <a:pt x="533" y="14"/>
                              </a:lnTo>
                              <a:lnTo>
                                <a:pt x="499" y="1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9DA49" id="Freeform 159" o:spid="_x0000_s1026" style="position:absolute;margin-left:398.8pt;margin-top:4.85pt;width:27.35pt;height:27.35pt;z-index: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" path="m113,l48,1,14,14,2,47,,113,,433r2,66l14,532r34,13l113,547r320,l499,545r34,-13l545,499r2,-66l547,113,545,47,533,14,499,1,433,,113,xe" filled="f" strokecolor="#1c1c1c" strokeweight="1pt">
                <v:path arrowok="t" o:connecttype="custom" o:connectlocs="71755,61595;30480,62230;8890,70485;1270,91440;0,133350;0,336550;1270,378460;8890,399415;30480,407670;71755,408940;274955,408940;316865,407670;338455,399415;346075,378460;347345,336550;347345,133350;346075,91440;338455,70485;316865,62230;274955,61595;71755,61595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color w:val="292526"/>
        </w:rPr>
        <w:t xml:space="preserve">4 </w:t>
      </w:r>
      <w:r w:rsidR="00F93291" w:rsidRPr="00D05BBD">
        <w:rPr>
          <w:rFonts w:ascii="Cambria" w:hAnsi="Cambria" w:cs="Cambria"/>
          <w:color w:val="292526"/>
        </w:rPr>
        <w:t>×</w:t>
      </w:r>
      <w:r w:rsidR="00F93291" w:rsidRPr="00D05BBD">
        <w:rPr>
          <w:rFonts w:ascii="NTFPreCursivef" w:hAnsi="NTFPreCursivef"/>
          <w:color w:val="292526"/>
        </w:rPr>
        <w:t xml:space="preserve"> 1 =</w:t>
      </w:r>
    </w:p>
    <w:p w:rsidR="00E84A89" w:rsidRPr="00D05BBD" w:rsidRDefault="00E84A89">
      <w:pPr>
        <w:rPr>
          <w:rFonts w:ascii="NTFPreCursivef" w:hAnsi="NTFPreCursivef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num="2" w:space="720" w:equalWidth="0">
            <w:col w:w="5793" w:space="40"/>
            <w:col w:w="5177"/>
          </w:cols>
        </w:sect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rPr>
          <w:rFonts w:ascii="NTFPreCursivef" w:hAnsi="NTFPreCursivef"/>
          <w:sz w:val="20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space="720"/>
        </w:sectPr>
      </w:pPr>
    </w:p>
    <w:p w:rsidR="00E84A89" w:rsidRPr="00D05BBD" w:rsidRDefault="00D05BBD">
      <w:pPr>
        <w:pStyle w:val="BodyText"/>
        <w:tabs>
          <w:tab w:val="left" w:pos="4375"/>
        </w:tabs>
        <w:spacing w:before="244"/>
        <w:ind w:left="427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301440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-31750</wp:posOffset>
                </wp:positionV>
                <wp:extent cx="292100" cy="589280"/>
                <wp:effectExtent l="6350" t="9525" r="6350" b="1270"/>
                <wp:wrapNone/>
                <wp:docPr id="159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1645" y="-50"/>
                          <a:chExt cx="460" cy="928"/>
                        </a:xfrm>
                      </wpg:grpSpPr>
                      <wps:wsp>
                        <wps:cNvPr id="160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655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9F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655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48915" id="Group 154" o:spid="_x0000_s1026" style="position:absolute;margin-left:82.25pt;margin-top:-2.5pt;width:23pt;height:46.4pt;z-index:-15040;mso-position-horizontal-relative:page" coordorigin="1645,-50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">
                <v:rect id="Rectangle 158" o:spid="_x0000_s1027" style="position:absolute;left:1655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" fillcolor="#009fe2" stroked="f"/>
                <v:rect id="Rectangle 157" o:spid="_x0000_s1028" style="position:absolute;left:1655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" filled="f" strokeweight="1pt"/>
                <v:shape id="Picture 156" o:spid="_x0000_s1029" type="#_x0000_t75" style="position:absolute;left:1702;top: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">
                  <v:imagedata r:id="rId28" o:title=""/>
                </v:shape>
                <v:shape id="Picture 155" o:spid="_x0000_s1030" type="#_x0000_t75" style="position:absolute;left:1702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">
                  <v:imagedata r:id="rId28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488" behindDoc="1" locked="0" layoutInCell="1" allowOverlap="1">
                <wp:simplePos x="0" y="0"/>
                <wp:positionH relativeFrom="page">
                  <wp:posOffset>1467485</wp:posOffset>
                </wp:positionH>
                <wp:positionV relativeFrom="paragraph">
                  <wp:posOffset>-31750</wp:posOffset>
                </wp:positionV>
                <wp:extent cx="292100" cy="589280"/>
                <wp:effectExtent l="635" t="9525" r="2540" b="1270"/>
                <wp:wrapNone/>
                <wp:docPr id="154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2311" y="-50"/>
                          <a:chExt cx="460" cy="928"/>
                        </a:xfrm>
                      </wpg:grpSpPr>
                      <wps:wsp>
                        <wps:cNvPr id="155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2320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9F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2320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7" y="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7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FB2CF3" id="Group 149" o:spid="_x0000_s1026" style="position:absolute;margin-left:115.55pt;margin-top:-2.5pt;width:23pt;height:46.4pt;z-index:-14992;mso-position-horizontal-relative:page" coordorigin="2311,-50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">
                <v:rect id="Rectangle 153" o:spid="_x0000_s1027" style="position:absolute;left:2320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" fillcolor="#009fe2" stroked="f"/>
                <v:rect id="Rectangle 152" o:spid="_x0000_s1028" style="position:absolute;left:2320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" filled="f" strokeweight="1pt"/>
                <v:shape id="Picture 151" o:spid="_x0000_s1029" type="#_x0000_t75" style="position:absolute;left:2367;top: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">
                  <v:imagedata r:id="rId28" o:title=""/>
                </v:shape>
                <v:shape id="Picture 150" o:spid="_x0000_s1030" type="#_x0000_t75" style="position:absolute;left:2367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">
                  <v:imagedata r:id="rId28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536" behindDoc="1" locked="0" layoutInCell="1" allowOverlap="1">
                <wp:simplePos x="0" y="0"/>
                <wp:positionH relativeFrom="page">
                  <wp:posOffset>1889760</wp:posOffset>
                </wp:positionH>
                <wp:positionV relativeFrom="paragraph">
                  <wp:posOffset>-31750</wp:posOffset>
                </wp:positionV>
                <wp:extent cx="292100" cy="589280"/>
                <wp:effectExtent l="3810" t="9525" r="8890" b="1270"/>
                <wp:wrapNone/>
                <wp:docPr id="149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2976" y="-50"/>
                          <a:chExt cx="460" cy="928"/>
                        </a:xfrm>
                      </wpg:grpSpPr>
                      <wps:wsp>
                        <wps:cNvPr id="150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2986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9F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2986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3" y="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3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C179F" id="Group 144" o:spid="_x0000_s1026" style="position:absolute;margin-left:148.8pt;margin-top:-2.5pt;width:23pt;height:46.4pt;z-index:-14944;mso-position-horizontal-relative:page" coordorigin="2976,-50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">
                <v:rect id="Rectangle 148" o:spid="_x0000_s1027" style="position:absolute;left:2986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" fillcolor="#009fe2" stroked="f"/>
                <v:rect id="Rectangle 147" o:spid="_x0000_s1028" style="position:absolute;left:2986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" filled="f" strokeweight="1pt"/>
                <v:shape id="Picture 146" o:spid="_x0000_s1029" type="#_x0000_t75" style="position:absolute;left:3033;top: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">
                  <v:imagedata r:id="rId28" o:title=""/>
                </v:shape>
                <v:shape id="Picture 145" o:spid="_x0000_s1030" type="#_x0000_t75" style="position:absolute;left:3033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">
                  <v:imagedata r:id="rId28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584" behindDoc="1" locked="0" layoutInCell="1" allowOverlap="1">
                <wp:simplePos x="0" y="0"/>
                <wp:positionH relativeFrom="page">
                  <wp:posOffset>2312670</wp:posOffset>
                </wp:positionH>
                <wp:positionV relativeFrom="paragraph">
                  <wp:posOffset>-31750</wp:posOffset>
                </wp:positionV>
                <wp:extent cx="292100" cy="589280"/>
                <wp:effectExtent l="7620" t="9525" r="5080" b="1270"/>
                <wp:wrapNone/>
                <wp:docPr id="144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3642" y="-50"/>
                          <a:chExt cx="460" cy="928"/>
                        </a:xfrm>
                      </wpg:grpSpPr>
                      <wps:wsp>
                        <wps:cNvPr id="145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3651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9F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651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8" y="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8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48A52" id="Group 139" o:spid="_x0000_s1026" style="position:absolute;margin-left:182.1pt;margin-top:-2.5pt;width:23pt;height:46.4pt;z-index:-14896;mso-position-horizontal-relative:page" coordorigin="3642,-50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">
                <v:rect id="Rectangle 143" o:spid="_x0000_s1027" style="position:absolute;left:365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" fillcolor="#009fe2" stroked="f"/>
                <v:rect id="Rectangle 142" o:spid="_x0000_s1028" style="position:absolute;left:365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" filled="f" strokeweight="1pt"/>
                <v:shape id="Picture 141" o:spid="_x0000_s1029" type="#_x0000_t75" style="position:absolute;left:3698;top: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">
                  <v:imagedata r:id="rId28" o:title=""/>
                </v:shape>
                <v:shape id="Picture 140" o:spid="_x0000_s1030" type="#_x0000_t75" style="position:absolute;left:3698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">
                  <v:imagedata r:id="rId28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632" behindDoc="1" locked="0" layoutInCell="1" allowOverlap="1">
                <wp:simplePos x="0" y="0"/>
                <wp:positionH relativeFrom="page">
                  <wp:posOffset>2734945</wp:posOffset>
                </wp:positionH>
                <wp:positionV relativeFrom="paragraph">
                  <wp:posOffset>-31750</wp:posOffset>
                </wp:positionV>
                <wp:extent cx="292100" cy="589280"/>
                <wp:effectExtent l="1270" t="9525" r="1905" b="1270"/>
                <wp:wrapNone/>
                <wp:docPr id="139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4307" y="-50"/>
                          <a:chExt cx="460" cy="928"/>
                        </a:xfrm>
                      </wpg:grpSpPr>
                      <wps:wsp>
                        <wps:cNvPr id="140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317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009F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4317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4" y="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4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4FED30" id="Group 134" o:spid="_x0000_s1026" style="position:absolute;margin-left:215.35pt;margin-top:-2.5pt;width:23pt;height:46.4pt;z-index:-14848;mso-position-horizontal-relative:page" coordorigin="4307,-50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">
                <v:rect id="Rectangle 138" o:spid="_x0000_s1027" style="position:absolute;left:4317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" fillcolor="#009fe2" stroked="f"/>
                <v:rect id="Rectangle 137" o:spid="_x0000_s1028" style="position:absolute;left:4317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" filled="f" strokeweight="1pt"/>
                <v:shape id="Picture 136" o:spid="_x0000_s1029" type="#_x0000_t75" style="position:absolute;left:4364;top: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">
                  <v:imagedata r:id="rId28" o:title=""/>
                </v:shape>
                <v:shape id="Picture 135" o:spid="_x0000_s1030" type="#_x0000_t75" style="position:absolute;left:4364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">
                  <v:imagedata r:id="rId28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88" behindDoc="0" locked="0" layoutInCell="1" allowOverlap="1">
                <wp:simplePos x="0" y="0"/>
                <wp:positionH relativeFrom="page">
                  <wp:posOffset>4584065</wp:posOffset>
                </wp:positionH>
                <wp:positionV relativeFrom="paragraph">
                  <wp:posOffset>88900</wp:posOffset>
                </wp:positionV>
                <wp:extent cx="347345" cy="347345"/>
                <wp:effectExtent l="12065" t="15875" r="12065" b="8255"/>
                <wp:wrapNone/>
                <wp:docPr id="138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7332 7219"/>
                            <a:gd name="T1" fmla="*/ T0 w 547"/>
                            <a:gd name="T2" fmla="+- 0 140 140"/>
                            <a:gd name="T3" fmla="*/ 140 h 547"/>
                            <a:gd name="T4" fmla="+- 0 7267 7219"/>
                            <a:gd name="T5" fmla="*/ T4 w 547"/>
                            <a:gd name="T6" fmla="+- 0 141 140"/>
                            <a:gd name="T7" fmla="*/ 141 h 547"/>
                            <a:gd name="T8" fmla="+- 0 7233 7219"/>
                            <a:gd name="T9" fmla="*/ T8 w 547"/>
                            <a:gd name="T10" fmla="+- 0 154 140"/>
                            <a:gd name="T11" fmla="*/ 154 h 547"/>
                            <a:gd name="T12" fmla="+- 0 7221 7219"/>
                            <a:gd name="T13" fmla="*/ T12 w 547"/>
                            <a:gd name="T14" fmla="+- 0 187 140"/>
                            <a:gd name="T15" fmla="*/ 187 h 547"/>
                            <a:gd name="T16" fmla="+- 0 7219 7219"/>
                            <a:gd name="T17" fmla="*/ T16 w 547"/>
                            <a:gd name="T18" fmla="+- 0 253 140"/>
                            <a:gd name="T19" fmla="*/ 253 h 547"/>
                            <a:gd name="T20" fmla="+- 0 7219 7219"/>
                            <a:gd name="T21" fmla="*/ T20 w 547"/>
                            <a:gd name="T22" fmla="+- 0 573 140"/>
                            <a:gd name="T23" fmla="*/ 573 h 547"/>
                            <a:gd name="T24" fmla="+- 0 7221 7219"/>
                            <a:gd name="T25" fmla="*/ T24 w 547"/>
                            <a:gd name="T26" fmla="+- 0 639 140"/>
                            <a:gd name="T27" fmla="*/ 639 h 547"/>
                            <a:gd name="T28" fmla="+- 0 7233 7219"/>
                            <a:gd name="T29" fmla="*/ T28 w 547"/>
                            <a:gd name="T30" fmla="+- 0 672 140"/>
                            <a:gd name="T31" fmla="*/ 672 h 547"/>
                            <a:gd name="T32" fmla="+- 0 7267 7219"/>
                            <a:gd name="T33" fmla="*/ T32 w 547"/>
                            <a:gd name="T34" fmla="+- 0 685 140"/>
                            <a:gd name="T35" fmla="*/ 685 h 547"/>
                            <a:gd name="T36" fmla="+- 0 7332 7219"/>
                            <a:gd name="T37" fmla="*/ T36 w 547"/>
                            <a:gd name="T38" fmla="+- 0 686 140"/>
                            <a:gd name="T39" fmla="*/ 686 h 547"/>
                            <a:gd name="T40" fmla="+- 0 7653 7219"/>
                            <a:gd name="T41" fmla="*/ T40 w 547"/>
                            <a:gd name="T42" fmla="+- 0 686 140"/>
                            <a:gd name="T43" fmla="*/ 686 h 547"/>
                            <a:gd name="T44" fmla="+- 0 7718 7219"/>
                            <a:gd name="T45" fmla="*/ T44 w 547"/>
                            <a:gd name="T46" fmla="+- 0 685 140"/>
                            <a:gd name="T47" fmla="*/ 685 h 547"/>
                            <a:gd name="T48" fmla="+- 0 7752 7219"/>
                            <a:gd name="T49" fmla="*/ T48 w 547"/>
                            <a:gd name="T50" fmla="+- 0 672 140"/>
                            <a:gd name="T51" fmla="*/ 672 h 547"/>
                            <a:gd name="T52" fmla="+- 0 7764 7219"/>
                            <a:gd name="T53" fmla="*/ T52 w 547"/>
                            <a:gd name="T54" fmla="+- 0 639 140"/>
                            <a:gd name="T55" fmla="*/ 639 h 547"/>
                            <a:gd name="T56" fmla="+- 0 7766 7219"/>
                            <a:gd name="T57" fmla="*/ T56 w 547"/>
                            <a:gd name="T58" fmla="+- 0 573 140"/>
                            <a:gd name="T59" fmla="*/ 573 h 547"/>
                            <a:gd name="T60" fmla="+- 0 7766 7219"/>
                            <a:gd name="T61" fmla="*/ T60 w 547"/>
                            <a:gd name="T62" fmla="+- 0 253 140"/>
                            <a:gd name="T63" fmla="*/ 253 h 547"/>
                            <a:gd name="T64" fmla="+- 0 7764 7219"/>
                            <a:gd name="T65" fmla="*/ T64 w 547"/>
                            <a:gd name="T66" fmla="+- 0 187 140"/>
                            <a:gd name="T67" fmla="*/ 187 h 547"/>
                            <a:gd name="T68" fmla="+- 0 7752 7219"/>
                            <a:gd name="T69" fmla="*/ T68 w 547"/>
                            <a:gd name="T70" fmla="+- 0 154 140"/>
                            <a:gd name="T71" fmla="*/ 154 h 547"/>
                            <a:gd name="T72" fmla="+- 0 7718 7219"/>
                            <a:gd name="T73" fmla="*/ T72 w 547"/>
                            <a:gd name="T74" fmla="+- 0 141 140"/>
                            <a:gd name="T75" fmla="*/ 141 h 547"/>
                            <a:gd name="T76" fmla="+- 0 7653 7219"/>
                            <a:gd name="T77" fmla="*/ T76 w 547"/>
                            <a:gd name="T78" fmla="+- 0 140 140"/>
                            <a:gd name="T79" fmla="*/ 140 h 547"/>
                            <a:gd name="T80" fmla="+- 0 7332 7219"/>
                            <a:gd name="T81" fmla="*/ T80 w 547"/>
                            <a:gd name="T82" fmla="+- 0 140 140"/>
                            <a:gd name="T83" fmla="*/ 140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6"/>
                              </a:lnTo>
                              <a:lnTo>
                                <a:pt x="434" y="546"/>
                              </a:lnTo>
                              <a:lnTo>
                                <a:pt x="499" y="545"/>
                              </a:lnTo>
                              <a:lnTo>
                                <a:pt x="533" y="532"/>
                              </a:lnTo>
                              <a:lnTo>
                                <a:pt x="545" y="499"/>
                              </a:lnTo>
                              <a:lnTo>
                                <a:pt x="547" y="433"/>
                              </a:lnTo>
                              <a:lnTo>
                                <a:pt x="547" y="113"/>
                              </a:lnTo>
                              <a:lnTo>
                                <a:pt x="545" y="47"/>
                              </a:lnTo>
                              <a:lnTo>
                                <a:pt x="533" y="14"/>
                              </a:lnTo>
                              <a:lnTo>
                                <a:pt x="499" y="1"/>
                              </a:lnTo>
                              <a:lnTo>
                                <a:pt x="434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FEA6D" id="Freeform 133" o:spid="_x0000_s1026" style="position:absolute;margin-left:360.95pt;margin-top:7pt;width:27.35pt;height:27.35pt;z-index: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" path="m113,l48,1,14,14,2,47,,113,,433r2,66l14,532r34,13l113,546r321,l499,545r34,-13l545,499r2,-66l547,113,545,47,533,14,499,1,434,,113,xe" filled="f" strokecolor="#1c1c1c" strokeweight="1pt">
                <v:path arrowok="t" o:connecttype="custom" o:connectlocs="71755,88900;30480,89535;8890,97790;1270,118745;0,160655;0,363855;1270,405765;8890,426720;30480,434975;71755,435610;275590,435610;316865,434975;338455,426720;346075,405765;347345,363855;347345,160655;346075,118745;338455,97790;316865,89535;275590,88900;71755,88900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position w:val="-4"/>
          <w:sz w:val="24"/>
        </w:rPr>
        <w:t>6.</w:t>
      </w:r>
      <w:r w:rsidR="00F93291" w:rsidRPr="00D05BBD">
        <w:rPr>
          <w:rFonts w:ascii="NTFPreCursivef" w:hAnsi="NTFPreCursivef"/>
          <w:position w:val="-4"/>
          <w:sz w:val="24"/>
        </w:rPr>
        <w:tab/>
      </w:r>
      <w:r w:rsidR="00F93291" w:rsidRPr="00D05BBD">
        <w:rPr>
          <w:rFonts w:ascii="NTFPreCursivef" w:hAnsi="NTFPreCursivef"/>
          <w:color w:val="292526"/>
        </w:rPr>
        <w:t>2 + 2 + 2 + 2 + 2 =</w:t>
      </w:r>
    </w:p>
    <w:p w:rsidR="00E84A89" w:rsidRPr="00D05BBD" w:rsidRDefault="00F93291">
      <w:pPr>
        <w:pStyle w:val="BodyText"/>
        <w:spacing w:before="244"/>
        <w:ind w:left="427"/>
        <w:rPr>
          <w:rFonts w:ascii="NTFPreCursivef" w:hAnsi="NTFPreCursivef"/>
        </w:rPr>
      </w:pPr>
      <w:r w:rsidRPr="00D05BBD">
        <w:rPr>
          <w:rFonts w:ascii="NTFPreCursivef" w:hAnsi="NTFPreCursivef"/>
        </w:rPr>
        <w:br w:type="column"/>
      </w:r>
      <w:r w:rsidRPr="00D05BBD">
        <w:rPr>
          <w:rFonts w:ascii="NTFPreCursivef" w:hAnsi="NTFPreCursivef"/>
          <w:color w:val="292526"/>
        </w:rPr>
        <w:lastRenderedPageBreak/>
        <w:t xml:space="preserve">5 </w:t>
      </w:r>
      <w:r w:rsidRPr="00D05BBD">
        <w:rPr>
          <w:rFonts w:ascii="Cambria" w:hAnsi="Cambria" w:cs="Cambria"/>
          <w:color w:val="292526"/>
        </w:rPr>
        <w:t>×</w:t>
      </w:r>
      <w:r w:rsidRPr="00D05BBD">
        <w:rPr>
          <w:rFonts w:ascii="NTFPreCursivef" w:hAnsi="NTFPreCursivef"/>
          <w:color w:val="292526"/>
        </w:rPr>
        <w:t xml:space="preserve"> 2 =</w:t>
      </w:r>
    </w:p>
    <w:p w:rsidR="00E84A89" w:rsidRPr="00D05BBD" w:rsidRDefault="00E84A89">
      <w:pPr>
        <w:rPr>
          <w:rFonts w:ascii="NTFPreCursivef" w:hAnsi="NTFPreCursivef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num="2" w:space="720" w:equalWidth="0">
            <w:col w:w="6761" w:space="382"/>
            <w:col w:w="3867"/>
          </w:cols>
        </w:sect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tbl>
      <w:tblPr>
        <w:tblpPr w:leftFromText="180" w:rightFromText="180" w:vertAnchor="text" w:horzAnchor="page" w:tblpX="1441" w:tblpY="146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7"/>
        <w:gridCol w:w="515"/>
        <w:gridCol w:w="515"/>
        <w:gridCol w:w="515"/>
        <w:gridCol w:w="515"/>
        <w:gridCol w:w="477"/>
      </w:tblGrid>
      <w:tr w:rsidR="00D05BBD" w:rsidTr="00D05BBD">
        <w:trPr>
          <w:trHeight w:val="419"/>
        </w:trPr>
        <w:tc>
          <w:tcPr>
            <w:tcW w:w="477" w:type="dxa"/>
            <w:tcBorders>
              <w:righ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position w:val="-3"/>
                <w:sz w:val="24"/>
                <w:lang w:bidi="ar-SA"/>
              </w:rPr>
              <w:drawing>
                <wp:inline distT="0" distB="0" distL="0" distR="0" wp14:anchorId="5DB798A5" wp14:editId="6767D6F1">
                  <wp:extent cx="219329" cy="230847"/>
                  <wp:effectExtent l="0" t="0" r="0" b="0"/>
                  <wp:docPr id="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9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" w:type="dxa"/>
            <w:tcBorders>
              <w:left w:val="double" w:sz="3" w:space="0" w:color="000000"/>
              <w:righ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spacing w:val="-11"/>
                <w:position w:val="-3"/>
                <w:sz w:val="24"/>
                <w:lang w:bidi="ar-SA"/>
              </w:rPr>
              <w:drawing>
                <wp:inline distT="0" distB="0" distL="0" distR="0" wp14:anchorId="15ADD610" wp14:editId="48F9D69D">
                  <wp:extent cx="219329" cy="230847"/>
                  <wp:effectExtent l="0" t="0" r="0" b="0"/>
                  <wp:docPr id="5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9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" w:type="dxa"/>
            <w:tcBorders>
              <w:left w:val="double" w:sz="3" w:space="0" w:color="000000"/>
              <w:righ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spacing w:val="5"/>
                <w:position w:val="-3"/>
                <w:sz w:val="24"/>
                <w:lang w:bidi="ar-SA"/>
              </w:rPr>
              <w:drawing>
                <wp:inline distT="0" distB="0" distL="0" distR="0" wp14:anchorId="33AB24B8" wp14:editId="47AC7EF6">
                  <wp:extent cx="219328" cy="230847"/>
                  <wp:effectExtent l="0" t="0" r="0" b="0"/>
                  <wp:docPr id="9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8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" w:type="dxa"/>
            <w:tcBorders>
              <w:left w:val="double" w:sz="3" w:space="0" w:color="000000"/>
              <w:righ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spacing w:val="-26"/>
                <w:position w:val="-3"/>
                <w:sz w:val="24"/>
                <w:lang w:bidi="ar-SA"/>
              </w:rPr>
              <w:drawing>
                <wp:inline distT="0" distB="0" distL="0" distR="0" wp14:anchorId="3F8F6E39" wp14:editId="7C8445CA">
                  <wp:extent cx="219328" cy="230847"/>
                  <wp:effectExtent l="0" t="0" r="0" b="0"/>
                  <wp:docPr id="11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8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" w:type="dxa"/>
            <w:tcBorders>
              <w:left w:val="double" w:sz="3" w:space="0" w:color="000000"/>
              <w:righ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spacing w:val="22"/>
                <w:position w:val="-3"/>
                <w:sz w:val="24"/>
                <w:lang w:bidi="ar-SA"/>
              </w:rPr>
              <w:drawing>
                <wp:inline distT="0" distB="0" distL="0" distR="0" wp14:anchorId="7976425A" wp14:editId="48DC6D28">
                  <wp:extent cx="219328" cy="230847"/>
                  <wp:effectExtent l="0" t="0" r="0" b="0"/>
                  <wp:docPr id="7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8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" w:type="dxa"/>
            <w:tcBorders>
              <w:left w:val="double" w:sz="3" w:space="0" w:color="000000"/>
            </w:tcBorders>
            <w:shd w:val="clear" w:color="auto" w:fill="FD0002"/>
          </w:tcPr>
          <w:p w:rsidR="00D05BBD" w:rsidRDefault="00D05BBD" w:rsidP="00D05BBD">
            <w:pPr>
              <w:pStyle w:val="TableParagraph"/>
              <w:spacing w:before="0"/>
              <w:rPr>
                <w:rFonts w:ascii="Times New Roman"/>
                <w:sz w:val="28"/>
              </w:rPr>
            </w:pPr>
            <w:r w:rsidRPr="00D05BBD">
              <w:rPr>
                <w:rFonts w:ascii="NTFPreCursivef" w:hAnsi="NTFPreCursivef"/>
                <w:noProof/>
                <w:spacing w:val="-1"/>
                <w:position w:val="-3"/>
                <w:sz w:val="24"/>
                <w:lang w:bidi="ar-SA"/>
              </w:rPr>
              <w:drawing>
                <wp:inline distT="0" distB="0" distL="0" distR="0" wp14:anchorId="4B54781D" wp14:editId="0290CF8C">
                  <wp:extent cx="219328" cy="230847"/>
                  <wp:effectExtent l="0" t="0" r="0" b="0"/>
                  <wp:docPr id="1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9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8" cy="23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A89" w:rsidRPr="00D05BBD" w:rsidRDefault="00D05BBD">
      <w:pPr>
        <w:tabs>
          <w:tab w:val="left" w:pos="992"/>
          <w:tab w:val="left" w:pos="9327"/>
        </w:tabs>
        <w:spacing w:before="228"/>
        <w:ind w:left="461"/>
        <w:rPr>
          <w:rFonts w:ascii="NTFPreCursivef" w:hAnsi="NTFPreCursivef"/>
          <w:sz w:val="28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2352" behindDoc="1" locked="0" layoutInCell="1" allowOverlap="1">
                <wp:simplePos x="0" y="0"/>
                <wp:positionH relativeFrom="page">
                  <wp:posOffset>2741295</wp:posOffset>
                </wp:positionH>
                <wp:positionV relativeFrom="paragraph">
                  <wp:posOffset>83820</wp:posOffset>
                </wp:positionV>
                <wp:extent cx="618490" cy="292100"/>
                <wp:effectExtent l="7620" t="1905" r="2540" b="1270"/>
                <wp:wrapNone/>
                <wp:docPr id="131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490" cy="292100"/>
                          <a:chOff x="4537" y="180"/>
                          <a:chExt cx="974" cy="460"/>
                        </a:xfrm>
                      </wpg:grpSpPr>
                      <wps:wsp>
                        <wps:cNvPr id="132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061" y="190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061" y="190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8" y="22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5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546" y="190"/>
                            <a:ext cx="440" cy="440"/>
                          </a:xfrm>
                          <a:prstGeom prst="rect">
                            <a:avLst/>
                          </a:prstGeom>
                          <a:solidFill>
                            <a:srgbClr val="FD000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4546" y="190"/>
                            <a:ext cx="440" cy="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3" y="228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3709C" id="Group 124" o:spid="_x0000_s1026" style="position:absolute;margin-left:215.85pt;margin-top:6.6pt;width:48.7pt;height:23pt;z-index:-14128;mso-position-horizontal-relative:page" coordorigin="4537,180" coordsize="974,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">
                <v:rect id="Rectangle 130" o:spid="_x0000_s1027" style="position:absolute;left:5061;top:190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" fillcolor="#fd0002" stroked="f"/>
                <v:rect id="Rectangle 129" o:spid="_x0000_s1028" style="position:absolute;left:5061;top:190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" filled="f" strokeweight="1pt"/>
                <v:shape id="Picture 128" o:spid="_x0000_s1029" type="#_x0000_t75" style="position:absolute;left:5108;top:22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">
                  <v:imagedata r:id="rId30" o:title=""/>
                </v:shape>
                <v:rect id="Rectangle 127" o:spid="_x0000_s1030" style="position:absolute;left:4546;top:190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" fillcolor="#fd0002" stroked="f"/>
                <v:rect id="Rectangle 126" o:spid="_x0000_s1031" style="position:absolute;left:4546;top:190;width:440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" filled="f" strokeweight="1pt"/>
                <v:shape id="Picture 125" o:spid="_x0000_s1032" type="#_x0000_t75" style="position:absolute;left:4593;top:228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">
                  <v:imagedata r:id="rId30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503302064" behindDoc="1" locked="0" layoutInCell="1" allowOverlap="1">
                <wp:simplePos x="0" y="0"/>
                <wp:positionH relativeFrom="page">
                  <wp:posOffset>5779135</wp:posOffset>
                </wp:positionH>
                <wp:positionV relativeFrom="paragraph">
                  <wp:posOffset>86360</wp:posOffset>
                </wp:positionV>
                <wp:extent cx="347345" cy="347345"/>
                <wp:effectExtent l="6985" t="13970" r="7620" b="10160"/>
                <wp:wrapNone/>
                <wp:docPr id="130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9214 9101"/>
                            <a:gd name="T1" fmla="*/ T0 w 547"/>
                            <a:gd name="T2" fmla="+- 0 136 136"/>
                            <a:gd name="T3" fmla="*/ 136 h 547"/>
                            <a:gd name="T4" fmla="+- 0 9149 9101"/>
                            <a:gd name="T5" fmla="*/ T4 w 547"/>
                            <a:gd name="T6" fmla="+- 0 138 136"/>
                            <a:gd name="T7" fmla="*/ 138 h 547"/>
                            <a:gd name="T8" fmla="+- 0 9115 9101"/>
                            <a:gd name="T9" fmla="*/ T8 w 547"/>
                            <a:gd name="T10" fmla="+- 0 150 136"/>
                            <a:gd name="T11" fmla="*/ 150 h 547"/>
                            <a:gd name="T12" fmla="+- 0 9102 9101"/>
                            <a:gd name="T13" fmla="*/ T12 w 547"/>
                            <a:gd name="T14" fmla="+- 0 184 136"/>
                            <a:gd name="T15" fmla="*/ 184 h 547"/>
                            <a:gd name="T16" fmla="+- 0 9101 9101"/>
                            <a:gd name="T17" fmla="*/ T16 w 547"/>
                            <a:gd name="T18" fmla="+- 0 250 136"/>
                            <a:gd name="T19" fmla="*/ 250 h 547"/>
                            <a:gd name="T20" fmla="+- 0 9101 9101"/>
                            <a:gd name="T21" fmla="*/ T20 w 547"/>
                            <a:gd name="T22" fmla="+- 0 570 136"/>
                            <a:gd name="T23" fmla="*/ 570 h 547"/>
                            <a:gd name="T24" fmla="+- 0 9102 9101"/>
                            <a:gd name="T25" fmla="*/ T24 w 547"/>
                            <a:gd name="T26" fmla="+- 0 635 136"/>
                            <a:gd name="T27" fmla="*/ 635 h 547"/>
                            <a:gd name="T28" fmla="+- 0 9115 9101"/>
                            <a:gd name="T29" fmla="*/ T28 w 547"/>
                            <a:gd name="T30" fmla="+- 0 669 136"/>
                            <a:gd name="T31" fmla="*/ 669 h 547"/>
                            <a:gd name="T32" fmla="+- 0 9149 9101"/>
                            <a:gd name="T33" fmla="*/ T32 w 547"/>
                            <a:gd name="T34" fmla="+- 0 681 136"/>
                            <a:gd name="T35" fmla="*/ 681 h 547"/>
                            <a:gd name="T36" fmla="+- 0 9214 9101"/>
                            <a:gd name="T37" fmla="*/ T36 w 547"/>
                            <a:gd name="T38" fmla="+- 0 683 136"/>
                            <a:gd name="T39" fmla="*/ 683 h 547"/>
                            <a:gd name="T40" fmla="+- 0 9534 9101"/>
                            <a:gd name="T41" fmla="*/ T40 w 547"/>
                            <a:gd name="T42" fmla="+- 0 683 136"/>
                            <a:gd name="T43" fmla="*/ 683 h 547"/>
                            <a:gd name="T44" fmla="+- 0 9600 9101"/>
                            <a:gd name="T45" fmla="*/ T44 w 547"/>
                            <a:gd name="T46" fmla="+- 0 681 136"/>
                            <a:gd name="T47" fmla="*/ 681 h 547"/>
                            <a:gd name="T48" fmla="+- 0 9633 9101"/>
                            <a:gd name="T49" fmla="*/ T48 w 547"/>
                            <a:gd name="T50" fmla="+- 0 669 136"/>
                            <a:gd name="T51" fmla="*/ 669 h 547"/>
                            <a:gd name="T52" fmla="+- 0 9646 9101"/>
                            <a:gd name="T53" fmla="*/ T52 w 547"/>
                            <a:gd name="T54" fmla="+- 0 635 136"/>
                            <a:gd name="T55" fmla="*/ 635 h 547"/>
                            <a:gd name="T56" fmla="+- 0 9648 9101"/>
                            <a:gd name="T57" fmla="*/ T56 w 547"/>
                            <a:gd name="T58" fmla="+- 0 570 136"/>
                            <a:gd name="T59" fmla="*/ 570 h 547"/>
                            <a:gd name="T60" fmla="+- 0 9648 9101"/>
                            <a:gd name="T61" fmla="*/ T60 w 547"/>
                            <a:gd name="T62" fmla="+- 0 250 136"/>
                            <a:gd name="T63" fmla="*/ 250 h 547"/>
                            <a:gd name="T64" fmla="+- 0 9646 9101"/>
                            <a:gd name="T65" fmla="*/ T64 w 547"/>
                            <a:gd name="T66" fmla="+- 0 184 136"/>
                            <a:gd name="T67" fmla="*/ 184 h 547"/>
                            <a:gd name="T68" fmla="+- 0 9633 9101"/>
                            <a:gd name="T69" fmla="*/ T68 w 547"/>
                            <a:gd name="T70" fmla="+- 0 150 136"/>
                            <a:gd name="T71" fmla="*/ 150 h 547"/>
                            <a:gd name="T72" fmla="+- 0 9600 9101"/>
                            <a:gd name="T73" fmla="*/ T72 w 547"/>
                            <a:gd name="T74" fmla="+- 0 138 136"/>
                            <a:gd name="T75" fmla="*/ 138 h 547"/>
                            <a:gd name="T76" fmla="+- 0 9534 9101"/>
                            <a:gd name="T77" fmla="*/ T76 w 547"/>
                            <a:gd name="T78" fmla="+- 0 136 136"/>
                            <a:gd name="T79" fmla="*/ 136 h 547"/>
                            <a:gd name="T80" fmla="+- 0 9214 9101"/>
                            <a:gd name="T81" fmla="*/ T80 w 547"/>
                            <a:gd name="T82" fmla="+- 0 136 136"/>
                            <a:gd name="T83" fmla="*/ 13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1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1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5"/>
                              </a:lnTo>
                              <a:lnTo>
                                <a:pt x="532" y="533"/>
                              </a:lnTo>
                              <a:lnTo>
                                <a:pt x="545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5" y="48"/>
                              </a:lnTo>
                              <a:lnTo>
                                <a:pt x="532" y="14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5F36E" id="Freeform 132" o:spid="_x0000_s1026" style="position:absolute;margin-left:455.05pt;margin-top:6.8pt;width:27.35pt;height:27.35pt;z-index:-1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" path="m113,l48,2,14,14,1,48,,114,,434r1,65l14,533r34,12l113,547r320,l499,545r33,-12l545,499r2,-65l547,114,545,48,532,14,499,2,433,,113,xe" filled="f" strokecolor="#1c1c1c" strokeweight="1pt">
                <v:path arrowok="t" o:connecttype="custom" o:connectlocs="71755,86360;30480,87630;8890,95250;635,116840;0,158750;0,361950;635,403225;8890,424815;30480,432435;71755,433705;274955,433705;316865,432435;337820,424815;346075,403225;347345,361950;347345,158750;346075,116840;337820,95250;316865,87630;274955,86360;71755,86360" o:connectangles="0,0,0,0,0,0,0,0,0,0,0,0,0,0,0,0,0,0,0,0,0"/>
                <w10:wrap anchorx="page"/>
              </v:shape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80" behindDoc="0" locked="0" layoutInCell="1" allowOverlap="1">
                <wp:simplePos x="0" y="0"/>
                <wp:positionH relativeFrom="page">
                  <wp:posOffset>6804025</wp:posOffset>
                </wp:positionH>
                <wp:positionV relativeFrom="paragraph">
                  <wp:posOffset>86360</wp:posOffset>
                </wp:positionV>
                <wp:extent cx="347345" cy="347345"/>
                <wp:effectExtent l="12700" t="13970" r="11430" b="10160"/>
                <wp:wrapNone/>
                <wp:docPr id="129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345" cy="347345"/>
                        </a:xfrm>
                        <a:custGeom>
                          <a:avLst/>
                          <a:gdLst>
                            <a:gd name="T0" fmla="+- 0 10828 10715"/>
                            <a:gd name="T1" fmla="*/ T0 w 547"/>
                            <a:gd name="T2" fmla="+- 0 136 136"/>
                            <a:gd name="T3" fmla="*/ 136 h 547"/>
                            <a:gd name="T4" fmla="+- 0 10763 10715"/>
                            <a:gd name="T5" fmla="*/ T4 w 547"/>
                            <a:gd name="T6" fmla="+- 0 138 136"/>
                            <a:gd name="T7" fmla="*/ 138 h 547"/>
                            <a:gd name="T8" fmla="+- 0 10729 10715"/>
                            <a:gd name="T9" fmla="*/ T8 w 547"/>
                            <a:gd name="T10" fmla="+- 0 150 136"/>
                            <a:gd name="T11" fmla="*/ 150 h 547"/>
                            <a:gd name="T12" fmla="+- 0 10717 10715"/>
                            <a:gd name="T13" fmla="*/ T12 w 547"/>
                            <a:gd name="T14" fmla="+- 0 184 136"/>
                            <a:gd name="T15" fmla="*/ 184 h 547"/>
                            <a:gd name="T16" fmla="+- 0 10715 10715"/>
                            <a:gd name="T17" fmla="*/ T16 w 547"/>
                            <a:gd name="T18" fmla="+- 0 250 136"/>
                            <a:gd name="T19" fmla="*/ 250 h 547"/>
                            <a:gd name="T20" fmla="+- 0 10715 10715"/>
                            <a:gd name="T21" fmla="*/ T20 w 547"/>
                            <a:gd name="T22" fmla="+- 0 570 136"/>
                            <a:gd name="T23" fmla="*/ 570 h 547"/>
                            <a:gd name="T24" fmla="+- 0 10717 10715"/>
                            <a:gd name="T25" fmla="*/ T24 w 547"/>
                            <a:gd name="T26" fmla="+- 0 635 136"/>
                            <a:gd name="T27" fmla="*/ 635 h 547"/>
                            <a:gd name="T28" fmla="+- 0 10729 10715"/>
                            <a:gd name="T29" fmla="*/ T28 w 547"/>
                            <a:gd name="T30" fmla="+- 0 669 136"/>
                            <a:gd name="T31" fmla="*/ 669 h 547"/>
                            <a:gd name="T32" fmla="+- 0 10763 10715"/>
                            <a:gd name="T33" fmla="*/ T32 w 547"/>
                            <a:gd name="T34" fmla="+- 0 681 136"/>
                            <a:gd name="T35" fmla="*/ 681 h 547"/>
                            <a:gd name="T36" fmla="+- 0 10828 10715"/>
                            <a:gd name="T37" fmla="*/ T36 w 547"/>
                            <a:gd name="T38" fmla="+- 0 683 136"/>
                            <a:gd name="T39" fmla="*/ 683 h 547"/>
                            <a:gd name="T40" fmla="+- 0 11148 10715"/>
                            <a:gd name="T41" fmla="*/ T40 w 547"/>
                            <a:gd name="T42" fmla="+- 0 683 136"/>
                            <a:gd name="T43" fmla="*/ 683 h 547"/>
                            <a:gd name="T44" fmla="+- 0 11214 10715"/>
                            <a:gd name="T45" fmla="*/ T44 w 547"/>
                            <a:gd name="T46" fmla="+- 0 681 136"/>
                            <a:gd name="T47" fmla="*/ 681 h 547"/>
                            <a:gd name="T48" fmla="+- 0 11248 10715"/>
                            <a:gd name="T49" fmla="*/ T48 w 547"/>
                            <a:gd name="T50" fmla="+- 0 669 136"/>
                            <a:gd name="T51" fmla="*/ 669 h 547"/>
                            <a:gd name="T52" fmla="+- 0 11260 10715"/>
                            <a:gd name="T53" fmla="*/ T52 w 547"/>
                            <a:gd name="T54" fmla="+- 0 635 136"/>
                            <a:gd name="T55" fmla="*/ 635 h 547"/>
                            <a:gd name="T56" fmla="+- 0 11262 10715"/>
                            <a:gd name="T57" fmla="*/ T56 w 547"/>
                            <a:gd name="T58" fmla="+- 0 570 136"/>
                            <a:gd name="T59" fmla="*/ 570 h 547"/>
                            <a:gd name="T60" fmla="+- 0 11262 10715"/>
                            <a:gd name="T61" fmla="*/ T60 w 547"/>
                            <a:gd name="T62" fmla="+- 0 250 136"/>
                            <a:gd name="T63" fmla="*/ 250 h 547"/>
                            <a:gd name="T64" fmla="+- 0 11260 10715"/>
                            <a:gd name="T65" fmla="*/ T64 w 547"/>
                            <a:gd name="T66" fmla="+- 0 184 136"/>
                            <a:gd name="T67" fmla="*/ 184 h 547"/>
                            <a:gd name="T68" fmla="+- 0 11248 10715"/>
                            <a:gd name="T69" fmla="*/ T68 w 547"/>
                            <a:gd name="T70" fmla="+- 0 150 136"/>
                            <a:gd name="T71" fmla="*/ 150 h 547"/>
                            <a:gd name="T72" fmla="+- 0 11214 10715"/>
                            <a:gd name="T73" fmla="*/ T72 w 547"/>
                            <a:gd name="T74" fmla="+- 0 138 136"/>
                            <a:gd name="T75" fmla="*/ 138 h 547"/>
                            <a:gd name="T76" fmla="+- 0 11148 10715"/>
                            <a:gd name="T77" fmla="*/ T76 w 547"/>
                            <a:gd name="T78" fmla="+- 0 136 136"/>
                            <a:gd name="T79" fmla="*/ 136 h 547"/>
                            <a:gd name="T80" fmla="+- 0 10828 10715"/>
                            <a:gd name="T81" fmla="*/ T80 w 547"/>
                            <a:gd name="T82" fmla="+- 0 136 136"/>
                            <a:gd name="T83" fmla="*/ 13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7" h="547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433" y="547"/>
                              </a:lnTo>
                              <a:lnTo>
                                <a:pt x="499" y="545"/>
                              </a:lnTo>
                              <a:lnTo>
                                <a:pt x="533" y="533"/>
                              </a:lnTo>
                              <a:lnTo>
                                <a:pt x="545" y="499"/>
                              </a:lnTo>
                              <a:lnTo>
                                <a:pt x="547" y="434"/>
                              </a:lnTo>
                              <a:lnTo>
                                <a:pt x="547" y="114"/>
                              </a:lnTo>
                              <a:lnTo>
                                <a:pt x="545" y="48"/>
                              </a:lnTo>
                              <a:lnTo>
                                <a:pt x="533" y="14"/>
                              </a:lnTo>
                              <a:lnTo>
                                <a:pt x="499" y="2"/>
                              </a:lnTo>
                              <a:lnTo>
                                <a:pt x="433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7FF33" id="Freeform 131" o:spid="_x0000_s1026" style="position:absolute;margin-left:535.75pt;margin-top:6.8pt;width:27.35pt;height:27.35pt;z-index: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" path="m113,l48,2,14,14,2,48,,114,,434r2,65l14,533r34,12l113,547r320,l499,545r34,-12l545,499r2,-65l547,114,545,48,533,14,499,2,433,,113,xe" filled="f" strokecolor="#1c1c1c" strokeweight="1pt">
                <v:path arrowok="t" o:connecttype="custom" o:connectlocs="71755,86360;30480,87630;8890,95250;1270,116840;0,158750;0,361950;1270,403225;8890,424815;30480,432435;71755,433705;274955,433705;316865,432435;338455,424815;346075,403225;347345,361950;347345,158750;346075,116840;338455,95250;316865,87630;274955,86360;71755,86360" o:connectangles="0,0,0,0,0,0,0,0,0,0,0,0,0,0,0,0,0,0,0,0,0"/>
                <w10:wrap anchorx="page"/>
              </v:shape>
            </w:pict>
          </mc:Fallback>
        </mc:AlternateContent>
      </w:r>
      <w:r w:rsidR="00F93291" w:rsidRPr="00D05BBD">
        <w:rPr>
          <w:rFonts w:ascii="NTFPreCursivef" w:hAnsi="NTFPreCursivef"/>
          <w:spacing w:val="-11"/>
          <w:sz w:val="24"/>
        </w:rPr>
        <w:t>7.</w:t>
      </w:r>
      <w:r>
        <w:rPr>
          <w:rFonts w:ascii="NTFPreCursivef" w:hAnsi="NTFPreCursivef"/>
          <w:spacing w:val="-11"/>
          <w:sz w:val="24"/>
        </w:rPr>
        <w:t xml:space="preserve">                                                                                                                       </w:t>
      </w:r>
      <w:r w:rsidR="00F93291" w:rsidRPr="00D05BBD">
        <w:rPr>
          <w:rFonts w:ascii="NTFPreCursivef" w:hAnsi="NTFPreCursivef"/>
          <w:spacing w:val="5"/>
          <w:position w:val="-3"/>
          <w:sz w:val="24"/>
        </w:rPr>
        <w:t xml:space="preserve"> </w:t>
      </w:r>
      <w:r w:rsidR="00F93291" w:rsidRPr="00D05BBD">
        <w:rPr>
          <w:rFonts w:ascii="NTFPreCursivef" w:hAnsi="NTFPreCursivef"/>
          <w:spacing w:val="-26"/>
          <w:position w:val="-3"/>
          <w:sz w:val="24"/>
        </w:rPr>
        <w:t xml:space="preserve">     </w:t>
      </w:r>
      <w:r w:rsidR="00F93291" w:rsidRPr="00D05BBD">
        <w:rPr>
          <w:rFonts w:ascii="NTFPreCursivef" w:hAnsi="NTFPreCursivef"/>
          <w:spacing w:val="-1"/>
          <w:position w:val="-3"/>
          <w:sz w:val="24"/>
        </w:rPr>
        <w:t xml:space="preserve"> </w:t>
      </w:r>
      <w:r w:rsidR="00F93291" w:rsidRPr="00D05BBD">
        <w:rPr>
          <w:rFonts w:ascii="NTFPreCursivef" w:hAnsi="NTFPreCursivef"/>
          <w:spacing w:val="-1"/>
          <w:position w:val="2"/>
          <w:sz w:val="24"/>
        </w:rPr>
        <w:t xml:space="preserve">                    </w:t>
      </w:r>
      <w:r w:rsidR="00F93291" w:rsidRPr="00D05BBD">
        <w:rPr>
          <w:rFonts w:ascii="NTFPreCursivef" w:hAnsi="NTFPreCursivef"/>
          <w:spacing w:val="-14"/>
          <w:position w:val="2"/>
          <w:sz w:val="24"/>
        </w:rPr>
        <w:t xml:space="preserve"> </w:t>
      </w:r>
      <w:r w:rsidR="00F93291" w:rsidRPr="00D05BBD">
        <w:rPr>
          <w:rFonts w:ascii="NTFPreCursivef" w:hAnsi="NTFPreCursivef"/>
          <w:color w:val="292526"/>
          <w:position w:val="2"/>
          <w:sz w:val="28"/>
        </w:rPr>
        <w:t>1 + 1 + 1 + 1 + 1 + 1 + 1 +</w:t>
      </w:r>
      <w:r w:rsidR="00F93291" w:rsidRPr="00D05BBD">
        <w:rPr>
          <w:rFonts w:ascii="NTFPreCursivef" w:hAnsi="NTFPreCursivef"/>
          <w:color w:val="292526"/>
          <w:spacing w:val="-14"/>
          <w:position w:val="2"/>
          <w:sz w:val="28"/>
        </w:rPr>
        <w:t xml:space="preserve"> </w:t>
      </w:r>
      <w:r w:rsidR="00F93291" w:rsidRPr="00D05BBD">
        <w:rPr>
          <w:rFonts w:ascii="NTFPreCursivef" w:hAnsi="NTFPreCursivef"/>
          <w:color w:val="292526"/>
          <w:position w:val="2"/>
          <w:sz w:val="28"/>
        </w:rPr>
        <w:t>1</w:t>
      </w:r>
      <w:r w:rsidR="00F93291" w:rsidRPr="00D05BBD">
        <w:rPr>
          <w:rFonts w:ascii="NTFPreCursivef" w:hAnsi="NTFPreCursivef"/>
          <w:color w:val="292526"/>
          <w:spacing w:val="-1"/>
          <w:position w:val="2"/>
          <w:sz w:val="28"/>
        </w:rPr>
        <w:t xml:space="preserve"> </w:t>
      </w:r>
      <w:r w:rsidR="00F93291" w:rsidRPr="00D05BBD">
        <w:rPr>
          <w:rFonts w:ascii="NTFPreCursivef" w:hAnsi="NTFPreCursivef"/>
          <w:color w:val="292526"/>
          <w:position w:val="2"/>
          <w:sz w:val="28"/>
        </w:rPr>
        <w:t>=</w:t>
      </w:r>
      <w:r w:rsidR="00F93291" w:rsidRPr="00D05BBD">
        <w:rPr>
          <w:rFonts w:ascii="NTFPreCursivef" w:hAnsi="NTFPreCursivef"/>
          <w:color w:val="292526"/>
          <w:position w:val="2"/>
          <w:sz w:val="28"/>
        </w:rPr>
        <w:tab/>
        <w:t xml:space="preserve">8 </w:t>
      </w:r>
      <w:r w:rsidR="00F93291" w:rsidRPr="00D05BBD">
        <w:rPr>
          <w:rFonts w:ascii="Cambria" w:hAnsi="Cambria" w:cs="Cambria"/>
          <w:color w:val="292526"/>
          <w:position w:val="2"/>
          <w:sz w:val="28"/>
        </w:rPr>
        <w:t>×</w:t>
      </w:r>
      <w:r w:rsidR="00F93291" w:rsidRPr="00D05BBD">
        <w:rPr>
          <w:rFonts w:ascii="NTFPreCursivef" w:hAnsi="NTFPreCursivef"/>
          <w:color w:val="292526"/>
          <w:position w:val="2"/>
          <w:sz w:val="28"/>
        </w:rPr>
        <w:t xml:space="preserve"> 1 =</w:t>
      </w:r>
    </w:p>
    <w:p w:rsidR="00E84A89" w:rsidRPr="00D05BBD" w:rsidRDefault="00D05BBD">
      <w:pPr>
        <w:pStyle w:val="BodyText"/>
        <w:rPr>
          <w:rFonts w:ascii="NTFPreCursivef" w:hAnsi="NTFPreCursivef"/>
          <w:sz w:val="20"/>
        </w:rPr>
      </w:pPr>
      <w:r w:rsidRPr="00D05BBD">
        <w:rPr>
          <w:rFonts w:ascii="NTFPreCursivef" w:hAnsi="NTFPreCursivef"/>
          <w:noProof/>
          <w:sz w:val="22"/>
          <w:lang w:bidi="ar-SA"/>
        </w:rPr>
        <mc:AlternateContent>
          <mc:Choice Requires="wps">
            <w:drawing>
              <wp:anchor distT="0" distB="0" distL="114300" distR="114300" simplePos="0" relativeHeight="2224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56515</wp:posOffset>
                </wp:positionV>
                <wp:extent cx="1931670" cy="292100"/>
                <wp:effectExtent l="0" t="3175" r="2540" b="0"/>
                <wp:wrapNone/>
                <wp:docPr id="12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167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4A89" w:rsidRDefault="00E84A8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3" o:spid="_x0000_s1026" type="#_x0000_t202" style="position:absolute;margin-left:71.2pt;margin-top:4.45pt;width:152.1pt;height:23pt;z-index: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" filled="f" stroked="f">
                <v:textbox inset="0,0,0,0">
                  <w:txbxContent>
                    <w:p w:rsidR="00E84A89" w:rsidRDefault="00E84A89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rPr>
          <w:rFonts w:ascii="NTFPreCursivef" w:hAnsi="NTFPreCursivef"/>
          <w:sz w:val="20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space="720"/>
        </w:sectPr>
      </w:pPr>
    </w:p>
    <w:p w:rsidR="00E84A89" w:rsidRPr="00D05BBD" w:rsidRDefault="00D05BBD">
      <w:pPr>
        <w:pStyle w:val="BodyText"/>
        <w:tabs>
          <w:tab w:val="left" w:pos="5381"/>
        </w:tabs>
        <w:spacing w:before="258"/>
        <w:ind w:left="419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301176" behindDoc="1" locked="0" layoutInCell="1" allowOverlap="1">
                <wp:simplePos x="0" y="0"/>
                <wp:positionH relativeFrom="page">
                  <wp:posOffset>4963795</wp:posOffset>
                </wp:positionH>
                <wp:positionV relativeFrom="paragraph">
                  <wp:posOffset>81915</wp:posOffset>
                </wp:positionV>
                <wp:extent cx="2236470" cy="2058035"/>
                <wp:effectExtent l="1270" t="3175" r="635" b="5715"/>
                <wp:wrapNone/>
                <wp:docPr id="12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6470" cy="2058035"/>
                          <a:chOff x="7817" y="129"/>
                          <a:chExt cx="3522" cy="3241"/>
                        </a:xfrm>
                      </wpg:grpSpPr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8277" y="219"/>
                            <a:ext cx="3062" cy="3062"/>
                          </a:xfrm>
                          <a:prstGeom prst="rect">
                            <a:avLst/>
                          </a:prstGeom>
                          <a:solidFill>
                            <a:srgbClr val="FCFDFE">
                              <a:alpha val="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1"/>
                        <wps:cNvSpPr>
                          <a:spLocks/>
                        </wps:cNvSpPr>
                        <wps:spPr bwMode="auto">
                          <a:xfrm>
                            <a:off x="7827" y="139"/>
                            <a:ext cx="547" cy="547"/>
                          </a:xfrm>
                          <a:custGeom>
                            <a:avLst/>
                            <a:gdLst>
                              <a:gd name="T0" fmla="+- 0 7941 7827"/>
                              <a:gd name="T1" fmla="*/ T0 w 547"/>
                              <a:gd name="T2" fmla="+- 0 139 139"/>
                              <a:gd name="T3" fmla="*/ 139 h 547"/>
                              <a:gd name="T4" fmla="+- 0 7875 7827"/>
                              <a:gd name="T5" fmla="*/ T4 w 547"/>
                              <a:gd name="T6" fmla="+- 0 141 139"/>
                              <a:gd name="T7" fmla="*/ 141 h 547"/>
                              <a:gd name="T8" fmla="+- 0 7841 7827"/>
                              <a:gd name="T9" fmla="*/ T8 w 547"/>
                              <a:gd name="T10" fmla="+- 0 154 139"/>
                              <a:gd name="T11" fmla="*/ 154 h 547"/>
                              <a:gd name="T12" fmla="+- 0 7829 7827"/>
                              <a:gd name="T13" fmla="*/ T12 w 547"/>
                              <a:gd name="T14" fmla="+- 0 187 139"/>
                              <a:gd name="T15" fmla="*/ 187 h 547"/>
                              <a:gd name="T16" fmla="+- 0 7827 7827"/>
                              <a:gd name="T17" fmla="*/ T16 w 547"/>
                              <a:gd name="T18" fmla="+- 0 253 139"/>
                              <a:gd name="T19" fmla="*/ 253 h 547"/>
                              <a:gd name="T20" fmla="+- 0 7827 7827"/>
                              <a:gd name="T21" fmla="*/ T20 w 547"/>
                              <a:gd name="T22" fmla="+- 0 573 139"/>
                              <a:gd name="T23" fmla="*/ 573 h 547"/>
                              <a:gd name="T24" fmla="+- 0 7829 7827"/>
                              <a:gd name="T25" fmla="*/ T24 w 547"/>
                              <a:gd name="T26" fmla="+- 0 638 139"/>
                              <a:gd name="T27" fmla="*/ 638 h 547"/>
                              <a:gd name="T28" fmla="+- 0 7841 7827"/>
                              <a:gd name="T29" fmla="*/ T28 w 547"/>
                              <a:gd name="T30" fmla="+- 0 672 139"/>
                              <a:gd name="T31" fmla="*/ 672 h 547"/>
                              <a:gd name="T32" fmla="+- 0 7875 7827"/>
                              <a:gd name="T33" fmla="*/ T32 w 547"/>
                              <a:gd name="T34" fmla="+- 0 685 139"/>
                              <a:gd name="T35" fmla="*/ 685 h 547"/>
                              <a:gd name="T36" fmla="+- 0 7941 7827"/>
                              <a:gd name="T37" fmla="*/ T36 w 547"/>
                              <a:gd name="T38" fmla="+- 0 686 139"/>
                              <a:gd name="T39" fmla="*/ 686 h 547"/>
                              <a:gd name="T40" fmla="+- 0 8261 7827"/>
                              <a:gd name="T41" fmla="*/ T40 w 547"/>
                              <a:gd name="T42" fmla="+- 0 686 139"/>
                              <a:gd name="T43" fmla="*/ 686 h 547"/>
                              <a:gd name="T44" fmla="+- 0 8326 7827"/>
                              <a:gd name="T45" fmla="*/ T44 w 547"/>
                              <a:gd name="T46" fmla="+- 0 685 139"/>
                              <a:gd name="T47" fmla="*/ 685 h 547"/>
                              <a:gd name="T48" fmla="+- 0 8360 7827"/>
                              <a:gd name="T49" fmla="*/ T48 w 547"/>
                              <a:gd name="T50" fmla="+- 0 672 139"/>
                              <a:gd name="T51" fmla="*/ 672 h 547"/>
                              <a:gd name="T52" fmla="+- 0 8372 7827"/>
                              <a:gd name="T53" fmla="*/ T52 w 547"/>
                              <a:gd name="T54" fmla="+- 0 638 139"/>
                              <a:gd name="T55" fmla="*/ 638 h 547"/>
                              <a:gd name="T56" fmla="+- 0 8374 7827"/>
                              <a:gd name="T57" fmla="*/ T56 w 547"/>
                              <a:gd name="T58" fmla="+- 0 573 139"/>
                              <a:gd name="T59" fmla="*/ 573 h 547"/>
                              <a:gd name="T60" fmla="+- 0 8374 7827"/>
                              <a:gd name="T61" fmla="*/ T60 w 547"/>
                              <a:gd name="T62" fmla="+- 0 253 139"/>
                              <a:gd name="T63" fmla="*/ 253 h 547"/>
                              <a:gd name="T64" fmla="+- 0 8372 7827"/>
                              <a:gd name="T65" fmla="*/ T64 w 547"/>
                              <a:gd name="T66" fmla="+- 0 187 139"/>
                              <a:gd name="T67" fmla="*/ 187 h 547"/>
                              <a:gd name="T68" fmla="+- 0 8360 7827"/>
                              <a:gd name="T69" fmla="*/ T68 w 547"/>
                              <a:gd name="T70" fmla="+- 0 154 139"/>
                              <a:gd name="T71" fmla="*/ 154 h 547"/>
                              <a:gd name="T72" fmla="+- 0 8326 7827"/>
                              <a:gd name="T73" fmla="*/ T72 w 547"/>
                              <a:gd name="T74" fmla="+- 0 141 139"/>
                              <a:gd name="T75" fmla="*/ 141 h 547"/>
                              <a:gd name="T76" fmla="+- 0 8261 7827"/>
                              <a:gd name="T77" fmla="*/ T76 w 547"/>
                              <a:gd name="T78" fmla="+- 0 139 139"/>
                              <a:gd name="T79" fmla="*/ 139 h 547"/>
                              <a:gd name="T80" fmla="+- 0 7941 7827"/>
                              <a:gd name="T81" fmla="*/ T80 w 547"/>
                              <a:gd name="T82" fmla="+- 0 139 139"/>
                              <a:gd name="T83" fmla="*/ 139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4" y="0"/>
                                </a:moveTo>
                                <a:lnTo>
                                  <a:pt x="48" y="2"/>
                                </a:lnTo>
                                <a:lnTo>
                                  <a:pt x="14" y="15"/>
                                </a:lnTo>
                                <a:lnTo>
                                  <a:pt x="2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2" y="499"/>
                                </a:lnTo>
                                <a:lnTo>
                                  <a:pt x="14" y="533"/>
                                </a:lnTo>
                                <a:lnTo>
                                  <a:pt x="48" y="546"/>
                                </a:lnTo>
                                <a:lnTo>
                                  <a:pt x="114" y="547"/>
                                </a:lnTo>
                                <a:lnTo>
                                  <a:pt x="434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3" y="533"/>
                                </a:lnTo>
                                <a:lnTo>
                                  <a:pt x="545" y="499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3" y="15"/>
                                </a:lnTo>
                                <a:lnTo>
                                  <a:pt x="499" y="2"/>
                                </a:lnTo>
                                <a:lnTo>
                                  <a:pt x="434" y="0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0"/>
                        <wps:cNvSpPr>
                          <a:spLocks/>
                        </wps:cNvSpPr>
                        <wps:spPr bwMode="auto">
                          <a:xfrm>
                            <a:off x="9207" y="2813"/>
                            <a:ext cx="547" cy="547"/>
                          </a:xfrm>
                          <a:custGeom>
                            <a:avLst/>
                            <a:gdLst>
                              <a:gd name="T0" fmla="+- 0 9321 9208"/>
                              <a:gd name="T1" fmla="*/ T0 w 547"/>
                              <a:gd name="T2" fmla="+- 0 2813 2813"/>
                              <a:gd name="T3" fmla="*/ 2813 h 547"/>
                              <a:gd name="T4" fmla="+- 0 9256 9208"/>
                              <a:gd name="T5" fmla="*/ T4 w 547"/>
                              <a:gd name="T6" fmla="+- 0 2815 2813"/>
                              <a:gd name="T7" fmla="*/ 2815 h 547"/>
                              <a:gd name="T8" fmla="+- 0 9222 9208"/>
                              <a:gd name="T9" fmla="*/ T8 w 547"/>
                              <a:gd name="T10" fmla="+- 0 2828 2813"/>
                              <a:gd name="T11" fmla="*/ 2828 h 547"/>
                              <a:gd name="T12" fmla="+- 0 9210 9208"/>
                              <a:gd name="T13" fmla="*/ T12 w 547"/>
                              <a:gd name="T14" fmla="+- 0 2861 2813"/>
                              <a:gd name="T15" fmla="*/ 2861 h 547"/>
                              <a:gd name="T16" fmla="+- 0 9208 9208"/>
                              <a:gd name="T17" fmla="*/ T16 w 547"/>
                              <a:gd name="T18" fmla="+- 0 2927 2813"/>
                              <a:gd name="T19" fmla="*/ 2927 h 547"/>
                              <a:gd name="T20" fmla="+- 0 9208 9208"/>
                              <a:gd name="T21" fmla="*/ T20 w 547"/>
                              <a:gd name="T22" fmla="+- 0 3247 2813"/>
                              <a:gd name="T23" fmla="*/ 3247 h 547"/>
                              <a:gd name="T24" fmla="+- 0 9210 9208"/>
                              <a:gd name="T25" fmla="*/ T24 w 547"/>
                              <a:gd name="T26" fmla="+- 0 3313 2813"/>
                              <a:gd name="T27" fmla="*/ 3313 h 547"/>
                              <a:gd name="T28" fmla="+- 0 9222 9208"/>
                              <a:gd name="T29" fmla="*/ T28 w 547"/>
                              <a:gd name="T30" fmla="+- 0 3346 2813"/>
                              <a:gd name="T31" fmla="*/ 3346 h 547"/>
                              <a:gd name="T32" fmla="+- 0 9256 9208"/>
                              <a:gd name="T33" fmla="*/ T32 w 547"/>
                              <a:gd name="T34" fmla="+- 0 3359 2813"/>
                              <a:gd name="T35" fmla="*/ 3359 h 547"/>
                              <a:gd name="T36" fmla="+- 0 9321 9208"/>
                              <a:gd name="T37" fmla="*/ T36 w 547"/>
                              <a:gd name="T38" fmla="+- 0 3360 2813"/>
                              <a:gd name="T39" fmla="*/ 3360 h 547"/>
                              <a:gd name="T40" fmla="+- 0 9641 9208"/>
                              <a:gd name="T41" fmla="*/ T40 w 547"/>
                              <a:gd name="T42" fmla="+- 0 3360 2813"/>
                              <a:gd name="T43" fmla="*/ 3360 h 547"/>
                              <a:gd name="T44" fmla="+- 0 9707 9208"/>
                              <a:gd name="T45" fmla="*/ T44 w 547"/>
                              <a:gd name="T46" fmla="+- 0 3359 2813"/>
                              <a:gd name="T47" fmla="*/ 3359 h 547"/>
                              <a:gd name="T48" fmla="+- 0 9741 9208"/>
                              <a:gd name="T49" fmla="*/ T48 w 547"/>
                              <a:gd name="T50" fmla="+- 0 3346 2813"/>
                              <a:gd name="T51" fmla="*/ 3346 h 547"/>
                              <a:gd name="T52" fmla="+- 0 9753 9208"/>
                              <a:gd name="T53" fmla="*/ T52 w 547"/>
                              <a:gd name="T54" fmla="+- 0 3313 2813"/>
                              <a:gd name="T55" fmla="*/ 3313 h 547"/>
                              <a:gd name="T56" fmla="+- 0 9755 9208"/>
                              <a:gd name="T57" fmla="*/ T56 w 547"/>
                              <a:gd name="T58" fmla="+- 0 3247 2813"/>
                              <a:gd name="T59" fmla="*/ 3247 h 547"/>
                              <a:gd name="T60" fmla="+- 0 9755 9208"/>
                              <a:gd name="T61" fmla="*/ T60 w 547"/>
                              <a:gd name="T62" fmla="+- 0 2927 2813"/>
                              <a:gd name="T63" fmla="*/ 2927 h 547"/>
                              <a:gd name="T64" fmla="+- 0 9753 9208"/>
                              <a:gd name="T65" fmla="*/ T64 w 547"/>
                              <a:gd name="T66" fmla="+- 0 2861 2813"/>
                              <a:gd name="T67" fmla="*/ 2861 h 547"/>
                              <a:gd name="T68" fmla="+- 0 9741 9208"/>
                              <a:gd name="T69" fmla="*/ T68 w 547"/>
                              <a:gd name="T70" fmla="+- 0 2828 2813"/>
                              <a:gd name="T71" fmla="*/ 2828 h 547"/>
                              <a:gd name="T72" fmla="+- 0 9707 9208"/>
                              <a:gd name="T73" fmla="*/ T72 w 547"/>
                              <a:gd name="T74" fmla="+- 0 2815 2813"/>
                              <a:gd name="T75" fmla="*/ 2815 h 547"/>
                              <a:gd name="T76" fmla="+- 0 9641 9208"/>
                              <a:gd name="T77" fmla="*/ T76 w 547"/>
                              <a:gd name="T78" fmla="+- 0 2813 2813"/>
                              <a:gd name="T79" fmla="*/ 2813 h 547"/>
                              <a:gd name="T80" fmla="+- 0 9321 9208"/>
                              <a:gd name="T81" fmla="*/ T80 w 547"/>
                              <a:gd name="T82" fmla="+- 0 2813 2813"/>
                              <a:gd name="T83" fmla="*/ 2813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3" y="0"/>
                                </a:moveTo>
                                <a:lnTo>
                                  <a:pt x="48" y="2"/>
                                </a:lnTo>
                                <a:lnTo>
                                  <a:pt x="14" y="15"/>
                                </a:lnTo>
                                <a:lnTo>
                                  <a:pt x="2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2" y="500"/>
                                </a:lnTo>
                                <a:lnTo>
                                  <a:pt x="14" y="533"/>
                                </a:lnTo>
                                <a:lnTo>
                                  <a:pt x="48" y="546"/>
                                </a:lnTo>
                                <a:lnTo>
                                  <a:pt x="113" y="547"/>
                                </a:lnTo>
                                <a:lnTo>
                                  <a:pt x="433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3" y="533"/>
                                </a:lnTo>
                                <a:lnTo>
                                  <a:pt x="545" y="500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3" y="15"/>
                                </a:lnTo>
                                <a:lnTo>
                                  <a:pt x="499" y="2"/>
                                </a:lnTo>
                                <a:lnTo>
                                  <a:pt x="433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19"/>
                        <wps:cNvSpPr>
                          <a:spLocks/>
                        </wps:cNvSpPr>
                        <wps:spPr bwMode="auto">
                          <a:xfrm>
                            <a:off x="8372" y="1476"/>
                            <a:ext cx="547" cy="547"/>
                          </a:xfrm>
                          <a:custGeom>
                            <a:avLst/>
                            <a:gdLst>
                              <a:gd name="T0" fmla="+- 0 8486 8372"/>
                              <a:gd name="T1" fmla="*/ T0 w 547"/>
                              <a:gd name="T2" fmla="+- 0 1476 1476"/>
                              <a:gd name="T3" fmla="*/ 1476 h 547"/>
                              <a:gd name="T4" fmla="+- 0 8420 8372"/>
                              <a:gd name="T5" fmla="*/ T4 w 547"/>
                              <a:gd name="T6" fmla="+- 0 1478 1476"/>
                              <a:gd name="T7" fmla="*/ 1478 h 547"/>
                              <a:gd name="T8" fmla="+- 0 8386 8372"/>
                              <a:gd name="T9" fmla="*/ T8 w 547"/>
                              <a:gd name="T10" fmla="+- 0 1491 1476"/>
                              <a:gd name="T11" fmla="*/ 1491 h 547"/>
                              <a:gd name="T12" fmla="+- 0 8374 8372"/>
                              <a:gd name="T13" fmla="*/ T12 w 547"/>
                              <a:gd name="T14" fmla="+- 0 1524 1476"/>
                              <a:gd name="T15" fmla="*/ 1524 h 547"/>
                              <a:gd name="T16" fmla="+- 0 8372 8372"/>
                              <a:gd name="T17" fmla="*/ T16 w 547"/>
                              <a:gd name="T18" fmla="+- 0 1590 1476"/>
                              <a:gd name="T19" fmla="*/ 1590 h 547"/>
                              <a:gd name="T20" fmla="+- 0 8372 8372"/>
                              <a:gd name="T21" fmla="*/ T20 w 547"/>
                              <a:gd name="T22" fmla="+- 0 1910 1476"/>
                              <a:gd name="T23" fmla="*/ 1910 h 547"/>
                              <a:gd name="T24" fmla="+- 0 8374 8372"/>
                              <a:gd name="T25" fmla="*/ T24 w 547"/>
                              <a:gd name="T26" fmla="+- 0 1975 1476"/>
                              <a:gd name="T27" fmla="*/ 1975 h 547"/>
                              <a:gd name="T28" fmla="+- 0 8386 8372"/>
                              <a:gd name="T29" fmla="*/ T28 w 547"/>
                              <a:gd name="T30" fmla="+- 0 2009 1476"/>
                              <a:gd name="T31" fmla="*/ 2009 h 547"/>
                              <a:gd name="T32" fmla="+- 0 8420 8372"/>
                              <a:gd name="T33" fmla="*/ T32 w 547"/>
                              <a:gd name="T34" fmla="+- 0 2022 1476"/>
                              <a:gd name="T35" fmla="*/ 2022 h 547"/>
                              <a:gd name="T36" fmla="+- 0 8486 8372"/>
                              <a:gd name="T37" fmla="*/ T36 w 547"/>
                              <a:gd name="T38" fmla="+- 0 2023 1476"/>
                              <a:gd name="T39" fmla="*/ 2023 h 547"/>
                              <a:gd name="T40" fmla="+- 0 8806 8372"/>
                              <a:gd name="T41" fmla="*/ T40 w 547"/>
                              <a:gd name="T42" fmla="+- 0 2023 1476"/>
                              <a:gd name="T43" fmla="*/ 2023 h 547"/>
                              <a:gd name="T44" fmla="+- 0 8871 8372"/>
                              <a:gd name="T45" fmla="*/ T44 w 547"/>
                              <a:gd name="T46" fmla="+- 0 2022 1476"/>
                              <a:gd name="T47" fmla="*/ 2022 h 547"/>
                              <a:gd name="T48" fmla="+- 0 8905 8372"/>
                              <a:gd name="T49" fmla="*/ T48 w 547"/>
                              <a:gd name="T50" fmla="+- 0 2009 1476"/>
                              <a:gd name="T51" fmla="*/ 2009 h 547"/>
                              <a:gd name="T52" fmla="+- 0 8917 8372"/>
                              <a:gd name="T53" fmla="*/ T52 w 547"/>
                              <a:gd name="T54" fmla="+- 0 1975 1476"/>
                              <a:gd name="T55" fmla="*/ 1975 h 547"/>
                              <a:gd name="T56" fmla="+- 0 8919 8372"/>
                              <a:gd name="T57" fmla="*/ T56 w 547"/>
                              <a:gd name="T58" fmla="+- 0 1910 1476"/>
                              <a:gd name="T59" fmla="*/ 1910 h 547"/>
                              <a:gd name="T60" fmla="+- 0 8919 8372"/>
                              <a:gd name="T61" fmla="*/ T60 w 547"/>
                              <a:gd name="T62" fmla="+- 0 1590 1476"/>
                              <a:gd name="T63" fmla="*/ 1590 h 547"/>
                              <a:gd name="T64" fmla="+- 0 8917 8372"/>
                              <a:gd name="T65" fmla="*/ T64 w 547"/>
                              <a:gd name="T66" fmla="+- 0 1524 1476"/>
                              <a:gd name="T67" fmla="*/ 1524 h 547"/>
                              <a:gd name="T68" fmla="+- 0 8905 8372"/>
                              <a:gd name="T69" fmla="*/ T68 w 547"/>
                              <a:gd name="T70" fmla="+- 0 1491 1476"/>
                              <a:gd name="T71" fmla="*/ 1491 h 547"/>
                              <a:gd name="T72" fmla="+- 0 8871 8372"/>
                              <a:gd name="T73" fmla="*/ T72 w 547"/>
                              <a:gd name="T74" fmla="+- 0 1478 1476"/>
                              <a:gd name="T75" fmla="*/ 1478 h 547"/>
                              <a:gd name="T76" fmla="+- 0 8806 8372"/>
                              <a:gd name="T77" fmla="*/ T76 w 547"/>
                              <a:gd name="T78" fmla="+- 0 1476 1476"/>
                              <a:gd name="T79" fmla="*/ 1476 h 547"/>
                              <a:gd name="T80" fmla="+- 0 8486 8372"/>
                              <a:gd name="T81" fmla="*/ T80 w 547"/>
                              <a:gd name="T82" fmla="+- 0 1476 1476"/>
                              <a:gd name="T83" fmla="*/ 1476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4" y="0"/>
                                </a:moveTo>
                                <a:lnTo>
                                  <a:pt x="48" y="2"/>
                                </a:lnTo>
                                <a:lnTo>
                                  <a:pt x="14" y="15"/>
                                </a:lnTo>
                                <a:lnTo>
                                  <a:pt x="2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2" y="499"/>
                                </a:lnTo>
                                <a:lnTo>
                                  <a:pt x="14" y="533"/>
                                </a:lnTo>
                                <a:lnTo>
                                  <a:pt x="48" y="546"/>
                                </a:lnTo>
                                <a:lnTo>
                                  <a:pt x="114" y="547"/>
                                </a:lnTo>
                                <a:lnTo>
                                  <a:pt x="434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3" y="533"/>
                                </a:lnTo>
                                <a:lnTo>
                                  <a:pt x="545" y="499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3" y="15"/>
                                </a:lnTo>
                                <a:lnTo>
                                  <a:pt x="499" y="2"/>
                                </a:lnTo>
                                <a:lnTo>
                                  <a:pt x="434" y="0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18"/>
                        <wps:cNvSpPr>
                          <a:spLocks/>
                        </wps:cNvSpPr>
                        <wps:spPr bwMode="auto">
                          <a:xfrm>
                            <a:off x="9619" y="139"/>
                            <a:ext cx="547" cy="547"/>
                          </a:xfrm>
                          <a:custGeom>
                            <a:avLst/>
                            <a:gdLst>
                              <a:gd name="T0" fmla="+- 0 9732 9619"/>
                              <a:gd name="T1" fmla="*/ T0 w 547"/>
                              <a:gd name="T2" fmla="+- 0 139 139"/>
                              <a:gd name="T3" fmla="*/ 139 h 547"/>
                              <a:gd name="T4" fmla="+- 0 9667 9619"/>
                              <a:gd name="T5" fmla="*/ T4 w 547"/>
                              <a:gd name="T6" fmla="+- 0 141 139"/>
                              <a:gd name="T7" fmla="*/ 141 h 547"/>
                              <a:gd name="T8" fmla="+- 0 9633 9619"/>
                              <a:gd name="T9" fmla="*/ T8 w 547"/>
                              <a:gd name="T10" fmla="+- 0 154 139"/>
                              <a:gd name="T11" fmla="*/ 154 h 547"/>
                              <a:gd name="T12" fmla="+- 0 9621 9619"/>
                              <a:gd name="T13" fmla="*/ T12 w 547"/>
                              <a:gd name="T14" fmla="+- 0 187 139"/>
                              <a:gd name="T15" fmla="*/ 187 h 547"/>
                              <a:gd name="T16" fmla="+- 0 9619 9619"/>
                              <a:gd name="T17" fmla="*/ T16 w 547"/>
                              <a:gd name="T18" fmla="+- 0 253 139"/>
                              <a:gd name="T19" fmla="*/ 253 h 547"/>
                              <a:gd name="T20" fmla="+- 0 9619 9619"/>
                              <a:gd name="T21" fmla="*/ T20 w 547"/>
                              <a:gd name="T22" fmla="+- 0 573 139"/>
                              <a:gd name="T23" fmla="*/ 573 h 547"/>
                              <a:gd name="T24" fmla="+- 0 9621 9619"/>
                              <a:gd name="T25" fmla="*/ T24 w 547"/>
                              <a:gd name="T26" fmla="+- 0 638 139"/>
                              <a:gd name="T27" fmla="*/ 638 h 547"/>
                              <a:gd name="T28" fmla="+- 0 9633 9619"/>
                              <a:gd name="T29" fmla="*/ T28 w 547"/>
                              <a:gd name="T30" fmla="+- 0 672 139"/>
                              <a:gd name="T31" fmla="*/ 672 h 547"/>
                              <a:gd name="T32" fmla="+- 0 9667 9619"/>
                              <a:gd name="T33" fmla="*/ T32 w 547"/>
                              <a:gd name="T34" fmla="+- 0 685 139"/>
                              <a:gd name="T35" fmla="*/ 685 h 547"/>
                              <a:gd name="T36" fmla="+- 0 9732 9619"/>
                              <a:gd name="T37" fmla="*/ T36 w 547"/>
                              <a:gd name="T38" fmla="+- 0 686 139"/>
                              <a:gd name="T39" fmla="*/ 686 h 547"/>
                              <a:gd name="T40" fmla="+- 0 10053 9619"/>
                              <a:gd name="T41" fmla="*/ T40 w 547"/>
                              <a:gd name="T42" fmla="+- 0 686 139"/>
                              <a:gd name="T43" fmla="*/ 686 h 547"/>
                              <a:gd name="T44" fmla="+- 0 10118 9619"/>
                              <a:gd name="T45" fmla="*/ T44 w 547"/>
                              <a:gd name="T46" fmla="+- 0 685 139"/>
                              <a:gd name="T47" fmla="*/ 685 h 547"/>
                              <a:gd name="T48" fmla="+- 0 10152 9619"/>
                              <a:gd name="T49" fmla="*/ T48 w 547"/>
                              <a:gd name="T50" fmla="+- 0 672 139"/>
                              <a:gd name="T51" fmla="*/ 672 h 547"/>
                              <a:gd name="T52" fmla="+- 0 10164 9619"/>
                              <a:gd name="T53" fmla="*/ T52 w 547"/>
                              <a:gd name="T54" fmla="+- 0 638 139"/>
                              <a:gd name="T55" fmla="*/ 638 h 547"/>
                              <a:gd name="T56" fmla="+- 0 10166 9619"/>
                              <a:gd name="T57" fmla="*/ T56 w 547"/>
                              <a:gd name="T58" fmla="+- 0 573 139"/>
                              <a:gd name="T59" fmla="*/ 573 h 547"/>
                              <a:gd name="T60" fmla="+- 0 10166 9619"/>
                              <a:gd name="T61" fmla="*/ T60 w 547"/>
                              <a:gd name="T62" fmla="+- 0 253 139"/>
                              <a:gd name="T63" fmla="*/ 253 h 547"/>
                              <a:gd name="T64" fmla="+- 0 10164 9619"/>
                              <a:gd name="T65" fmla="*/ T64 w 547"/>
                              <a:gd name="T66" fmla="+- 0 187 139"/>
                              <a:gd name="T67" fmla="*/ 187 h 547"/>
                              <a:gd name="T68" fmla="+- 0 10152 9619"/>
                              <a:gd name="T69" fmla="*/ T68 w 547"/>
                              <a:gd name="T70" fmla="+- 0 154 139"/>
                              <a:gd name="T71" fmla="*/ 154 h 547"/>
                              <a:gd name="T72" fmla="+- 0 10118 9619"/>
                              <a:gd name="T73" fmla="*/ T72 w 547"/>
                              <a:gd name="T74" fmla="+- 0 141 139"/>
                              <a:gd name="T75" fmla="*/ 141 h 547"/>
                              <a:gd name="T76" fmla="+- 0 10053 9619"/>
                              <a:gd name="T77" fmla="*/ T76 w 547"/>
                              <a:gd name="T78" fmla="+- 0 139 139"/>
                              <a:gd name="T79" fmla="*/ 139 h 547"/>
                              <a:gd name="T80" fmla="+- 0 9732 9619"/>
                              <a:gd name="T81" fmla="*/ T80 w 547"/>
                              <a:gd name="T82" fmla="+- 0 139 139"/>
                              <a:gd name="T83" fmla="*/ 139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3" y="0"/>
                                </a:moveTo>
                                <a:lnTo>
                                  <a:pt x="48" y="2"/>
                                </a:lnTo>
                                <a:lnTo>
                                  <a:pt x="14" y="15"/>
                                </a:lnTo>
                                <a:lnTo>
                                  <a:pt x="2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2" y="499"/>
                                </a:lnTo>
                                <a:lnTo>
                                  <a:pt x="14" y="533"/>
                                </a:lnTo>
                                <a:lnTo>
                                  <a:pt x="48" y="546"/>
                                </a:lnTo>
                                <a:lnTo>
                                  <a:pt x="113" y="547"/>
                                </a:lnTo>
                                <a:lnTo>
                                  <a:pt x="434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3" y="533"/>
                                </a:lnTo>
                                <a:lnTo>
                                  <a:pt x="545" y="499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3" y="15"/>
                                </a:lnTo>
                                <a:lnTo>
                                  <a:pt x="499" y="2"/>
                                </a:lnTo>
                                <a:lnTo>
                                  <a:pt x="434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17"/>
                        <wps:cNvSpPr>
                          <a:spLocks/>
                        </wps:cNvSpPr>
                        <wps:spPr bwMode="auto">
                          <a:xfrm>
                            <a:off x="10781" y="2813"/>
                            <a:ext cx="547" cy="547"/>
                          </a:xfrm>
                          <a:custGeom>
                            <a:avLst/>
                            <a:gdLst>
                              <a:gd name="T0" fmla="+- 0 10895 10782"/>
                              <a:gd name="T1" fmla="*/ T0 w 547"/>
                              <a:gd name="T2" fmla="+- 0 2813 2813"/>
                              <a:gd name="T3" fmla="*/ 2813 h 547"/>
                              <a:gd name="T4" fmla="+- 0 10829 10782"/>
                              <a:gd name="T5" fmla="*/ T4 w 547"/>
                              <a:gd name="T6" fmla="+- 0 2815 2813"/>
                              <a:gd name="T7" fmla="*/ 2815 h 547"/>
                              <a:gd name="T8" fmla="+- 0 10796 10782"/>
                              <a:gd name="T9" fmla="*/ T8 w 547"/>
                              <a:gd name="T10" fmla="+- 0 2828 2813"/>
                              <a:gd name="T11" fmla="*/ 2828 h 547"/>
                              <a:gd name="T12" fmla="+- 0 10783 10782"/>
                              <a:gd name="T13" fmla="*/ T12 w 547"/>
                              <a:gd name="T14" fmla="+- 0 2861 2813"/>
                              <a:gd name="T15" fmla="*/ 2861 h 547"/>
                              <a:gd name="T16" fmla="+- 0 10782 10782"/>
                              <a:gd name="T17" fmla="*/ T16 w 547"/>
                              <a:gd name="T18" fmla="+- 0 2927 2813"/>
                              <a:gd name="T19" fmla="*/ 2927 h 547"/>
                              <a:gd name="T20" fmla="+- 0 10782 10782"/>
                              <a:gd name="T21" fmla="*/ T20 w 547"/>
                              <a:gd name="T22" fmla="+- 0 3247 2813"/>
                              <a:gd name="T23" fmla="*/ 3247 h 547"/>
                              <a:gd name="T24" fmla="+- 0 10783 10782"/>
                              <a:gd name="T25" fmla="*/ T24 w 547"/>
                              <a:gd name="T26" fmla="+- 0 3313 2813"/>
                              <a:gd name="T27" fmla="*/ 3313 h 547"/>
                              <a:gd name="T28" fmla="+- 0 10796 10782"/>
                              <a:gd name="T29" fmla="*/ T28 w 547"/>
                              <a:gd name="T30" fmla="+- 0 3346 2813"/>
                              <a:gd name="T31" fmla="*/ 3346 h 547"/>
                              <a:gd name="T32" fmla="+- 0 10829 10782"/>
                              <a:gd name="T33" fmla="*/ T32 w 547"/>
                              <a:gd name="T34" fmla="+- 0 3359 2813"/>
                              <a:gd name="T35" fmla="*/ 3359 h 547"/>
                              <a:gd name="T36" fmla="+- 0 10895 10782"/>
                              <a:gd name="T37" fmla="*/ T36 w 547"/>
                              <a:gd name="T38" fmla="+- 0 3360 2813"/>
                              <a:gd name="T39" fmla="*/ 3360 h 547"/>
                              <a:gd name="T40" fmla="+- 0 11215 10782"/>
                              <a:gd name="T41" fmla="*/ T40 w 547"/>
                              <a:gd name="T42" fmla="+- 0 3360 2813"/>
                              <a:gd name="T43" fmla="*/ 3360 h 547"/>
                              <a:gd name="T44" fmla="+- 0 11281 10782"/>
                              <a:gd name="T45" fmla="*/ T44 w 547"/>
                              <a:gd name="T46" fmla="+- 0 3359 2813"/>
                              <a:gd name="T47" fmla="*/ 3359 h 547"/>
                              <a:gd name="T48" fmla="+- 0 11314 10782"/>
                              <a:gd name="T49" fmla="*/ T48 w 547"/>
                              <a:gd name="T50" fmla="+- 0 3346 2813"/>
                              <a:gd name="T51" fmla="*/ 3346 h 547"/>
                              <a:gd name="T52" fmla="+- 0 11327 10782"/>
                              <a:gd name="T53" fmla="*/ T52 w 547"/>
                              <a:gd name="T54" fmla="+- 0 3313 2813"/>
                              <a:gd name="T55" fmla="*/ 3313 h 547"/>
                              <a:gd name="T56" fmla="+- 0 11329 10782"/>
                              <a:gd name="T57" fmla="*/ T56 w 547"/>
                              <a:gd name="T58" fmla="+- 0 3247 2813"/>
                              <a:gd name="T59" fmla="*/ 3247 h 547"/>
                              <a:gd name="T60" fmla="+- 0 11329 10782"/>
                              <a:gd name="T61" fmla="*/ T60 w 547"/>
                              <a:gd name="T62" fmla="+- 0 2927 2813"/>
                              <a:gd name="T63" fmla="*/ 2927 h 547"/>
                              <a:gd name="T64" fmla="+- 0 11327 10782"/>
                              <a:gd name="T65" fmla="*/ T64 w 547"/>
                              <a:gd name="T66" fmla="+- 0 2861 2813"/>
                              <a:gd name="T67" fmla="*/ 2861 h 547"/>
                              <a:gd name="T68" fmla="+- 0 11314 10782"/>
                              <a:gd name="T69" fmla="*/ T68 w 547"/>
                              <a:gd name="T70" fmla="+- 0 2828 2813"/>
                              <a:gd name="T71" fmla="*/ 2828 h 547"/>
                              <a:gd name="T72" fmla="+- 0 11281 10782"/>
                              <a:gd name="T73" fmla="*/ T72 w 547"/>
                              <a:gd name="T74" fmla="+- 0 2815 2813"/>
                              <a:gd name="T75" fmla="*/ 2815 h 547"/>
                              <a:gd name="T76" fmla="+- 0 11215 10782"/>
                              <a:gd name="T77" fmla="*/ T76 w 547"/>
                              <a:gd name="T78" fmla="+- 0 2813 2813"/>
                              <a:gd name="T79" fmla="*/ 2813 h 547"/>
                              <a:gd name="T80" fmla="+- 0 10895 10782"/>
                              <a:gd name="T81" fmla="*/ T80 w 547"/>
                              <a:gd name="T82" fmla="+- 0 2813 2813"/>
                              <a:gd name="T83" fmla="*/ 2813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3" y="0"/>
                                </a:moveTo>
                                <a:lnTo>
                                  <a:pt x="47" y="2"/>
                                </a:lnTo>
                                <a:lnTo>
                                  <a:pt x="14" y="15"/>
                                </a:lnTo>
                                <a:lnTo>
                                  <a:pt x="1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1" y="500"/>
                                </a:lnTo>
                                <a:lnTo>
                                  <a:pt x="14" y="533"/>
                                </a:lnTo>
                                <a:lnTo>
                                  <a:pt x="47" y="546"/>
                                </a:lnTo>
                                <a:lnTo>
                                  <a:pt x="113" y="547"/>
                                </a:lnTo>
                                <a:lnTo>
                                  <a:pt x="433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2" y="533"/>
                                </a:lnTo>
                                <a:lnTo>
                                  <a:pt x="545" y="500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2" y="15"/>
                                </a:lnTo>
                                <a:lnTo>
                                  <a:pt x="499" y="2"/>
                                </a:lnTo>
                                <a:lnTo>
                                  <a:pt x="433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16"/>
                        <wps:cNvSpPr>
                          <a:spLocks/>
                        </wps:cNvSpPr>
                        <wps:spPr bwMode="auto">
                          <a:xfrm>
                            <a:off x="10147" y="1476"/>
                            <a:ext cx="547" cy="547"/>
                          </a:xfrm>
                          <a:custGeom>
                            <a:avLst/>
                            <a:gdLst>
                              <a:gd name="T0" fmla="+- 0 10261 10148"/>
                              <a:gd name="T1" fmla="*/ T0 w 547"/>
                              <a:gd name="T2" fmla="+- 0 1476 1476"/>
                              <a:gd name="T3" fmla="*/ 1476 h 547"/>
                              <a:gd name="T4" fmla="+- 0 10196 10148"/>
                              <a:gd name="T5" fmla="*/ T4 w 547"/>
                              <a:gd name="T6" fmla="+- 0 1478 1476"/>
                              <a:gd name="T7" fmla="*/ 1478 h 547"/>
                              <a:gd name="T8" fmla="+- 0 10162 10148"/>
                              <a:gd name="T9" fmla="*/ T8 w 547"/>
                              <a:gd name="T10" fmla="+- 0 1491 1476"/>
                              <a:gd name="T11" fmla="*/ 1491 h 547"/>
                              <a:gd name="T12" fmla="+- 0 10150 10148"/>
                              <a:gd name="T13" fmla="*/ T12 w 547"/>
                              <a:gd name="T14" fmla="+- 0 1524 1476"/>
                              <a:gd name="T15" fmla="*/ 1524 h 547"/>
                              <a:gd name="T16" fmla="+- 0 10148 10148"/>
                              <a:gd name="T17" fmla="*/ T16 w 547"/>
                              <a:gd name="T18" fmla="+- 0 1590 1476"/>
                              <a:gd name="T19" fmla="*/ 1590 h 547"/>
                              <a:gd name="T20" fmla="+- 0 10148 10148"/>
                              <a:gd name="T21" fmla="*/ T20 w 547"/>
                              <a:gd name="T22" fmla="+- 0 1910 1476"/>
                              <a:gd name="T23" fmla="*/ 1910 h 547"/>
                              <a:gd name="T24" fmla="+- 0 10150 10148"/>
                              <a:gd name="T25" fmla="*/ T24 w 547"/>
                              <a:gd name="T26" fmla="+- 0 1975 1476"/>
                              <a:gd name="T27" fmla="*/ 1975 h 547"/>
                              <a:gd name="T28" fmla="+- 0 10162 10148"/>
                              <a:gd name="T29" fmla="*/ T28 w 547"/>
                              <a:gd name="T30" fmla="+- 0 2009 1476"/>
                              <a:gd name="T31" fmla="*/ 2009 h 547"/>
                              <a:gd name="T32" fmla="+- 0 10196 10148"/>
                              <a:gd name="T33" fmla="*/ T32 w 547"/>
                              <a:gd name="T34" fmla="+- 0 2022 1476"/>
                              <a:gd name="T35" fmla="*/ 2022 h 547"/>
                              <a:gd name="T36" fmla="+- 0 10261 10148"/>
                              <a:gd name="T37" fmla="*/ T36 w 547"/>
                              <a:gd name="T38" fmla="+- 0 2023 1476"/>
                              <a:gd name="T39" fmla="*/ 2023 h 547"/>
                              <a:gd name="T40" fmla="+- 0 10581 10148"/>
                              <a:gd name="T41" fmla="*/ T40 w 547"/>
                              <a:gd name="T42" fmla="+- 0 2023 1476"/>
                              <a:gd name="T43" fmla="*/ 2023 h 547"/>
                              <a:gd name="T44" fmla="+- 0 10647 10148"/>
                              <a:gd name="T45" fmla="*/ T44 w 547"/>
                              <a:gd name="T46" fmla="+- 0 2022 1476"/>
                              <a:gd name="T47" fmla="*/ 2022 h 547"/>
                              <a:gd name="T48" fmla="+- 0 10681 10148"/>
                              <a:gd name="T49" fmla="*/ T48 w 547"/>
                              <a:gd name="T50" fmla="+- 0 2009 1476"/>
                              <a:gd name="T51" fmla="*/ 2009 h 547"/>
                              <a:gd name="T52" fmla="+- 0 10693 10148"/>
                              <a:gd name="T53" fmla="*/ T52 w 547"/>
                              <a:gd name="T54" fmla="+- 0 1975 1476"/>
                              <a:gd name="T55" fmla="*/ 1975 h 547"/>
                              <a:gd name="T56" fmla="+- 0 10695 10148"/>
                              <a:gd name="T57" fmla="*/ T56 w 547"/>
                              <a:gd name="T58" fmla="+- 0 1910 1476"/>
                              <a:gd name="T59" fmla="*/ 1910 h 547"/>
                              <a:gd name="T60" fmla="+- 0 10695 10148"/>
                              <a:gd name="T61" fmla="*/ T60 w 547"/>
                              <a:gd name="T62" fmla="+- 0 1590 1476"/>
                              <a:gd name="T63" fmla="*/ 1590 h 547"/>
                              <a:gd name="T64" fmla="+- 0 10693 10148"/>
                              <a:gd name="T65" fmla="*/ T64 w 547"/>
                              <a:gd name="T66" fmla="+- 0 1524 1476"/>
                              <a:gd name="T67" fmla="*/ 1524 h 547"/>
                              <a:gd name="T68" fmla="+- 0 10681 10148"/>
                              <a:gd name="T69" fmla="*/ T68 w 547"/>
                              <a:gd name="T70" fmla="+- 0 1491 1476"/>
                              <a:gd name="T71" fmla="*/ 1491 h 547"/>
                              <a:gd name="T72" fmla="+- 0 10647 10148"/>
                              <a:gd name="T73" fmla="*/ T72 w 547"/>
                              <a:gd name="T74" fmla="+- 0 1478 1476"/>
                              <a:gd name="T75" fmla="*/ 1478 h 547"/>
                              <a:gd name="T76" fmla="+- 0 10581 10148"/>
                              <a:gd name="T77" fmla="*/ T76 w 547"/>
                              <a:gd name="T78" fmla="+- 0 1476 1476"/>
                              <a:gd name="T79" fmla="*/ 1476 h 547"/>
                              <a:gd name="T80" fmla="+- 0 10261 10148"/>
                              <a:gd name="T81" fmla="*/ T80 w 547"/>
                              <a:gd name="T82" fmla="+- 0 1476 1476"/>
                              <a:gd name="T83" fmla="*/ 1476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47" h="547">
                                <a:moveTo>
                                  <a:pt x="113" y="0"/>
                                </a:moveTo>
                                <a:lnTo>
                                  <a:pt x="48" y="2"/>
                                </a:lnTo>
                                <a:lnTo>
                                  <a:pt x="14" y="15"/>
                                </a:lnTo>
                                <a:lnTo>
                                  <a:pt x="2" y="48"/>
                                </a:lnTo>
                                <a:lnTo>
                                  <a:pt x="0" y="114"/>
                                </a:lnTo>
                                <a:lnTo>
                                  <a:pt x="0" y="434"/>
                                </a:lnTo>
                                <a:lnTo>
                                  <a:pt x="2" y="499"/>
                                </a:lnTo>
                                <a:lnTo>
                                  <a:pt x="14" y="533"/>
                                </a:lnTo>
                                <a:lnTo>
                                  <a:pt x="48" y="546"/>
                                </a:lnTo>
                                <a:lnTo>
                                  <a:pt x="113" y="547"/>
                                </a:lnTo>
                                <a:lnTo>
                                  <a:pt x="433" y="547"/>
                                </a:lnTo>
                                <a:lnTo>
                                  <a:pt x="499" y="546"/>
                                </a:lnTo>
                                <a:lnTo>
                                  <a:pt x="533" y="533"/>
                                </a:lnTo>
                                <a:lnTo>
                                  <a:pt x="545" y="499"/>
                                </a:lnTo>
                                <a:lnTo>
                                  <a:pt x="547" y="434"/>
                                </a:lnTo>
                                <a:lnTo>
                                  <a:pt x="547" y="114"/>
                                </a:lnTo>
                                <a:lnTo>
                                  <a:pt x="545" y="48"/>
                                </a:lnTo>
                                <a:lnTo>
                                  <a:pt x="533" y="15"/>
                                </a:lnTo>
                                <a:lnTo>
                                  <a:pt x="499" y="2"/>
                                </a:lnTo>
                                <a:lnTo>
                                  <a:pt x="433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CB9DC" id="Group 115" o:spid="_x0000_s1026" style="position:absolute;margin-left:390.85pt;margin-top:6.45pt;width:176.1pt;height:162.05pt;z-index:-15304;mso-position-horizontal-relative:page" coordorigin="7817,129" coordsize="3522,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">
                <v:rect id="Rectangle 122" o:spid="_x0000_s1027" style="position:absolute;left:8277;top:219;width:3062;height:3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" fillcolor="#fcfdfe" stroked="f">
                  <v:fill opacity="771f"/>
                </v:rect>
                <v:shape id="Freeform 121" o:spid="_x0000_s1028" style="position:absolute;left:7827;top:139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" path="m114,l48,2,14,15,2,48,,114,,434r2,65l14,533r34,13l114,547r320,l499,546r34,-13l545,499r2,-65l547,114,545,48,533,15,499,2,434,,114,xe" filled="f" strokecolor="#1c1c1c" strokeweight="1pt">
                  <v:path arrowok="t" o:connecttype="custom" o:connectlocs="114,139;48,141;14,154;2,187;0,253;0,573;2,638;14,672;48,685;114,686;434,686;499,685;533,672;545,638;547,573;547,253;545,187;533,154;499,141;434,139;114,139" o:connectangles="0,0,0,0,0,0,0,0,0,0,0,0,0,0,0,0,0,0,0,0,0"/>
                </v:shape>
                <v:shape id="Freeform 120" o:spid="_x0000_s1029" style="position:absolute;left:9207;top:2813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" path="m113,l48,2,14,15,2,48,,114,,434r2,66l14,533r34,13l113,547r320,l499,546r34,-13l545,500r2,-66l547,114,545,48,533,15,499,2,433,,113,xe" filled="f" strokecolor="#1c1c1c" strokeweight="1pt">
                  <v:path arrowok="t" o:connecttype="custom" o:connectlocs="113,2813;48,2815;14,2828;2,2861;0,2927;0,3247;2,3313;14,3346;48,3359;113,3360;433,3360;499,3359;533,3346;545,3313;547,3247;547,2927;545,2861;533,2828;499,2815;433,2813;113,2813" o:connectangles="0,0,0,0,0,0,0,0,0,0,0,0,0,0,0,0,0,0,0,0,0"/>
                </v:shape>
                <v:shape id="Freeform 119" o:spid="_x0000_s1030" style="position:absolute;left:8372;top:1476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" path="m114,l48,2,14,15,2,48,,114,,434r2,65l14,533r34,13l114,547r320,l499,546r34,-13l545,499r2,-65l547,114,545,48,533,15,499,2,434,,114,xe" filled="f" strokecolor="#1c1c1c" strokeweight="1pt">
                  <v:path arrowok="t" o:connecttype="custom" o:connectlocs="114,1476;48,1478;14,1491;2,1524;0,1590;0,1910;2,1975;14,2009;48,2022;114,2023;434,2023;499,2022;533,2009;545,1975;547,1910;547,1590;545,1524;533,1491;499,1478;434,1476;114,1476" o:connectangles="0,0,0,0,0,0,0,0,0,0,0,0,0,0,0,0,0,0,0,0,0"/>
                </v:shape>
                <v:shape id="Freeform 118" o:spid="_x0000_s1031" style="position:absolute;left:9619;top:139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" path="m113,l48,2,14,15,2,48,,114,,434r2,65l14,533r34,13l113,547r321,l499,546r34,-13l545,499r2,-65l547,114,545,48,533,15,499,2,434,,113,xe" filled="f" strokecolor="#1c1c1c" strokeweight="1pt">
                  <v:path arrowok="t" o:connecttype="custom" o:connectlocs="113,139;48,141;14,154;2,187;0,253;0,573;2,638;14,672;48,685;113,686;434,686;499,685;533,672;545,638;547,573;547,253;545,187;533,154;499,141;434,139;113,139" o:connectangles="0,0,0,0,0,0,0,0,0,0,0,0,0,0,0,0,0,0,0,0,0"/>
                </v:shape>
                <v:shape id="Freeform 117" o:spid="_x0000_s1032" style="position:absolute;left:10781;top:2813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" path="m113,l47,2,14,15,1,48,,114,,434r1,66l14,533r33,13l113,547r320,l499,546r33,-13l545,500r2,-66l547,114,545,48,532,15,499,2,433,,113,xe" filled="f" strokecolor="#1c1c1c" strokeweight="1pt">
                  <v:path arrowok="t" o:connecttype="custom" o:connectlocs="113,2813;47,2815;14,2828;1,2861;0,2927;0,3247;1,3313;14,3346;47,3359;113,3360;433,3360;499,3359;532,3346;545,3313;547,3247;547,2927;545,2861;532,2828;499,2815;433,2813;113,2813" o:connectangles="0,0,0,0,0,0,0,0,0,0,0,0,0,0,0,0,0,0,0,0,0"/>
                </v:shape>
                <v:shape id="Freeform 116" o:spid="_x0000_s1033" style="position:absolute;left:10147;top:1476;width:547;height:547;visibility:visible;mso-wrap-style:square;v-text-anchor:top" coordsize="54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" path="m113,l48,2,14,15,2,48,,114,,434r2,65l14,533r34,13l113,547r320,l499,546r34,-13l545,499r2,-65l547,114,545,48,533,15,499,2,433,,113,xe" filled="f" strokecolor="#1c1c1c" strokeweight="1pt">
                  <v:path arrowok="t" o:connecttype="custom" o:connectlocs="113,1476;48,1478;14,1491;2,1524;0,1590;0,1910;2,1975;14,2009;48,2022;113,2023;433,2023;499,2022;533,2009;545,1975;547,1910;547,1590;545,1524;533,1491;499,1478;433,1476;113,1476" o:connectangles="0,0,0,0,0,0,0,0,0,0,0,0,0,0,0,0,0,0,0,0,0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2256" behindDoc="1" locked="0" layoutInCell="1" allowOverlap="1">
                <wp:simplePos x="0" y="0"/>
                <wp:positionH relativeFrom="page">
                  <wp:posOffset>972820</wp:posOffset>
                </wp:positionH>
                <wp:positionV relativeFrom="paragraph">
                  <wp:posOffset>-32385</wp:posOffset>
                </wp:positionV>
                <wp:extent cx="570865" cy="589280"/>
                <wp:effectExtent l="1270" t="3175" r="0" b="7620"/>
                <wp:wrapNone/>
                <wp:docPr id="111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1532" y="-51"/>
                          <a:chExt cx="899" cy="928"/>
                        </a:xfrm>
                      </wpg:grpSpPr>
                      <wps:wsp>
                        <wps:cNvPr id="112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541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541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8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8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980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980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7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7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B4E3CF" id="Group 106" o:spid="_x0000_s1026" style="position:absolute;margin-left:76.6pt;margin-top:-2.55pt;width:44.95pt;height:46.4pt;z-index:-14224;mso-position-horizontal-relative:page" coordorigin="1532,-51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">
                <v:rect id="Rectangle 114" o:spid="_x0000_s1027" style="position:absolute;left:154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" fillcolor="#ec7600" stroked="f"/>
                <v:rect id="Rectangle 113" o:spid="_x0000_s1028" style="position:absolute;left:154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" filled="f" strokeweight="1pt"/>
                <v:shape id="Picture 112" o:spid="_x0000_s1029" type="#_x0000_t75" style="position:absolute;left:1588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">
                  <v:imagedata r:id="rId32" o:title=""/>
                </v:shape>
                <v:shape id="Picture 111" o:spid="_x0000_s1030" type="#_x0000_t75" style="position:absolute;left:1588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">
                  <v:imagedata r:id="rId32" o:title=""/>
                </v:shape>
                <v:rect id="Rectangle 110" o:spid="_x0000_s1031" style="position:absolute;left:1980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" fillcolor="#ec7600" stroked="f"/>
                <v:rect id="Rectangle 109" o:spid="_x0000_s1032" style="position:absolute;left:1980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" filled="f" strokeweight="1pt"/>
                <v:shape id="Picture 108" o:spid="_x0000_s1033" type="#_x0000_t75" style="position:absolute;left:2027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">
                  <v:imagedata r:id="rId32" o:title=""/>
                </v:shape>
                <v:shape id="Picture 107" o:spid="_x0000_s1034" type="#_x0000_t75" style="position:absolute;left:2027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">
                  <v:imagedata r:id="rId32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2280" behindDoc="1" locked="0" layoutInCell="1" allowOverlap="1">
                <wp:simplePos x="0" y="0"/>
                <wp:positionH relativeFrom="page">
                  <wp:posOffset>1664970</wp:posOffset>
                </wp:positionH>
                <wp:positionV relativeFrom="paragraph">
                  <wp:posOffset>-32385</wp:posOffset>
                </wp:positionV>
                <wp:extent cx="570865" cy="589280"/>
                <wp:effectExtent l="7620" t="3175" r="2540" b="7620"/>
                <wp:wrapNone/>
                <wp:docPr id="102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2622" y="-51"/>
                          <a:chExt cx="899" cy="928"/>
                        </a:xfrm>
                      </wpg:grpSpPr>
                      <wps:wsp>
                        <wps:cNvPr id="103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2632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2632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9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9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3071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071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8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8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4889B8" id="Group 97" o:spid="_x0000_s1026" style="position:absolute;margin-left:131.1pt;margin-top:-2.55pt;width:44.95pt;height:46.4pt;z-index:-14200;mso-position-horizontal-relative:page" coordorigin="2622,-51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">
                <v:rect id="Rectangle 105" o:spid="_x0000_s1027" style="position:absolute;left:2632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" fillcolor="#ec7600" stroked="f"/>
                <v:rect id="Rectangle 104" o:spid="_x0000_s1028" style="position:absolute;left:2632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" filled="f" strokeweight="1pt"/>
                <v:shape id="Picture 103" o:spid="_x0000_s1029" type="#_x0000_t75" style="position:absolute;left:2679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">
                  <v:imagedata r:id="rId32" o:title=""/>
                </v:shape>
                <v:shape id="Picture 102" o:spid="_x0000_s1030" type="#_x0000_t75" style="position:absolute;left:2679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">
                  <v:imagedata r:id="rId32" o:title=""/>
                </v:shape>
                <v:rect id="Rectangle 101" o:spid="_x0000_s1031" style="position:absolute;left:307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" fillcolor="#ec7600" stroked="f"/>
                <v:rect id="Rectangle 100" o:spid="_x0000_s1032" style="position:absolute;left:3071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" filled="f" strokeweight="1pt"/>
                <v:shape id="Picture 99" o:spid="_x0000_s1033" type="#_x0000_t75" style="position:absolute;left:3118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">
                  <v:imagedata r:id="rId32" o:title=""/>
                </v:shape>
                <v:shape id="Picture 98" o:spid="_x0000_s1034" type="#_x0000_t75" style="position:absolute;left:3118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">
                  <v:imagedata r:id="rId32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2304" behindDoc="1" locked="0" layoutInCell="1" allowOverlap="1">
                <wp:simplePos x="0" y="0"/>
                <wp:positionH relativeFrom="page">
                  <wp:posOffset>2357755</wp:posOffset>
                </wp:positionH>
                <wp:positionV relativeFrom="paragraph">
                  <wp:posOffset>-32385</wp:posOffset>
                </wp:positionV>
                <wp:extent cx="570865" cy="589280"/>
                <wp:effectExtent l="5080" t="3175" r="5080" b="7620"/>
                <wp:wrapNone/>
                <wp:docPr id="93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3713" y="-51"/>
                          <a:chExt cx="899" cy="928"/>
                        </a:xfrm>
                      </wpg:grpSpPr>
                      <wps:wsp>
                        <wps:cNvPr id="94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3723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3723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0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0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4162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4162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9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9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2D993" id="Group 88" o:spid="_x0000_s1026" style="position:absolute;margin-left:185.65pt;margin-top:-2.55pt;width:44.95pt;height:46.4pt;z-index:-14176;mso-position-horizontal-relative:page" coordorigin="3713,-51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">
                <v:rect id="Rectangle 96" o:spid="_x0000_s1027" style="position:absolute;left:3723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" fillcolor="#ec7600" stroked="f"/>
                <v:rect id="Rectangle 95" o:spid="_x0000_s1028" style="position:absolute;left:3723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" filled="f" strokeweight="1pt"/>
                <v:shape id="Picture 94" o:spid="_x0000_s1029" type="#_x0000_t75" style="position:absolute;left:3770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">
                  <v:imagedata r:id="rId32" o:title=""/>
                </v:shape>
                <v:shape id="Picture 93" o:spid="_x0000_s1030" type="#_x0000_t75" style="position:absolute;left:3770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">
                  <v:imagedata r:id="rId32" o:title=""/>
                </v:shape>
                <v:rect id="Rectangle 92" o:spid="_x0000_s1031" style="position:absolute;left:4162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" fillcolor="#ec7600" stroked="f"/>
                <v:rect id="Rectangle 91" o:spid="_x0000_s1032" style="position:absolute;left:4162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" filled="f" strokeweight="1pt"/>
                <v:shape id="Picture 90" o:spid="_x0000_s1033" type="#_x0000_t75" style="position:absolute;left:4209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">
                  <v:imagedata r:id="rId32" o:title=""/>
                </v:shape>
                <v:shape id="Picture 89" o:spid="_x0000_s1034" type="#_x0000_t75" style="position:absolute;left:4209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">
                  <v:imagedata r:id="rId32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2328" behindDoc="1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-32385</wp:posOffset>
                </wp:positionV>
                <wp:extent cx="570865" cy="589280"/>
                <wp:effectExtent l="2540" t="3175" r="7620" b="7620"/>
                <wp:wrapNone/>
                <wp:docPr id="84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4804" y="-51"/>
                          <a:chExt cx="899" cy="928"/>
                        </a:xfrm>
                      </wpg:grpSpPr>
                      <wps:wsp>
                        <wps:cNvPr id="85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4814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4814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1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1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5253" y="-41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EC7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5253" y="-41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0" y="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0" y="456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D3271" id="Group 79" o:spid="_x0000_s1026" style="position:absolute;margin-left:240.2pt;margin-top:-2.55pt;width:44.95pt;height:46.4pt;z-index:-14152;mso-position-horizontal-relative:page" coordorigin="4804,-51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">
                <v:rect id="Rectangle 87" o:spid="_x0000_s1027" style="position:absolute;left:4814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" fillcolor="#ec7600" stroked="f"/>
                <v:rect id="Rectangle 86" o:spid="_x0000_s1028" style="position:absolute;left:4814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" filled="f" strokeweight="1pt"/>
                <v:shape id="Picture 85" o:spid="_x0000_s1029" type="#_x0000_t75" style="position:absolute;left:4861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">
                  <v:imagedata r:id="rId32" o:title=""/>
                </v:shape>
                <v:shape id="Picture 84" o:spid="_x0000_s1030" type="#_x0000_t75" style="position:absolute;left:4861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">
                  <v:imagedata r:id="rId32" o:title=""/>
                </v:shape>
                <v:rect id="Rectangle 83" o:spid="_x0000_s1031" style="position:absolute;left:5253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" fillcolor="#ec7600" stroked="f"/>
                <v:rect id="Rectangle 82" o:spid="_x0000_s1032" style="position:absolute;left:5253;top:-41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" filled="f" strokeweight="1pt"/>
                <v:shape id="Picture 81" o:spid="_x0000_s1033" type="#_x0000_t75" style="position:absolute;left:5300;top: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">
                  <v:imagedata r:id="rId32" o:title=""/>
                </v:shape>
                <v:shape id="Picture 80" o:spid="_x0000_s1034" type="#_x0000_t75" style="position:absolute;left:5300;top:456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">
                  <v:imagedata r:id="rId32" o:title=""/>
                </v:shape>
                <w10:wrap anchorx="page"/>
              </v:group>
            </w:pict>
          </mc:Fallback>
        </mc:AlternateContent>
      </w:r>
      <w:r w:rsidR="00F93291" w:rsidRPr="00D05BBD">
        <w:rPr>
          <w:rFonts w:ascii="NTFPreCursivef" w:hAnsi="NTFPreCursivef"/>
          <w:position w:val="-2"/>
          <w:sz w:val="24"/>
        </w:rPr>
        <w:t>8.</w:t>
      </w:r>
      <w:r w:rsidR="00F93291" w:rsidRPr="00D05BBD">
        <w:rPr>
          <w:rFonts w:ascii="NTFPreCursivef" w:hAnsi="NTFPreCursivef"/>
          <w:position w:val="-2"/>
          <w:sz w:val="24"/>
        </w:rPr>
        <w:tab/>
      </w:r>
      <w:r w:rsidR="00F93291" w:rsidRPr="00D05BBD">
        <w:rPr>
          <w:rFonts w:ascii="NTFPreCursivef" w:hAnsi="NTFPreCursivef"/>
          <w:color w:val="292526"/>
        </w:rPr>
        <w:t>4 + 4 + 4 + 4 =</w:t>
      </w:r>
    </w:p>
    <w:p w:rsidR="00E84A89" w:rsidRPr="00D05BBD" w:rsidRDefault="00E84A89">
      <w:pPr>
        <w:pStyle w:val="BodyText"/>
        <w:rPr>
          <w:rFonts w:ascii="NTFPreCursivef" w:hAnsi="NTFPreCursivef"/>
          <w:sz w:val="36"/>
        </w:rPr>
      </w:pPr>
    </w:p>
    <w:p w:rsidR="00E84A89" w:rsidRPr="00D05BBD" w:rsidRDefault="00E84A89">
      <w:pPr>
        <w:pStyle w:val="BodyText"/>
        <w:spacing w:before="6"/>
        <w:rPr>
          <w:rFonts w:ascii="NTFPreCursivef" w:hAnsi="NTFPreCursivef"/>
          <w:sz w:val="48"/>
        </w:rPr>
      </w:pPr>
    </w:p>
    <w:p w:rsidR="00E84A89" w:rsidRPr="00D05BBD" w:rsidRDefault="00D05BBD">
      <w:pPr>
        <w:pStyle w:val="BodyText"/>
        <w:tabs>
          <w:tab w:val="left" w:pos="5014"/>
        </w:tabs>
        <w:ind w:left="439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464" behindDoc="1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6350" t="5080" r="6350" b="5715"/>
                <wp:wrapNone/>
                <wp:docPr id="7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1645" y="-342"/>
                          <a:chExt cx="460" cy="928"/>
                        </a:xfrm>
                      </wpg:grpSpPr>
                      <wps:wsp>
                        <wps:cNvPr id="80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655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655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89A42" id="Group 74" o:spid="_x0000_s1026" style="position:absolute;margin-left:82.25pt;margin-top:-17.1pt;width:23pt;height:46.4pt;z-index:-15016;mso-position-horizontal-relative:page" coordorigin="1645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">
                <v:rect id="Rectangle 78" o:spid="_x0000_s1027" style="position:absolute;left:1655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" fillcolor="#81db56" stroked="f"/>
                <v:rect id="Rectangle 77" o:spid="_x0000_s1028" style="position:absolute;left:1655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" filled="f" strokeweight="1pt"/>
                <v:shape id="Picture 76" o:spid="_x0000_s1029" type="#_x0000_t75" style="position:absolute;left:1702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">
                  <v:imagedata r:id="rId34" o:title=""/>
                </v:shape>
                <v:shape id="Picture 75" o:spid="_x0000_s1030" type="#_x0000_t75" style="position:absolute;left:1702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">
                  <v:imagedata r:id="rId3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512" behindDoc="1" locked="0" layoutInCell="1" allowOverlap="1">
                <wp:simplePos x="0" y="0"/>
                <wp:positionH relativeFrom="page">
                  <wp:posOffset>1462405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5080" t="5080" r="7620" b="5715"/>
                <wp:wrapNone/>
                <wp:docPr id="74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2303" y="-342"/>
                          <a:chExt cx="460" cy="928"/>
                        </a:xfrm>
                      </wpg:grpSpPr>
                      <wps:wsp>
                        <wps:cNvPr id="75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2312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2312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9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9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E6A76" id="Group 69" o:spid="_x0000_s1026" style="position:absolute;margin-left:115.15pt;margin-top:-17.1pt;width:23pt;height:46.4pt;z-index:-14968;mso-position-horizontal-relative:page" coordorigin="2303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">
                <v:rect id="Rectangle 73" o:spid="_x0000_s1027" style="position:absolute;left:2312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" fillcolor="#81db56" stroked="f"/>
                <v:rect id="Rectangle 72" o:spid="_x0000_s1028" style="position:absolute;left:2312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" filled="f" strokeweight="1pt"/>
                <v:shape id="Picture 71" o:spid="_x0000_s1029" type="#_x0000_t75" style="position:absolute;left:2359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">
                  <v:imagedata r:id="rId34" o:title=""/>
                </v:shape>
                <v:shape id="Picture 70" o:spid="_x0000_s1030" type="#_x0000_t75" style="position:absolute;left:2359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">
                  <v:imagedata r:id="rId3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560" behindDoc="1" locked="0" layoutInCell="1" allowOverlap="1">
                <wp:simplePos x="0" y="0"/>
                <wp:positionH relativeFrom="page">
                  <wp:posOffset>1879600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3175" t="5080" r="0" b="5715"/>
                <wp:wrapNone/>
                <wp:docPr id="69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2960" y="-342"/>
                          <a:chExt cx="460" cy="928"/>
                        </a:xfrm>
                      </wpg:grpSpPr>
                      <wps:wsp>
                        <wps:cNvPr id="7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2970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2970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6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6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F37762" id="Group 64" o:spid="_x0000_s1026" style="position:absolute;margin-left:148pt;margin-top:-17.1pt;width:23pt;height:46.4pt;z-index:-14920;mso-position-horizontal-relative:page" coordorigin="2960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">
                <v:rect id="Rectangle 68" o:spid="_x0000_s1027" style="position:absolute;left:2970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" fillcolor="#81db56" stroked="f"/>
                <v:rect id="Rectangle 67" o:spid="_x0000_s1028" style="position:absolute;left:2970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" filled="f" strokeweight="1pt"/>
                <v:shape id="Picture 66" o:spid="_x0000_s1029" type="#_x0000_t75" style="position:absolute;left:3016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">
                  <v:imagedata r:id="rId34" o:title=""/>
                </v:shape>
                <v:shape id="Picture 65" o:spid="_x0000_s1030" type="#_x0000_t75" style="position:absolute;left:3016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">
                  <v:imagedata r:id="rId3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608" behindDoc="1" locked="0" layoutInCell="1" allowOverlap="1">
                <wp:simplePos x="0" y="0"/>
                <wp:positionH relativeFrom="page">
                  <wp:posOffset>2296795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1270" t="5080" r="1905" b="5715"/>
                <wp:wrapNone/>
                <wp:docPr id="64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3617" y="-342"/>
                          <a:chExt cx="460" cy="928"/>
                        </a:xfrm>
                      </wpg:grpSpPr>
                      <wps:wsp>
                        <wps:cNvPr id="6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3627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3627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4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4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2CEAF" id="Group 59" o:spid="_x0000_s1026" style="position:absolute;margin-left:180.85pt;margin-top:-17.1pt;width:23pt;height:46.4pt;z-index:-14872;mso-position-horizontal-relative:page" coordorigin="3617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">
                <v:rect id="Rectangle 63" o:spid="_x0000_s1027" style="position:absolute;left:3627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" fillcolor="#81db56" stroked="f"/>
                <v:rect id="Rectangle 62" o:spid="_x0000_s1028" style="position:absolute;left:3627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" filled="f" strokeweight="1pt"/>
                <v:shape id="Picture 61" o:spid="_x0000_s1029" type="#_x0000_t75" style="position:absolute;left:3674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">
                  <v:imagedata r:id="rId34" o:title=""/>
                </v:shape>
                <v:shape id="Picture 60" o:spid="_x0000_s1030" type="#_x0000_t75" style="position:absolute;left:3674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">
                  <v:imagedata r:id="rId3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656" behindDoc="1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9525" t="5080" r="3175" b="5715"/>
                <wp:wrapNone/>
                <wp:docPr id="59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4275" y="-342"/>
                          <a:chExt cx="460" cy="928"/>
                        </a:xfrm>
                      </wpg:grpSpPr>
                      <wps:wsp>
                        <wps:cNvPr id="6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4284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4284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1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1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A2EBF1" id="Group 54" o:spid="_x0000_s1026" style="position:absolute;margin-left:213.75pt;margin-top:-17.1pt;width:23pt;height:46.4pt;z-index:-14824;mso-position-horizontal-relative:page" coordorigin="4275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">
                <v:rect id="Rectangle 58" o:spid="_x0000_s1027" style="position:absolute;left:4284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" fillcolor="#81db56" stroked="f"/>
                <v:rect id="Rectangle 57" o:spid="_x0000_s1028" style="position:absolute;left:4284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" filled="f" strokeweight="1pt"/>
                <v:shape id="Picture 56" o:spid="_x0000_s1029" type="#_x0000_t75" style="position:absolute;left:4331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">
                  <v:imagedata r:id="rId34" o:title=""/>
                </v:shape>
                <v:shape id="Picture 55" o:spid="_x0000_s1030" type="#_x0000_t75" style="position:absolute;left:4331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">
                  <v:imagedata r:id="rId34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503301680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-217170</wp:posOffset>
                </wp:positionV>
                <wp:extent cx="292100" cy="589280"/>
                <wp:effectExtent l="7620" t="5080" r="5080" b="5715"/>
                <wp:wrapNone/>
                <wp:docPr id="54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" cy="589280"/>
                          <a:chOff x="4932" y="-342"/>
                          <a:chExt cx="460" cy="928"/>
                        </a:xfrm>
                      </wpg:grpSpPr>
                      <wps:wsp>
                        <wps:cNvPr id="5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4941" y="-332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81D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4941" y="-332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8" y="-28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8" y="16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21E905" id="Group 49" o:spid="_x0000_s1026" style="position:absolute;margin-left:246.6pt;margin-top:-17.1pt;width:23pt;height:46.4pt;z-index:-14800;mso-position-horizontal-relative:page" coordorigin="4932,-342" coordsize="460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">
                <v:rect id="Rectangle 53" o:spid="_x0000_s1027" style="position:absolute;left:4941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" fillcolor="#81db56" stroked="f"/>
                <v:rect id="Rectangle 52" o:spid="_x0000_s1028" style="position:absolute;left:4941;top:-332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" filled="f" strokeweight="1pt"/>
                <v:shape id="Picture 51" o:spid="_x0000_s1029" type="#_x0000_t75" style="position:absolute;left:4988;top:-28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">
                  <v:imagedata r:id="rId34" o:title=""/>
                </v:shape>
                <v:shape id="Picture 50" o:spid="_x0000_s1030" type="#_x0000_t75" style="position:absolute;left:4988;top:16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">
                  <v:imagedata r:id="rId34" o:title=""/>
                </v:shape>
                <w10:wrap anchorx="page"/>
              </v:group>
            </w:pict>
          </mc:Fallback>
        </mc:AlternateContent>
      </w:r>
      <w:r w:rsidR="00F93291" w:rsidRPr="00D05BBD">
        <w:rPr>
          <w:rFonts w:ascii="NTFPreCursivef" w:hAnsi="NTFPreCursivef"/>
          <w:spacing w:val="-8"/>
          <w:sz w:val="24"/>
        </w:rPr>
        <w:t>9.</w:t>
      </w:r>
      <w:r w:rsidR="00F93291" w:rsidRPr="00D05BBD">
        <w:rPr>
          <w:rFonts w:ascii="NTFPreCursivef" w:hAnsi="NTFPreCursivef"/>
          <w:spacing w:val="-8"/>
          <w:sz w:val="24"/>
        </w:rPr>
        <w:tab/>
      </w:r>
      <w:r w:rsidR="00F93291" w:rsidRPr="00D05BBD">
        <w:rPr>
          <w:rFonts w:ascii="NTFPreCursivef" w:hAnsi="NTFPreCursivef"/>
          <w:color w:val="292526"/>
        </w:rPr>
        <w:t xml:space="preserve">2 + 2 + 2 + 2 + 2 + 2 </w:t>
      </w:r>
      <w:r w:rsidR="00F93291" w:rsidRPr="00D05BBD">
        <w:rPr>
          <w:rFonts w:ascii="NTFPreCursivef" w:hAnsi="NTFPreCursivef"/>
          <w:color w:val="292526"/>
          <w:spacing w:val="-20"/>
        </w:rPr>
        <w:t>=</w:t>
      </w:r>
    </w:p>
    <w:p w:rsidR="00E84A89" w:rsidRPr="00D05BBD" w:rsidRDefault="00F93291">
      <w:pPr>
        <w:pStyle w:val="BodyText"/>
        <w:spacing w:before="5"/>
        <w:rPr>
          <w:rFonts w:ascii="NTFPreCursivef" w:hAnsi="NTFPreCursivef"/>
          <w:sz w:val="27"/>
        </w:rPr>
      </w:pPr>
      <w:r w:rsidRPr="00D05BBD">
        <w:rPr>
          <w:rFonts w:ascii="NTFPreCursivef" w:hAnsi="NTFPreCursivef"/>
        </w:rPr>
        <w:br w:type="column"/>
      </w:r>
    </w:p>
    <w:p w:rsidR="00E84A89" w:rsidRPr="00D05BBD" w:rsidRDefault="00F93291">
      <w:pPr>
        <w:pStyle w:val="BodyText"/>
        <w:ind w:left="299"/>
        <w:rPr>
          <w:rFonts w:ascii="NTFPreCursivef" w:hAnsi="NTFPreCursivef"/>
        </w:rPr>
      </w:pPr>
      <w:r w:rsidRPr="00D05BBD">
        <w:rPr>
          <w:rFonts w:ascii="NTFPreCursivef" w:hAnsi="NTFPreCursivef"/>
          <w:color w:val="292526"/>
        </w:rPr>
        <w:t xml:space="preserve">4 </w:t>
      </w:r>
      <w:r w:rsidRPr="00D05BBD">
        <w:rPr>
          <w:rFonts w:ascii="Cambria" w:hAnsi="Cambria" w:cs="Cambria"/>
          <w:color w:val="292526"/>
        </w:rPr>
        <w:t>×</w:t>
      </w:r>
      <w:r w:rsidRPr="00D05BBD">
        <w:rPr>
          <w:rFonts w:ascii="NTFPreCursivef" w:hAnsi="NTFPreCursivef"/>
          <w:color w:val="292526"/>
        </w:rPr>
        <w:t xml:space="preserve"> 4 =</w:t>
      </w:r>
    </w:p>
    <w:p w:rsidR="00E84A89" w:rsidRPr="00D05BBD" w:rsidRDefault="00E84A89">
      <w:pPr>
        <w:pStyle w:val="BodyText"/>
        <w:rPr>
          <w:rFonts w:ascii="NTFPreCursivef" w:hAnsi="NTFPreCursivef"/>
          <w:sz w:val="34"/>
        </w:rPr>
      </w:pPr>
    </w:p>
    <w:p w:rsidR="00E84A89" w:rsidRPr="00D05BBD" w:rsidRDefault="00E84A89">
      <w:pPr>
        <w:pStyle w:val="BodyText"/>
        <w:spacing w:before="5"/>
        <w:rPr>
          <w:rFonts w:ascii="NTFPreCursivef" w:hAnsi="NTFPreCursivef"/>
          <w:sz w:val="49"/>
        </w:rPr>
      </w:pPr>
    </w:p>
    <w:p w:rsidR="00E84A89" w:rsidRPr="00D05BBD" w:rsidRDefault="00D05BBD">
      <w:pPr>
        <w:pStyle w:val="BodyText"/>
        <w:ind w:left="842"/>
        <w:rPr>
          <w:rFonts w:ascii="NTFPreCursivef" w:hAnsi="NTFPreCursivef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>
                <wp:simplePos x="0" y="0"/>
                <wp:positionH relativeFrom="page">
                  <wp:posOffset>1578610</wp:posOffset>
                </wp:positionH>
                <wp:positionV relativeFrom="paragraph">
                  <wp:posOffset>607695</wp:posOffset>
                </wp:positionV>
                <wp:extent cx="570865" cy="589280"/>
                <wp:effectExtent l="6985" t="3175" r="3175" b="7620"/>
                <wp:wrapNone/>
                <wp:docPr id="45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2486" y="957"/>
                          <a:chExt cx="899" cy="928"/>
                        </a:xfrm>
                      </wpg:grpSpPr>
                      <wps:wsp>
                        <wps:cNvPr id="46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2496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2496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43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43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2935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2935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2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2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5748F" id="Group 40" o:spid="_x0000_s1026" style="position:absolute;margin-left:124.3pt;margin-top:47.85pt;width:44.95pt;height:46.4pt;z-index:1648;mso-position-horizontal-relative:page" coordorigin="2486,957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">
                <v:rect id="Rectangle 48" o:spid="_x0000_s1027" style="position:absolute;left:2496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" fillcolor="#a62fff" stroked="f"/>
                <v:rect id="Rectangle 47" o:spid="_x0000_s1028" style="position:absolute;left:2496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" filled="f" strokeweight="1pt"/>
                <v:shape id="Picture 46" o:spid="_x0000_s1029" type="#_x0000_t75" style="position:absolute;left:2543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">
                  <v:imagedata r:id="rId26" o:title=""/>
                </v:shape>
                <v:shape id="Picture 45" o:spid="_x0000_s1030" type="#_x0000_t75" style="position:absolute;left:2543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">
                  <v:imagedata r:id="rId26" o:title=""/>
                </v:shape>
                <v:rect id="Rectangle 44" o:spid="_x0000_s1031" style="position:absolute;left:2935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" fillcolor="#a62fff" stroked="f"/>
                <v:rect id="Rectangle 43" o:spid="_x0000_s1032" style="position:absolute;left:2935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" filled="f" strokeweight="1pt"/>
                <v:shape id="Picture 42" o:spid="_x0000_s1033" type="#_x0000_t75" style="position:absolute;left:2982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">
                  <v:imagedata r:id="rId26" o:title=""/>
                </v:shape>
                <v:shape id="Picture 41" o:spid="_x0000_s1034" type="#_x0000_t75" style="position:absolute;left:2982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672" behindDoc="0" locked="0" layoutInCell="1" allowOverlap="1">
                <wp:simplePos x="0" y="0"/>
                <wp:positionH relativeFrom="page">
                  <wp:posOffset>2271395</wp:posOffset>
                </wp:positionH>
                <wp:positionV relativeFrom="paragraph">
                  <wp:posOffset>607695</wp:posOffset>
                </wp:positionV>
                <wp:extent cx="570865" cy="589280"/>
                <wp:effectExtent l="4445" t="3175" r="5715" b="7620"/>
                <wp:wrapNone/>
                <wp:docPr id="3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3577" y="957"/>
                          <a:chExt cx="899" cy="928"/>
                        </a:xfrm>
                      </wpg:grpSpPr>
                      <wps:wsp>
                        <wps:cNvPr id="37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587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3587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4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4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026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026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3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3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24474" id="Group 31" o:spid="_x0000_s1026" style="position:absolute;margin-left:178.85pt;margin-top:47.85pt;width:44.95pt;height:46.4pt;z-index:1672;mso-position-horizontal-relative:page" coordorigin="3577,957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">
                <v:rect id="Rectangle 39" o:spid="_x0000_s1027" style="position:absolute;left:3587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" fillcolor="#a62fff" stroked="f"/>
                <v:rect id="Rectangle 38" o:spid="_x0000_s1028" style="position:absolute;left:3587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" filled="f" strokeweight="1pt"/>
                <v:shape id="Picture 37" o:spid="_x0000_s1029" type="#_x0000_t75" style="position:absolute;left:3634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">
                  <v:imagedata r:id="rId26" o:title=""/>
                </v:shape>
                <v:shape id="Picture 36" o:spid="_x0000_s1030" type="#_x0000_t75" style="position:absolute;left:3634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">
                  <v:imagedata r:id="rId26" o:title=""/>
                </v:shape>
                <v:rect id="Rectangle 35" o:spid="_x0000_s1031" style="position:absolute;left:4026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" fillcolor="#a62fff" stroked="f"/>
                <v:rect id="Rectangle 34" o:spid="_x0000_s1032" style="position:absolute;left:4026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" filled="f" strokeweight="1pt"/>
                <v:shape id="Picture 33" o:spid="_x0000_s1033" type="#_x0000_t75" style="position:absolute;left:4073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">
                  <v:imagedata r:id="rId26" o:title=""/>
                </v:shape>
                <v:shape id="Picture 32" o:spid="_x0000_s1034" type="#_x0000_t75" style="position:absolute;left:4073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696" behindDoc="0" locked="0" layoutInCell="1" allowOverlap="1">
                <wp:simplePos x="0" y="0"/>
                <wp:positionH relativeFrom="page">
                  <wp:posOffset>2964180</wp:posOffset>
                </wp:positionH>
                <wp:positionV relativeFrom="paragraph">
                  <wp:posOffset>607695</wp:posOffset>
                </wp:positionV>
                <wp:extent cx="570865" cy="589280"/>
                <wp:effectExtent l="1905" t="3175" r="8255" b="7620"/>
                <wp:wrapNone/>
                <wp:docPr id="2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4668" y="957"/>
                          <a:chExt cx="899" cy="928"/>
                        </a:xfrm>
                      </wpg:grpSpPr>
                      <wps:wsp>
                        <wps:cNvPr id="2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678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678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5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5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17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5117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4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4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0272F" id="Group 22" o:spid="_x0000_s1026" style="position:absolute;margin-left:233.4pt;margin-top:47.85pt;width:44.95pt;height:46.4pt;z-index:1696;mso-position-horizontal-relative:page" coordorigin="4668,957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">
                <v:rect id="Rectangle 30" o:spid="_x0000_s1027" style="position:absolute;left:467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" fillcolor="#a62fff" stroked="f"/>
                <v:rect id="Rectangle 29" o:spid="_x0000_s1028" style="position:absolute;left:467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" filled="f" strokeweight="1pt"/>
                <v:shape id="Picture 28" o:spid="_x0000_s1029" type="#_x0000_t75" style="position:absolute;left:4725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">
                  <v:imagedata r:id="rId26" o:title=""/>
                </v:shape>
                <v:shape id="Picture 27" o:spid="_x0000_s1030" type="#_x0000_t75" style="position:absolute;left:4725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">
                  <v:imagedata r:id="rId26" o:title=""/>
                </v:shape>
                <v:rect id="Rectangle 26" o:spid="_x0000_s1031" style="position:absolute;left:5117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" fillcolor="#a62fff" stroked="f"/>
                <v:rect id="Rectangle 25" o:spid="_x0000_s1032" style="position:absolute;left:5117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" filled="f" strokeweight="1pt"/>
                <v:shape id="Picture 24" o:spid="_x0000_s1033" type="#_x0000_t75" style="position:absolute;left:5164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">
                  <v:imagedata r:id="rId26" o:title=""/>
                </v:shape>
                <v:shape id="Picture 23" o:spid="_x0000_s1034" type="#_x0000_t75" style="position:absolute;left:5164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">
                  <v:imagedata r:id="rId26" o:title=""/>
                </v:shape>
                <w10:wrap anchorx="page"/>
              </v:group>
            </w:pict>
          </mc:Fallback>
        </mc:AlternateContent>
      </w: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720" behindDoc="0" locked="0" layoutInCell="1" allowOverlap="1">
                <wp:simplePos x="0" y="0"/>
                <wp:positionH relativeFrom="page">
                  <wp:posOffset>3656965</wp:posOffset>
                </wp:positionH>
                <wp:positionV relativeFrom="paragraph">
                  <wp:posOffset>607695</wp:posOffset>
                </wp:positionV>
                <wp:extent cx="570865" cy="589280"/>
                <wp:effectExtent l="8890" t="3175" r="1270" b="7620"/>
                <wp:wrapNone/>
                <wp:docPr id="1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5759" y="957"/>
                          <a:chExt cx="899" cy="928"/>
                        </a:xfrm>
                      </wpg:grpSpPr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768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768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6208" y="967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208" y="967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5" y="1015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5" y="1464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FF887A" id="Group 13" o:spid="_x0000_s1026" style="position:absolute;margin-left:287.95pt;margin-top:47.85pt;width:44.95pt;height:46.4pt;z-index:1720;mso-position-horizontal-relative:page" coordorigin="5759,957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">
                <v:rect id="Rectangle 21" o:spid="_x0000_s1027" style="position:absolute;left:576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" fillcolor="#a62fff" stroked="f"/>
                <v:rect id="Rectangle 20" o:spid="_x0000_s1028" style="position:absolute;left:576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" filled="f" strokeweight="1pt"/>
                <v:shape id="Picture 19" o:spid="_x0000_s1029" type="#_x0000_t75" style="position:absolute;left:5815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">
                  <v:imagedata r:id="rId36" o:title=""/>
                </v:shape>
                <v:shape id="Picture 18" o:spid="_x0000_s1030" type="#_x0000_t75" style="position:absolute;left:5815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">
                  <v:imagedata r:id="rId36" o:title=""/>
                </v:shape>
                <v:rect id="Rectangle 17" o:spid="_x0000_s1031" style="position:absolute;left:620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" fillcolor="#a62fff" stroked="f"/>
                <v:rect id="Rectangle 16" o:spid="_x0000_s1032" style="position:absolute;left:6208;top:967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" filled="f" strokeweight="1pt"/>
                <v:shape id="Picture 15" o:spid="_x0000_s1033" type="#_x0000_t75" style="position:absolute;left:6255;top:1015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">
                  <v:imagedata r:id="rId26" o:title=""/>
                </v:shape>
                <v:shape id="Picture 14" o:spid="_x0000_s1034" type="#_x0000_t75" style="position:absolute;left:6255;top:1464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">
                  <v:imagedata r:id="rId26" o:title=""/>
                </v:shape>
                <w10:wrap anchorx="page"/>
              </v:group>
            </w:pict>
          </mc:Fallback>
        </mc:AlternateContent>
      </w:r>
      <w:r w:rsidR="00F93291" w:rsidRPr="00D05BBD">
        <w:rPr>
          <w:rFonts w:ascii="NTFPreCursivef" w:hAnsi="NTFPreCursivef"/>
          <w:color w:val="292526"/>
        </w:rPr>
        <w:t xml:space="preserve">6 </w:t>
      </w:r>
      <w:r w:rsidR="00F93291" w:rsidRPr="00D05BBD">
        <w:rPr>
          <w:rFonts w:ascii="Cambria" w:hAnsi="Cambria" w:cs="Cambria"/>
          <w:color w:val="292526"/>
        </w:rPr>
        <w:t>×</w:t>
      </w:r>
      <w:r w:rsidR="00F93291" w:rsidRPr="00D05BBD">
        <w:rPr>
          <w:rFonts w:ascii="NTFPreCursivef" w:hAnsi="NTFPreCursivef"/>
          <w:color w:val="292526"/>
        </w:rPr>
        <w:t xml:space="preserve"> 2 =</w:t>
      </w:r>
    </w:p>
    <w:p w:rsidR="00E84A89" w:rsidRPr="00D05BBD" w:rsidRDefault="00E84A89">
      <w:pPr>
        <w:rPr>
          <w:rFonts w:ascii="NTFPreCursivef" w:hAnsi="NTFPreCursivef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num="2" w:space="720" w:equalWidth="0">
            <w:col w:w="7847" w:space="40"/>
            <w:col w:w="3123"/>
          </w:cols>
        </w:sect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pStyle w:val="BodyText"/>
        <w:rPr>
          <w:rFonts w:ascii="NTFPreCursivef" w:hAnsi="NTFPreCursivef"/>
          <w:sz w:val="20"/>
        </w:rPr>
      </w:pPr>
    </w:p>
    <w:p w:rsidR="00E84A89" w:rsidRPr="00D05BBD" w:rsidRDefault="00E84A89">
      <w:pPr>
        <w:rPr>
          <w:rFonts w:ascii="NTFPreCursivef" w:hAnsi="NTFPreCursivef"/>
          <w:sz w:val="20"/>
        </w:rPr>
        <w:sectPr w:rsidR="00E84A89" w:rsidRPr="00D05BBD">
          <w:type w:val="continuous"/>
          <w:pgSz w:w="11910" w:h="16840"/>
          <w:pgMar w:top="640" w:right="440" w:bottom="1120" w:left="460" w:header="720" w:footer="720" w:gutter="0"/>
          <w:cols w:space="720"/>
        </w:sectPr>
      </w:pPr>
    </w:p>
    <w:p w:rsidR="00E84A89" w:rsidRPr="00D05BBD" w:rsidRDefault="00E84A89">
      <w:pPr>
        <w:pStyle w:val="BodyText"/>
        <w:spacing w:before="5"/>
        <w:rPr>
          <w:rFonts w:ascii="NTFPreCursivef" w:hAnsi="NTFPreCursivef"/>
          <w:sz w:val="23"/>
        </w:rPr>
      </w:pPr>
    </w:p>
    <w:p w:rsidR="00E84A89" w:rsidRPr="00D05BBD" w:rsidRDefault="00D05BBD">
      <w:pPr>
        <w:ind w:left="314"/>
        <w:rPr>
          <w:rFonts w:ascii="NTFPreCursivef" w:hAnsi="NTFPreCursivef"/>
          <w:sz w:val="24"/>
        </w:rPr>
      </w:pPr>
      <w:r w:rsidRPr="00D05BBD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624" behindDoc="0" locked="0" layoutInCell="1" allowOverlap="1">
                <wp:simplePos x="0" y="0"/>
                <wp:positionH relativeFrom="page">
                  <wp:posOffset>885825</wp:posOffset>
                </wp:positionH>
                <wp:positionV relativeFrom="paragraph">
                  <wp:posOffset>-241300</wp:posOffset>
                </wp:positionV>
                <wp:extent cx="570865" cy="589280"/>
                <wp:effectExtent l="0" t="8255" r="635" b="254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865" cy="589280"/>
                          <a:chOff x="1395" y="-380"/>
                          <a:chExt cx="899" cy="928"/>
                        </a:xfrm>
                      </wpg:grpSpPr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05" y="-370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405" y="-370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-32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12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844" y="-370"/>
                            <a:ext cx="440" cy="908"/>
                          </a:xfrm>
                          <a:prstGeom prst="rect">
                            <a:avLst/>
                          </a:prstGeom>
                          <a:solidFill>
                            <a:srgbClr val="A62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844" y="-370"/>
                            <a:ext cx="440" cy="90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-322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1" y="127"/>
                            <a:ext cx="346" cy="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102E2" id="Group 4" o:spid="_x0000_s1026" style="position:absolute;margin-left:69.75pt;margin-top:-19pt;width:44.95pt;height:46.4pt;z-index:1624;mso-position-horizontal-relative:page" coordorigin="1395,-380" coordsize="899,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">
                <v:rect id="Rectangle 12" o:spid="_x0000_s1027" style="position:absolute;left:1405;top:-370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" fillcolor="#a62fff" stroked="f"/>
                <v:rect id="Rectangle 11" o:spid="_x0000_s1028" style="position:absolute;left:1405;top:-370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" filled="f" strokeweight="1pt"/>
                <v:shape id="Picture 10" o:spid="_x0000_s1029" type="#_x0000_t75" style="position:absolute;left:1452;top:-32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">
                  <v:imagedata r:id="rId26" o:title=""/>
                </v:shape>
                <v:shape id="Picture 9" o:spid="_x0000_s1030" type="#_x0000_t75" style="position:absolute;left:1452;top:12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">
                  <v:imagedata r:id="rId26" o:title=""/>
                </v:shape>
                <v:rect id="Rectangle 8" o:spid="_x0000_s1031" style="position:absolute;left:1844;top:-370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" fillcolor="#a62fff" stroked="f"/>
                <v:rect id="Rectangle 7" o:spid="_x0000_s1032" style="position:absolute;left:1844;top:-370;width:440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" filled="f" strokeweight="1pt"/>
                <v:shape id="Picture 6" o:spid="_x0000_s1033" type="#_x0000_t75" style="position:absolute;left:1891;top:-322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">
                  <v:imagedata r:id="rId26" o:title=""/>
                </v:shape>
                <v:shape id="Picture 5" o:spid="_x0000_s1034" type="#_x0000_t75" style="position:absolute;left:1891;top:127;width:346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">
                  <v:imagedata r:id="rId26" o:title=""/>
                </v:shape>
                <w10:wrap anchorx="page"/>
              </v:group>
            </w:pict>
          </mc:Fallback>
        </mc:AlternateContent>
      </w:r>
      <w:r w:rsidR="00F93291" w:rsidRPr="00D05BBD">
        <w:rPr>
          <w:rFonts w:ascii="NTFPreCursivef" w:hAnsi="NTFPreCursivef"/>
          <w:sz w:val="24"/>
        </w:rPr>
        <w:t>10.</w:t>
      </w:r>
    </w:p>
    <w:p w:rsidR="00E84A89" w:rsidRPr="00D05BBD" w:rsidRDefault="00F93291">
      <w:pPr>
        <w:pStyle w:val="BodyText"/>
        <w:spacing w:before="238"/>
        <w:ind w:left="314"/>
        <w:rPr>
          <w:rFonts w:ascii="NTFPreCursivef" w:hAnsi="NTFPreCursivef"/>
        </w:rPr>
      </w:pPr>
      <w:r w:rsidRPr="00D05BBD">
        <w:rPr>
          <w:rFonts w:ascii="NTFPreCursivef" w:hAnsi="NTFPreCursivef"/>
        </w:rPr>
        <w:br w:type="column"/>
      </w:r>
      <w:r w:rsidRPr="00D05BBD">
        <w:rPr>
          <w:rFonts w:ascii="NTFPreCursivef" w:hAnsi="NTFPreCursivef"/>
          <w:color w:val="292526"/>
        </w:rPr>
        <w:lastRenderedPageBreak/>
        <w:t>4 + 4 + 4 + 4 + 4 =</w:t>
      </w:r>
    </w:p>
    <w:p w:rsidR="00E84A89" w:rsidRPr="00D05BBD" w:rsidRDefault="00F93291">
      <w:pPr>
        <w:pStyle w:val="BodyText"/>
        <w:spacing w:before="281"/>
        <w:ind w:left="314"/>
        <w:rPr>
          <w:rFonts w:ascii="NTFPreCursivef" w:hAnsi="NTFPreCursivef"/>
        </w:rPr>
      </w:pPr>
      <w:r w:rsidRPr="00D05BBD">
        <w:rPr>
          <w:rFonts w:ascii="NTFPreCursivef" w:hAnsi="NTFPreCursivef"/>
        </w:rPr>
        <w:br w:type="column"/>
      </w:r>
      <w:r w:rsidRPr="00D05BBD">
        <w:rPr>
          <w:rFonts w:ascii="NTFPreCursivef" w:hAnsi="NTFPreCursivef"/>
          <w:color w:val="292526"/>
        </w:rPr>
        <w:lastRenderedPageBreak/>
        <w:t xml:space="preserve">5 </w:t>
      </w:r>
      <w:r w:rsidRPr="00D05BBD">
        <w:rPr>
          <w:rFonts w:ascii="Cambria" w:hAnsi="Cambria" w:cs="Cambria"/>
          <w:color w:val="292526"/>
        </w:rPr>
        <w:t>×</w:t>
      </w:r>
      <w:r w:rsidRPr="00D05BBD">
        <w:rPr>
          <w:rFonts w:ascii="NTFPreCursivef" w:hAnsi="NTFPreCursivef"/>
          <w:color w:val="292526"/>
        </w:rPr>
        <w:t xml:space="preserve"> 4 =</w:t>
      </w:r>
    </w:p>
    <w:p w:rsidR="00E84A89" w:rsidRDefault="00E84A89">
      <w:pPr>
        <w:sectPr w:rsidR="00E84A89">
          <w:type w:val="continuous"/>
          <w:pgSz w:w="11910" w:h="16840"/>
          <w:pgMar w:top="640" w:right="440" w:bottom="1120" w:left="460" w:header="720" w:footer="720" w:gutter="0"/>
          <w:cols w:num="3" w:space="720" w:equalWidth="0">
            <w:col w:w="658" w:space="5346"/>
            <w:col w:w="2746" w:space="292"/>
            <w:col w:w="1968"/>
          </w:cols>
        </w:sectPr>
      </w:pPr>
    </w:p>
    <w:p w:rsidR="00E84A89" w:rsidRPr="00E57B01" w:rsidRDefault="00F93291">
      <w:pPr>
        <w:spacing w:before="74"/>
        <w:ind w:left="3048"/>
        <w:rPr>
          <w:rFonts w:ascii="NTFPreCursivef" w:hAnsi="NTFPreCursivef"/>
          <w:sz w:val="36"/>
        </w:rPr>
      </w:pPr>
      <w:r w:rsidRPr="00E57B01">
        <w:rPr>
          <w:rFonts w:ascii="NTFPreCursivef" w:hAnsi="NTFPreCursivef"/>
          <w:b/>
          <w:color w:val="1C1C1C"/>
          <w:sz w:val="36"/>
        </w:rPr>
        <w:lastRenderedPageBreak/>
        <w:t xml:space="preserve">Building Bricks Multiplication: </w:t>
      </w:r>
      <w:r w:rsidRPr="00E57B01">
        <w:rPr>
          <w:rFonts w:ascii="NTFPreCursivef" w:hAnsi="NTFPreCursivef"/>
          <w:color w:val="1C1C1C"/>
          <w:sz w:val="36"/>
        </w:rPr>
        <w:t>Answers</w:t>
      </w:r>
    </w:p>
    <w:p w:rsidR="00E84A89" w:rsidRPr="00E57B01" w:rsidRDefault="00E84A89">
      <w:pPr>
        <w:pStyle w:val="BodyText"/>
        <w:rPr>
          <w:rFonts w:ascii="NTFPreCursivef" w:hAnsi="NTFPreCursivef"/>
          <w:sz w:val="24"/>
        </w:rPr>
      </w:pPr>
    </w:p>
    <w:p w:rsidR="00E84A89" w:rsidRPr="00E57B01" w:rsidRDefault="00E84A89">
      <w:pPr>
        <w:pStyle w:val="BodyText"/>
        <w:spacing w:before="9"/>
        <w:rPr>
          <w:rFonts w:ascii="NTFPreCursivef" w:hAnsi="NTFPreCursivef"/>
          <w:sz w:val="16"/>
        </w:rPr>
      </w:pPr>
    </w:p>
    <w:p w:rsidR="00E84A89" w:rsidRPr="00E57B01" w:rsidRDefault="00E84A89">
      <w:pPr>
        <w:pStyle w:val="BodyText"/>
        <w:spacing w:before="2"/>
        <w:rPr>
          <w:rFonts w:ascii="NTFPreCursivef" w:hAnsi="NTFPreCursivef"/>
          <w:sz w:val="36"/>
        </w:rPr>
      </w:pPr>
    </w:p>
    <w:tbl>
      <w:tblPr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6"/>
        <w:gridCol w:w="9535"/>
      </w:tblGrid>
      <w:tr w:rsidR="00E84A89" w:rsidRPr="00E57B01">
        <w:trPr>
          <w:trHeight w:val="54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spacing w:before="159"/>
              <w:ind w:right="189"/>
              <w:jc w:val="right"/>
              <w:rPr>
                <w:rFonts w:ascii="NTFPreCursivef" w:hAnsi="NTFPreCursivef"/>
                <w:b/>
                <w:sz w:val="24"/>
              </w:rPr>
            </w:pPr>
            <w:r w:rsidRPr="00E57B01">
              <w:rPr>
                <w:rFonts w:ascii="NTFPreCursivef" w:hAnsi="NTFPreCursivef"/>
                <w:b/>
                <w:sz w:val="24"/>
              </w:rPr>
              <w:t>question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spacing w:before="159"/>
              <w:ind w:left="4399" w:right="4378"/>
              <w:jc w:val="center"/>
              <w:rPr>
                <w:rFonts w:ascii="NTFPreCursivef" w:hAnsi="NTFPreCursivef"/>
                <w:b/>
                <w:sz w:val="24"/>
              </w:rPr>
            </w:pPr>
            <w:r w:rsidRPr="00E57B01">
              <w:rPr>
                <w:rFonts w:ascii="NTFPreCursivef" w:hAnsi="NTFPreCursivef"/>
                <w:b/>
                <w:sz w:val="24"/>
              </w:rPr>
              <w:t>answer</w:t>
            </w:r>
          </w:p>
        </w:tc>
      </w:tr>
      <w:tr w:rsidR="00E84A89" w:rsidRPr="00E57B01">
        <w:trPr>
          <w:trHeight w:val="303"/>
        </w:trPr>
        <w:tc>
          <w:tcPr>
            <w:tcW w:w="10751" w:type="dxa"/>
            <w:gridSpan w:val="2"/>
          </w:tcPr>
          <w:p w:rsidR="00E84A89" w:rsidRPr="00E57B01" w:rsidRDefault="00E84A89">
            <w:pPr>
              <w:pStyle w:val="TableParagraph"/>
              <w:spacing w:before="0"/>
              <w:rPr>
                <w:rFonts w:ascii="NTFPreCursivef" w:hAnsi="NTFPreCursivef"/>
                <w:sz w:val="24"/>
              </w:rPr>
            </w:pP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1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6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2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8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3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6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4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9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5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4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6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10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7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8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8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16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9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12</w:t>
            </w:r>
          </w:p>
        </w:tc>
      </w:tr>
      <w:tr w:rsidR="00E84A89" w:rsidRPr="00E57B01">
        <w:trPr>
          <w:trHeight w:val="376"/>
        </w:trPr>
        <w:tc>
          <w:tcPr>
            <w:tcW w:w="1216" w:type="dxa"/>
          </w:tcPr>
          <w:p w:rsidR="00E84A89" w:rsidRPr="00E57B01" w:rsidRDefault="00F93291">
            <w:pPr>
              <w:pStyle w:val="TableParagraph"/>
              <w:ind w:right="204"/>
              <w:jc w:val="right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10</w:t>
            </w:r>
          </w:p>
        </w:tc>
        <w:tc>
          <w:tcPr>
            <w:tcW w:w="9535" w:type="dxa"/>
          </w:tcPr>
          <w:p w:rsidR="00E84A89" w:rsidRPr="00E57B01" w:rsidRDefault="00F93291">
            <w:pPr>
              <w:pStyle w:val="TableParagraph"/>
              <w:ind w:left="193"/>
              <w:rPr>
                <w:rFonts w:ascii="NTFPreCursivef" w:hAnsi="NTFPreCursivef"/>
                <w:sz w:val="24"/>
              </w:rPr>
            </w:pPr>
            <w:r w:rsidRPr="00E57B01">
              <w:rPr>
                <w:rFonts w:ascii="NTFPreCursivef" w:hAnsi="NTFPreCursivef"/>
                <w:sz w:val="24"/>
              </w:rPr>
              <w:t>20</w:t>
            </w:r>
          </w:p>
        </w:tc>
      </w:tr>
    </w:tbl>
    <w:p w:rsidR="00E84A89" w:rsidRPr="00E57B01" w:rsidRDefault="00E84A89">
      <w:pPr>
        <w:pStyle w:val="BodyText"/>
        <w:rPr>
          <w:rFonts w:ascii="NTFPreCursivef" w:hAnsi="NTFPreCursivef"/>
          <w:sz w:val="24"/>
        </w:rPr>
      </w:pPr>
    </w:p>
    <w:p w:rsidR="00E84A89" w:rsidRPr="00E57B01" w:rsidRDefault="00E84A89">
      <w:pPr>
        <w:pStyle w:val="BodyText"/>
        <w:rPr>
          <w:rFonts w:ascii="NTFPreCursivef" w:hAnsi="NTFPreCursivef"/>
          <w:sz w:val="24"/>
        </w:rPr>
      </w:pPr>
    </w:p>
    <w:p w:rsidR="00E84A89" w:rsidRPr="00E57B01" w:rsidRDefault="00E84A89">
      <w:pPr>
        <w:pStyle w:val="BodyText"/>
        <w:rPr>
          <w:rFonts w:ascii="NTFPreCursivef" w:hAnsi="NTFPreCursivef"/>
          <w:sz w:val="24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  <w:bookmarkStart w:id="0" w:name="_GoBack"/>
      <w:bookmarkEnd w:id="0"/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E84A89">
      <w:pPr>
        <w:pStyle w:val="BodyText"/>
        <w:rPr>
          <w:rFonts w:ascii="BPreplay"/>
          <w:sz w:val="20"/>
        </w:rPr>
      </w:pPr>
    </w:p>
    <w:p w:rsidR="00E84A89" w:rsidRDefault="00D05BBD">
      <w:pPr>
        <w:pStyle w:val="BodyText"/>
        <w:spacing w:before="6"/>
        <w:rPr>
          <w:rFonts w:ascii="BPreplay"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24" behindDoc="0" locked="0" layoutInCell="1" allowOverlap="1">
                <wp:simplePos x="0" y="0"/>
                <wp:positionH relativeFrom="page">
                  <wp:posOffset>5255895</wp:posOffset>
                </wp:positionH>
                <wp:positionV relativeFrom="paragraph">
                  <wp:posOffset>201295</wp:posOffset>
                </wp:positionV>
                <wp:extent cx="1943735" cy="1943735"/>
                <wp:effectExtent l="7620" t="1905" r="1270" b="6985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943735"/>
                        </a:xfrm>
                        <a:prstGeom prst="rect">
                          <a:avLst/>
                        </a:prstGeom>
                        <a:solidFill>
                          <a:srgbClr val="FCFDFE">
                            <a:alpha val="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C6318" id="Rectangle 2" o:spid="_x0000_s1026" style="position:absolute;margin-left:413.85pt;margin-top:15.85pt;width:153.05pt;height:153.05pt;z-index: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" fillcolor="#fcfdfe" stroked="f">
                <v:fill opacity="771f"/>
                <w10:wrap type="topAndBottom" anchorx="page"/>
              </v:rect>
            </w:pict>
          </mc:Fallback>
        </mc:AlternateContent>
      </w:r>
    </w:p>
    <w:sectPr w:rsidR="00E84A89">
      <w:pgSz w:w="11910" w:h="16840"/>
      <w:pgMar w:top="600" w:right="440" w:bottom="1120" w:left="460" w:header="0" w:footer="9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6BC" w:rsidRDefault="00F93291">
      <w:r>
        <w:separator/>
      </w:r>
    </w:p>
  </w:endnote>
  <w:endnote w:type="continuationSeparator" w:id="0">
    <w:p w:rsidR="00B676BC" w:rsidRDefault="00F9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0AB87EE-CCE7-4F9F-8EFF-142F31D6D5A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47330A77-264E-4D6B-A6E7-3EA2FA9DBFB2}"/>
    <w:embedBold r:id="rId3" w:fontKey="{584D663A-2B00-4C37-93BD-67F3117CAF0B}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027CB8A4-A60E-4E15-9F03-B65D7FF8B472}"/>
    <w:embedBold r:id="rId5" w:fontKey="{6DEE77C0-B1D7-488A-B3FB-E44808DD3DA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A2AFA1E-F78C-4CA7-B4DE-3A6896A545A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89" w:rsidRDefault="00E84A8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6BC" w:rsidRDefault="00F93291">
      <w:r>
        <w:separator/>
      </w:r>
    </w:p>
  </w:footnote>
  <w:footnote w:type="continuationSeparator" w:id="0">
    <w:p w:rsidR="00B676BC" w:rsidRDefault="00F932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89"/>
    <w:rsid w:val="00B676BC"/>
    <w:rsid w:val="00D05BBD"/>
    <w:rsid w:val="00E57B01"/>
    <w:rsid w:val="00E84A89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55C25F1-0F5D-45EE-A354-79A8A7EF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8"/>
    </w:pPr>
    <w:rPr>
      <w:rFonts w:ascii="BPreplay" w:eastAsia="BPreplay" w:hAnsi="BPreplay" w:cs="BPreplay"/>
    </w:rPr>
  </w:style>
  <w:style w:type="paragraph" w:styleId="Header">
    <w:name w:val="header"/>
    <w:basedOn w:val="Normal"/>
    <w:link w:val="HeaderChar"/>
    <w:uiPriority w:val="99"/>
    <w:unhideWhenUsed/>
    <w:rsid w:val="00F932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3291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932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3291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DCED59C1</Template>
  <TotalTime>2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clare offill</cp:lastModifiedBy>
  <cp:revision>3</cp:revision>
  <dcterms:created xsi:type="dcterms:W3CDTF">2021-01-22T08:27:00Z</dcterms:created>
  <dcterms:modified xsi:type="dcterms:W3CDTF">2021-01-22T09:39:00Z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2019-01-20T00:00:00Z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2019-10-04T00:00:00Z</vt:filetime>
  </property>
</Properties>
</file>