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53438F" w14:textId="2CB46337" w:rsidR="00DB213F" w:rsidRDefault="00DB213F" w:rsidP="0098564A">
      <w:pPr>
        <w:pStyle w:val="Heading1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59F16063" wp14:editId="6416DEB4">
                <wp:simplePos x="0" y="0"/>
                <wp:positionH relativeFrom="margin">
                  <wp:posOffset>2652395</wp:posOffset>
                </wp:positionH>
                <wp:positionV relativeFrom="paragraph">
                  <wp:posOffset>109</wp:posOffset>
                </wp:positionV>
                <wp:extent cx="4533900" cy="50482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3900" cy="504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FC2491" w14:textId="7E4A1CA2" w:rsidR="00DB213F" w:rsidRPr="001C697C" w:rsidRDefault="00BE5AA0">
                            <w:pPr>
                              <w:rPr>
                                <w:rFonts w:ascii="NTFPreCursivef" w:hAnsi="NTFPreCursivef"/>
                                <w:b/>
                                <w:bCs/>
                                <w:sz w:val="64"/>
                                <w:szCs w:val="64"/>
                              </w:rPr>
                            </w:pPr>
                            <w:r w:rsidRPr="001C697C">
                              <w:rPr>
                                <w:rFonts w:ascii="NTFPreCursivef" w:hAnsi="NTFPreCursivef"/>
                                <w:b/>
                                <w:bCs/>
                                <w:sz w:val="64"/>
                                <w:szCs w:val="64"/>
                              </w:rPr>
                              <w:t>3</w:t>
                            </w:r>
                            <w:r w:rsidR="00DB213F" w:rsidRPr="001C697C">
                              <w:rPr>
                                <w:rFonts w:ascii="NTFPreCursivef" w:hAnsi="NTFPreCursivef"/>
                                <w:b/>
                                <w:bCs/>
                                <w:sz w:val="64"/>
                                <w:szCs w:val="64"/>
                              </w:rPr>
                              <w:t xml:space="preserve"> Times Table Activities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F160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8.85pt;margin-top:0;width:357pt;height:39.7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" filled="f" stroked="f">
                <v:textbox>
                  <w:txbxContent>
                    <w:p w14:paraId="79FC2491" w14:textId="7E4A1CA2" w:rsidR="00DB213F" w:rsidRPr="001C697C" w:rsidRDefault="00BE5AA0">
                      <w:pPr>
                        <w:rPr>
                          <w:rFonts w:ascii="NTFPreCursivef" w:hAnsi="NTFPreCursivef"/>
                          <w:b/>
                          <w:bCs/>
                          <w:sz w:val="64"/>
                          <w:szCs w:val="64"/>
                        </w:rPr>
                      </w:pPr>
                      <w:r w:rsidRPr="001C697C">
                        <w:rPr>
                          <w:rFonts w:ascii="NTFPreCursivef" w:hAnsi="NTFPreCursivef"/>
                          <w:b/>
                          <w:bCs/>
                          <w:sz w:val="64"/>
                          <w:szCs w:val="64"/>
                        </w:rPr>
                        <w:t>3</w:t>
                      </w:r>
                      <w:r w:rsidR="00DB213F" w:rsidRPr="001C697C">
                        <w:rPr>
                          <w:rFonts w:ascii="NTFPreCursivef" w:hAnsi="NTFPreCursivef"/>
                          <w:b/>
                          <w:bCs/>
                          <w:sz w:val="64"/>
                          <w:szCs w:val="64"/>
                        </w:rPr>
                        <w:t xml:space="preserve"> Times Table Activities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1068" w:tblpY="702"/>
        <w:tblW w:w="0" w:type="auto"/>
        <w:tblLook w:val="04A0" w:firstRow="1" w:lastRow="0" w:firstColumn="1" w:lastColumn="0" w:noHBand="0" w:noVBand="1"/>
      </w:tblPr>
      <w:tblGrid>
        <w:gridCol w:w="896"/>
        <w:gridCol w:w="896"/>
        <w:gridCol w:w="896"/>
        <w:gridCol w:w="896"/>
        <w:gridCol w:w="896"/>
        <w:gridCol w:w="896"/>
      </w:tblGrid>
      <w:tr w:rsidR="00BE5AA0" w14:paraId="3F0C2ABB" w14:textId="64ECB878" w:rsidTr="00AB4F79">
        <w:trPr>
          <w:trHeight w:val="746"/>
        </w:trPr>
        <w:tc>
          <w:tcPr>
            <w:tcW w:w="896" w:type="dxa"/>
            <w:vAlign w:val="center"/>
          </w:tcPr>
          <w:p w14:paraId="3E7C6962" w14:textId="2E80CD5E" w:rsidR="00BE5AA0" w:rsidRPr="001C697C" w:rsidRDefault="00BE5AA0" w:rsidP="00BE5AA0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1C697C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1</w:t>
            </w:r>
          </w:p>
        </w:tc>
        <w:tc>
          <w:tcPr>
            <w:tcW w:w="896" w:type="dxa"/>
            <w:vAlign w:val="center"/>
          </w:tcPr>
          <w:p w14:paraId="45E39843" w14:textId="4E533ECD" w:rsidR="00BE5AA0" w:rsidRPr="001C697C" w:rsidRDefault="00BE5AA0" w:rsidP="00BE5AA0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1C697C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2</w:t>
            </w:r>
          </w:p>
        </w:tc>
        <w:tc>
          <w:tcPr>
            <w:tcW w:w="896" w:type="dxa"/>
            <w:vAlign w:val="center"/>
          </w:tcPr>
          <w:p w14:paraId="47551D01" w14:textId="05AD2E7F" w:rsidR="00BE5AA0" w:rsidRPr="001C697C" w:rsidRDefault="00BE5AA0" w:rsidP="00BE5AA0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1C697C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3</w:t>
            </w:r>
          </w:p>
        </w:tc>
        <w:tc>
          <w:tcPr>
            <w:tcW w:w="896" w:type="dxa"/>
            <w:vAlign w:val="center"/>
          </w:tcPr>
          <w:p w14:paraId="274680F6" w14:textId="2ABA0435" w:rsidR="00BE5AA0" w:rsidRPr="001C697C" w:rsidRDefault="00BE5AA0" w:rsidP="00BE5AA0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1C697C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4</w:t>
            </w:r>
          </w:p>
        </w:tc>
        <w:tc>
          <w:tcPr>
            <w:tcW w:w="896" w:type="dxa"/>
            <w:vAlign w:val="center"/>
          </w:tcPr>
          <w:p w14:paraId="56CE2FCA" w14:textId="34AA72FE" w:rsidR="00BE5AA0" w:rsidRPr="001C697C" w:rsidRDefault="00BE5AA0" w:rsidP="00BE5AA0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1C697C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5</w:t>
            </w:r>
          </w:p>
        </w:tc>
        <w:tc>
          <w:tcPr>
            <w:tcW w:w="896" w:type="dxa"/>
            <w:vAlign w:val="center"/>
          </w:tcPr>
          <w:p w14:paraId="686DC628" w14:textId="463E53D8" w:rsidR="00BE5AA0" w:rsidRPr="001C697C" w:rsidRDefault="00BE5AA0" w:rsidP="00BE5AA0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1C697C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6</w:t>
            </w:r>
          </w:p>
        </w:tc>
      </w:tr>
      <w:tr w:rsidR="00BE5AA0" w14:paraId="2C54305E" w14:textId="5657E251" w:rsidTr="00AB4F79">
        <w:trPr>
          <w:trHeight w:val="764"/>
        </w:trPr>
        <w:tc>
          <w:tcPr>
            <w:tcW w:w="896" w:type="dxa"/>
            <w:vAlign w:val="center"/>
          </w:tcPr>
          <w:p w14:paraId="50D01350" w14:textId="497C1AD1" w:rsidR="00BE5AA0" w:rsidRPr="001C697C" w:rsidRDefault="00BE5AA0" w:rsidP="00BE5AA0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1C697C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7</w:t>
            </w:r>
          </w:p>
        </w:tc>
        <w:tc>
          <w:tcPr>
            <w:tcW w:w="896" w:type="dxa"/>
            <w:vAlign w:val="center"/>
          </w:tcPr>
          <w:p w14:paraId="5981B38F" w14:textId="4198EA19" w:rsidR="00BE5AA0" w:rsidRPr="001C697C" w:rsidRDefault="00BE5AA0" w:rsidP="00BE5AA0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1C697C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8</w:t>
            </w:r>
          </w:p>
        </w:tc>
        <w:tc>
          <w:tcPr>
            <w:tcW w:w="896" w:type="dxa"/>
            <w:vAlign w:val="center"/>
          </w:tcPr>
          <w:p w14:paraId="5FD26A6F" w14:textId="61ECA92A" w:rsidR="00BE5AA0" w:rsidRPr="001C697C" w:rsidRDefault="00BE5AA0" w:rsidP="00BE5AA0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1C697C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9</w:t>
            </w:r>
          </w:p>
        </w:tc>
        <w:tc>
          <w:tcPr>
            <w:tcW w:w="896" w:type="dxa"/>
            <w:vAlign w:val="center"/>
          </w:tcPr>
          <w:p w14:paraId="264A1D56" w14:textId="1E9E433B" w:rsidR="00BE5AA0" w:rsidRPr="001C697C" w:rsidRDefault="00BE5AA0" w:rsidP="00BE5AA0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1C697C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10</w:t>
            </w:r>
          </w:p>
        </w:tc>
        <w:tc>
          <w:tcPr>
            <w:tcW w:w="896" w:type="dxa"/>
            <w:vAlign w:val="center"/>
          </w:tcPr>
          <w:p w14:paraId="04542D22" w14:textId="6AB29944" w:rsidR="00BE5AA0" w:rsidRPr="001C697C" w:rsidRDefault="00BE5AA0" w:rsidP="00BE5AA0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1C697C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11</w:t>
            </w:r>
          </w:p>
        </w:tc>
        <w:tc>
          <w:tcPr>
            <w:tcW w:w="896" w:type="dxa"/>
            <w:vAlign w:val="center"/>
          </w:tcPr>
          <w:p w14:paraId="04922BF3" w14:textId="49EF402C" w:rsidR="00BE5AA0" w:rsidRPr="001C697C" w:rsidRDefault="00BE5AA0" w:rsidP="00BE5AA0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1C697C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12</w:t>
            </w:r>
          </w:p>
        </w:tc>
      </w:tr>
      <w:tr w:rsidR="00BE5AA0" w14:paraId="7A9678BB" w14:textId="76ACB9AE" w:rsidTr="00AB4F79">
        <w:trPr>
          <w:trHeight w:val="746"/>
        </w:trPr>
        <w:tc>
          <w:tcPr>
            <w:tcW w:w="896" w:type="dxa"/>
            <w:vAlign w:val="center"/>
          </w:tcPr>
          <w:p w14:paraId="34D056C6" w14:textId="72F9FE31" w:rsidR="00BE5AA0" w:rsidRPr="001C697C" w:rsidRDefault="00BE5AA0" w:rsidP="00BE5AA0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1C697C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13</w:t>
            </w:r>
          </w:p>
        </w:tc>
        <w:tc>
          <w:tcPr>
            <w:tcW w:w="896" w:type="dxa"/>
            <w:vAlign w:val="center"/>
          </w:tcPr>
          <w:p w14:paraId="379DAE7D" w14:textId="5335A264" w:rsidR="00BE5AA0" w:rsidRPr="001C697C" w:rsidRDefault="00BE5AA0" w:rsidP="00BE5AA0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1C697C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14</w:t>
            </w:r>
          </w:p>
        </w:tc>
        <w:tc>
          <w:tcPr>
            <w:tcW w:w="896" w:type="dxa"/>
            <w:vAlign w:val="center"/>
          </w:tcPr>
          <w:p w14:paraId="373BD2F8" w14:textId="49105A0E" w:rsidR="00BE5AA0" w:rsidRPr="001C697C" w:rsidRDefault="00BE5AA0" w:rsidP="00BE5AA0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1C697C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15</w:t>
            </w:r>
          </w:p>
        </w:tc>
        <w:tc>
          <w:tcPr>
            <w:tcW w:w="896" w:type="dxa"/>
            <w:vAlign w:val="center"/>
          </w:tcPr>
          <w:p w14:paraId="0D193A9B" w14:textId="221A3CF2" w:rsidR="00BE5AA0" w:rsidRPr="001C697C" w:rsidRDefault="00BE5AA0" w:rsidP="00BE5AA0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1C697C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16</w:t>
            </w:r>
          </w:p>
        </w:tc>
        <w:tc>
          <w:tcPr>
            <w:tcW w:w="896" w:type="dxa"/>
            <w:vAlign w:val="center"/>
          </w:tcPr>
          <w:p w14:paraId="1BE9FCDD" w14:textId="03F0CA49" w:rsidR="00BE5AA0" w:rsidRPr="001C697C" w:rsidRDefault="00BE5AA0" w:rsidP="00BE5AA0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1C697C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17</w:t>
            </w:r>
          </w:p>
        </w:tc>
        <w:tc>
          <w:tcPr>
            <w:tcW w:w="896" w:type="dxa"/>
            <w:vAlign w:val="center"/>
          </w:tcPr>
          <w:p w14:paraId="5B5C2F16" w14:textId="4A69476B" w:rsidR="00BE5AA0" w:rsidRPr="001C697C" w:rsidRDefault="00BE5AA0" w:rsidP="00BE5AA0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1C697C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18</w:t>
            </w:r>
          </w:p>
        </w:tc>
      </w:tr>
      <w:tr w:rsidR="00BE5AA0" w14:paraId="7F0240B9" w14:textId="7A8747F7" w:rsidTr="00AB4F79">
        <w:trPr>
          <w:trHeight w:val="764"/>
        </w:trPr>
        <w:tc>
          <w:tcPr>
            <w:tcW w:w="896" w:type="dxa"/>
            <w:vAlign w:val="center"/>
          </w:tcPr>
          <w:p w14:paraId="79A2A4F4" w14:textId="2470FD5D" w:rsidR="00BE5AA0" w:rsidRPr="001C697C" w:rsidRDefault="00BE5AA0" w:rsidP="00BE5AA0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1C697C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19</w:t>
            </w:r>
          </w:p>
        </w:tc>
        <w:tc>
          <w:tcPr>
            <w:tcW w:w="896" w:type="dxa"/>
            <w:vAlign w:val="center"/>
          </w:tcPr>
          <w:p w14:paraId="6F9F0AC4" w14:textId="185B0068" w:rsidR="00BE5AA0" w:rsidRPr="001C697C" w:rsidRDefault="00BE5AA0" w:rsidP="00BE5AA0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1C697C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20</w:t>
            </w:r>
          </w:p>
        </w:tc>
        <w:tc>
          <w:tcPr>
            <w:tcW w:w="896" w:type="dxa"/>
            <w:vAlign w:val="center"/>
          </w:tcPr>
          <w:p w14:paraId="436CF139" w14:textId="2CA3FA68" w:rsidR="00BE5AA0" w:rsidRPr="001C697C" w:rsidRDefault="00BE5AA0" w:rsidP="00BE5AA0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1C697C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21</w:t>
            </w:r>
          </w:p>
        </w:tc>
        <w:tc>
          <w:tcPr>
            <w:tcW w:w="896" w:type="dxa"/>
            <w:vAlign w:val="center"/>
          </w:tcPr>
          <w:p w14:paraId="456EE076" w14:textId="16FE9B05" w:rsidR="00BE5AA0" w:rsidRPr="001C697C" w:rsidRDefault="00BE5AA0" w:rsidP="00BE5AA0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1C697C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22</w:t>
            </w:r>
          </w:p>
        </w:tc>
        <w:tc>
          <w:tcPr>
            <w:tcW w:w="896" w:type="dxa"/>
            <w:vAlign w:val="center"/>
          </w:tcPr>
          <w:p w14:paraId="49A5F704" w14:textId="43CF6E47" w:rsidR="00BE5AA0" w:rsidRPr="001C697C" w:rsidRDefault="00BE5AA0" w:rsidP="00BE5AA0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1C697C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23</w:t>
            </w:r>
          </w:p>
        </w:tc>
        <w:tc>
          <w:tcPr>
            <w:tcW w:w="896" w:type="dxa"/>
            <w:vAlign w:val="center"/>
          </w:tcPr>
          <w:p w14:paraId="32E0BAEE" w14:textId="6DA29F9A" w:rsidR="00BE5AA0" w:rsidRPr="001C697C" w:rsidRDefault="00BE5AA0" w:rsidP="00BE5AA0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1C697C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24</w:t>
            </w:r>
          </w:p>
        </w:tc>
      </w:tr>
      <w:tr w:rsidR="00BE5AA0" w14:paraId="6F8E2390" w14:textId="726FFB06" w:rsidTr="00AB4F79">
        <w:trPr>
          <w:trHeight w:val="746"/>
        </w:trPr>
        <w:tc>
          <w:tcPr>
            <w:tcW w:w="896" w:type="dxa"/>
            <w:vAlign w:val="center"/>
          </w:tcPr>
          <w:p w14:paraId="1479E51B" w14:textId="2B1ACB0C" w:rsidR="00BE5AA0" w:rsidRPr="001C697C" w:rsidRDefault="00BE5AA0" w:rsidP="00BE5AA0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1C697C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25</w:t>
            </w:r>
          </w:p>
        </w:tc>
        <w:tc>
          <w:tcPr>
            <w:tcW w:w="896" w:type="dxa"/>
            <w:vAlign w:val="center"/>
          </w:tcPr>
          <w:p w14:paraId="235705DE" w14:textId="6422BDEF" w:rsidR="00BE5AA0" w:rsidRPr="001C697C" w:rsidRDefault="00BE5AA0" w:rsidP="00BE5AA0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1C697C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26</w:t>
            </w:r>
          </w:p>
        </w:tc>
        <w:tc>
          <w:tcPr>
            <w:tcW w:w="896" w:type="dxa"/>
            <w:vAlign w:val="center"/>
          </w:tcPr>
          <w:p w14:paraId="5C88CCF2" w14:textId="1E8E2B7A" w:rsidR="00BE5AA0" w:rsidRPr="001C697C" w:rsidRDefault="00BE5AA0" w:rsidP="00BE5AA0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1C697C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27</w:t>
            </w:r>
          </w:p>
        </w:tc>
        <w:tc>
          <w:tcPr>
            <w:tcW w:w="896" w:type="dxa"/>
            <w:vAlign w:val="center"/>
          </w:tcPr>
          <w:p w14:paraId="072B3BB4" w14:textId="74F696AA" w:rsidR="00BE5AA0" w:rsidRPr="001C697C" w:rsidRDefault="00BE5AA0" w:rsidP="00BE5AA0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1C697C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28</w:t>
            </w:r>
          </w:p>
        </w:tc>
        <w:tc>
          <w:tcPr>
            <w:tcW w:w="896" w:type="dxa"/>
            <w:vAlign w:val="center"/>
          </w:tcPr>
          <w:p w14:paraId="209E2F6D" w14:textId="11B779D2" w:rsidR="00BE5AA0" w:rsidRPr="001C697C" w:rsidRDefault="00BE5AA0" w:rsidP="00BE5AA0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1C697C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29</w:t>
            </w:r>
          </w:p>
        </w:tc>
        <w:tc>
          <w:tcPr>
            <w:tcW w:w="896" w:type="dxa"/>
            <w:vAlign w:val="center"/>
          </w:tcPr>
          <w:p w14:paraId="4CFE08B8" w14:textId="05ACCC35" w:rsidR="00BE5AA0" w:rsidRPr="001C697C" w:rsidRDefault="00BE5AA0" w:rsidP="00BE5AA0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1C697C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30</w:t>
            </w:r>
          </w:p>
        </w:tc>
      </w:tr>
      <w:tr w:rsidR="00BE5AA0" w14:paraId="4ECC600E" w14:textId="77777777" w:rsidTr="00DD56B7">
        <w:trPr>
          <w:trHeight w:val="746"/>
        </w:trPr>
        <w:tc>
          <w:tcPr>
            <w:tcW w:w="896" w:type="dxa"/>
            <w:vAlign w:val="center"/>
          </w:tcPr>
          <w:p w14:paraId="7702636E" w14:textId="1ACEE8D9" w:rsidR="00BE5AA0" w:rsidRPr="001C697C" w:rsidRDefault="00BE5AA0" w:rsidP="00BE5AA0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1C697C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31</w:t>
            </w:r>
          </w:p>
        </w:tc>
        <w:tc>
          <w:tcPr>
            <w:tcW w:w="896" w:type="dxa"/>
            <w:vAlign w:val="center"/>
          </w:tcPr>
          <w:p w14:paraId="31AD636E" w14:textId="7C179B8E" w:rsidR="00BE5AA0" w:rsidRPr="001C697C" w:rsidRDefault="00BE5AA0" w:rsidP="00BE5AA0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1C697C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32</w:t>
            </w:r>
          </w:p>
        </w:tc>
        <w:tc>
          <w:tcPr>
            <w:tcW w:w="896" w:type="dxa"/>
            <w:vAlign w:val="center"/>
          </w:tcPr>
          <w:p w14:paraId="63CC3F29" w14:textId="3A2AAA75" w:rsidR="00BE5AA0" w:rsidRPr="001C697C" w:rsidRDefault="00BE5AA0" w:rsidP="00BE5AA0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1C697C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33</w:t>
            </w:r>
          </w:p>
        </w:tc>
        <w:tc>
          <w:tcPr>
            <w:tcW w:w="896" w:type="dxa"/>
            <w:vAlign w:val="center"/>
          </w:tcPr>
          <w:p w14:paraId="2D9FFDAF" w14:textId="4C89DD1F" w:rsidR="00BE5AA0" w:rsidRPr="001C697C" w:rsidRDefault="00BE5AA0" w:rsidP="00BE5AA0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1C697C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34</w:t>
            </w:r>
          </w:p>
        </w:tc>
        <w:tc>
          <w:tcPr>
            <w:tcW w:w="896" w:type="dxa"/>
            <w:vAlign w:val="center"/>
          </w:tcPr>
          <w:p w14:paraId="6DD3EABA" w14:textId="3857FBE8" w:rsidR="00BE5AA0" w:rsidRPr="001C697C" w:rsidRDefault="00BE5AA0" w:rsidP="00BE5AA0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1C697C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35</w:t>
            </w:r>
          </w:p>
        </w:tc>
        <w:tc>
          <w:tcPr>
            <w:tcW w:w="896" w:type="dxa"/>
            <w:vAlign w:val="center"/>
          </w:tcPr>
          <w:p w14:paraId="75E0DEB3" w14:textId="14E0934D" w:rsidR="00BE5AA0" w:rsidRPr="001C697C" w:rsidRDefault="00BE5AA0" w:rsidP="00BE5AA0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</w:pPr>
            <w:r w:rsidRPr="001C697C">
              <w:rPr>
                <w:rFonts w:ascii="NTFPreCursivef" w:hAnsi="NTFPreCursivef"/>
                <w:b/>
                <w:bCs/>
                <w:color w:val="auto"/>
                <w:sz w:val="32"/>
                <w:szCs w:val="32"/>
              </w:rPr>
              <w:t>36</w:t>
            </w:r>
          </w:p>
        </w:tc>
      </w:tr>
    </w:tbl>
    <w:p w14:paraId="24747C84" w14:textId="43681FBA" w:rsidR="00DB213F" w:rsidRPr="00DB213F" w:rsidRDefault="00BE5AA0" w:rsidP="00DB213F">
      <w:pPr>
        <w:spacing w:after="0" w:line="240" w:lineRule="auto"/>
        <w:jc w:val="left"/>
        <w:rPr>
          <w:color w:val="23A7F9"/>
          <w:sz w:val="56"/>
          <w:szCs w:val="56"/>
        </w:rPr>
      </w:pPr>
      <w:r w:rsidRPr="00611E3B">
        <w:rPr>
          <w:noProof/>
          <w:color w:val="23A7F9"/>
          <w:sz w:val="56"/>
          <w:szCs w:val="56"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7674699C" wp14:editId="1B260E07">
                <wp:simplePos x="0" y="0"/>
                <wp:positionH relativeFrom="margin">
                  <wp:posOffset>4942205</wp:posOffset>
                </wp:positionH>
                <wp:positionV relativeFrom="paragraph">
                  <wp:posOffset>3796665</wp:posOffset>
                </wp:positionV>
                <wp:extent cx="397510" cy="294005"/>
                <wp:effectExtent l="0" t="0" r="0" b="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510" cy="2940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7F9CF3" w14:textId="742BCC6A" w:rsidR="00611E3B" w:rsidRPr="00FA5A65" w:rsidRDefault="00611E3B" w:rsidP="00611E3B">
                            <w:pP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c)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74699C" id="_x0000_s1027" type="#_x0000_t202" style="position:absolute;margin-left:389.15pt;margin-top:298.95pt;width:31.3pt;height:23.1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" filled="f" stroked="f">
                <v:textbox>
                  <w:txbxContent>
                    <w:p w14:paraId="7B7F9CF3" w14:textId="742BCC6A" w:rsidR="00611E3B" w:rsidRPr="00FA5A65" w:rsidRDefault="00611E3B" w:rsidP="00611E3B">
                      <w:pPr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>
                        <w:rPr>
                          <w:rFonts w:ascii="Twinkl" w:hAnsi="Twinkl"/>
                          <w:sz w:val="28"/>
                          <w:szCs w:val="28"/>
                        </w:rPr>
                        <w:t>c)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11E3B">
        <w:rPr>
          <w:noProof/>
          <w:color w:val="23A7F9"/>
          <w:sz w:val="56"/>
          <w:szCs w:val="56"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246058DA" wp14:editId="054AA199">
                <wp:simplePos x="0" y="0"/>
                <wp:positionH relativeFrom="margin">
                  <wp:posOffset>4944745</wp:posOffset>
                </wp:positionH>
                <wp:positionV relativeFrom="paragraph">
                  <wp:posOffset>4808220</wp:posOffset>
                </wp:positionV>
                <wp:extent cx="397510" cy="294005"/>
                <wp:effectExtent l="0" t="0" r="0" b="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510" cy="2940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B0CF80" w14:textId="7E457D08" w:rsidR="00611E3B" w:rsidRPr="00FA5A65" w:rsidRDefault="00611E3B" w:rsidP="00611E3B">
                            <w:pP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058DA" id="_x0000_s1028" type="#_x0000_t202" style="position:absolute;margin-left:389.35pt;margin-top:378.6pt;width:31.3pt;height:23.1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" filled="f" stroked="f">
                <v:textbox>
                  <w:txbxContent>
                    <w:p w14:paraId="61B0CF80" w14:textId="7E457D08" w:rsidR="00611E3B" w:rsidRPr="00FA5A65" w:rsidRDefault="00611E3B" w:rsidP="00611E3B">
                      <w:pPr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>
                        <w:rPr>
                          <w:rFonts w:ascii="Twinkl" w:hAnsi="Twinkl"/>
                          <w:sz w:val="28"/>
                          <w:szCs w:val="28"/>
                        </w:rPr>
                        <w:t>d)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color w:val="23A7F9"/>
          <w:sz w:val="56"/>
          <w:szCs w:val="56"/>
          <w:lang w:eastAsia="en-GB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3412DA36" wp14:editId="39FEF6B0">
                <wp:simplePos x="0" y="0"/>
                <wp:positionH relativeFrom="column">
                  <wp:posOffset>2477135</wp:posOffset>
                </wp:positionH>
                <wp:positionV relativeFrom="paragraph">
                  <wp:posOffset>4006850</wp:posOffset>
                </wp:positionV>
                <wp:extent cx="1986915" cy="1160780"/>
                <wp:effectExtent l="0" t="0" r="32385" b="20320"/>
                <wp:wrapNone/>
                <wp:docPr id="61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6915" cy="1160780"/>
                          <a:chOff x="0" y="0"/>
                          <a:chExt cx="1986915" cy="1160780"/>
                        </a:xfrm>
                      </wpg:grpSpPr>
                      <wpg:grpSp>
                        <wpg:cNvPr id="42" name="Group 42"/>
                        <wpg:cNvGrpSpPr/>
                        <wpg:grpSpPr>
                          <a:xfrm>
                            <a:off x="0" y="0"/>
                            <a:ext cx="1986915" cy="246380"/>
                            <a:chOff x="0" y="0"/>
                            <a:chExt cx="1987246" cy="246490"/>
                          </a:xfrm>
                        </wpg:grpSpPr>
                        <wps:wsp>
                          <wps:cNvPr id="31" name="Straight Connector 31"/>
                          <wps:cNvCnPr/>
                          <wps:spPr>
                            <a:xfrm>
                              <a:off x="0" y="246490"/>
                              <a:ext cx="516255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2" name="Straight Connector 32"/>
                          <wps:cNvCnPr/>
                          <wps:spPr>
                            <a:xfrm>
                              <a:off x="731520" y="246490"/>
                              <a:ext cx="516255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3" name="Straight Connector 33"/>
                          <wps:cNvCnPr/>
                          <wps:spPr>
                            <a:xfrm>
                              <a:off x="1470991" y="246490"/>
                              <a:ext cx="516255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85029" y="0"/>
                              <a:ext cx="262255" cy="24638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A4A12AB" w14:textId="0C248DD0" w:rsidR="00611E3B" w:rsidRPr="00FA5A65" w:rsidRDefault="00611E3B" w:rsidP="00611E3B">
                                <w:pPr>
                                  <w:rPr>
                                    <w:rFonts w:ascii="Twinkl" w:hAnsi="Twinkl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sz w:val="28"/>
                                    <w:szCs w:val="28"/>
                                  </w:rPr>
                                  <w:t>×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16549" y="0"/>
                              <a:ext cx="262255" cy="24638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BAFD0FC" w14:textId="7B9D85F5" w:rsidR="00611E3B" w:rsidRPr="00FA5A65" w:rsidRDefault="00611E3B" w:rsidP="00611E3B">
                                <w:pPr>
                                  <w:rPr>
                                    <w:rFonts w:ascii="Twinkl" w:hAnsi="Twinkl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sz w:val="28"/>
                                    <w:szCs w:val="28"/>
                                  </w:rPr>
                                  <w:t>=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43" name="Group 43"/>
                        <wpg:cNvGrpSpPr/>
                        <wpg:grpSpPr>
                          <a:xfrm>
                            <a:off x="0" y="914400"/>
                            <a:ext cx="1986915" cy="246380"/>
                            <a:chOff x="0" y="0"/>
                            <a:chExt cx="1987246" cy="246490"/>
                          </a:xfrm>
                        </wpg:grpSpPr>
                        <wps:wsp>
                          <wps:cNvPr id="44" name="Straight Connector 44"/>
                          <wps:cNvCnPr/>
                          <wps:spPr>
                            <a:xfrm>
                              <a:off x="0" y="246490"/>
                              <a:ext cx="516255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5" name="Straight Connector 45"/>
                          <wps:cNvCnPr/>
                          <wps:spPr>
                            <a:xfrm>
                              <a:off x="731520" y="246490"/>
                              <a:ext cx="516255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6" name="Straight Connector 46"/>
                          <wps:cNvCnPr/>
                          <wps:spPr>
                            <a:xfrm>
                              <a:off x="1470991" y="246490"/>
                              <a:ext cx="516255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85029" y="0"/>
                              <a:ext cx="262255" cy="24638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261417" w14:textId="77777777" w:rsidR="00611E3B" w:rsidRPr="00FA5A65" w:rsidRDefault="00611E3B" w:rsidP="00611E3B">
                                <w:pPr>
                                  <w:rPr>
                                    <w:rFonts w:ascii="Twinkl" w:hAnsi="Twinkl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sz w:val="28"/>
                                    <w:szCs w:val="28"/>
                                  </w:rPr>
                                  <w:t>×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4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16549" y="0"/>
                              <a:ext cx="262255" cy="24638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2DDA313" w14:textId="77777777" w:rsidR="00611E3B" w:rsidRPr="00FA5A65" w:rsidRDefault="00611E3B" w:rsidP="00611E3B">
                                <w:pPr>
                                  <w:rPr>
                                    <w:rFonts w:ascii="Twinkl" w:hAnsi="Twinkl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sz w:val="28"/>
                                    <w:szCs w:val="28"/>
                                  </w:rPr>
                                  <w:t>=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412DA36" id="Group 61" o:spid="_x0000_s1029" style="position:absolute;margin-left:195.05pt;margin-top:315.5pt;width:156.45pt;height:91.4pt;z-index:251710464" coordsize="19869,116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">
                <v:group id="Group 42" o:spid="_x0000_s1030" style="position:absolute;width:19869;height:2463" coordsize="19872,2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line id="Straight Connector 31" o:spid="_x0000_s1031" style="position:absolute;visibility:visible;mso-wrap-style:square" from="0,2464" to="5162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" strokecolor="#1c1c1c [3200]" strokeweight=".5pt">
                    <v:stroke joinstyle="miter"/>
                  </v:line>
                  <v:line id="Straight Connector 32" o:spid="_x0000_s1032" style="position:absolute;visibility:visible;mso-wrap-style:square" from="7315,2464" to="12477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" strokecolor="#1c1c1c [3200]" strokeweight=".5pt">
                    <v:stroke joinstyle="miter"/>
                  </v:line>
                  <v:line id="Straight Connector 33" o:spid="_x0000_s1033" style="position:absolute;visibility:visible;mso-wrap-style:square" from="14709,2464" to="19872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" strokecolor="#1c1c1c [3200]" strokeweight=".5pt">
                    <v:stroke joinstyle="miter"/>
                  </v:line>
                  <v:shape id="_x0000_s1034" type="#_x0000_t202" style="position:absolute;left:4850;width:2622;height:2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" filled="f" stroked="f">
                    <v:textbox>
                      <w:txbxContent>
                        <w:p w14:paraId="1A4A12AB" w14:textId="0C248DD0" w:rsidR="00611E3B" w:rsidRPr="00FA5A65" w:rsidRDefault="00611E3B" w:rsidP="00611E3B">
                          <w:pPr>
                            <w:rPr>
                              <w:rFonts w:ascii="Twinkl" w:hAnsi="Twinkl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winkl" w:hAnsi="Twinkl"/>
                              <w:sz w:val="28"/>
                              <w:szCs w:val="28"/>
                            </w:rPr>
                            <w:t>×</w:t>
                          </w:r>
                        </w:p>
                      </w:txbxContent>
                    </v:textbox>
                  </v:shape>
                  <v:shape id="_x0000_s1035" type="#_x0000_t202" style="position:absolute;left:12165;width:2623;height:2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" filled="f" stroked="f">
                    <v:textbox>
                      <w:txbxContent>
                        <w:p w14:paraId="6BAFD0FC" w14:textId="7B9D85F5" w:rsidR="00611E3B" w:rsidRPr="00FA5A65" w:rsidRDefault="00611E3B" w:rsidP="00611E3B">
                          <w:pPr>
                            <w:rPr>
                              <w:rFonts w:ascii="Twinkl" w:hAnsi="Twinkl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winkl" w:hAnsi="Twinkl"/>
                              <w:sz w:val="28"/>
                              <w:szCs w:val="28"/>
                            </w:rPr>
                            <w:t>=</w:t>
                          </w:r>
                        </w:p>
                      </w:txbxContent>
                    </v:textbox>
                  </v:shape>
                </v:group>
                <v:group id="Group 43" o:spid="_x0000_s1036" style="position:absolute;top:9144;width:19869;height:2463" coordsize="19872,2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<v:line id="Straight Connector 44" o:spid="_x0000_s1037" style="position:absolute;visibility:visible;mso-wrap-style:square" from="0,2464" to="5162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" strokecolor="#1c1c1c [3200]" strokeweight=".5pt">
                    <v:stroke joinstyle="miter"/>
                  </v:line>
                  <v:line id="Straight Connector 45" o:spid="_x0000_s1038" style="position:absolute;visibility:visible;mso-wrap-style:square" from="7315,2464" to="12477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" strokecolor="#1c1c1c [3200]" strokeweight=".5pt">
                    <v:stroke joinstyle="miter"/>
                  </v:line>
                  <v:line id="Straight Connector 46" o:spid="_x0000_s1039" style="position:absolute;visibility:visible;mso-wrap-style:square" from="14709,2464" to="19872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" strokecolor="#1c1c1c [3200]" strokeweight=".5pt">
                    <v:stroke joinstyle="miter"/>
                  </v:line>
                  <v:shape id="_x0000_s1040" type="#_x0000_t202" style="position:absolute;left:4850;width:2622;height:2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2mKQ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Nh+Qx/X+IPkNkvAAAA//8DAFBLAQItABQABgAIAAAAIQDb4fbL7gAAAIUBAAATAAAAAAAAAAAA&#10;AAAAAAAAAABbQ29udGVudF9UeXBlc10ueG1sUEsBAi0AFAAGAAgAAAAhAFr0LFu/AAAAFQEAAAsA&#10;AAAAAAAAAAAAAAAAHwEAAF9yZWxzLy5yZWxzUEsBAi0AFAAGAAgAAAAhAMDaYpDEAAAA2wAAAA8A&#10;AAAAAAAAAAAAAAAABwIAAGRycy9kb3ducmV2LnhtbFBLBQYAAAAAAwADALcAAAD4AgAAAAA=&#10;" filled="f" stroked="f">
                    <v:textbox>
                      <w:txbxContent>
                        <w:p w14:paraId="5F261417" w14:textId="77777777" w:rsidR="00611E3B" w:rsidRPr="00FA5A65" w:rsidRDefault="00611E3B" w:rsidP="00611E3B">
                          <w:pPr>
                            <w:rPr>
                              <w:rFonts w:ascii="Twinkl" w:hAnsi="Twinkl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winkl" w:hAnsi="Twinkl"/>
                              <w:sz w:val="28"/>
                              <w:szCs w:val="28"/>
                            </w:rPr>
                            <w:t>×</w:t>
                          </w:r>
                        </w:p>
                      </w:txbxContent>
                    </v:textbox>
                  </v:shape>
                  <v:shape id="_x0000_s1041" type="#_x0000_t202" style="position:absolute;left:12165;width:2623;height:2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" filled="f" stroked="f">
                    <v:textbox>
                      <w:txbxContent>
                        <w:p w14:paraId="52DDA313" w14:textId="77777777" w:rsidR="00611E3B" w:rsidRPr="00FA5A65" w:rsidRDefault="00611E3B" w:rsidP="00611E3B">
                          <w:pPr>
                            <w:rPr>
                              <w:rFonts w:ascii="Twinkl" w:hAnsi="Twinkl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winkl" w:hAnsi="Twinkl"/>
                              <w:sz w:val="28"/>
                              <w:szCs w:val="28"/>
                            </w:rPr>
                            <w:t>=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309EA449" wp14:editId="4DA7D0B8">
                <wp:simplePos x="0" y="0"/>
                <wp:positionH relativeFrom="margin">
                  <wp:posOffset>196850</wp:posOffset>
                </wp:positionH>
                <wp:positionV relativeFrom="paragraph">
                  <wp:posOffset>4862830</wp:posOffset>
                </wp:positionV>
                <wp:extent cx="397510" cy="294005"/>
                <wp:effectExtent l="0" t="0" r="0" b="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510" cy="2940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D5E344" w14:textId="5F1E32A6" w:rsidR="00611E3B" w:rsidRPr="00FA5A65" w:rsidRDefault="00611E3B" w:rsidP="00611E3B">
                            <w:pP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b)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9EA449" id="_x0000_s1042" type="#_x0000_t202" style="position:absolute;margin-left:15.5pt;margin-top:382.9pt;width:31.3pt;height:23.1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" filled="f" stroked="f">
                <v:textbox>
                  <w:txbxContent>
                    <w:p w14:paraId="76D5E344" w14:textId="5F1E32A6" w:rsidR="00611E3B" w:rsidRPr="00FA5A65" w:rsidRDefault="00611E3B" w:rsidP="00611E3B">
                      <w:pPr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>
                        <w:rPr>
                          <w:rFonts w:ascii="Twinkl" w:hAnsi="Twinkl"/>
                          <w:sz w:val="28"/>
                          <w:szCs w:val="28"/>
                        </w:rPr>
                        <w:t>b)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0B6C4299" wp14:editId="7CC5DC78">
                <wp:simplePos x="0" y="0"/>
                <wp:positionH relativeFrom="margin">
                  <wp:posOffset>194310</wp:posOffset>
                </wp:positionH>
                <wp:positionV relativeFrom="paragraph">
                  <wp:posOffset>3851275</wp:posOffset>
                </wp:positionV>
                <wp:extent cx="397510" cy="294005"/>
                <wp:effectExtent l="0" t="0" r="0" b="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510" cy="2940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4D1B13" w14:textId="5F8EC37D" w:rsidR="00611E3B" w:rsidRPr="00FA5A65" w:rsidRDefault="00611E3B" w:rsidP="00611E3B">
                            <w:pP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6C4299" id="_x0000_s1043" type="#_x0000_t202" style="position:absolute;margin-left:15.3pt;margin-top:303.25pt;width:31.3pt;height:23.1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" filled="f" stroked="f">
                <v:textbox>
                  <w:txbxContent>
                    <w:p w14:paraId="234D1B13" w14:textId="5F8EC37D" w:rsidR="00611E3B" w:rsidRPr="00FA5A65" w:rsidRDefault="00611E3B" w:rsidP="00611E3B">
                      <w:pPr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>
                        <w:rPr>
                          <w:rFonts w:ascii="Twinkl" w:hAnsi="Twinkl"/>
                          <w:sz w:val="28"/>
                          <w:szCs w:val="28"/>
                        </w:rPr>
                        <w:t>a)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color w:val="23A7F9"/>
          <w:sz w:val="56"/>
          <w:szCs w:val="56"/>
          <w:lang w:eastAsia="en-GB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40DB00CA" wp14:editId="77C93367">
                <wp:simplePos x="0" y="0"/>
                <wp:positionH relativeFrom="column">
                  <wp:posOffset>7869555</wp:posOffset>
                </wp:positionH>
                <wp:positionV relativeFrom="paragraph">
                  <wp:posOffset>4007485</wp:posOffset>
                </wp:positionV>
                <wp:extent cx="1986915" cy="1160780"/>
                <wp:effectExtent l="0" t="0" r="32385" b="20320"/>
                <wp:wrapNone/>
                <wp:docPr id="62" name="Group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6915" cy="1160780"/>
                          <a:chOff x="0" y="0"/>
                          <a:chExt cx="1986915" cy="1160780"/>
                        </a:xfrm>
                      </wpg:grpSpPr>
                      <wpg:grpSp>
                        <wpg:cNvPr id="49" name="Group 49"/>
                        <wpg:cNvGrpSpPr/>
                        <wpg:grpSpPr>
                          <a:xfrm>
                            <a:off x="0" y="0"/>
                            <a:ext cx="1986915" cy="246380"/>
                            <a:chOff x="0" y="0"/>
                            <a:chExt cx="1987246" cy="246490"/>
                          </a:xfrm>
                        </wpg:grpSpPr>
                        <wps:wsp>
                          <wps:cNvPr id="50" name="Straight Connector 50"/>
                          <wps:cNvCnPr/>
                          <wps:spPr>
                            <a:xfrm>
                              <a:off x="0" y="246490"/>
                              <a:ext cx="516255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1" name="Straight Connector 51"/>
                          <wps:cNvCnPr/>
                          <wps:spPr>
                            <a:xfrm>
                              <a:off x="731520" y="246490"/>
                              <a:ext cx="516255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2" name="Straight Connector 52"/>
                          <wps:cNvCnPr/>
                          <wps:spPr>
                            <a:xfrm>
                              <a:off x="1470991" y="246490"/>
                              <a:ext cx="516255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85029" y="0"/>
                              <a:ext cx="262255" cy="24638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3D4B911" w14:textId="77777777" w:rsidR="00611E3B" w:rsidRPr="00FA5A65" w:rsidRDefault="00611E3B" w:rsidP="00611E3B">
                                <w:pPr>
                                  <w:rPr>
                                    <w:rFonts w:ascii="Twinkl" w:hAnsi="Twinkl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sz w:val="28"/>
                                    <w:szCs w:val="28"/>
                                  </w:rPr>
                                  <w:t>×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5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16549" y="0"/>
                              <a:ext cx="262255" cy="24638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97E7282" w14:textId="77777777" w:rsidR="00611E3B" w:rsidRPr="00FA5A65" w:rsidRDefault="00611E3B" w:rsidP="00611E3B">
                                <w:pPr>
                                  <w:rPr>
                                    <w:rFonts w:ascii="Twinkl" w:hAnsi="Twinkl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sz w:val="28"/>
                                    <w:szCs w:val="28"/>
                                  </w:rPr>
                                  <w:t>=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55" name="Group 55"/>
                        <wpg:cNvGrpSpPr/>
                        <wpg:grpSpPr>
                          <a:xfrm>
                            <a:off x="0" y="914400"/>
                            <a:ext cx="1986915" cy="246380"/>
                            <a:chOff x="0" y="0"/>
                            <a:chExt cx="1987246" cy="246490"/>
                          </a:xfrm>
                        </wpg:grpSpPr>
                        <wps:wsp>
                          <wps:cNvPr id="56" name="Straight Connector 56"/>
                          <wps:cNvCnPr/>
                          <wps:spPr>
                            <a:xfrm>
                              <a:off x="0" y="246490"/>
                              <a:ext cx="516255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7" name="Straight Connector 57"/>
                          <wps:cNvCnPr/>
                          <wps:spPr>
                            <a:xfrm>
                              <a:off x="731520" y="246490"/>
                              <a:ext cx="516255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8" name="Straight Connector 58"/>
                          <wps:cNvCnPr/>
                          <wps:spPr>
                            <a:xfrm>
                              <a:off x="1470991" y="246490"/>
                              <a:ext cx="516255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85029" y="0"/>
                              <a:ext cx="262255" cy="24638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9ACA47" w14:textId="77777777" w:rsidR="00611E3B" w:rsidRPr="00FA5A65" w:rsidRDefault="00611E3B" w:rsidP="00611E3B">
                                <w:pPr>
                                  <w:rPr>
                                    <w:rFonts w:ascii="Twinkl" w:hAnsi="Twinkl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sz w:val="28"/>
                                    <w:szCs w:val="28"/>
                                  </w:rPr>
                                  <w:t>×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6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16549" y="0"/>
                              <a:ext cx="262255" cy="24638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92C7480" w14:textId="77777777" w:rsidR="00611E3B" w:rsidRPr="00FA5A65" w:rsidRDefault="00611E3B" w:rsidP="00611E3B">
                                <w:pPr>
                                  <w:rPr>
                                    <w:rFonts w:ascii="Twinkl" w:hAnsi="Twinkl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sz w:val="28"/>
                                    <w:szCs w:val="28"/>
                                  </w:rPr>
                                  <w:t>=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0DB00CA" id="Group 62" o:spid="_x0000_s1044" style="position:absolute;margin-left:619.65pt;margin-top:315.55pt;width:156.45pt;height:91.4pt;z-index:251714560" coordsize="19869,116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">
                <v:group id="Group 49" o:spid="_x0000_s1045" style="position:absolute;width:19869;height:2463" coordsize="19872,2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<v:line id="Straight Connector 50" o:spid="_x0000_s1046" style="position:absolute;visibility:visible;mso-wrap-style:square" from="0,2464" to="5162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" strokecolor="#1c1c1c [3200]" strokeweight=".5pt">
                    <v:stroke joinstyle="miter"/>
                  </v:line>
                  <v:line id="Straight Connector 51" o:spid="_x0000_s1047" style="position:absolute;visibility:visible;mso-wrap-style:square" from="7315,2464" to="12477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" strokecolor="#1c1c1c [3200]" strokeweight=".5pt">
                    <v:stroke joinstyle="miter"/>
                  </v:line>
                  <v:line id="Straight Connector 52" o:spid="_x0000_s1048" style="position:absolute;visibility:visible;mso-wrap-style:square" from="14709,2464" to="19872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" strokecolor="#1c1c1c [3200]" strokeweight=".5pt">
                    <v:stroke joinstyle="miter"/>
                  </v:line>
                  <v:shape id="_x0000_s1049" type="#_x0000_t202" style="position:absolute;left:4850;width:2622;height:2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" filled="f" stroked="f">
                    <v:textbox>
                      <w:txbxContent>
                        <w:p w14:paraId="23D4B911" w14:textId="77777777" w:rsidR="00611E3B" w:rsidRPr="00FA5A65" w:rsidRDefault="00611E3B" w:rsidP="00611E3B">
                          <w:pPr>
                            <w:rPr>
                              <w:rFonts w:ascii="Twinkl" w:hAnsi="Twinkl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winkl" w:hAnsi="Twinkl"/>
                              <w:sz w:val="28"/>
                              <w:szCs w:val="28"/>
                            </w:rPr>
                            <w:t>×</w:t>
                          </w:r>
                        </w:p>
                      </w:txbxContent>
                    </v:textbox>
                  </v:shape>
                  <v:shape id="_x0000_s1050" type="#_x0000_t202" style="position:absolute;left:12165;width:2623;height:2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" filled="f" stroked="f">
                    <v:textbox>
                      <w:txbxContent>
                        <w:p w14:paraId="697E7282" w14:textId="77777777" w:rsidR="00611E3B" w:rsidRPr="00FA5A65" w:rsidRDefault="00611E3B" w:rsidP="00611E3B">
                          <w:pPr>
                            <w:rPr>
                              <w:rFonts w:ascii="Twinkl" w:hAnsi="Twinkl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winkl" w:hAnsi="Twinkl"/>
                              <w:sz w:val="28"/>
                              <w:szCs w:val="28"/>
                            </w:rPr>
                            <w:t>=</w:t>
                          </w:r>
                        </w:p>
                      </w:txbxContent>
                    </v:textbox>
                  </v:shape>
                </v:group>
                <v:group id="Group 55" o:spid="_x0000_s1051" style="position:absolute;top:9144;width:19869;height:2463" coordsize="19872,2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<v:line id="Straight Connector 56" o:spid="_x0000_s1052" style="position:absolute;visibility:visible;mso-wrap-style:square" from="0,2464" to="5162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" strokecolor="#1c1c1c [3200]" strokeweight=".5pt">
                    <v:stroke joinstyle="miter"/>
                  </v:line>
                  <v:line id="Straight Connector 57" o:spid="_x0000_s1053" style="position:absolute;visibility:visible;mso-wrap-style:square" from="7315,2464" to="12477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" strokecolor="#1c1c1c [3200]" strokeweight=".5pt">
                    <v:stroke joinstyle="miter"/>
                  </v:line>
                  <v:line id="Straight Connector 58" o:spid="_x0000_s1054" style="position:absolute;visibility:visible;mso-wrap-style:square" from="14709,2464" to="19872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" strokecolor="#1c1c1c [3200]" strokeweight=".5pt">
                    <v:stroke joinstyle="miter"/>
                  </v:line>
                  <v:shape id="_x0000_s1055" type="#_x0000_t202" style="position:absolute;left:4850;width:2622;height:2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" filled="f" stroked="f">
                    <v:textbox>
                      <w:txbxContent>
                        <w:p w14:paraId="039ACA47" w14:textId="77777777" w:rsidR="00611E3B" w:rsidRPr="00FA5A65" w:rsidRDefault="00611E3B" w:rsidP="00611E3B">
                          <w:pPr>
                            <w:rPr>
                              <w:rFonts w:ascii="Twinkl" w:hAnsi="Twinkl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winkl" w:hAnsi="Twinkl"/>
                              <w:sz w:val="28"/>
                              <w:szCs w:val="28"/>
                            </w:rPr>
                            <w:t>×</w:t>
                          </w:r>
                        </w:p>
                      </w:txbxContent>
                    </v:textbox>
                  </v:shape>
                  <v:shape id="_x0000_s1056" type="#_x0000_t202" style="position:absolute;left:12165;width:2623;height:2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" filled="f" stroked="f">
                    <v:textbox>
                      <w:txbxContent>
                        <w:p w14:paraId="392C7480" w14:textId="77777777" w:rsidR="00611E3B" w:rsidRPr="00FA5A65" w:rsidRDefault="00611E3B" w:rsidP="00611E3B">
                          <w:pPr>
                            <w:rPr>
                              <w:rFonts w:ascii="Twinkl" w:hAnsi="Twinkl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winkl" w:hAnsi="Twinkl"/>
                              <w:sz w:val="28"/>
                              <w:szCs w:val="28"/>
                            </w:rPr>
                            <w:t>=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BE5AA0">
        <w:rPr>
          <w:noProof/>
          <w:color w:val="23A7F9"/>
          <w:sz w:val="56"/>
          <w:szCs w:val="56"/>
          <w:lang w:eastAsia="en-GB"/>
        </w:rPr>
        <w:drawing>
          <wp:anchor distT="0" distB="0" distL="0" distR="0" simplePos="0" relativeHeight="251718656" behindDoc="1" locked="0" layoutInCell="1" allowOverlap="1" wp14:anchorId="3730B269" wp14:editId="1DB304BB">
            <wp:simplePos x="0" y="0"/>
            <wp:positionH relativeFrom="page">
              <wp:posOffset>941070</wp:posOffset>
            </wp:positionH>
            <wp:positionV relativeFrom="page">
              <wp:posOffset>5993765</wp:posOffset>
            </wp:positionV>
            <wp:extent cx="1736725" cy="615315"/>
            <wp:effectExtent l="0" t="0" r="0" b="0"/>
            <wp:wrapNone/>
            <wp:docPr id="3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6725" cy="615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E5AA0">
        <w:rPr>
          <w:noProof/>
          <w:color w:val="23A7F9"/>
          <w:sz w:val="56"/>
          <w:szCs w:val="56"/>
          <w:lang w:eastAsia="en-GB"/>
        </w:rPr>
        <w:drawing>
          <wp:anchor distT="0" distB="0" distL="0" distR="0" simplePos="0" relativeHeight="251717632" behindDoc="1" locked="0" layoutInCell="1" allowOverlap="1" wp14:anchorId="41036D42" wp14:editId="763300CF">
            <wp:simplePos x="0" y="0"/>
            <wp:positionH relativeFrom="page">
              <wp:posOffset>858520</wp:posOffset>
            </wp:positionH>
            <wp:positionV relativeFrom="page">
              <wp:posOffset>4961890</wp:posOffset>
            </wp:positionV>
            <wp:extent cx="1859915" cy="861695"/>
            <wp:effectExtent l="0" t="0" r="6985" b="0"/>
            <wp:wrapNone/>
            <wp:docPr id="34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9915" cy="861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E5AA0">
        <w:rPr>
          <w:noProof/>
          <w:color w:val="23A7F9"/>
          <w:sz w:val="56"/>
          <w:szCs w:val="56"/>
          <w:lang w:eastAsia="en-GB"/>
        </w:rPr>
        <w:drawing>
          <wp:anchor distT="0" distB="0" distL="0" distR="0" simplePos="0" relativeHeight="251716608" behindDoc="1" locked="0" layoutInCell="1" allowOverlap="1" wp14:anchorId="39AF36DE" wp14:editId="1FFE89EC">
            <wp:simplePos x="0" y="0"/>
            <wp:positionH relativeFrom="page">
              <wp:posOffset>5783580</wp:posOffset>
            </wp:positionH>
            <wp:positionV relativeFrom="page">
              <wp:posOffset>5077184</wp:posOffset>
            </wp:positionV>
            <wp:extent cx="2463165" cy="496570"/>
            <wp:effectExtent l="0" t="0" r="0" b="0"/>
            <wp:wrapNone/>
            <wp:docPr id="26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3165" cy="496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3E8C7ED" wp14:editId="60B676B5">
                <wp:simplePos x="0" y="0"/>
                <wp:positionH relativeFrom="margin">
                  <wp:posOffset>184150</wp:posOffset>
                </wp:positionH>
                <wp:positionV relativeFrom="paragraph">
                  <wp:posOffset>3389299</wp:posOffset>
                </wp:positionV>
                <wp:extent cx="3211830" cy="314960"/>
                <wp:effectExtent l="0" t="0" r="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1830" cy="3149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DFE731" w14:textId="75119CEE" w:rsidR="007605DF" w:rsidRPr="001C697C" w:rsidRDefault="007605DF" w:rsidP="007605DF">
                            <w:p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How many </w:t>
                            </w:r>
                            <w:r w:rsidR="00BE5AA0"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pieces of fruit are there?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E8C7ED" id="_x0000_s1057" type="#_x0000_t202" style="position:absolute;margin-left:14.5pt;margin-top:266.85pt;width:252.9pt;height:24.8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" filled="f" stroked="f">
                <v:textbox>
                  <w:txbxContent>
                    <w:p w14:paraId="77DFE731" w14:textId="75119CEE" w:rsidR="007605DF" w:rsidRPr="001C697C" w:rsidRDefault="007605DF" w:rsidP="007605DF">
                      <w:p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How many </w:t>
                      </w:r>
                      <w:r w:rsidR="00BE5AA0"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>pieces of fruit are there?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color w:val="23A7F9"/>
          <w:sz w:val="56"/>
          <w:szCs w:val="56"/>
          <w:lang w:eastAsia="en-GB"/>
        </w:rPr>
        <mc:AlternateContent>
          <mc:Choice Requires="wpg">
            <w:drawing>
              <wp:anchor distT="0" distB="0" distL="114300" distR="114300" simplePos="0" relativeHeight="251719680" behindDoc="1" locked="0" layoutInCell="1" allowOverlap="1" wp14:anchorId="52AEFF44" wp14:editId="52F4E681">
                <wp:simplePos x="0" y="0"/>
                <wp:positionH relativeFrom="page">
                  <wp:posOffset>5692692</wp:posOffset>
                </wp:positionH>
                <wp:positionV relativeFrom="page">
                  <wp:posOffset>5644212</wp:posOffset>
                </wp:positionV>
                <wp:extent cx="2551430" cy="1043305"/>
                <wp:effectExtent l="0" t="0" r="0" b="0"/>
                <wp:wrapNone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51430" cy="1043305"/>
                          <a:chOff x="8603" y="8876"/>
                          <a:chExt cx="4018" cy="1643"/>
                        </a:xfrm>
                      </wpg:grpSpPr>
                      <pic:pic xmlns:pic="http://schemas.openxmlformats.org/drawingml/2006/picture">
                        <pic:nvPicPr>
                          <pic:cNvPr id="39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75" y="9124"/>
                            <a:ext cx="424" cy="6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72" y="8971"/>
                            <a:ext cx="416" cy="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65" y="9102"/>
                            <a:ext cx="415" cy="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00" y="9755"/>
                            <a:ext cx="424" cy="6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2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97" y="9603"/>
                            <a:ext cx="416" cy="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3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53" y="8971"/>
                            <a:ext cx="568" cy="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4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13" y="9166"/>
                            <a:ext cx="327" cy="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5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90" y="9733"/>
                            <a:ext cx="415" cy="7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6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78" y="9603"/>
                            <a:ext cx="568" cy="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7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38" y="9797"/>
                            <a:ext cx="327" cy="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8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02" y="9796"/>
                            <a:ext cx="568" cy="7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9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42" y="9667"/>
                            <a:ext cx="568" cy="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0" name="Freeform 15"/>
                        <wps:cNvSpPr>
                          <a:spLocks/>
                        </wps:cNvSpPr>
                        <wps:spPr bwMode="auto">
                          <a:xfrm>
                            <a:off x="9279" y="9665"/>
                            <a:ext cx="64" cy="159"/>
                          </a:xfrm>
                          <a:custGeom>
                            <a:avLst/>
                            <a:gdLst>
                              <a:gd name="T0" fmla="+- 0 9283 9280"/>
                              <a:gd name="T1" fmla="*/ T0 w 64"/>
                              <a:gd name="T2" fmla="+- 0 9666 9666"/>
                              <a:gd name="T3" fmla="*/ 9666 h 159"/>
                              <a:gd name="T4" fmla="+- 0 9280 9280"/>
                              <a:gd name="T5" fmla="*/ T4 w 64"/>
                              <a:gd name="T6" fmla="+- 0 9667 9666"/>
                              <a:gd name="T7" fmla="*/ 9667 h 159"/>
                              <a:gd name="T8" fmla="+- 0 9340 9280"/>
                              <a:gd name="T9" fmla="*/ T8 w 64"/>
                              <a:gd name="T10" fmla="+- 0 9824 9666"/>
                              <a:gd name="T11" fmla="*/ 9824 h 159"/>
                              <a:gd name="T12" fmla="+- 0 9344 9280"/>
                              <a:gd name="T13" fmla="*/ T12 w 64"/>
                              <a:gd name="T14" fmla="+- 0 9823 9666"/>
                              <a:gd name="T15" fmla="*/ 9823 h 159"/>
                              <a:gd name="T16" fmla="+- 0 9283 9280"/>
                              <a:gd name="T17" fmla="*/ T16 w 64"/>
                              <a:gd name="T18" fmla="+- 0 9666 9666"/>
                              <a:gd name="T19" fmla="*/ 9666 h 1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4" h="159">
                                <a:moveTo>
                                  <a:pt x="3" y="0"/>
                                </a:moveTo>
                                <a:lnTo>
                                  <a:pt x="0" y="1"/>
                                </a:lnTo>
                                <a:lnTo>
                                  <a:pt x="60" y="158"/>
                                </a:lnTo>
                                <a:lnTo>
                                  <a:pt x="64" y="157"/>
                                </a:lnTo>
                                <a:lnTo>
                                  <a:pt x="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F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1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75" y="9096"/>
                            <a:ext cx="424" cy="6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2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71" y="8943"/>
                            <a:ext cx="416" cy="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3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65" y="9073"/>
                            <a:ext cx="415" cy="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4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052" y="8943"/>
                            <a:ext cx="568" cy="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5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12" y="9137"/>
                            <a:ext cx="327" cy="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6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02" y="9767"/>
                            <a:ext cx="568" cy="7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7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42" y="9638"/>
                            <a:ext cx="568" cy="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8" name="Freeform 23"/>
                        <wps:cNvSpPr>
                          <a:spLocks/>
                        </wps:cNvSpPr>
                        <wps:spPr bwMode="auto">
                          <a:xfrm>
                            <a:off x="11879" y="9637"/>
                            <a:ext cx="64" cy="159"/>
                          </a:xfrm>
                          <a:custGeom>
                            <a:avLst/>
                            <a:gdLst>
                              <a:gd name="T0" fmla="+- 0 11883 11879"/>
                              <a:gd name="T1" fmla="*/ T0 w 64"/>
                              <a:gd name="T2" fmla="+- 0 9637 9637"/>
                              <a:gd name="T3" fmla="*/ 9637 h 159"/>
                              <a:gd name="T4" fmla="+- 0 11879 11879"/>
                              <a:gd name="T5" fmla="*/ T4 w 64"/>
                              <a:gd name="T6" fmla="+- 0 9639 9637"/>
                              <a:gd name="T7" fmla="*/ 9639 h 159"/>
                              <a:gd name="T8" fmla="+- 0 11940 11879"/>
                              <a:gd name="T9" fmla="*/ T8 w 64"/>
                              <a:gd name="T10" fmla="+- 0 9796 9637"/>
                              <a:gd name="T11" fmla="*/ 9796 h 159"/>
                              <a:gd name="T12" fmla="+- 0 11943 11879"/>
                              <a:gd name="T13" fmla="*/ T12 w 64"/>
                              <a:gd name="T14" fmla="+- 0 9795 9637"/>
                              <a:gd name="T15" fmla="*/ 9795 h 159"/>
                              <a:gd name="T16" fmla="+- 0 11883 11879"/>
                              <a:gd name="T17" fmla="*/ T16 w 64"/>
                              <a:gd name="T18" fmla="+- 0 9637 9637"/>
                              <a:gd name="T19" fmla="*/ 9637 h 1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4" h="159">
                                <a:moveTo>
                                  <a:pt x="4" y="0"/>
                                </a:moveTo>
                                <a:lnTo>
                                  <a:pt x="0" y="2"/>
                                </a:lnTo>
                                <a:lnTo>
                                  <a:pt x="61" y="159"/>
                                </a:lnTo>
                                <a:lnTo>
                                  <a:pt x="64" y="158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EF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9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67" y="9006"/>
                            <a:ext cx="568" cy="7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07" y="8875"/>
                            <a:ext cx="568" cy="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550C9E3" id="Group 38" o:spid="_x0000_s1026" style="position:absolute;margin-left:448.25pt;margin-top:444.45pt;width:200.9pt;height:82.15pt;z-index:-251596800;mso-position-horizontal-relative:page;mso-position-vertical-relative:page" coordorigin="8603,8876" coordsize="4018,16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8675;top:9124;width:424;height:6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">
                  <v:imagedata r:id="rId19" o:title=""/>
                </v:shape>
                <v:shape id="Picture 4" o:spid="_x0000_s1028" type="#_x0000_t75" style="position:absolute;left:8872;top:8971;width:416;height:7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">
                  <v:imagedata r:id="rId20" o:title=""/>
                </v:shape>
                <v:shape id="Picture 5" o:spid="_x0000_s1029" type="#_x0000_t75" style="position:absolute;left:9265;top:9102;width:415;height: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">
                  <v:imagedata r:id="rId21" o:title=""/>
                </v:shape>
                <v:shape id="Picture 6" o:spid="_x0000_s1030" type="#_x0000_t75" style="position:absolute;left:9800;top:9755;width:424;height:6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">
                  <v:imagedata r:id="rId19" o:title=""/>
                </v:shape>
                <v:shape id="Picture 7" o:spid="_x0000_s1031" type="#_x0000_t75" style="position:absolute;left:9997;top:9603;width:416;height:7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">
                  <v:imagedata r:id="rId20" o:title=""/>
                </v:shape>
                <v:shape id="Picture 8" o:spid="_x0000_s1032" type="#_x0000_t75" style="position:absolute;left:9453;top:8971;width:568;height:7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">
                  <v:imagedata r:id="rId22" o:title=""/>
                </v:shape>
                <v:shape id="Picture 9" o:spid="_x0000_s1033" type="#_x0000_t75" style="position:absolute;left:9113;top:9166;width:327;height: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">
                  <v:imagedata r:id="rId23" o:title=""/>
                </v:shape>
                <v:shape id="Picture 10" o:spid="_x0000_s1034" type="#_x0000_t75" style="position:absolute;left:10390;top:9733;width:415;height:7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">
                  <v:imagedata r:id="rId24" o:title=""/>
                </v:shape>
                <v:shape id="Picture 11" o:spid="_x0000_s1035" type="#_x0000_t75" style="position:absolute;left:10578;top:9603;width:568;height:7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">
                  <v:imagedata r:id="rId22" o:title=""/>
                </v:shape>
                <v:shape id="Picture 12" o:spid="_x0000_s1036" type="#_x0000_t75" style="position:absolute;left:10238;top:9797;width:327;height: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">
                  <v:imagedata r:id="rId23" o:title=""/>
                </v:shape>
                <v:shape id="Picture 13" o:spid="_x0000_s1037" type="#_x0000_t75" style="position:absolute;left:8602;top:9796;width:568;height:7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">
                  <v:imagedata r:id="rId25" o:title=""/>
                </v:shape>
                <v:shape id="Picture 14" o:spid="_x0000_s1038" type="#_x0000_t75" style="position:absolute;left:8942;top:9667;width:568;height: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">
                  <v:imagedata r:id="rId26" o:title=""/>
                </v:shape>
                <v:shape id="Freeform 15" o:spid="_x0000_s1039" style="position:absolute;left:9279;top:9665;width:64;height:159;visibility:visible;mso-wrap-style:square;v-text-anchor:top" coordsize="64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" path="m3,l,1,60,158r4,-1l3,xe" fillcolor="#fefefe" stroked="f">
                  <v:path arrowok="t" o:connecttype="custom" o:connectlocs="3,9666;0,9667;60,9824;64,9823;3,9666" o:connectangles="0,0,0,0,0"/>
                </v:shape>
                <v:shape id="Picture 16" o:spid="_x0000_s1040" type="#_x0000_t75" style="position:absolute;left:11275;top:9096;width:424;height:6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">
                  <v:imagedata r:id="rId19" o:title=""/>
                </v:shape>
                <v:shape id="Picture 17" o:spid="_x0000_s1041" type="#_x0000_t75" style="position:absolute;left:11471;top:8943;width:416;height:7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">
                  <v:imagedata r:id="rId20" o:title=""/>
                </v:shape>
                <v:shape id="Picture 18" o:spid="_x0000_s1042" type="#_x0000_t75" style="position:absolute;left:11865;top:9073;width:415;height: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">
                  <v:imagedata r:id="rId21" o:title=""/>
                </v:shape>
                <v:shape id="Picture 19" o:spid="_x0000_s1043" type="#_x0000_t75" style="position:absolute;left:12052;top:8943;width:568;height:7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">
                  <v:imagedata r:id="rId22" o:title=""/>
                </v:shape>
                <v:shape id="Picture 20" o:spid="_x0000_s1044" type="#_x0000_t75" style="position:absolute;left:11712;top:9137;width:327;height: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">
                  <v:imagedata r:id="rId23" o:title=""/>
                </v:shape>
                <v:shape id="Picture 21" o:spid="_x0000_s1045" type="#_x0000_t75" style="position:absolute;left:11202;top:9767;width:568;height:7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">
                  <v:imagedata r:id="rId25" o:title=""/>
                </v:shape>
                <v:shape id="Picture 22" o:spid="_x0000_s1046" type="#_x0000_t75" style="position:absolute;left:11542;top:9638;width:568;height: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">
                  <v:imagedata r:id="rId26" o:title=""/>
                </v:shape>
                <v:shape id="Freeform 23" o:spid="_x0000_s1047" style="position:absolute;left:11879;top:9637;width:64;height:159;visibility:visible;mso-wrap-style:square;v-text-anchor:top" coordsize="64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" path="m4,l,2,61,159r3,-1l4,xe" fillcolor="#fefefe" stroked="f">
                  <v:path arrowok="t" o:connecttype="custom" o:connectlocs="4,9637;0,9639;61,9796;64,9795;4,9637" o:connectangles="0,0,0,0,0"/>
                </v:shape>
                <v:shape id="Picture 24" o:spid="_x0000_s1048" type="#_x0000_t75" style="position:absolute;left:10167;top:9006;width:568;height:7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">
                  <v:imagedata r:id="rId25" o:title=""/>
                </v:shape>
                <v:shape id="Picture 25" o:spid="_x0000_s1049" type="#_x0000_t75" style="position:absolute;left:10507;top:8875;width:568;height:7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">
                  <v:imagedata r:id="rId22" o:title=""/>
                </v:shape>
                <w10:wrap anchorx="page" anchory="page"/>
              </v:group>
            </w:pict>
          </mc:Fallback>
        </mc:AlternateContent>
      </w:r>
      <w:r w:rsidR="007161A8" w:rsidRPr="007161A8">
        <w:rPr>
          <w:noProof/>
          <w:color w:val="23A7F9"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3126185" wp14:editId="2CFB8A7B">
                <wp:simplePos x="0" y="0"/>
                <wp:positionH relativeFrom="column">
                  <wp:posOffset>7973060</wp:posOffset>
                </wp:positionH>
                <wp:positionV relativeFrom="paragraph">
                  <wp:posOffset>850900</wp:posOffset>
                </wp:positionV>
                <wp:extent cx="1094740" cy="0"/>
                <wp:effectExtent l="0" t="0" r="0" b="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47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DFAEAD1" id="Straight Connector 15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7.8pt,67pt" to="714pt,6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" strokecolor="#1c1c1c [3200]" strokeweight=".5pt">
                <v:stroke joinstyle="miter"/>
              </v:line>
            </w:pict>
          </mc:Fallback>
        </mc:AlternateContent>
      </w:r>
      <w:r w:rsidR="007161A8" w:rsidRPr="007161A8">
        <w:rPr>
          <w:noProof/>
          <w:color w:val="23A7F9"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DE1BF43" wp14:editId="48FC5624">
                <wp:simplePos x="0" y="0"/>
                <wp:positionH relativeFrom="column">
                  <wp:posOffset>7969885</wp:posOffset>
                </wp:positionH>
                <wp:positionV relativeFrom="paragraph">
                  <wp:posOffset>1237615</wp:posOffset>
                </wp:positionV>
                <wp:extent cx="1094740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47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901BFEA" id="Straight Connector 16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7.55pt,97.45pt" to="713.75pt,9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" strokecolor="#1c1c1c [3200]" strokeweight=".5pt">
                <v:stroke joinstyle="miter"/>
              </v:line>
            </w:pict>
          </mc:Fallback>
        </mc:AlternateContent>
      </w:r>
      <w:r w:rsidR="007161A8" w:rsidRPr="007161A8">
        <w:rPr>
          <w:noProof/>
          <w:color w:val="23A7F9"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BA9486C" wp14:editId="13818B88">
                <wp:simplePos x="0" y="0"/>
                <wp:positionH relativeFrom="column">
                  <wp:posOffset>7972425</wp:posOffset>
                </wp:positionH>
                <wp:positionV relativeFrom="paragraph">
                  <wp:posOffset>1630045</wp:posOffset>
                </wp:positionV>
                <wp:extent cx="1094740" cy="0"/>
                <wp:effectExtent l="0" t="0" r="0" b="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47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DB1E3F6" id="Straight Connector 17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7.75pt,128.35pt" to="713.95pt,12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" strokecolor="#1c1c1c [3200]" strokeweight=".5pt">
                <v:stroke joinstyle="miter"/>
              </v:line>
            </w:pict>
          </mc:Fallback>
        </mc:AlternateContent>
      </w:r>
      <w:r w:rsidR="007161A8" w:rsidRPr="007161A8">
        <w:rPr>
          <w:noProof/>
          <w:color w:val="23A7F9"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F7C06A2" wp14:editId="6BD29BD2">
                <wp:simplePos x="0" y="0"/>
                <wp:positionH relativeFrom="column">
                  <wp:posOffset>7969885</wp:posOffset>
                </wp:positionH>
                <wp:positionV relativeFrom="paragraph">
                  <wp:posOffset>2018030</wp:posOffset>
                </wp:positionV>
                <wp:extent cx="1094740" cy="0"/>
                <wp:effectExtent l="0" t="0" r="0" b="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47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F7B25CA" id="Straight Connector 18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7.55pt,158.9pt" to="713.75pt,15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" strokecolor="#1c1c1c [3200]" strokeweight=".5pt">
                <v:stroke joinstyle="miter"/>
              </v:line>
            </w:pict>
          </mc:Fallback>
        </mc:AlternateContent>
      </w:r>
      <w:r w:rsidR="007161A8" w:rsidRPr="007161A8">
        <w:rPr>
          <w:noProof/>
          <w:color w:val="23A7F9"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CB71388" wp14:editId="09B0C912">
                <wp:simplePos x="0" y="0"/>
                <wp:positionH relativeFrom="column">
                  <wp:posOffset>7973060</wp:posOffset>
                </wp:positionH>
                <wp:positionV relativeFrom="paragraph">
                  <wp:posOffset>2411095</wp:posOffset>
                </wp:positionV>
                <wp:extent cx="1094740" cy="0"/>
                <wp:effectExtent l="0" t="0" r="0" b="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47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A47898F" id="Straight Connector 19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7.8pt,189.85pt" to="714pt,18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" strokecolor="#1c1c1c [3200]" strokeweight=".5pt">
                <v:stroke joinstyle="miter"/>
              </v:line>
            </w:pict>
          </mc:Fallback>
        </mc:AlternateContent>
      </w:r>
      <w:r w:rsidR="007161A8" w:rsidRPr="007161A8">
        <w:rPr>
          <w:noProof/>
          <w:color w:val="23A7F9"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A2D947D" wp14:editId="2A562996">
                <wp:simplePos x="0" y="0"/>
                <wp:positionH relativeFrom="column">
                  <wp:posOffset>7969250</wp:posOffset>
                </wp:positionH>
                <wp:positionV relativeFrom="paragraph">
                  <wp:posOffset>2797175</wp:posOffset>
                </wp:positionV>
                <wp:extent cx="1094740" cy="0"/>
                <wp:effectExtent l="0" t="0" r="0" b="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47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E98BBEC" id="Straight Connector 20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7.5pt,220.25pt" to="713.7pt,2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" strokecolor="#1c1c1c [3200]" strokeweight=".5pt">
                <v:stroke joinstyle="miter"/>
              </v:line>
            </w:pict>
          </mc:Fallback>
        </mc:AlternateContent>
      </w:r>
      <w:r w:rsidR="007161A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3B7152C" wp14:editId="4C098F32">
                <wp:simplePos x="0" y="0"/>
                <wp:positionH relativeFrom="margin">
                  <wp:posOffset>4334510</wp:posOffset>
                </wp:positionH>
                <wp:positionV relativeFrom="paragraph">
                  <wp:posOffset>560705</wp:posOffset>
                </wp:positionV>
                <wp:extent cx="1054100" cy="2663825"/>
                <wp:effectExtent l="0" t="0" r="0" b="31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4100" cy="2663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90C08B" w14:textId="7E72D640" w:rsidR="00FA5A65" w:rsidRPr="001C697C" w:rsidRDefault="00BE5AA0" w:rsidP="00FA5A65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4</w:t>
                            </w:r>
                            <w:r w:rsidR="00FA5A65"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A5A65" w:rsidRPr="001C697C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×</w:t>
                            </w:r>
                            <w:r w:rsidR="00FA5A65"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3</w:t>
                            </w:r>
                            <w:r w:rsidR="00FA5A65"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=</w:t>
                            </w:r>
                          </w:p>
                          <w:p w14:paraId="0BC17555" w14:textId="07B9CB52" w:rsidR="00FA5A65" w:rsidRPr="001C697C" w:rsidRDefault="00BE5AA0" w:rsidP="00FA5A65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3</w:t>
                            </w:r>
                            <w:r w:rsidR="00FA5A65"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A5A65" w:rsidRPr="001C697C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×</w:t>
                            </w:r>
                            <w:r w:rsidR="00FA5A65"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3</w:t>
                            </w:r>
                            <w:r w:rsidR="00FA5A65"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=</w:t>
                            </w:r>
                          </w:p>
                          <w:p w14:paraId="5801436F" w14:textId="5ABD1FC3" w:rsidR="00FA5A65" w:rsidRPr="001C697C" w:rsidRDefault="00BE5AA0" w:rsidP="00FA5A65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5</w:t>
                            </w:r>
                            <w:r w:rsidR="00FA5A65"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A5A65" w:rsidRPr="001C697C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×</w:t>
                            </w:r>
                            <w:r w:rsidR="00FA5A65"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3</w:t>
                            </w:r>
                            <w:r w:rsidR="00FA5A65"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=</w:t>
                            </w:r>
                          </w:p>
                          <w:p w14:paraId="4384D377" w14:textId="36A14FB6" w:rsidR="00FA5A65" w:rsidRPr="001C697C" w:rsidRDefault="00BE5AA0" w:rsidP="00FA5A65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2</w:t>
                            </w:r>
                            <w:r w:rsidR="00FA5A65"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A5A65" w:rsidRPr="001C697C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×</w:t>
                            </w:r>
                            <w:r w:rsidR="00FA5A65"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3</w:t>
                            </w:r>
                            <w:r w:rsidR="00FA5A65"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=</w:t>
                            </w:r>
                          </w:p>
                          <w:p w14:paraId="59B14369" w14:textId="5B390896" w:rsidR="00FA5A65" w:rsidRPr="001C697C" w:rsidRDefault="00BE5AA0" w:rsidP="00FA5A65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9</w:t>
                            </w:r>
                            <w:r w:rsidR="00FA5A65"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A5A65" w:rsidRPr="001C697C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×</w:t>
                            </w:r>
                            <w:r w:rsidR="00FA5A65"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3</w:t>
                            </w:r>
                            <w:r w:rsidR="00FA5A65"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=</w:t>
                            </w:r>
                          </w:p>
                          <w:p w14:paraId="4877035E" w14:textId="6B973233" w:rsidR="00FA5A65" w:rsidRPr="00FA5A65" w:rsidRDefault="00BE5AA0" w:rsidP="00FA5A65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6</w:t>
                            </w:r>
                            <w:r w:rsidR="00FA5A65"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A5A65" w:rsidRPr="001C697C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×</w:t>
                            </w:r>
                            <w:r w:rsidR="00FA5A65"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3</w:t>
                            </w:r>
                            <w:r w:rsidR="00FA5A65"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B7152C" id="_x0000_s1058" type="#_x0000_t202" style="position:absolute;margin-left:341.3pt;margin-top:44.15pt;width:83pt;height:209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" filled="f" stroked="f">
                <v:textbox>
                  <w:txbxContent>
                    <w:p w14:paraId="1A90C08B" w14:textId="7E72D640" w:rsidR="00FA5A65" w:rsidRPr="001C697C" w:rsidRDefault="00BE5AA0" w:rsidP="00FA5A65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>4</w:t>
                      </w:r>
                      <w:r w:rsidR="00FA5A65"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</w:t>
                      </w:r>
                      <w:r w:rsidR="00FA5A65" w:rsidRPr="001C697C">
                        <w:rPr>
                          <w:rFonts w:ascii="Cambria" w:hAnsi="Cambria" w:cs="Cambria"/>
                          <w:sz w:val="28"/>
                          <w:szCs w:val="28"/>
                        </w:rPr>
                        <w:t>×</w:t>
                      </w:r>
                      <w:r w:rsidR="00FA5A65"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</w:t>
                      </w:r>
                      <w:r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>3</w:t>
                      </w:r>
                      <w:r w:rsidR="00FA5A65"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=</w:t>
                      </w:r>
                    </w:p>
                    <w:p w14:paraId="0BC17555" w14:textId="07B9CB52" w:rsidR="00FA5A65" w:rsidRPr="001C697C" w:rsidRDefault="00BE5AA0" w:rsidP="00FA5A65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>3</w:t>
                      </w:r>
                      <w:r w:rsidR="00FA5A65"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</w:t>
                      </w:r>
                      <w:r w:rsidR="00FA5A65" w:rsidRPr="001C697C">
                        <w:rPr>
                          <w:rFonts w:ascii="Cambria" w:hAnsi="Cambria" w:cs="Cambria"/>
                          <w:sz w:val="28"/>
                          <w:szCs w:val="28"/>
                        </w:rPr>
                        <w:t>×</w:t>
                      </w:r>
                      <w:r w:rsidR="00FA5A65"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</w:t>
                      </w:r>
                      <w:r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>3</w:t>
                      </w:r>
                      <w:r w:rsidR="00FA5A65"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=</w:t>
                      </w:r>
                    </w:p>
                    <w:p w14:paraId="5801436F" w14:textId="5ABD1FC3" w:rsidR="00FA5A65" w:rsidRPr="001C697C" w:rsidRDefault="00BE5AA0" w:rsidP="00FA5A65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>5</w:t>
                      </w:r>
                      <w:r w:rsidR="00FA5A65"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</w:t>
                      </w:r>
                      <w:r w:rsidR="00FA5A65" w:rsidRPr="001C697C">
                        <w:rPr>
                          <w:rFonts w:ascii="Cambria" w:hAnsi="Cambria" w:cs="Cambria"/>
                          <w:sz w:val="28"/>
                          <w:szCs w:val="28"/>
                        </w:rPr>
                        <w:t>×</w:t>
                      </w:r>
                      <w:r w:rsidR="00FA5A65"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</w:t>
                      </w:r>
                      <w:r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>3</w:t>
                      </w:r>
                      <w:r w:rsidR="00FA5A65"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=</w:t>
                      </w:r>
                    </w:p>
                    <w:p w14:paraId="4384D377" w14:textId="36A14FB6" w:rsidR="00FA5A65" w:rsidRPr="001C697C" w:rsidRDefault="00BE5AA0" w:rsidP="00FA5A65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>2</w:t>
                      </w:r>
                      <w:r w:rsidR="00FA5A65"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</w:t>
                      </w:r>
                      <w:r w:rsidR="00FA5A65" w:rsidRPr="001C697C">
                        <w:rPr>
                          <w:rFonts w:ascii="Cambria" w:hAnsi="Cambria" w:cs="Cambria"/>
                          <w:sz w:val="28"/>
                          <w:szCs w:val="28"/>
                        </w:rPr>
                        <w:t>×</w:t>
                      </w:r>
                      <w:r w:rsidR="00FA5A65"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</w:t>
                      </w:r>
                      <w:r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>3</w:t>
                      </w:r>
                      <w:r w:rsidR="00FA5A65"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=</w:t>
                      </w:r>
                    </w:p>
                    <w:p w14:paraId="59B14369" w14:textId="5B390896" w:rsidR="00FA5A65" w:rsidRPr="001C697C" w:rsidRDefault="00BE5AA0" w:rsidP="00FA5A65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>9</w:t>
                      </w:r>
                      <w:r w:rsidR="00FA5A65"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</w:t>
                      </w:r>
                      <w:r w:rsidR="00FA5A65" w:rsidRPr="001C697C">
                        <w:rPr>
                          <w:rFonts w:ascii="Cambria" w:hAnsi="Cambria" w:cs="Cambria"/>
                          <w:sz w:val="28"/>
                          <w:szCs w:val="28"/>
                        </w:rPr>
                        <w:t>×</w:t>
                      </w:r>
                      <w:r w:rsidR="00FA5A65"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</w:t>
                      </w:r>
                      <w:r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>3</w:t>
                      </w:r>
                      <w:r w:rsidR="00FA5A65"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=</w:t>
                      </w:r>
                    </w:p>
                    <w:p w14:paraId="4877035E" w14:textId="6B973233" w:rsidR="00FA5A65" w:rsidRPr="00FA5A65" w:rsidRDefault="00BE5AA0" w:rsidP="00FA5A65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>6</w:t>
                      </w:r>
                      <w:r w:rsidR="00FA5A65"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</w:t>
                      </w:r>
                      <w:r w:rsidR="00FA5A65" w:rsidRPr="001C697C">
                        <w:rPr>
                          <w:rFonts w:ascii="Cambria" w:hAnsi="Cambria" w:cs="Cambria"/>
                          <w:sz w:val="28"/>
                          <w:szCs w:val="28"/>
                        </w:rPr>
                        <w:t>×</w:t>
                      </w:r>
                      <w:r w:rsidR="00FA5A65"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</w:t>
                      </w:r>
                      <w:r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>3</w:t>
                      </w:r>
                      <w:r w:rsidR="00FA5A65"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161A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6347F7" wp14:editId="3C982552">
                <wp:simplePos x="0" y="0"/>
                <wp:positionH relativeFrom="column">
                  <wp:posOffset>5427345</wp:posOffset>
                </wp:positionH>
                <wp:positionV relativeFrom="paragraph">
                  <wp:posOffset>853440</wp:posOffset>
                </wp:positionV>
                <wp:extent cx="1094740" cy="0"/>
                <wp:effectExtent l="0" t="0" r="0" b="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47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878D393" id="Straight Connector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7.35pt,67.2pt" to="513.55pt,6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" strokecolor="#1c1c1c [3200]" strokeweight=".5pt">
                <v:stroke joinstyle="miter"/>
              </v:line>
            </w:pict>
          </mc:Fallback>
        </mc:AlternateContent>
      </w:r>
      <w:r w:rsidR="007161A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C6F8D00" wp14:editId="33DC8951">
                <wp:simplePos x="0" y="0"/>
                <wp:positionH relativeFrom="column">
                  <wp:posOffset>5424170</wp:posOffset>
                </wp:positionH>
                <wp:positionV relativeFrom="paragraph">
                  <wp:posOffset>1240155</wp:posOffset>
                </wp:positionV>
                <wp:extent cx="1094740" cy="0"/>
                <wp:effectExtent l="0" t="0" r="0" b="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47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AC4F540" id="Straight Connector 10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7.1pt,97.65pt" to="513.3pt,9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" strokecolor="#1c1c1c [3200]" strokeweight=".5pt">
                <v:stroke joinstyle="miter"/>
              </v:line>
            </w:pict>
          </mc:Fallback>
        </mc:AlternateContent>
      </w:r>
      <w:r w:rsidR="007161A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D28CFA" wp14:editId="2E8CA9B1">
                <wp:simplePos x="0" y="0"/>
                <wp:positionH relativeFrom="column">
                  <wp:posOffset>5426710</wp:posOffset>
                </wp:positionH>
                <wp:positionV relativeFrom="paragraph">
                  <wp:posOffset>1632585</wp:posOffset>
                </wp:positionV>
                <wp:extent cx="1094740" cy="0"/>
                <wp:effectExtent l="0" t="0" r="0" b="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47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ABC42A0" id="Straight Connector 11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7.3pt,128.55pt" to="513.5pt,1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" strokecolor="#1c1c1c [3200]" strokeweight=".5pt">
                <v:stroke joinstyle="miter"/>
              </v:line>
            </w:pict>
          </mc:Fallback>
        </mc:AlternateContent>
      </w:r>
      <w:r w:rsidR="007161A8" w:rsidRPr="007161A8">
        <w:rPr>
          <w:noProof/>
          <w:color w:val="23A7F9"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3521625" wp14:editId="6556A6CB">
                <wp:simplePos x="0" y="0"/>
                <wp:positionH relativeFrom="column">
                  <wp:posOffset>5424170</wp:posOffset>
                </wp:positionH>
                <wp:positionV relativeFrom="paragraph">
                  <wp:posOffset>2020570</wp:posOffset>
                </wp:positionV>
                <wp:extent cx="1094740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47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93E7638" id="Straight Connector 12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7.1pt,159.1pt" to="513.3pt,15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" strokecolor="#1c1c1c [3200]" strokeweight=".5pt">
                <v:stroke joinstyle="miter"/>
              </v:line>
            </w:pict>
          </mc:Fallback>
        </mc:AlternateContent>
      </w:r>
      <w:r w:rsidR="007161A8" w:rsidRPr="007161A8">
        <w:rPr>
          <w:noProof/>
          <w:color w:val="23A7F9"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E1074D3" wp14:editId="48499C20">
                <wp:simplePos x="0" y="0"/>
                <wp:positionH relativeFrom="column">
                  <wp:posOffset>5427345</wp:posOffset>
                </wp:positionH>
                <wp:positionV relativeFrom="paragraph">
                  <wp:posOffset>2413635</wp:posOffset>
                </wp:positionV>
                <wp:extent cx="1094740" cy="0"/>
                <wp:effectExtent l="0" t="0" r="0" b="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47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6289448" id="Straight Connector 13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7.35pt,190.05pt" to="513.55pt,19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" strokecolor="#1c1c1c [3200]" strokeweight=".5pt">
                <v:stroke joinstyle="miter"/>
              </v:line>
            </w:pict>
          </mc:Fallback>
        </mc:AlternateContent>
      </w:r>
      <w:r w:rsidR="007161A8" w:rsidRPr="007161A8">
        <w:rPr>
          <w:noProof/>
          <w:color w:val="23A7F9"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1081B0C" wp14:editId="4AF7646C">
                <wp:simplePos x="0" y="0"/>
                <wp:positionH relativeFrom="column">
                  <wp:posOffset>5423535</wp:posOffset>
                </wp:positionH>
                <wp:positionV relativeFrom="paragraph">
                  <wp:posOffset>2799715</wp:posOffset>
                </wp:positionV>
                <wp:extent cx="1094740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47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01FF73A" id="Straight Connector 14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7.05pt,220.45pt" to="513.25pt,2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" strokecolor="#1c1c1c [3200]" strokeweight=".5pt">
                <v:stroke joinstyle="miter"/>
              </v:line>
            </w:pict>
          </mc:Fallback>
        </mc:AlternateContent>
      </w:r>
      <w:r w:rsidR="00FA5A6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13A0779" wp14:editId="0FD45330">
                <wp:simplePos x="0" y="0"/>
                <wp:positionH relativeFrom="margin">
                  <wp:posOffset>6868795</wp:posOffset>
                </wp:positionH>
                <wp:positionV relativeFrom="paragraph">
                  <wp:posOffset>562610</wp:posOffset>
                </wp:positionV>
                <wp:extent cx="1403350" cy="2663825"/>
                <wp:effectExtent l="0" t="0" r="0" b="31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3350" cy="2663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A1426F" w14:textId="75F2CF64" w:rsidR="00FA5A65" w:rsidRPr="001C697C" w:rsidRDefault="00BE5AA0" w:rsidP="00FA5A65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7</w:t>
                            </w:r>
                            <w:r w:rsidR="00FA5A65"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A5A65" w:rsidRPr="001C697C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×</w:t>
                            </w:r>
                            <w:r w:rsidR="00FA5A65"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3</w:t>
                            </w:r>
                            <w:r w:rsidR="00FA5A65"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=</w:t>
                            </w:r>
                          </w:p>
                          <w:p w14:paraId="3A7E854D" w14:textId="6C4AB938" w:rsidR="00FA5A65" w:rsidRPr="001C697C" w:rsidRDefault="00BE5AA0" w:rsidP="00FA5A65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1</w:t>
                            </w:r>
                            <w:r w:rsidR="00FA5A65"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A5A65" w:rsidRPr="001C697C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×</w:t>
                            </w:r>
                            <w:r w:rsidR="00FA5A65"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3</w:t>
                            </w:r>
                            <w:r w:rsidR="00FA5A65"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=</w:t>
                            </w:r>
                          </w:p>
                          <w:p w14:paraId="22CCA0E2" w14:textId="53B8075E" w:rsidR="00FA5A65" w:rsidRPr="001C697C" w:rsidRDefault="00BE5AA0" w:rsidP="00FA5A65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11</w:t>
                            </w:r>
                            <w:r w:rsidR="00FA5A65"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A5A65" w:rsidRPr="001C697C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×</w:t>
                            </w:r>
                            <w:r w:rsidR="00FA5A65"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3</w:t>
                            </w:r>
                            <w:r w:rsidR="00FA5A65"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=</w:t>
                            </w:r>
                          </w:p>
                          <w:p w14:paraId="1F44C3A3" w14:textId="61C1724D" w:rsidR="00FA5A65" w:rsidRPr="001C697C" w:rsidRDefault="00BE5AA0" w:rsidP="00FA5A65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8 </w:t>
                            </w:r>
                            <w:r w:rsidR="00FA5A65" w:rsidRPr="001C697C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×</w:t>
                            </w:r>
                            <w:r w:rsidR="00FA5A65"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3 </w:t>
                            </w:r>
                            <w:r w:rsidR="00FA5A65"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=</w:t>
                            </w:r>
                          </w:p>
                          <w:p w14:paraId="2C120D45" w14:textId="34027C80" w:rsidR="00FA5A65" w:rsidRPr="001C697C" w:rsidRDefault="00BE5AA0" w:rsidP="00FA5A65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10</w:t>
                            </w:r>
                            <w:r w:rsidR="00FA5A65"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A5A65" w:rsidRPr="001C697C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×</w:t>
                            </w:r>
                            <w:r w:rsidR="00FA5A65"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3</w:t>
                            </w:r>
                            <w:r w:rsidR="00FA5A65"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=</w:t>
                            </w:r>
                          </w:p>
                          <w:p w14:paraId="4B93EDBA" w14:textId="64301903" w:rsidR="00FA5A65" w:rsidRPr="001C697C" w:rsidRDefault="00BE5AA0" w:rsidP="00FA5A65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12</w:t>
                            </w:r>
                            <w:r w:rsidR="00FA5A65"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A5A65" w:rsidRPr="001C697C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×</w:t>
                            </w:r>
                            <w:r w:rsidR="00FA5A65"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3</w:t>
                            </w:r>
                            <w:r w:rsidR="00FA5A65"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A0779" id="_x0000_s1059" type="#_x0000_t202" style="position:absolute;margin-left:540.85pt;margin-top:44.3pt;width:110.5pt;height:209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" filled="f" stroked="f">
                <v:textbox>
                  <w:txbxContent>
                    <w:p w14:paraId="79A1426F" w14:textId="75F2CF64" w:rsidR="00FA5A65" w:rsidRPr="001C697C" w:rsidRDefault="00BE5AA0" w:rsidP="00FA5A65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>7</w:t>
                      </w:r>
                      <w:r w:rsidR="00FA5A65"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</w:t>
                      </w:r>
                      <w:r w:rsidR="00FA5A65" w:rsidRPr="001C697C">
                        <w:rPr>
                          <w:rFonts w:ascii="Cambria" w:hAnsi="Cambria" w:cs="Cambria"/>
                          <w:sz w:val="28"/>
                          <w:szCs w:val="28"/>
                        </w:rPr>
                        <w:t>×</w:t>
                      </w:r>
                      <w:r w:rsidR="00FA5A65"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</w:t>
                      </w:r>
                      <w:r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>3</w:t>
                      </w:r>
                      <w:r w:rsidR="00FA5A65"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=</w:t>
                      </w:r>
                    </w:p>
                    <w:p w14:paraId="3A7E854D" w14:textId="6C4AB938" w:rsidR="00FA5A65" w:rsidRPr="001C697C" w:rsidRDefault="00BE5AA0" w:rsidP="00FA5A65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>1</w:t>
                      </w:r>
                      <w:r w:rsidR="00FA5A65"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</w:t>
                      </w:r>
                      <w:r w:rsidR="00FA5A65" w:rsidRPr="001C697C">
                        <w:rPr>
                          <w:rFonts w:ascii="Cambria" w:hAnsi="Cambria" w:cs="Cambria"/>
                          <w:sz w:val="28"/>
                          <w:szCs w:val="28"/>
                        </w:rPr>
                        <w:t>×</w:t>
                      </w:r>
                      <w:r w:rsidR="00FA5A65"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</w:t>
                      </w:r>
                      <w:r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>3</w:t>
                      </w:r>
                      <w:r w:rsidR="00FA5A65"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=</w:t>
                      </w:r>
                    </w:p>
                    <w:p w14:paraId="22CCA0E2" w14:textId="53B8075E" w:rsidR="00FA5A65" w:rsidRPr="001C697C" w:rsidRDefault="00BE5AA0" w:rsidP="00FA5A65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>11</w:t>
                      </w:r>
                      <w:r w:rsidR="00FA5A65"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</w:t>
                      </w:r>
                      <w:r w:rsidR="00FA5A65" w:rsidRPr="001C697C">
                        <w:rPr>
                          <w:rFonts w:ascii="Cambria" w:hAnsi="Cambria" w:cs="Cambria"/>
                          <w:sz w:val="28"/>
                          <w:szCs w:val="28"/>
                        </w:rPr>
                        <w:t>×</w:t>
                      </w:r>
                      <w:r w:rsidR="00FA5A65"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</w:t>
                      </w:r>
                      <w:r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>3</w:t>
                      </w:r>
                      <w:r w:rsidR="00FA5A65"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=</w:t>
                      </w:r>
                    </w:p>
                    <w:p w14:paraId="1F44C3A3" w14:textId="61C1724D" w:rsidR="00FA5A65" w:rsidRPr="001C697C" w:rsidRDefault="00BE5AA0" w:rsidP="00FA5A65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8 </w:t>
                      </w:r>
                      <w:r w:rsidR="00FA5A65" w:rsidRPr="001C697C">
                        <w:rPr>
                          <w:rFonts w:ascii="Cambria" w:hAnsi="Cambria" w:cs="Cambria"/>
                          <w:sz w:val="28"/>
                          <w:szCs w:val="28"/>
                        </w:rPr>
                        <w:t>×</w:t>
                      </w:r>
                      <w:r w:rsidR="00FA5A65"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</w:t>
                      </w:r>
                      <w:r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3 </w:t>
                      </w:r>
                      <w:r w:rsidR="00FA5A65"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>=</w:t>
                      </w:r>
                    </w:p>
                    <w:p w14:paraId="2C120D45" w14:textId="34027C80" w:rsidR="00FA5A65" w:rsidRPr="001C697C" w:rsidRDefault="00BE5AA0" w:rsidP="00FA5A65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>10</w:t>
                      </w:r>
                      <w:r w:rsidR="00FA5A65"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</w:t>
                      </w:r>
                      <w:r w:rsidR="00FA5A65" w:rsidRPr="001C697C">
                        <w:rPr>
                          <w:rFonts w:ascii="Cambria" w:hAnsi="Cambria" w:cs="Cambria"/>
                          <w:sz w:val="28"/>
                          <w:szCs w:val="28"/>
                        </w:rPr>
                        <w:t>×</w:t>
                      </w:r>
                      <w:r w:rsidR="00FA5A65"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</w:t>
                      </w:r>
                      <w:r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>3</w:t>
                      </w:r>
                      <w:r w:rsidR="00FA5A65"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=</w:t>
                      </w:r>
                    </w:p>
                    <w:p w14:paraId="4B93EDBA" w14:textId="64301903" w:rsidR="00FA5A65" w:rsidRPr="001C697C" w:rsidRDefault="00BE5AA0" w:rsidP="00FA5A65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>12</w:t>
                      </w:r>
                      <w:r w:rsidR="00FA5A65"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</w:t>
                      </w:r>
                      <w:r w:rsidR="00FA5A65" w:rsidRPr="001C697C">
                        <w:rPr>
                          <w:rFonts w:ascii="Cambria" w:hAnsi="Cambria" w:cs="Cambria"/>
                          <w:sz w:val="28"/>
                          <w:szCs w:val="28"/>
                        </w:rPr>
                        <w:t>×</w:t>
                      </w:r>
                      <w:r w:rsidR="00FA5A65"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</w:t>
                      </w:r>
                      <w:r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>3</w:t>
                      </w:r>
                      <w:r w:rsidR="00FA5A65"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A5A6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4F5E2E" wp14:editId="5F8804A5">
                <wp:simplePos x="0" y="0"/>
                <wp:positionH relativeFrom="margin">
                  <wp:posOffset>4282747</wp:posOffset>
                </wp:positionH>
                <wp:positionV relativeFrom="paragraph">
                  <wp:posOffset>60325</wp:posOffset>
                </wp:positionV>
                <wp:extent cx="2900680" cy="31496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0680" cy="3149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36201A" w14:textId="333B908E" w:rsidR="00FA5A65" w:rsidRPr="001C697C" w:rsidRDefault="00FA5A65" w:rsidP="00FA5A65">
                            <w:p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Work out these answers: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F5E2E" id="_x0000_s1060" type="#_x0000_t202" style="position:absolute;margin-left:337.2pt;margin-top:4.75pt;width:228.4pt;height:24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" filled="f" stroked="f">
                <v:textbox>
                  <w:txbxContent>
                    <w:p w14:paraId="4336201A" w14:textId="333B908E" w:rsidR="00FA5A65" w:rsidRPr="001C697C" w:rsidRDefault="00FA5A65" w:rsidP="00FA5A65">
                      <w:p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>Work out these answers: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A5A6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993D8E8" wp14:editId="00270E3A">
                <wp:simplePos x="0" y="0"/>
                <wp:positionH relativeFrom="margin">
                  <wp:posOffset>186055</wp:posOffset>
                </wp:positionH>
                <wp:positionV relativeFrom="paragraph">
                  <wp:posOffset>65405</wp:posOffset>
                </wp:positionV>
                <wp:extent cx="2900680" cy="31496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0680" cy="3149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5D22C0" w14:textId="4039B1B4" w:rsidR="00FA5A65" w:rsidRPr="001C697C" w:rsidRDefault="00FA5A65" w:rsidP="00FA5A65">
                            <w:p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Count in </w:t>
                            </w:r>
                            <w:r w:rsidR="00BE5AA0"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3</w:t>
                            </w:r>
                            <w:r w:rsidRPr="001C697C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s and colour in the grid: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93D8E8" id="_x0000_s1061" type="#_x0000_t202" style="position:absolute;margin-left:14.65pt;margin-top:5.15pt;width:228.4pt;height:24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" filled="f" stroked="f">
                <v:textbox>
                  <w:txbxContent>
                    <w:p w14:paraId="7A5D22C0" w14:textId="4039B1B4" w:rsidR="00FA5A65" w:rsidRPr="001C697C" w:rsidRDefault="00FA5A65" w:rsidP="00FA5A65">
                      <w:p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Count in </w:t>
                      </w:r>
                      <w:r w:rsidR="00BE5AA0"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>3</w:t>
                      </w:r>
                      <w:r w:rsidRPr="001C697C">
                        <w:rPr>
                          <w:rFonts w:ascii="NTFPreCursivef" w:hAnsi="NTFPreCursivef"/>
                          <w:sz w:val="28"/>
                          <w:szCs w:val="28"/>
                        </w:rPr>
                        <w:t>s and colour in the grid: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bookmarkStart w:id="0" w:name="_GoBack"/>
      <w:bookmarkEnd w:id="0"/>
    </w:p>
    <w:sectPr w:rsidR="00DB213F" w:rsidRPr="00DB213F" w:rsidSect="003D074F">
      <w:pgSz w:w="16838" w:h="11906" w:orient="landscape"/>
      <w:pgMar w:top="720" w:right="720" w:bottom="720" w:left="624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15FA3D" w14:textId="77777777" w:rsidR="00432189" w:rsidRDefault="00432189" w:rsidP="00DD5720">
      <w:r>
        <w:separator/>
      </w:r>
    </w:p>
  </w:endnote>
  <w:endnote w:type="continuationSeparator" w:id="0">
    <w:p w14:paraId="5CB71702" w14:textId="77777777" w:rsidR="00432189" w:rsidRDefault="00432189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Preplay">
    <w:altName w:val="Corbel"/>
    <w:panose1 w:val="00000000000000000000"/>
    <w:charset w:val="00"/>
    <w:family w:val="modern"/>
    <w:notTrueType/>
    <w:pitch w:val="variable"/>
    <w:sig w:usb0="00000001" w:usb1="0000004A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1" w:fontKey="{8930A9EE-B9E8-493B-BF0D-591113306DEB}"/>
    <w:embedBold r:id="rId2" w:fontKey="{7E70644D-62AA-4F10-83E7-18BBB3A13685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43B60488-113E-4095-B829-CDFD0779DC9E}"/>
    <w:embedBold r:id="rId4" w:fontKey="{D47C4650-5EBE-4358-9482-187028A2E84E}"/>
    <w:embedItalic r:id="rId5" w:fontKey="{D04838B9-5BAA-4470-9989-9014044EE38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6" w:fontKey="{3ABDBF3B-0021-4F78-AD5D-F8C59300654C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FA2768A3-C0C7-4769-9D63-B997ED14E725}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8" w:fontKey="{A6096576-8046-4D7C-95DB-88C9E73CF780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9" w:fontKey="{39F19BAE-0B7B-4FB9-B157-A1681458594D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00A096" w14:textId="77777777" w:rsidR="00432189" w:rsidRDefault="00432189" w:rsidP="00DD5720">
      <w:r>
        <w:separator/>
      </w:r>
    </w:p>
  </w:footnote>
  <w:footnote w:type="continuationSeparator" w:id="0">
    <w:p w14:paraId="144CE657" w14:textId="77777777" w:rsidR="00432189" w:rsidRDefault="00432189" w:rsidP="00DD57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E36676C"/>
    <w:lvl w:ilvl="0">
      <w:start w:val="1"/>
      <w:numFmt w:val="decimal"/>
      <w:lvlText w:val="%1."/>
      <w:lvlJc w:val="left"/>
      <w:pPr>
        <w:tabs>
          <w:tab w:val="num" w:pos="2769"/>
        </w:tabs>
        <w:ind w:left="2769" w:hanging="360"/>
      </w:pPr>
    </w:lvl>
  </w:abstractNum>
  <w:abstractNum w:abstractNumId="1" w15:restartNumberingAfterBreak="0">
    <w:nsid w:val="FFFFFF7D"/>
    <w:multiLevelType w:val="singleLevel"/>
    <w:tmpl w:val="F53823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B20291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22C0F3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4FEFF8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4A86757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A78878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BF2A391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B53A1D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63A5F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FFFFFFFE"/>
    <w:multiLevelType w:val="singleLevel"/>
    <w:tmpl w:val="DD4E845E"/>
    <w:lvl w:ilvl="0">
      <w:numFmt w:val="bullet"/>
      <w:lvlText w:val="*"/>
      <w:lvlJc w:val="left"/>
    </w:lvl>
  </w:abstractNum>
  <w:abstractNum w:abstractNumId="11" w15:restartNumberingAfterBreak="0">
    <w:nsid w:val="063A13A1"/>
    <w:multiLevelType w:val="hybridMultilevel"/>
    <w:tmpl w:val="5706F7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994EDC"/>
    <w:multiLevelType w:val="hybridMultilevel"/>
    <w:tmpl w:val="12A47C1A"/>
    <w:lvl w:ilvl="0" w:tplc="556A19A6">
      <w:start w:val="3"/>
      <w:numFmt w:val="bullet"/>
      <w:lvlText w:val="-"/>
      <w:lvlJc w:val="left"/>
      <w:pPr>
        <w:ind w:left="747" w:hanging="360"/>
      </w:pPr>
      <w:rPr>
        <w:rFonts w:ascii="BPreplay" w:eastAsia="Times New Roman" w:hAnsi="BPreplay" w:hint="default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0D216A89"/>
    <w:multiLevelType w:val="hybridMultilevel"/>
    <w:tmpl w:val="99B89C06"/>
    <w:lvl w:ilvl="0" w:tplc="556A19A6">
      <w:start w:val="3"/>
      <w:numFmt w:val="bullet"/>
      <w:lvlText w:val="-"/>
      <w:lvlJc w:val="left"/>
      <w:pPr>
        <w:ind w:left="747" w:hanging="360"/>
      </w:pPr>
      <w:rPr>
        <w:rFonts w:ascii="BPreplay" w:eastAsia="Times New Roman" w:hAnsi="BPreplay" w:hint="default"/>
      </w:rPr>
    </w:lvl>
    <w:lvl w:ilvl="1" w:tplc="08090003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10DD0EDD"/>
    <w:multiLevelType w:val="hybridMultilevel"/>
    <w:tmpl w:val="31F28922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163E780A"/>
    <w:multiLevelType w:val="hybridMultilevel"/>
    <w:tmpl w:val="C6065CAC"/>
    <w:lvl w:ilvl="0" w:tplc="92F8A802">
      <w:start w:val="3"/>
      <w:numFmt w:val="bullet"/>
      <w:lvlText w:val=""/>
      <w:lvlJc w:val="left"/>
      <w:pPr>
        <w:ind w:left="747" w:hanging="360"/>
      </w:pPr>
      <w:rPr>
        <w:rFonts w:ascii="Wingdings" w:eastAsia="Times New Roman" w:hAnsi="Wingdings" w:hint="default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17973891"/>
    <w:multiLevelType w:val="hybridMultilevel"/>
    <w:tmpl w:val="B00C6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17A84E94"/>
    <w:multiLevelType w:val="hybridMultilevel"/>
    <w:tmpl w:val="A7365AE8"/>
    <w:lvl w:ilvl="0" w:tplc="92F8A802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240501DC"/>
    <w:multiLevelType w:val="hybridMultilevel"/>
    <w:tmpl w:val="E26031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5170F3"/>
    <w:multiLevelType w:val="hybridMultilevel"/>
    <w:tmpl w:val="E140E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29E03DA0"/>
    <w:multiLevelType w:val="hybridMultilevel"/>
    <w:tmpl w:val="8728AAF8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CD81CD6"/>
    <w:multiLevelType w:val="hybridMultilevel"/>
    <w:tmpl w:val="CDB2C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2F2B3323"/>
    <w:multiLevelType w:val="hybridMultilevel"/>
    <w:tmpl w:val="1BACF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309031F3"/>
    <w:multiLevelType w:val="hybridMultilevel"/>
    <w:tmpl w:val="CAF6E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38A67D09"/>
    <w:multiLevelType w:val="hybridMultilevel"/>
    <w:tmpl w:val="0E10E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39BF1349"/>
    <w:multiLevelType w:val="hybridMultilevel"/>
    <w:tmpl w:val="FC4A431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3A1F04F2"/>
    <w:multiLevelType w:val="hybridMultilevel"/>
    <w:tmpl w:val="C2BE7F24"/>
    <w:lvl w:ilvl="0" w:tplc="529EDF40">
      <w:start w:val="3"/>
      <w:numFmt w:val="bullet"/>
      <w:lvlText w:val=""/>
      <w:lvlJc w:val="left"/>
      <w:pPr>
        <w:ind w:left="720" w:hanging="360"/>
      </w:pPr>
      <w:rPr>
        <w:rFonts w:ascii="Wingdings" w:hAnsi="Wingdings" w:cs="Wingdings" w:hint="default"/>
        <w:color w:val="E3419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3E8B2759"/>
    <w:multiLevelType w:val="hybridMultilevel"/>
    <w:tmpl w:val="6CC412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7CD496B"/>
    <w:multiLevelType w:val="hybridMultilevel"/>
    <w:tmpl w:val="94761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237FE7"/>
    <w:multiLevelType w:val="hybridMultilevel"/>
    <w:tmpl w:val="21CE363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3B0B26"/>
    <w:multiLevelType w:val="hybridMultilevel"/>
    <w:tmpl w:val="A41AE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3D42AE6"/>
    <w:multiLevelType w:val="hybridMultilevel"/>
    <w:tmpl w:val="16BCA436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08090003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529EDF40">
      <w:start w:val="3"/>
      <w:numFmt w:val="bullet"/>
      <w:lvlText w:val=""/>
      <w:lvlJc w:val="left"/>
      <w:pPr>
        <w:ind w:left="3627" w:hanging="360"/>
      </w:pPr>
      <w:rPr>
        <w:rFonts w:ascii="Wingdings" w:hAnsi="Wingdings" w:cs="Wingdings" w:hint="default"/>
        <w:color w:val="E34192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4754290"/>
    <w:multiLevelType w:val="hybridMultilevel"/>
    <w:tmpl w:val="8B049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58B31C32"/>
    <w:multiLevelType w:val="hybridMultilevel"/>
    <w:tmpl w:val="E0D27FF2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529EDF40">
      <w:start w:val="3"/>
      <w:numFmt w:val="bullet"/>
      <w:lvlText w:val=""/>
      <w:lvlJc w:val="left"/>
      <w:pPr>
        <w:ind w:left="1467" w:hanging="360"/>
      </w:pPr>
      <w:rPr>
        <w:rFonts w:ascii="Wingdings" w:hAnsi="Wingdings" w:cs="Wingdings" w:hint="default"/>
        <w:color w:val="E34192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65BF26F0"/>
    <w:multiLevelType w:val="hybridMultilevel"/>
    <w:tmpl w:val="F7F05BB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5E6ED0"/>
    <w:multiLevelType w:val="hybridMultilevel"/>
    <w:tmpl w:val="D6C02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68781AD8"/>
    <w:multiLevelType w:val="hybridMultilevel"/>
    <w:tmpl w:val="82FEE6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990228"/>
    <w:multiLevelType w:val="hybridMultilevel"/>
    <w:tmpl w:val="80EECFD2"/>
    <w:lvl w:ilvl="0" w:tplc="30E2D4C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6D5C24EF"/>
    <w:multiLevelType w:val="hybridMultilevel"/>
    <w:tmpl w:val="56F2E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6F5E311B"/>
    <w:multiLevelType w:val="hybridMultilevel"/>
    <w:tmpl w:val="4D7E3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75FD4B1D"/>
    <w:multiLevelType w:val="hybridMultilevel"/>
    <w:tmpl w:val="D5D861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762822CB"/>
    <w:multiLevelType w:val="hybridMultilevel"/>
    <w:tmpl w:val="72C68C96"/>
    <w:lvl w:ilvl="0" w:tplc="92F8A802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784F4DE0"/>
    <w:multiLevelType w:val="hybridMultilevel"/>
    <w:tmpl w:val="7A884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7C1746F2"/>
    <w:multiLevelType w:val="hybridMultilevel"/>
    <w:tmpl w:val="E4A67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DD22A6E"/>
    <w:multiLevelType w:val="hybridMultilevel"/>
    <w:tmpl w:val="D398E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5" w15:restartNumberingAfterBreak="0">
    <w:nsid w:val="7EAD0594"/>
    <w:multiLevelType w:val="hybridMultilevel"/>
    <w:tmpl w:val="513E15E4"/>
    <w:lvl w:ilvl="0" w:tplc="11625E4A">
      <w:start w:val="1"/>
      <w:numFmt w:val="lowerLetter"/>
      <w:lvlText w:val="%1)"/>
      <w:lvlJc w:val="left"/>
      <w:pPr>
        <w:ind w:left="360" w:hanging="360"/>
      </w:pPr>
      <w:rPr>
        <w:rFonts w:ascii="NTFPreCursivef" w:hAnsi="NTFPreCursivef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F12281C"/>
    <w:multiLevelType w:val="hybridMultilevel"/>
    <w:tmpl w:val="F398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1"/>
  </w:num>
  <w:num w:numId="2">
    <w:abstractNumId w:val="37"/>
  </w:num>
  <w:num w:numId="3">
    <w:abstractNumId w:val="11"/>
  </w:num>
  <w:num w:numId="4">
    <w:abstractNumId w:val="39"/>
  </w:num>
  <w:num w:numId="5">
    <w:abstractNumId w:val="44"/>
  </w:num>
  <w:num w:numId="6">
    <w:abstractNumId w:val="30"/>
  </w:num>
  <w:num w:numId="7">
    <w:abstractNumId w:val="35"/>
  </w:num>
  <w:num w:numId="8">
    <w:abstractNumId w:val="22"/>
  </w:num>
  <w:num w:numId="9">
    <w:abstractNumId w:val="36"/>
  </w:num>
  <w:num w:numId="10">
    <w:abstractNumId w:val="1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cs="Symbol" w:hint="default"/>
        </w:rPr>
      </w:lvl>
    </w:lvlOverride>
  </w:num>
  <w:num w:numId="11">
    <w:abstractNumId w:val="40"/>
  </w:num>
  <w:num w:numId="12">
    <w:abstractNumId w:val="13"/>
  </w:num>
  <w:num w:numId="13">
    <w:abstractNumId w:val="41"/>
  </w:num>
  <w:num w:numId="14">
    <w:abstractNumId w:val="17"/>
  </w:num>
  <w:num w:numId="15">
    <w:abstractNumId w:val="25"/>
  </w:num>
  <w:num w:numId="16">
    <w:abstractNumId w:val="18"/>
  </w:num>
  <w:num w:numId="17">
    <w:abstractNumId w:val="11"/>
    <w:lvlOverride w:ilvl="0">
      <w:startOverride w:val="1"/>
    </w:lvlOverride>
  </w:num>
  <w:num w:numId="18">
    <w:abstractNumId w:val="34"/>
  </w:num>
  <w:num w:numId="19">
    <w:abstractNumId w:val="29"/>
  </w:num>
  <w:num w:numId="20">
    <w:abstractNumId w:val="20"/>
  </w:num>
  <w:num w:numId="21">
    <w:abstractNumId w:val="32"/>
  </w:num>
  <w:num w:numId="22">
    <w:abstractNumId w:val="38"/>
  </w:num>
  <w:num w:numId="23">
    <w:abstractNumId w:val="16"/>
  </w:num>
  <w:num w:numId="24">
    <w:abstractNumId w:val="43"/>
  </w:num>
  <w:num w:numId="25">
    <w:abstractNumId w:val="46"/>
  </w:num>
  <w:num w:numId="26">
    <w:abstractNumId w:val="23"/>
  </w:num>
  <w:num w:numId="27">
    <w:abstractNumId w:val="42"/>
  </w:num>
  <w:num w:numId="28">
    <w:abstractNumId w:val="24"/>
  </w:num>
  <w:num w:numId="29">
    <w:abstractNumId w:val="19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8"/>
  </w:num>
  <w:num w:numId="36">
    <w:abstractNumId w:val="3"/>
  </w:num>
  <w:num w:numId="37">
    <w:abstractNumId w:val="2"/>
  </w:num>
  <w:num w:numId="38">
    <w:abstractNumId w:val="1"/>
  </w:num>
  <w:num w:numId="39">
    <w:abstractNumId w:val="0"/>
  </w:num>
  <w:num w:numId="40">
    <w:abstractNumId w:val="12"/>
  </w:num>
  <w:num w:numId="41">
    <w:abstractNumId w:val="15"/>
  </w:num>
  <w:num w:numId="42">
    <w:abstractNumId w:val="14"/>
  </w:num>
  <w:num w:numId="43">
    <w:abstractNumId w:val="26"/>
  </w:num>
  <w:num w:numId="44">
    <w:abstractNumId w:val="28"/>
  </w:num>
  <w:num w:numId="45">
    <w:abstractNumId w:val="31"/>
  </w:num>
  <w:num w:numId="46">
    <w:abstractNumId w:val="27"/>
  </w:num>
  <w:num w:numId="47">
    <w:abstractNumId w:val="33"/>
  </w:num>
  <w:num w:numId="48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74F"/>
    <w:rsid w:val="00025835"/>
    <w:rsid w:val="00067C79"/>
    <w:rsid w:val="000F227B"/>
    <w:rsid w:val="0017289C"/>
    <w:rsid w:val="00173124"/>
    <w:rsid w:val="00190479"/>
    <w:rsid w:val="001A77E0"/>
    <w:rsid w:val="001B7D7D"/>
    <w:rsid w:val="001C697C"/>
    <w:rsid w:val="002465C0"/>
    <w:rsid w:val="00254D95"/>
    <w:rsid w:val="002A5755"/>
    <w:rsid w:val="003118CF"/>
    <w:rsid w:val="00326698"/>
    <w:rsid w:val="00344899"/>
    <w:rsid w:val="00390382"/>
    <w:rsid w:val="003A6A65"/>
    <w:rsid w:val="003D074F"/>
    <w:rsid w:val="00411653"/>
    <w:rsid w:val="00412284"/>
    <w:rsid w:val="00432189"/>
    <w:rsid w:val="004F0EE8"/>
    <w:rsid w:val="005144BA"/>
    <w:rsid w:val="00522CBD"/>
    <w:rsid w:val="00553E0E"/>
    <w:rsid w:val="005A3494"/>
    <w:rsid w:val="005D1993"/>
    <w:rsid w:val="00601AF5"/>
    <w:rsid w:val="00611E3B"/>
    <w:rsid w:val="00633A95"/>
    <w:rsid w:val="006D108B"/>
    <w:rsid w:val="007161A8"/>
    <w:rsid w:val="007605DF"/>
    <w:rsid w:val="00763739"/>
    <w:rsid w:val="00872C5C"/>
    <w:rsid w:val="00874EB6"/>
    <w:rsid w:val="00886FE1"/>
    <w:rsid w:val="008C138D"/>
    <w:rsid w:val="00921006"/>
    <w:rsid w:val="00941512"/>
    <w:rsid w:val="0098564A"/>
    <w:rsid w:val="0099473A"/>
    <w:rsid w:val="009C47B0"/>
    <w:rsid w:val="009D6608"/>
    <w:rsid w:val="009F5EEC"/>
    <w:rsid w:val="00A00327"/>
    <w:rsid w:val="00AC3604"/>
    <w:rsid w:val="00BE5AA0"/>
    <w:rsid w:val="00CA3011"/>
    <w:rsid w:val="00CC0F47"/>
    <w:rsid w:val="00CE75AA"/>
    <w:rsid w:val="00CF513F"/>
    <w:rsid w:val="00D90104"/>
    <w:rsid w:val="00DA3618"/>
    <w:rsid w:val="00DB213F"/>
    <w:rsid w:val="00DD5720"/>
    <w:rsid w:val="00E1404D"/>
    <w:rsid w:val="00E1443E"/>
    <w:rsid w:val="00E376AA"/>
    <w:rsid w:val="00E62A7F"/>
    <w:rsid w:val="00EB6D1C"/>
    <w:rsid w:val="00EC16B9"/>
    <w:rsid w:val="00F376A9"/>
    <w:rsid w:val="00FA5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9E96C0D"/>
  <w15:chartTrackingRefBased/>
  <w15:docId w15:val="{50081C87-2AFF-4A0E-95FA-35B638462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EB6"/>
    <w:pPr>
      <w:spacing w:after="160" w:line="360" w:lineRule="auto"/>
      <w:jc w:val="both"/>
    </w:pPr>
    <w:rPr>
      <w:rFonts w:ascii="Tuffy" w:hAnsi="Tuffy" w:cs="BPreplay"/>
      <w:color w:val="404040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118CF"/>
    <w:pPr>
      <w:pageBreakBefore/>
      <w:spacing w:before="360" w:after="120" w:line="240" w:lineRule="auto"/>
      <w:jc w:val="left"/>
      <w:outlineLvl w:val="0"/>
    </w:pPr>
    <w:rPr>
      <w:color w:val="23A7F9"/>
      <w:sz w:val="56"/>
      <w:szCs w:val="5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118CF"/>
    <w:pPr>
      <w:keepNext/>
      <w:spacing w:after="0" w:line="240" w:lineRule="auto"/>
      <w:outlineLvl w:val="1"/>
    </w:pPr>
    <w:rPr>
      <w:b/>
      <w:bCs/>
      <w:color w:val="E34192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11653"/>
    <w:pPr>
      <w:keepNext/>
      <w:keepLines/>
      <w:spacing w:before="120" w:after="0" w:line="240" w:lineRule="auto"/>
      <w:outlineLvl w:val="2"/>
    </w:pPr>
    <w:rPr>
      <w:rFonts w:eastAsia="Times New Roman"/>
      <w:b/>
      <w:bCs/>
      <w:color w:val="1C1C1C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118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rsid w:val="003118CF"/>
    <w:pPr>
      <w:tabs>
        <w:tab w:val="center" w:pos="4513"/>
        <w:tab w:val="right" w:pos="9026"/>
      </w:tabs>
      <w:spacing w:before="180" w:after="0" w:line="240" w:lineRule="auto"/>
      <w:ind w:right="170"/>
      <w:jc w:val="right"/>
    </w:pPr>
    <w:rPr>
      <w:color w:val="FFFFFF"/>
      <w:sz w:val="16"/>
    </w:rPr>
  </w:style>
  <w:style w:type="character" w:customStyle="1" w:styleId="FooterChar">
    <w:name w:val="Footer Char"/>
    <w:link w:val="Footer"/>
    <w:uiPriority w:val="99"/>
    <w:rsid w:val="003118CF"/>
    <w:rPr>
      <w:rFonts w:ascii="BPreplay" w:hAnsi="BPreplay" w:cs="BPreplay"/>
      <w:color w:val="FFFFFF"/>
      <w:sz w:val="16"/>
      <w:szCs w:val="22"/>
      <w:lang w:eastAsia="en-US"/>
    </w:rPr>
  </w:style>
  <w:style w:type="paragraph" w:styleId="ListParagraph">
    <w:name w:val="List Paragraph"/>
    <w:basedOn w:val="Normal"/>
    <w:uiPriority w:val="99"/>
    <w:qFormat/>
    <w:rsid w:val="003118CF"/>
    <w:pPr>
      <w:spacing w:after="120"/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11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118CF"/>
    <w:rPr>
      <w:rFonts w:ascii="Segoe UI" w:hAnsi="Segoe UI" w:cs="Segoe UI"/>
      <w:color w:val="404040"/>
      <w:sz w:val="18"/>
      <w:szCs w:val="18"/>
      <w:lang w:eastAsia="en-US"/>
    </w:rPr>
  </w:style>
  <w:style w:type="character" w:customStyle="1" w:styleId="Heading1Char">
    <w:name w:val="Heading 1 Char"/>
    <w:link w:val="Heading1"/>
    <w:uiPriority w:val="99"/>
    <w:rsid w:val="003118CF"/>
    <w:rPr>
      <w:rFonts w:ascii="BPreplay" w:hAnsi="BPreplay" w:cs="BPreplay"/>
      <w:color w:val="23A7F9"/>
      <w:sz w:val="56"/>
      <w:szCs w:val="56"/>
      <w:lang w:eastAsia="en-US"/>
    </w:rPr>
  </w:style>
  <w:style w:type="character" w:customStyle="1" w:styleId="Heading2Char">
    <w:name w:val="Heading 2 Char"/>
    <w:link w:val="Heading2"/>
    <w:uiPriority w:val="99"/>
    <w:rsid w:val="003118CF"/>
    <w:rPr>
      <w:rFonts w:ascii="BPreplay" w:hAnsi="BPreplay" w:cs="BPreplay"/>
      <w:b/>
      <w:bCs/>
      <w:color w:val="E34192"/>
      <w:sz w:val="28"/>
      <w:szCs w:val="28"/>
      <w:lang w:eastAsia="en-US"/>
    </w:rPr>
  </w:style>
  <w:style w:type="character" w:customStyle="1" w:styleId="Heading3Char">
    <w:name w:val="Heading 3 Char"/>
    <w:link w:val="Heading3"/>
    <w:uiPriority w:val="99"/>
    <w:rsid w:val="00411653"/>
    <w:rPr>
      <w:rFonts w:ascii="BPreplay" w:eastAsia="Times New Roman" w:hAnsi="BPreplay" w:cs="BPreplay"/>
      <w:b/>
      <w:bCs/>
      <w:color w:val="1C1C1C"/>
      <w:sz w:val="24"/>
      <w:szCs w:val="24"/>
      <w:lang w:eastAsia="en-US"/>
    </w:rPr>
  </w:style>
  <w:style w:type="paragraph" w:styleId="Title">
    <w:name w:val="Title"/>
    <w:basedOn w:val="Heading1"/>
    <w:next w:val="Normal"/>
    <w:link w:val="TitleChar"/>
    <w:uiPriority w:val="99"/>
    <w:qFormat/>
    <w:rsid w:val="003118CF"/>
    <w:pPr>
      <w:spacing w:before="0"/>
    </w:pPr>
    <w:rPr>
      <w:color w:val="FFFFFF"/>
      <w:sz w:val="72"/>
      <w:szCs w:val="72"/>
    </w:rPr>
  </w:style>
  <w:style w:type="character" w:customStyle="1" w:styleId="TitleChar">
    <w:name w:val="Title Char"/>
    <w:link w:val="Title"/>
    <w:uiPriority w:val="99"/>
    <w:rsid w:val="003118CF"/>
    <w:rPr>
      <w:rFonts w:ascii="BPreplay" w:hAnsi="BPreplay" w:cs="BPreplay"/>
      <w:color w:val="FFFFFF"/>
      <w:sz w:val="72"/>
      <w:szCs w:val="72"/>
      <w:lang w:eastAsia="en-US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TOCHeading">
    <w:name w:val="TOC Heading"/>
    <w:basedOn w:val="Heading1"/>
    <w:next w:val="Normal"/>
    <w:uiPriority w:val="99"/>
    <w:rsid w:val="00874EB6"/>
    <w:pPr>
      <w:spacing w:before="480" w:line="276" w:lineRule="auto"/>
      <w:outlineLvl w:val="9"/>
    </w:pPr>
    <w:rPr>
      <w:rFonts w:eastAsia="MS Gothic" w:cs="Cambria"/>
      <w:color w:val="365F91"/>
      <w:sz w:val="28"/>
      <w:szCs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rsid w:val="00874EB6"/>
  </w:style>
  <w:style w:type="paragraph" w:styleId="TOC2">
    <w:name w:val="toc 2"/>
    <w:basedOn w:val="Normal"/>
    <w:next w:val="Normal"/>
    <w:autoRedefine/>
    <w:uiPriority w:val="39"/>
    <w:rsid w:val="003118CF"/>
    <w:pPr>
      <w:ind w:left="720"/>
    </w:pPr>
    <w:rPr>
      <w:i/>
      <w:iCs/>
      <w:sz w:val="20"/>
      <w:szCs w:val="20"/>
    </w:rPr>
  </w:style>
  <w:style w:type="character" w:styleId="Hyperlink">
    <w:name w:val="Hyperlink"/>
    <w:uiPriority w:val="99"/>
    <w:rsid w:val="00874EB6"/>
    <w:rPr>
      <w:rFonts w:ascii="Tuffy" w:hAnsi="Tuffy"/>
      <w:color w:val="0000FF"/>
      <w:u w:val="single"/>
    </w:rPr>
  </w:style>
  <w:style w:type="table" w:styleId="TableGrid">
    <w:name w:val="Table Grid"/>
    <w:basedOn w:val="TableNormal"/>
    <w:uiPriority w:val="99"/>
    <w:rsid w:val="003118C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winklBulletPoints">
    <w:name w:val="Twinkl Bullet Points"/>
    <w:basedOn w:val="Normal"/>
    <w:link w:val="TwinklBulletPointsChar"/>
    <w:uiPriority w:val="99"/>
    <w:rsid w:val="003118CF"/>
    <w:pPr>
      <w:tabs>
        <w:tab w:val="num" w:pos="1080"/>
      </w:tabs>
      <w:spacing w:after="0"/>
      <w:ind w:left="1080" w:hanging="360"/>
    </w:pPr>
  </w:style>
  <w:style w:type="paragraph" w:customStyle="1" w:styleId="TwinklNumberList">
    <w:name w:val="Twinkl Number List"/>
    <w:basedOn w:val="Normal"/>
    <w:link w:val="TwinklNumberListChar"/>
    <w:uiPriority w:val="99"/>
    <w:rsid w:val="003118CF"/>
    <w:pPr>
      <w:ind w:left="720" w:hanging="360"/>
    </w:pPr>
  </w:style>
  <w:style w:type="character" w:customStyle="1" w:styleId="TwinklBulletPointsChar">
    <w:name w:val="Twinkl Bullet Points Char"/>
    <w:link w:val="TwinklBulletPoints"/>
    <w:uiPriority w:val="99"/>
    <w:locked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character" w:customStyle="1" w:styleId="TwinklNumberListChar">
    <w:name w:val="Twinkl Number List Char"/>
    <w:link w:val="TwinklNumberList"/>
    <w:uiPriority w:val="99"/>
    <w:locked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Subtitle">
    <w:name w:val="Subtitle"/>
    <w:basedOn w:val="Heading2"/>
    <w:next w:val="Normal"/>
    <w:link w:val="SubtitleChar"/>
    <w:uiPriority w:val="99"/>
    <w:qFormat/>
    <w:rsid w:val="003118CF"/>
    <w:pPr>
      <w:spacing w:after="40"/>
      <w:jc w:val="left"/>
    </w:pPr>
    <w:rPr>
      <w:b w:val="0"/>
      <w:bCs w:val="0"/>
      <w:i/>
      <w:iCs/>
      <w:sz w:val="22"/>
      <w:szCs w:val="22"/>
    </w:rPr>
  </w:style>
  <w:style w:type="character" w:customStyle="1" w:styleId="SubtitleChar">
    <w:name w:val="Subtitle Char"/>
    <w:link w:val="Subtitle"/>
    <w:uiPriority w:val="99"/>
    <w:rsid w:val="003118CF"/>
    <w:rPr>
      <w:rFonts w:ascii="BPreplay" w:hAnsi="BPreplay" w:cs="BPreplay"/>
      <w:i/>
      <w:iCs/>
      <w:color w:val="E34192"/>
      <w:sz w:val="22"/>
      <w:szCs w:val="22"/>
      <w:lang w:eastAsia="en-US"/>
    </w:rPr>
  </w:style>
  <w:style w:type="paragraph" w:customStyle="1" w:styleId="Table">
    <w:name w:val="Table"/>
    <w:basedOn w:val="Normal"/>
    <w:link w:val="TableChar"/>
    <w:uiPriority w:val="99"/>
    <w:rsid w:val="003118CF"/>
    <w:pPr>
      <w:framePr w:hSpace="180" w:wrap="auto" w:vAnchor="text" w:hAnchor="text" w:x="142" w:y="185"/>
      <w:spacing w:after="0" w:line="240" w:lineRule="auto"/>
      <w:jc w:val="left"/>
    </w:pPr>
    <w:rPr>
      <w:color w:val="262626"/>
      <w:sz w:val="20"/>
      <w:szCs w:val="20"/>
    </w:rPr>
  </w:style>
  <w:style w:type="character" w:styleId="Emphasis">
    <w:name w:val="Emphasis"/>
    <w:uiPriority w:val="99"/>
    <w:qFormat/>
    <w:rsid w:val="00874EB6"/>
    <w:rPr>
      <w:rFonts w:ascii="Tuffy" w:hAnsi="Tuffy"/>
      <w:b/>
      <w:bCs/>
      <w:color w:val="E34192"/>
    </w:rPr>
  </w:style>
  <w:style w:type="paragraph" w:customStyle="1" w:styleId="Titlea">
    <w:name w:val="Title a"/>
    <w:basedOn w:val="Heading3"/>
    <w:link w:val="TitleaChar"/>
    <w:uiPriority w:val="99"/>
    <w:rsid w:val="003118CF"/>
    <w:pPr>
      <w:pageBreakBefore/>
      <w:spacing w:before="360"/>
    </w:pPr>
    <w:rPr>
      <w:b w:val="0"/>
      <w:bCs w:val="0"/>
      <w:color w:val="23A7F9"/>
      <w:sz w:val="52"/>
      <w:szCs w:val="52"/>
    </w:rPr>
  </w:style>
  <w:style w:type="character" w:customStyle="1" w:styleId="TitleaChar">
    <w:name w:val="Title a Char"/>
    <w:link w:val="Titlea"/>
    <w:uiPriority w:val="99"/>
    <w:locked/>
    <w:rsid w:val="003118CF"/>
    <w:rPr>
      <w:rFonts w:ascii="BPreplay" w:eastAsia="Times New Roman" w:hAnsi="BPreplay" w:cs="BPreplay"/>
      <w:color w:val="23A7F9"/>
      <w:sz w:val="52"/>
      <w:szCs w:val="52"/>
      <w:lang w:eastAsia="en-US"/>
    </w:rPr>
  </w:style>
  <w:style w:type="character" w:styleId="SubtleEmphasis">
    <w:name w:val="Subtle Emphasis"/>
    <w:uiPriority w:val="19"/>
    <w:qFormat/>
    <w:rsid w:val="00874EB6"/>
    <w:rPr>
      <w:rFonts w:ascii="Tuffy" w:hAnsi="Tuffy"/>
      <w:i/>
      <w:iCs/>
      <w:color w:val="E34192"/>
    </w:rPr>
  </w:style>
  <w:style w:type="paragraph" w:customStyle="1" w:styleId="ChecklistTable">
    <w:name w:val="Checklist Table"/>
    <w:basedOn w:val="Normal"/>
    <w:link w:val="ChecklistTableChar"/>
    <w:qFormat/>
    <w:rsid w:val="00874EB6"/>
    <w:pPr>
      <w:spacing w:after="0" w:line="240" w:lineRule="auto"/>
      <w:jc w:val="left"/>
    </w:pPr>
    <w:rPr>
      <w:sz w:val="20"/>
    </w:rPr>
  </w:style>
  <w:style w:type="paragraph" w:customStyle="1" w:styleId="PayScale">
    <w:name w:val="Pay Scale"/>
    <w:basedOn w:val="Table"/>
    <w:link w:val="PayScaleChar"/>
    <w:qFormat/>
    <w:rsid w:val="003118CF"/>
    <w:pPr>
      <w:framePr w:hSpace="0" w:wrap="auto" w:vAnchor="margin" w:xAlign="left" w:yAlign="inline"/>
    </w:pPr>
    <w:rPr>
      <w:sz w:val="24"/>
      <w:szCs w:val="24"/>
      <w:lang w:eastAsia="en-GB"/>
    </w:rPr>
  </w:style>
  <w:style w:type="character" w:customStyle="1" w:styleId="ChecklistTableChar">
    <w:name w:val="Checklist Table Char"/>
    <w:link w:val="ChecklistTable"/>
    <w:rsid w:val="00874EB6"/>
    <w:rPr>
      <w:rFonts w:ascii="Tuffy" w:hAnsi="Tuffy" w:cs="BPreplay"/>
      <w:color w:val="404040"/>
      <w:szCs w:val="22"/>
      <w:lang w:eastAsia="en-US"/>
    </w:rPr>
  </w:style>
  <w:style w:type="paragraph" w:customStyle="1" w:styleId="Bullets1">
    <w:name w:val="Bullets 1"/>
    <w:basedOn w:val="Heading3"/>
    <w:link w:val="Bullets1Char"/>
    <w:qFormat/>
    <w:rsid w:val="00874EB6"/>
    <w:pPr>
      <w:spacing w:line="360" w:lineRule="auto"/>
    </w:pPr>
  </w:style>
  <w:style w:type="character" w:customStyle="1" w:styleId="TableChar">
    <w:name w:val="Table Char"/>
    <w:link w:val="Table"/>
    <w:uiPriority w:val="99"/>
    <w:rsid w:val="003118CF"/>
    <w:rPr>
      <w:rFonts w:ascii="BPreplay" w:hAnsi="BPreplay" w:cs="BPreplay"/>
      <w:color w:val="262626"/>
      <w:lang w:eastAsia="en-US"/>
    </w:rPr>
  </w:style>
  <w:style w:type="character" w:customStyle="1" w:styleId="PayScaleChar">
    <w:name w:val="Pay Scale Char"/>
    <w:link w:val="PayScale"/>
    <w:rsid w:val="003118CF"/>
    <w:rPr>
      <w:rFonts w:ascii="BPreplay" w:hAnsi="BPreplay" w:cs="BPreplay"/>
      <w:color w:val="262626"/>
      <w:sz w:val="24"/>
      <w:szCs w:val="24"/>
    </w:rPr>
  </w:style>
  <w:style w:type="character" w:customStyle="1" w:styleId="Bullets1Char">
    <w:name w:val="Bullets 1 Char"/>
    <w:link w:val="Bullets1"/>
    <w:rsid w:val="00874EB6"/>
    <w:rPr>
      <w:rFonts w:ascii="Tuffy" w:eastAsia="Times New Roman" w:hAnsi="Tuffy" w:cs="BPreplay"/>
      <w:b/>
      <w:bCs/>
      <w:color w:val="1C1C1C"/>
      <w:sz w:val="24"/>
      <w:szCs w:val="24"/>
      <w:lang w:eastAsia="en-US"/>
    </w:rPr>
  </w:style>
  <w:style w:type="paragraph" w:styleId="NoSpacing">
    <w:name w:val="No Spacing"/>
    <w:uiPriority w:val="1"/>
    <w:qFormat/>
    <w:rsid w:val="00874EB6"/>
    <w:pPr>
      <w:jc w:val="both"/>
    </w:pPr>
    <w:rPr>
      <w:rFonts w:ascii="Tuffy" w:hAnsi="Tuffy" w:cs="BPreplay"/>
      <w:color w:val="404040"/>
      <w:sz w:val="22"/>
      <w:szCs w:val="22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character" w:styleId="IntenseEmphasis">
    <w:name w:val="Intense Emphasis"/>
    <w:basedOn w:val="DefaultParagraphFont"/>
    <w:uiPriority w:val="21"/>
    <w:rsid w:val="00874EB6"/>
    <w:rPr>
      <w:rFonts w:ascii="Tuffy" w:hAnsi="Tuffy"/>
      <w:i/>
      <w:iCs/>
      <w:color w:val="E34192" w:themeColor="accent1"/>
    </w:rPr>
  </w:style>
  <w:style w:type="character" w:styleId="Strong">
    <w:name w:val="Strong"/>
    <w:basedOn w:val="DefaultParagraphFont"/>
    <w:uiPriority w:val="22"/>
    <w:rsid w:val="00874EB6"/>
    <w:rPr>
      <w:rFonts w:ascii="Tuffy" w:hAnsi="Tuffy"/>
      <w:b/>
      <w:bCs/>
    </w:rPr>
  </w:style>
  <w:style w:type="paragraph" w:styleId="Quote">
    <w:name w:val="Quote"/>
    <w:basedOn w:val="Normal"/>
    <w:next w:val="Normal"/>
    <w:link w:val="QuoteChar"/>
    <w:uiPriority w:val="29"/>
    <w:rsid w:val="00874EB6"/>
    <w:pPr>
      <w:spacing w:before="200"/>
      <w:ind w:left="864" w:right="864"/>
      <w:jc w:val="center"/>
    </w:pPr>
    <w:rPr>
      <w:i/>
      <w:iCs/>
      <w:color w:val="545454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4EB6"/>
    <w:rPr>
      <w:rFonts w:ascii="Tuffy" w:hAnsi="Tuffy" w:cs="BPreplay"/>
      <w:i/>
      <w:iCs/>
      <w:color w:val="545454" w:themeColor="text1" w:themeTint="BF"/>
      <w:sz w:val="22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874EB6"/>
    <w:pPr>
      <w:pBdr>
        <w:top w:val="single" w:sz="4" w:space="10" w:color="E34192" w:themeColor="accent1"/>
        <w:bottom w:val="single" w:sz="4" w:space="10" w:color="E34192" w:themeColor="accent1"/>
      </w:pBdr>
      <w:spacing w:before="360" w:after="360"/>
      <w:ind w:left="864" w:right="864"/>
      <w:jc w:val="center"/>
    </w:pPr>
    <w:rPr>
      <w:i/>
      <w:iCs/>
      <w:color w:val="E34192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4EB6"/>
    <w:rPr>
      <w:rFonts w:ascii="Tuffy" w:hAnsi="Tuffy" w:cs="BPreplay"/>
      <w:i/>
      <w:iCs/>
      <w:color w:val="E34192" w:themeColor="accent1"/>
      <w:sz w:val="22"/>
      <w:szCs w:val="22"/>
      <w:lang w:eastAsia="en-US"/>
    </w:rPr>
  </w:style>
  <w:style w:type="character" w:styleId="SubtleReference">
    <w:name w:val="Subtle Reference"/>
    <w:basedOn w:val="DefaultParagraphFont"/>
    <w:uiPriority w:val="31"/>
    <w:rsid w:val="00874EB6"/>
    <w:rPr>
      <w:rFonts w:ascii="Tuffy" w:hAnsi="Tuffy"/>
      <w:smallCaps/>
      <w:color w:val="6C6C6C" w:themeColor="text1" w:themeTint="A5"/>
    </w:rPr>
  </w:style>
  <w:style w:type="character" w:styleId="IntenseReference">
    <w:name w:val="Intense Reference"/>
    <w:basedOn w:val="DefaultParagraphFont"/>
    <w:uiPriority w:val="32"/>
    <w:rsid w:val="00874EB6"/>
    <w:rPr>
      <w:rFonts w:ascii="Tuffy" w:hAnsi="Tuffy"/>
      <w:b/>
      <w:bCs/>
      <w:smallCaps/>
      <w:color w:val="E34192" w:themeColor="accent1"/>
      <w:spacing w:val="5"/>
    </w:rPr>
  </w:style>
  <w:style w:type="character" w:styleId="BookTitle">
    <w:name w:val="Book Title"/>
    <w:basedOn w:val="DefaultParagraphFont"/>
    <w:uiPriority w:val="33"/>
    <w:rsid w:val="00874EB6"/>
    <w:rPr>
      <w:rFonts w:ascii="Tuffy" w:hAnsi="Tuffy"/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E042EF-1D0C-452F-ACBB-0B892D4E5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F46E274E</Template>
  <TotalTime>5</TotalTime>
  <Pages>1</Pages>
  <Words>20</Words>
  <Characters>115</Characters>
  <Application>Microsoft Office Word</Application>
  <DocSecurity>0</DocSecurity>
  <Lines>1</Lines>
  <Paragraphs>1</Paragraphs>
  <ScaleCrop>false</ScaleCrop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Meghan Parry</dc:creator>
  <cp:keywords/>
  <dc:description/>
  <cp:lastModifiedBy>clare offill</cp:lastModifiedBy>
  <cp:revision>4</cp:revision>
  <cp:lastPrinted>2014-02-20T09:55:00Z</cp:lastPrinted>
  <dcterms:created xsi:type="dcterms:W3CDTF">2020-06-22T08:10:00Z</dcterms:created>
  <dcterms:modified xsi:type="dcterms:W3CDTF">2021-01-21T10:29:00Z</dcterms:modified>
</cp:coreProperties>
</file>