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7CBD53" w14:textId="77777777" w:rsidR="00DC139E" w:rsidRPr="00F97815" w:rsidRDefault="00516070" w:rsidP="00516070">
      <w:pPr>
        <w:jc w:val="center"/>
        <w:rPr>
          <w:rFonts w:ascii="NTFPreCursivef" w:hAnsi="NTFPreCursivef"/>
          <w:sz w:val="32"/>
          <w:u w:val="single"/>
        </w:rPr>
      </w:pPr>
      <w:r w:rsidRPr="00F97815">
        <w:rPr>
          <w:rFonts w:ascii="NTFPreCursivef" w:hAnsi="NTFPreCursivef"/>
          <w:sz w:val="32"/>
          <w:u w:val="single"/>
        </w:rPr>
        <w:t>Arrays</w:t>
      </w:r>
    </w:p>
    <w:p w14:paraId="6377C150" w14:textId="77777777" w:rsidR="00516070" w:rsidRPr="00F97815" w:rsidRDefault="00516070" w:rsidP="00516070">
      <w:pPr>
        <w:rPr>
          <w:rFonts w:ascii="NTFPreCursivef" w:hAnsi="NTFPreCursivef"/>
          <w:sz w:val="22"/>
        </w:rPr>
      </w:pPr>
      <w:r w:rsidRPr="00F97815">
        <w:rPr>
          <w:rFonts w:ascii="NTFPreCursivef" w:hAnsi="NTFPreCursivef"/>
          <w:sz w:val="22"/>
        </w:rPr>
        <w:t xml:space="preserve">L.O. I can use an array to solve a multiplication sum. </w:t>
      </w:r>
    </w:p>
    <w:p w14:paraId="044001B1" w14:textId="77777777" w:rsidR="00516070" w:rsidRPr="00F97815" w:rsidRDefault="00516070" w:rsidP="00516070">
      <w:pPr>
        <w:rPr>
          <w:rFonts w:ascii="NTFPreCursivef" w:hAnsi="NTFPreCursivef"/>
          <w:sz w:val="22"/>
        </w:rPr>
      </w:pPr>
    </w:p>
    <w:p w14:paraId="268D9ECC" w14:textId="77777777" w:rsidR="00516070" w:rsidRPr="00F97815" w:rsidRDefault="00516070" w:rsidP="00516070">
      <w:pPr>
        <w:rPr>
          <w:rFonts w:ascii="NTFPreCursivef" w:hAnsi="NTFPreCursivef"/>
          <w:sz w:val="28"/>
        </w:rPr>
      </w:pPr>
      <w:r w:rsidRPr="00F97815">
        <w:rPr>
          <w:rFonts w:ascii="NTFPreCursivef" w:hAnsi="NTFPreCursivef"/>
          <w:sz w:val="28"/>
        </w:rPr>
        <w:t xml:space="preserve">Draw an array in the box </w:t>
      </w:r>
      <w:r w:rsidR="007077AC" w:rsidRPr="00F97815">
        <w:rPr>
          <w:rFonts w:ascii="NTFPreCursivef" w:hAnsi="NTFPreCursivef"/>
          <w:sz w:val="28"/>
        </w:rPr>
        <w:t xml:space="preserve">to help find the answer to the sum. </w:t>
      </w:r>
    </w:p>
    <w:p w14:paraId="2211B421" w14:textId="77777777" w:rsidR="007077AC" w:rsidRPr="00F97815" w:rsidRDefault="007077AC" w:rsidP="00516070">
      <w:pPr>
        <w:rPr>
          <w:rFonts w:ascii="NTFPreCursivef" w:hAnsi="NTFPreCursivef"/>
          <w:sz w:val="28"/>
        </w:rPr>
      </w:pPr>
    </w:p>
    <w:p w14:paraId="1C381C6C" w14:textId="77777777" w:rsidR="007077AC" w:rsidRPr="00F97815" w:rsidRDefault="007077AC" w:rsidP="007077AC">
      <w:pPr>
        <w:rPr>
          <w:rFonts w:ascii="NTFPreCursivef" w:hAnsi="NTFPreCursivef"/>
          <w:sz w:val="36"/>
        </w:rPr>
      </w:pPr>
    </w:p>
    <w:p w14:paraId="2FA72B2F" w14:textId="41EBBBA2" w:rsidR="007077AC" w:rsidRPr="00F97815" w:rsidRDefault="007077AC" w:rsidP="007077AC">
      <w:pPr>
        <w:rPr>
          <w:rFonts w:ascii="NTFPreCursivef" w:hAnsi="NTFPreCursivef"/>
          <w:sz w:val="44"/>
        </w:rPr>
      </w:pPr>
      <w:r w:rsidRPr="00F97815">
        <w:rPr>
          <w:rFonts w:ascii="NTFPreCursivef" w:hAnsi="NTFPreCursivef"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E324CB" wp14:editId="43EFFEDA">
                <wp:simplePos x="0" y="0"/>
                <wp:positionH relativeFrom="column">
                  <wp:posOffset>1765935</wp:posOffset>
                </wp:positionH>
                <wp:positionV relativeFrom="paragraph">
                  <wp:posOffset>450215</wp:posOffset>
                </wp:positionV>
                <wp:extent cx="1718310" cy="1476000"/>
                <wp:effectExtent l="0" t="0" r="15240" b="10160"/>
                <wp:wrapThrough wrapText="bothSides">
                  <wp:wrapPolygon edited="0">
                    <wp:start x="1676" y="0"/>
                    <wp:lineTo x="0" y="1394"/>
                    <wp:lineTo x="0" y="19797"/>
                    <wp:lineTo x="1437" y="21470"/>
                    <wp:lineTo x="20115" y="21470"/>
                    <wp:lineTo x="21552" y="19797"/>
                    <wp:lineTo x="21552" y="836"/>
                    <wp:lineTo x="19876" y="0"/>
                    <wp:lineTo x="1676" y="0"/>
                  </wp:wrapPolygon>
                </wp:wrapThrough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8310" cy="1476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39F10A" id="Rounded Rectangle 2" o:spid="_x0000_s1026" style="position:absolute;margin-left:139.05pt;margin-top:35.45pt;width:135.3pt;height:116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" fillcolor="white [3201]" strokecolor="black [3200]" strokeweight="1pt">
                <v:stroke joinstyle="miter"/>
                <w10:wrap type="through"/>
              </v:roundrect>
            </w:pict>
          </mc:Fallback>
        </mc:AlternateContent>
      </w:r>
      <w:r w:rsidRPr="00F97815">
        <w:rPr>
          <w:rFonts w:ascii="NTFPreCursivef" w:hAnsi="NTFPreCursivef"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AE9747" wp14:editId="07CC4E99">
                <wp:simplePos x="0" y="0"/>
                <wp:positionH relativeFrom="column">
                  <wp:posOffset>-406400</wp:posOffset>
                </wp:positionH>
                <wp:positionV relativeFrom="paragraph">
                  <wp:posOffset>446405</wp:posOffset>
                </wp:positionV>
                <wp:extent cx="1718310" cy="1476000"/>
                <wp:effectExtent l="0" t="0" r="15240" b="10160"/>
                <wp:wrapThrough wrapText="bothSides">
                  <wp:wrapPolygon edited="0">
                    <wp:start x="1676" y="0"/>
                    <wp:lineTo x="0" y="1394"/>
                    <wp:lineTo x="0" y="19797"/>
                    <wp:lineTo x="1437" y="21470"/>
                    <wp:lineTo x="20115" y="21470"/>
                    <wp:lineTo x="21552" y="19797"/>
                    <wp:lineTo x="21552" y="836"/>
                    <wp:lineTo x="19876" y="0"/>
                    <wp:lineTo x="1676" y="0"/>
                  </wp:wrapPolygon>
                </wp:wrapThrough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8310" cy="1476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BEF0B3" id="Rounded Rectangle 1" o:spid="_x0000_s1026" style="position:absolute;margin-left:-32pt;margin-top:35.15pt;width:135.3pt;height:11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" fillcolor="white [3201]" strokecolor="black [3200]" strokeweight="1pt">
                <v:stroke joinstyle="miter"/>
                <w10:wrap type="through"/>
              </v:roundrect>
            </w:pict>
          </mc:Fallback>
        </mc:AlternateContent>
      </w:r>
      <w:r w:rsidRPr="00F97815">
        <w:rPr>
          <w:rFonts w:ascii="NTFPreCursivef" w:hAnsi="NTFPreCursivef"/>
          <w:sz w:val="44"/>
        </w:rPr>
        <w:t>2x2=</w:t>
      </w:r>
      <w:r w:rsidRPr="00F97815">
        <w:rPr>
          <w:rFonts w:ascii="NTFPreCursivef" w:hAnsi="NTFPreCursivef"/>
          <w:sz w:val="44"/>
        </w:rPr>
        <w:tab/>
      </w:r>
      <w:r w:rsidRPr="00F97815">
        <w:rPr>
          <w:rFonts w:ascii="NTFPreCursivef" w:hAnsi="NTFPreCursivef"/>
          <w:sz w:val="44"/>
        </w:rPr>
        <w:tab/>
      </w:r>
      <w:r w:rsidRPr="00F97815">
        <w:rPr>
          <w:rFonts w:ascii="NTFPreCursivef" w:hAnsi="NTFPreCursivef"/>
          <w:sz w:val="44"/>
        </w:rPr>
        <w:tab/>
      </w:r>
      <w:r w:rsidRPr="00F97815">
        <w:rPr>
          <w:rFonts w:ascii="NTFPreCursivef" w:hAnsi="NTFPreCursivef"/>
          <w:sz w:val="44"/>
        </w:rPr>
        <w:tab/>
      </w:r>
      <w:r w:rsidR="005925BB" w:rsidRPr="00F97815">
        <w:rPr>
          <w:rFonts w:ascii="NTFPreCursivef" w:hAnsi="NTFPreCursivef"/>
          <w:sz w:val="44"/>
        </w:rPr>
        <w:t>5x5=</w:t>
      </w:r>
      <w:r w:rsidR="005925BB" w:rsidRPr="00F97815">
        <w:rPr>
          <w:rFonts w:ascii="NTFPreCursivef" w:hAnsi="NTFPreCursivef"/>
          <w:sz w:val="44"/>
        </w:rPr>
        <w:tab/>
      </w:r>
      <w:r w:rsidRPr="00F97815">
        <w:rPr>
          <w:rFonts w:ascii="NTFPreCursivef" w:hAnsi="NTFPreCursivef"/>
          <w:sz w:val="44"/>
        </w:rPr>
        <w:tab/>
      </w:r>
      <w:r w:rsidRPr="00F97815">
        <w:rPr>
          <w:rFonts w:ascii="NTFPreCursivef" w:hAnsi="NTFPreCursivef"/>
          <w:sz w:val="44"/>
        </w:rPr>
        <w:tab/>
      </w:r>
      <w:r w:rsidRPr="00F97815">
        <w:rPr>
          <w:rFonts w:ascii="NTFPreCursivef" w:hAnsi="NTFPreCursivef"/>
          <w:sz w:val="44"/>
        </w:rPr>
        <w:tab/>
        <w:t>4x2=</w:t>
      </w:r>
    </w:p>
    <w:p w14:paraId="3B307CA5" w14:textId="7CB6BC03" w:rsidR="007077AC" w:rsidRPr="00F97815" w:rsidRDefault="00387D2F" w:rsidP="007077AC">
      <w:pPr>
        <w:rPr>
          <w:rFonts w:ascii="NTFPreCursivef" w:hAnsi="NTFPreCursivef"/>
          <w:sz w:val="44"/>
        </w:rPr>
      </w:pPr>
      <w:r w:rsidRPr="00F97815">
        <w:rPr>
          <w:rFonts w:ascii="NTFPreCursivef" w:hAnsi="NTFPreCursivef"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C843E1" wp14:editId="045E4880">
                <wp:simplePos x="0" y="0"/>
                <wp:positionH relativeFrom="column">
                  <wp:posOffset>2510155</wp:posOffset>
                </wp:positionH>
                <wp:positionV relativeFrom="paragraph">
                  <wp:posOffset>62865</wp:posOffset>
                </wp:positionV>
                <wp:extent cx="1718310" cy="1476000"/>
                <wp:effectExtent l="0" t="0" r="15240" b="10160"/>
                <wp:wrapThrough wrapText="bothSides">
                  <wp:wrapPolygon edited="0">
                    <wp:start x="1676" y="0"/>
                    <wp:lineTo x="0" y="1394"/>
                    <wp:lineTo x="0" y="19797"/>
                    <wp:lineTo x="1437" y="21470"/>
                    <wp:lineTo x="20115" y="21470"/>
                    <wp:lineTo x="21552" y="19797"/>
                    <wp:lineTo x="21552" y="836"/>
                    <wp:lineTo x="19876" y="0"/>
                    <wp:lineTo x="1676" y="0"/>
                  </wp:wrapPolygon>
                </wp:wrapThrough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8310" cy="1476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4511A2" id="Rounded Rectangle 3" o:spid="_x0000_s1026" style="position:absolute;margin-left:197.65pt;margin-top:4.95pt;width:135.3pt;height:116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" fillcolor="white [3201]" strokecolor="black [3200]" strokeweight="1pt">
                <v:stroke joinstyle="miter"/>
                <w10:wrap type="through"/>
              </v:roundrect>
            </w:pict>
          </mc:Fallback>
        </mc:AlternateContent>
      </w:r>
    </w:p>
    <w:p w14:paraId="309A2CB4" w14:textId="77777777" w:rsidR="00387D2F" w:rsidRPr="00F97815" w:rsidRDefault="00387D2F" w:rsidP="007077AC">
      <w:pPr>
        <w:rPr>
          <w:rFonts w:ascii="NTFPreCursivef" w:hAnsi="NTFPreCursivef"/>
          <w:sz w:val="44"/>
        </w:rPr>
      </w:pPr>
    </w:p>
    <w:p w14:paraId="25B1C3C4" w14:textId="77777777" w:rsidR="00387D2F" w:rsidRPr="00F97815" w:rsidRDefault="00387D2F" w:rsidP="007077AC">
      <w:pPr>
        <w:rPr>
          <w:rFonts w:ascii="NTFPreCursivef" w:hAnsi="NTFPreCursivef"/>
          <w:sz w:val="44"/>
        </w:rPr>
      </w:pPr>
    </w:p>
    <w:p w14:paraId="2FB00FE5" w14:textId="77777777" w:rsidR="00387D2F" w:rsidRPr="00F97815" w:rsidRDefault="00387D2F" w:rsidP="007077AC">
      <w:pPr>
        <w:rPr>
          <w:rFonts w:ascii="NTFPreCursivef" w:hAnsi="NTFPreCursivef"/>
          <w:sz w:val="44"/>
        </w:rPr>
      </w:pPr>
    </w:p>
    <w:p w14:paraId="105E87EE" w14:textId="00C2447A" w:rsidR="00387D2F" w:rsidRPr="00F97815" w:rsidRDefault="00387D2F" w:rsidP="007077AC">
      <w:pPr>
        <w:rPr>
          <w:rFonts w:ascii="NTFPreCursivef" w:hAnsi="NTFPreCursivef"/>
          <w:sz w:val="44"/>
        </w:rPr>
      </w:pPr>
    </w:p>
    <w:p w14:paraId="4E2AA639" w14:textId="1BDCCA14" w:rsidR="007077AC" w:rsidRPr="00F97815" w:rsidRDefault="00DE7A0D" w:rsidP="007077AC">
      <w:pPr>
        <w:rPr>
          <w:rFonts w:ascii="NTFPreCursivef" w:hAnsi="NTFPreCursivef"/>
          <w:sz w:val="44"/>
        </w:rPr>
      </w:pPr>
      <w:r w:rsidRPr="00F97815">
        <w:rPr>
          <w:rFonts w:ascii="NTFPreCursivef" w:hAnsi="NTFPreCursivef"/>
          <w:sz w:val="44"/>
        </w:rPr>
        <w:t>5x2=</w:t>
      </w:r>
      <w:r w:rsidRPr="00F97815">
        <w:rPr>
          <w:rFonts w:ascii="NTFPreCursivef" w:hAnsi="NTFPreCursivef"/>
          <w:sz w:val="44"/>
        </w:rPr>
        <w:tab/>
      </w:r>
      <w:r w:rsidRPr="00F97815">
        <w:rPr>
          <w:rFonts w:ascii="NTFPreCursivef" w:hAnsi="NTFPreCursivef"/>
          <w:sz w:val="44"/>
        </w:rPr>
        <w:tab/>
      </w:r>
      <w:r w:rsidRPr="00F97815">
        <w:rPr>
          <w:rFonts w:ascii="NTFPreCursivef" w:hAnsi="NTFPreCursivef"/>
          <w:sz w:val="44"/>
        </w:rPr>
        <w:tab/>
      </w:r>
      <w:r w:rsidRPr="00F97815">
        <w:rPr>
          <w:rFonts w:ascii="NTFPreCursivef" w:hAnsi="NTFPreCursivef"/>
          <w:sz w:val="44"/>
        </w:rPr>
        <w:tab/>
        <w:t>10</w:t>
      </w:r>
      <w:r w:rsidR="007077AC" w:rsidRPr="00F97815">
        <w:rPr>
          <w:rFonts w:ascii="NTFPreCursivef" w:hAnsi="NTFPreCursivef"/>
          <w:sz w:val="44"/>
        </w:rPr>
        <w:t>x2=</w:t>
      </w:r>
      <w:r w:rsidR="007077AC" w:rsidRPr="00F97815">
        <w:rPr>
          <w:rFonts w:ascii="NTFPreCursivef" w:hAnsi="NTFPreCursivef"/>
          <w:sz w:val="44"/>
        </w:rPr>
        <w:tab/>
      </w:r>
      <w:r w:rsidR="007077AC" w:rsidRPr="00F97815">
        <w:rPr>
          <w:rFonts w:ascii="NTFPreCursivef" w:hAnsi="NTFPreCursivef"/>
          <w:sz w:val="44"/>
        </w:rPr>
        <w:tab/>
      </w:r>
      <w:r w:rsidR="007077AC" w:rsidRPr="00F97815">
        <w:rPr>
          <w:rFonts w:ascii="NTFPreCursivef" w:hAnsi="NTFPreCursivef"/>
          <w:sz w:val="44"/>
        </w:rPr>
        <w:tab/>
      </w:r>
      <w:r w:rsidR="007077AC" w:rsidRPr="00F97815">
        <w:rPr>
          <w:rFonts w:ascii="NTFPreCursivef" w:hAnsi="NTFPreCursivef"/>
          <w:sz w:val="44"/>
        </w:rPr>
        <w:tab/>
      </w:r>
      <w:r w:rsidR="005925BB" w:rsidRPr="00F97815">
        <w:rPr>
          <w:rFonts w:ascii="NTFPreCursivef" w:hAnsi="NTFPreCursivef"/>
          <w:sz w:val="44"/>
        </w:rPr>
        <w:t>4x5=</w:t>
      </w:r>
    </w:p>
    <w:p w14:paraId="5537C235" w14:textId="5033E368" w:rsidR="007077AC" w:rsidRPr="00F97815" w:rsidRDefault="00387D2F" w:rsidP="007077AC">
      <w:pPr>
        <w:rPr>
          <w:rFonts w:ascii="NTFPreCursivef" w:hAnsi="NTFPreCursivef"/>
          <w:sz w:val="44"/>
        </w:rPr>
      </w:pPr>
      <w:r w:rsidRPr="00F97815">
        <w:rPr>
          <w:rFonts w:ascii="NTFPreCursivef" w:hAnsi="NTFPreCursivef"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7848FD7" wp14:editId="098CA511">
                <wp:simplePos x="0" y="0"/>
                <wp:positionH relativeFrom="column">
                  <wp:posOffset>3930015</wp:posOffset>
                </wp:positionH>
                <wp:positionV relativeFrom="paragraph">
                  <wp:posOffset>117475</wp:posOffset>
                </wp:positionV>
                <wp:extent cx="1718310" cy="1475740"/>
                <wp:effectExtent l="0" t="0" r="15240" b="10160"/>
                <wp:wrapThrough wrapText="bothSides">
                  <wp:wrapPolygon edited="0">
                    <wp:start x="1676" y="0"/>
                    <wp:lineTo x="0" y="1394"/>
                    <wp:lineTo x="0" y="19797"/>
                    <wp:lineTo x="1437" y="21470"/>
                    <wp:lineTo x="20115" y="21470"/>
                    <wp:lineTo x="21552" y="19797"/>
                    <wp:lineTo x="21552" y="836"/>
                    <wp:lineTo x="19876" y="0"/>
                    <wp:lineTo x="1676" y="0"/>
                  </wp:wrapPolygon>
                </wp:wrapThrough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8310" cy="14757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62ADB4" id="Rounded Rectangle 6" o:spid="_x0000_s1026" style="position:absolute;margin-left:309.45pt;margin-top:9.25pt;width:135.3pt;height:116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" fillcolor="white [3201]" strokecolor="black [3200]" strokeweight="1pt">
                <v:stroke joinstyle="miter"/>
                <w10:wrap type="through"/>
              </v:roundrect>
            </w:pict>
          </mc:Fallback>
        </mc:AlternateContent>
      </w:r>
      <w:r w:rsidRPr="00F97815">
        <w:rPr>
          <w:rFonts w:ascii="NTFPreCursivef" w:hAnsi="NTFPreCursivef"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F59199F" wp14:editId="33100B42">
                <wp:simplePos x="0" y="0"/>
                <wp:positionH relativeFrom="column">
                  <wp:posOffset>1765300</wp:posOffset>
                </wp:positionH>
                <wp:positionV relativeFrom="paragraph">
                  <wp:posOffset>151130</wp:posOffset>
                </wp:positionV>
                <wp:extent cx="1718310" cy="1475740"/>
                <wp:effectExtent l="0" t="0" r="15240" b="10160"/>
                <wp:wrapThrough wrapText="bothSides">
                  <wp:wrapPolygon edited="0">
                    <wp:start x="1676" y="0"/>
                    <wp:lineTo x="0" y="1394"/>
                    <wp:lineTo x="0" y="19797"/>
                    <wp:lineTo x="1437" y="21470"/>
                    <wp:lineTo x="20115" y="21470"/>
                    <wp:lineTo x="21552" y="19797"/>
                    <wp:lineTo x="21552" y="836"/>
                    <wp:lineTo x="19876" y="0"/>
                    <wp:lineTo x="1676" y="0"/>
                  </wp:wrapPolygon>
                </wp:wrapThrough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8310" cy="14757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B7D799" id="Rounded Rectangle 5" o:spid="_x0000_s1026" style="position:absolute;margin-left:139pt;margin-top:11.9pt;width:135.3pt;height:116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" fillcolor="white [3201]" strokecolor="black [3200]" strokeweight="1pt">
                <v:stroke joinstyle="miter"/>
                <w10:wrap type="through"/>
              </v:roundrect>
            </w:pict>
          </mc:Fallback>
        </mc:AlternateContent>
      </w:r>
      <w:r w:rsidRPr="00F97815">
        <w:rPr>
          <w:rFonts w:ascii="NTFPreCursivef" w:hAnsi="NTFPreCursivef"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6548B2F" wp14:editId="4AAEE83B">
                <wp:simplePos x="0" y="0"/>
                <wp:positionH relativeFrom="column">
                  <wp:posOffset>-406400</wp:posOffset>
                </wp:positionH>
                <wp:positionV relativeFrom="paragraph">
                  <wp:posOffset>154940</wp:posOffset>
                </wp:positionV>
                <wp:extent cx="1718310" cy="1475740"/>
                <wp:effectExtent l="0" t="0" r="15240" b="10160"/>
                <wp:wrapThrough wrapText="bothSides">
                  <wp:wrapPolygon edited="0">
                    <wp:start x="1676" y="0"/>
                    <wp:lineTo x="0" y="1394"/>
                    <wp:lineTo x="0" y="19797"/>
                    <wp:lineTo x="1437" y="21470"/>
                    <wp:lineTo x="20115" y="21470"/>
                    <wp:lineTo x="21552" y="19797"/>
                    <wp:lineTo x="21552" y="836"/>
                    <wp:lineTo x="19876" y="0"/>
                    <wp:lineTo x="1676" y="0"/>
                  </wp:wrapPolygon>
                </wp:wrapThrough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8310" cy="14757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C759CB" id="Rounded Rectangle 4" o:spid="_x0000_s1026" style="position:absolute;margin-left:-32pt;margin-top:12.2pt;width:135.3pt;height:116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" fillcolor="white [3201]" strokecolor="black [3200]" strokeweight="1pt">
                <v:stroke joinstyle="miter"/>
                <w10:wrap type="through"/>
              </v:roundrect>
            </w:pict>
          </mc:Fallback>
        </mc:AlternateContent>
      </w:r>
      <w:r w:rsidRPr="00F97815">
        <w:rPr>
          <w:rFonts w:ascii="NTFPreCursivef" w:hAnsi="NTFPreCursivef"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D58D8A6" wp14:editId="7E958F7F">
                <wp:simplePos x="0" y="0"/>
                <wp:positionH relativeFrom="column">
                  <wp:posOffset>-406400</wp:posOffset>
                </wp:positionH>
                <wp:positionV relativeFrom="paragraph">
                  <wp:posOffset>2393315</wp:posOffset>
                </wp:positionV>
                <wp:extent cx="1718310" cy="1475740"/>
                <wp:effectExtent l="0" t="0" r="15240" b="10160"/>
                <wp:wrapThrough wrapText="bothSides">
                  <wp:wrapPolygon edited="0">
                    <wp:start x="1676" y="0"/>
                    <wp:lineTo x="0" y="1394"/>
                    <wp:lineTo x="0" y="19797"/>
                    <wp:lineTo x="1437" y="21470"/>
                    <wp:lineTo x="20115" y="21470"/>
                    <wp:lineTo x="21552" y="19797"/>
                    <wp:lineTo x="21552" y="836"/>
                    <wp:lineTo x="19876" y="0"/>
                    <wp:lineTo x="1676" y="0"/>
                  </wp:wrapPolygon>
                </wp:wrapThrough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8310" cy="14757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AD70A0" id="Rounded Rectangle 7" o:spid="_x0000_s1026" style="position:absolute;margin-left:-32pt;margin-top:188.45pt;width:135.3pt;height:116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" fillcolor="white [3201]" strokecolor="black [3200]" strokeweight="1pt">
                <v:stroke joinstyle="miter"/>
                <w10:wrap type="through"/>
              </v:roundrect>
            </w:pict>
          </mc:Fallback>
        </mc:AlternateContent>
      </w:r>
      <w:r w:rsidRPr="00F97815">
        <w:rPr>
          <w:rFonts w:ascii="NTFPreCursivef" w:hAnsi="NTFPreCursivef"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55263E5" wp14:editId="2D465773">
                <wp:simplePos x="0" y="0"/>
                <wp:positionH relativeFrom="column">
                  <wp:posOffset>4091940</wp:posOffset>
                </wp:positionH>
                <wp:positionV relativeFrom="paragraph">
                  <wp:posOffset>2391410</wp:posOffset>
                </wp:positionV>
                <wp:extent cx="1718310" cy="1475740"/>
                <wp:effectExtent l="0" t="0" r="15240" b="10160"/>
                <wp:wrapThrough wrapText="bothSides">
                  <wp:wrapPolygon edited="0">
                    <wp:start x="1676" y="0"/>
                    <wp:lineTo x="0" y="1394"/>
                    <wp:lineTo x="0" y="19797"/>
                    <wp:lineTo x="1437" y="21470"/>
                    <wp:lineTo x="20115" y="21470"/>
                    <wp:lineTo x="21552" y="19797"/>
                    <wp:lineTo x="21552" y="836"/>
                    <wp:lineTo x="19876" y="0"/>
                    <wp:lineTo x="1676" y="0"/>
                  </wp:wrapPolygon>
                </wp:wrapThrough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8310" cy="14757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402FBB" id="Rounded Rectangle 9" o:spid="_x0000_s1026" style="position:absolute;margin-left:322.2pt;margin-top:188.3pt;width:135.3pt;height:116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" fillcolor="white [3201]" strokecolor="black [3200]" strokeweight="1pt">
                <v:stroke joinstyle="miter"/>
                <w10:wrap type="through"/>
              </v:roundrect>
            </w:pict>
          </mc:Fallback>
        </mc:AlternateContent>
      </w:r>
    </w:p>
    <w:p w14:paraId="159170BB" w14:textId="77777777" w:rsidR="00387D2F" w:rsidRPr="00F97815" w:rsidRDefault="00387D2F" w:rsidP="007077AC">
      <w:pPr>
        <w:rPr>
          <w:rFonts w:ascii="NTFPreCursivef" w:hAnsi="NTFPreCursivef"/>
          <w:sz w:val="44"/>
        </w:rPr>
      </w:pPr>
    </w:p>
    <w:p w14:paraId="079E836A" w14:textId="77777777" w:rsidR="00387D2F" w:rsidRPr="00F97815" w:rsidRDefault="00387D2F" w:rsidP="007077AC">
      <w:pPr>
        <w:rPr>
          <w:rFonts w:ascii="NTFPreCursivef" w:hAnsi="NTFPreCursivef"/>
          <w:sz w:val="44"/>
        </w:rPr>
      </w:pPr>
    </w:p>
    <w:p w14:paraId="672425F0" w14:textId="77777777" w:rsidR="00387D2F" w:rsidRPr="00F97815" w:rsidRDefault="00387D2F" w:rsidP="007077AC">
      <w:pPr>
        <w:rPr>
          <w:rFonts w:ascii="NTFPreCursivef" w:hAnsi="NTFPreCursivef"/>
          <w:sz w:val="44"/>
        </w:rPr>
      </w:pPr>
    </w:p>
    <w:p w14:paraId="70D05D5F" w14:textId="77777777" w:rsidR="00387D2F" w:rsidRPr="00F97815" w:rsidRDefault="00387D2F" w:rsidP="007077AC">
      <w:pPr>
        <w:rPr>
          <w:rFonts w:ascii="NTFPreCursivef" w:hAnsi="NTFPreCursivef"/>
          <w:sz w:val="44"/>
        </w:rPr>
      </w:pPr>
    </w:p>
    <w:p w14:paraId="57223B80" w14:textId="4371227C" w:rsidR="007077AC" w:rsidRPr="00F97815" w:rsidRDefault="00F97815" w:rsidP="00F97815">
      <w:pPr>
        <w:ind w:left="1440"/>
        <w:rPr>
          <w:rFonts w:ascii="NTFPreCursivef" w:hAnsi="NTFPreCursivef"/>
          <w:sz w:val="44"/>
        </w:rPr>
      </w:pPr>
      <w:r>
        <w:rPr>
          <w:rFonts w:ascii="NTFPreCursivef" w:hAnsi="NTFPreCursivef"/>
          <w:sz w:val="44"/>
        </w:rPr>
        <w:t xml:space="preserve">      </w:t>
      </w:r>
      <w:r w:rsidR="00DE7A0D" w:rsidRPr="00F97815">
        <w:rPr>
          <w:rFonts w:ascii="NTFPreCursivef" w:hAnsi="NTFPreCursivef"/>
          <w:sz w:val="44"/>
        </w:rPr>
        <w:tab/>
      </w:r>
      <w:r w:rsidR="00DE7A0D" w:rsidRPr="00F97815">
        <w:rPr>
          <w:rFonts w:ascii="NTFPreCursivef" w:hAnsi="NTFPreCursivef"/>
          <w:sz w:val="44"/>
        </w:rPr>
        <w:tab/>
      </w:r>
      <w:r w:rsidR="00DE7A0D" w:rsidRPr="00F97815">
        <w:rPr>
          <w:rFonts w:ascii="NTFPreCursivef" w:hAnsi="NTFPreCursivef"/>
          <w:sz w:val="44"/>
        </w:rPr>
        <w:tab/>
      </w:r>
      <w:r>
        <w:rPr>
          <w:rFonts w:ascii="NTFPreCursivef" w:hAnsi="NTFPreCursivef"/>
          <w:sz w:val="44"/>
        </w:rPr>
        <w:tab/>
      </w:r>
      <w:bookmarkStart w:id="0" w:name="_GoBack"/>
      <w:bookmarkEnd w:id="0"/>
      <w:r w:rsidRPr="00F97815">
        <w:rPr>
          <w:rFonts w:ascii="NTFPreCursivef" w:hAnsi="NTFPreCursivef"/>
          <w:sz w:val="44"/>
        </w:rPr>
        <w:t>3x5=</w:t>
      </w:r>
      <w:r>
        <w:rPr>
          <w:rFonts w:ascii="NTFPreCursivef" w:hAnsi="NTFPreCursivef"/>
          <w:sz w:val="44"/>
        </w:rPr>
        <w:tab/>
      </w:r>
      <w:r>
        <w:rPr>
          <w:rFonts w:ascii="NTFPreCursivef" w:hAnsi="NTFPreCursivef"/>
          <w:sz w:val="44"/>
        </w:rPr>
        <w:tab/>
      </w:r>
      <w:r w:rsidR="00DE7A0D" w:rsidRPr="00F97815">
        <w:rPr>
          <w:rFonts w:ascii="NTFPreCursivef" w:hAnsi="NTFPreCursivef"/>
          <w:sz w:val="44"/>
        </w:rPr>
        <w:tab/>
      </w:r>
      <w:r w:rsidR="005925BB" w:rsidRPr="00F97815">
        <w:rPr>
          <w:rFonts w:ascii="NTFPreCursivef" w:hAnsi="NTFPreCursivef"/>
          <w:sz w:val="44"/>
        </w:rPr>
        <w:t>4x10=</w:t>
      </w:r>
      <w:r w:rsidR="00DE7A0D" w:rsidRPr="00F97815">
        <w:rPr>
          <w:rFonts w:ascii="NTFPreCursivef" w:hAnsi="NTFPreCursivef"/>
          <w:sz w:val="44"/>
        </w:rPr>
        <w:tab/>
      </w:r>
      <w:r w:rsidR="00DE7A0D" w:rsidRPr="00F97815">
        <w:rPr>
          <w:rFonts w:ascii="NTFPreCursivef" w:hAnsi="NTFPreCursivef"/>
          <w:sz w:val="44"/>
        </w:rPr>
        <w:tab/>
      </w:r>
      <w:r w:rsidR="00DE7A0D" w:rsidRPr="00F97815">
        <w:rPr>
          <w:rFonts w:ascii="NTFPreCursivef" w:hAnsi="NTFPreCursivef"/>
          <w:sz w:val="44"/>
        </w:rPr>
        <w:tab/>
      </w:r>
      <w:r w:rsidR="005925BB" w:rsidRPr="00F97815">
        <w:rPr>
          <w:rFonts w:ascii="NTFPreCursivef" w:hAnsi="NTFPreCursivef"/>
          <w:sz w:val="44"/>
        </w:rPr>
        <w:t>3x10=</w:t>
      </w:r>
    </w:p>
    <w:p w14:paraId="57518BF1" w14:textId="71A7DC5A" w:rsidR="007077AC" w:rsidRPr="00F97815" w:rsidRDefault="00387D2F" w:rsidP="007077AC">
      <w:pPr>
        <w:rPr>
          <w:rFonts w:ascii="NTFPreCursivef" w:hAnsi="NTFPreCursivef"/>
          <w:sz w:val="44"/>
        </w:rPr>
      </w:pPr>
      <w:r w:rsidRPr="00F97815">
        <w:rPr>
          <w:rFonts w:ascii="NTFPreCursivef" w:hAnsi="NTFPreCursivef"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69A80CA" wp14:editId="4FBD6527">
                <wp:simplePos x="0" y="0"/>
                <wp:positionH relativeFrom="column">
                  <wp:posOffset>351790</wp:posOffset>
                </wp:positionH>
                <wp:positionV relativeFrom="paragraph">
                  <wp:posOffset>59690</wp:posOffset>
                </wp:positionV>
                <wp:extent cx="1718310" cy="1475740"/>
                <wp:effectExtent l="0" t="0" r="15240" b="10160"/>
                <wp:wrapThrough wrapText="bothSides">
                  <wp:wrapPolygon edited="0">
                    <wp:start x="1676" y="0"/>
                    <wp:lineTo x="0" y="1394"/>
                    <wp:lineTo x="0" y="19797"/>
                    <wp:lineTo x="1437" y="21470"/>
                    <wp:lineTo x="20115" y="21470"/>
                    <wp:lineTo x="21552" y="19797"/>
                    <wp:lineTo x="21552" y="836"/>
                    <wp:lineTo x="19876" y="0"/>
                    <wp:lineTo x="1676" y="0"/>
                  </wp:wrapPolygon>
                </wp:wrapThrough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8310" cy="14757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D6E29F" id="Rounded Rectangle 8" o:spid="_x0000_s1026" style="position:absolute;margin-left:27.7pt;margin-top:4.7pt;width:135.3pt;height:116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" fillcolor="white [3201]" strokecolor="black [3200]" strokeweight="1pt">
                <v:stroke joinstyle="miter"/>
                <w10:wrap type="through"/>
              </v:roundrect>
            </w:pict>
          </mc:Fallback>
        </mc:AlternateContent>
      </w:r>
    </w:p>
    <w:p w14:paraId="6E7292B6" w14:textId="77777777" w:rsidR="007077AC" w:rsidRPr="00F97815" w:rsidRDefault="007077AC" w:rsidP="007077AC">
      <w:pPr>
        <w:rPr>
          <w:rFonts w:ascii="NTFPreCursivef" w:hAnsi="NTFPreCursivef"/>
          <w:sz w:val="44"/>
        </w:rPr>
      </w:pPr>
    </w:p>
    <w:p w14:paraId="3C733B1E" w14:textId="77777777" w:rsidR="007077AC" w:rsidRPr="00F97815" w:rsidRDefault="007077AC" w:rsidP="007077AC">
      <w:pPr>
        <w:rPr>
          <w:rFonts w:ascii="NTFPreCursivef" w:hAnsi="NTFPreCursivef"/>
          <w:sz w:val="44"/>
        </w:rPr>
      </w:pPr>
    </w:p>
    <w:p w14:paraId="2BAFB010" w14:textId="77777777" w:rsidR="007077AC" w:rsidRPr="00F97815" w:rsidRDefault="007077AC" w:rsidP="007077AC">
      <w:pPr>
        <w:rPr>
          <w:rFonts w:ascii="NTFPreCursivef" w:hAnsi="NTFPreCursivef"/>
          <w:sz w:val="44"/>
        </w:rPr>
      </w:pPr>
    </w:p>
    <w:sectPr w:rsidR="007077AC" w:rsidRPr="00F97815" w:rsidSect="00087F8D">
      <w:headerReference w:type="default" r:id="rId7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12C3C4" w14:textId="77777777" w:rsidR="00771D60" w:rsidRDefault="00771D60" w:rsidP="00516070">
      <w:r>
        <w:separator/>
      </w:r>
    </w:p>
  </w:endnote>
  <w:endnote w:type="continuationSeparator" w:id="0">
    <w:p w14:paraId="4017987B" w14:textId="77777777" w:rsidR="00771D60" w:rsidRDefault="00771D60" w:rsidP="00516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4DA47A" w14:textId="77777777" w:rsidR="00771D60" w:rsidRDefault="00771D60" w:rsidP="00516070">
      <w:r>
        <w:separator/>
      </w:r>
    </w:p>
  </w:footnote>
  <w:footnote w:type="continuationSeparator" w:id="0">
    <w:p w14:paraId="40E2F250" w14:textId="77777777" w:rsidR="00771D60" w:rsidRDefault="00771D60" w:rsidP="005160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099F88" w14:textId="77777777" w:rsidR="00516070" w:rsidRPr="00516070" w:rsidRDefault="00516070">
    <w:pPr>
      <w:pStyle w:val="Header"/>
      <w:rPr>
        <w:rFonts w:ascii="Comic Sans MS" w:hAnsi="Comic Sans MS"/>
        <w:sz w:val="32"/>
      </w:rPr>
    </w:pPr>
    <w:r w:rsidRPr="00516070">
      <w:rPr>
        <w:rFonts w:ascii="Comic Sans MS" w:hAnsi="Comic Sans MS"/>
        <w:sz w:val="32"/>
      </w:rPr>
      <w:t>Name__________________</w:t>
    </w:r>
    <w:r>
      <w:rPr>
        <w:rFonts w:ascii="Comic Sans MS" w:hAnsi="Comic Sans MS"/>
        <w:sz w:val="32"/>
      </w:rPr>
      <w:tab/>
    </w:r>
    <w:r w:rsidRPr="00516070">
      <w:rPr>
        <w:rFonts w:ascii="Comic Sans MS" w:hAnsi="Comic Sans MS"/>
        <w:sz w:val="32"/>
      </w:rPr>
      <w:tab/>
      <w:t>Date__________</w:t>
    </w:r>
  </w:p>
  <w:p w14:paraId="573A09A2" w14:textId="77777777" w:rsidR="00516070" w:rsidRDefault="0051607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17584C"/>
    <w:multiLevelType w:val="hybridMultilevel"/>
    <w:tmpl w:val="A8F65F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070"/>
    <w:rsid w:val="00087F8D"/>
    <w:rsid w:val="00387D2F"/>
    <w:rsid w:val="004F539E"/>
    <w:rsid w:val="00516070"/>
    <w:rsid w:val="005925BB"/>
    <w:rsid w:val="007077AC"/>
    <w:rsid w:val="00771D60"/>
    <w:rsid w:val="00DE7A0D"/>
    <w:rsid w:val="00F97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81937"/>
  <w14:defaultImageDpi w14:val="32767"/>
  <w15:docId w15:val="{62E3942B-8713-452E-B150-52AC74A20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607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6070"/>
  </w:style>
  <w:style w:type="paragraph" w:styleId="Footer">
    <w:name w:val="footer"/>
    <w:basedOn w:val="Normal"/>
    <w:link w:val="FooterChar"/>
    <w:uiPriority w:val="99"/>
    <w:unhideWhenUsed/>
    <w:rsid w:val="0051607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6070"/>
  </w:style>
  <w:style w:type="paragraph" w:styleId="ListParagraph">
    <w:name w:val="List Paragraph"/>
    <w:basedOn w:val="Normal"/>
    <w:uiPriority w:val="34"/>
    <w:qFormat/>
    <w:rsid w:val="007077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23D04A34</Template>
  <TotalTime>33</TotalTime>
  <Pages>1</Pages>
  <Words>33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jane</dc:creator>
  <cp:keywords/>
  <dc:description/>
  <cp:lastModifiedBy>Bethany Jane</cp:lastModifiedBy>
  <cp:revision>4</cp:revision>
  <cp:lastPrinted>2017-05-08T07:13:00Z</cp:lastPrinted>
  <dcterms:created xsi:type="dcterms:W3CDTF">2017-05-07T13:21:00Z</dcterms:created>
  <dcterms:modified xsi:type="dcterms:W3CDTF">2021-01-21T14:48:00Z</dcterms:modified>
</cp:coreProperties>
</file>