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586B5D" w14:textId="77777777" w:rsidR="001B2BD9" w:rsidRDefault="00EF24EA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3EA4C80C" wp14:editId="529B3E03">
                <wp:simplePos x="0" y="0"/>
                <wp:positionH relativeFrom="page">
                  <wp:posOffset>8001000</wp:posOffset>
                </wp:positionH>
                <wp:positionV relativeFrom="page">
                  <wp:posOffset>6057900</wp:posOffset>
                </wp:positionV>
                <wp:extent cx="730250" cy="558800"/>
                <wp:effectExtent l="0" t="0" r="6350" b="0"/>
                <wp:wrapNone/>
                <wp:docPr id="117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3AB89" w14:textId="1104DCB5" w:rsidR="001B2BD9" w:rsidRPr="00D730FD" w:rsidRDefault="00D730FD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sz w:val="70"/>
                              </w:rPr>
                            </w:pPr>
                            <w:r w:rsidRPr="00D730FD">
                              <w:rPr>
                                <w:rFonts w:ascii="Twinkl SemiBold"/>
                                <w:color w:val="FFFFFF"/>
                                <w:w w:val="125"/>
                                <w:sz w:val="7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EA4C80C" id="_x0000_t202" coordsize="21600,21600" o:spt="202" path="m0,0l0,21600,21600,21600,21600,0xe">
                <v:stroke joinstyle="miter"/>
                <v:path gradientshapeok="t" o:connecttype="rect"/>
              </v:shapetype>
              <v:shape id="Text Box 119" o:spid="_x0000_s1026" type="#_x0000_t202" style="position:absolute;margin-left:630pt;margin-top:477pt;width:57.5pt;height:44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" filled="f" stroked="f">
                <v:textbox inset="0,0,0,0">
                  <w:txbxContent>
                    <w:p w14:paraId="3383AB89" w14:textId="1104DCB5" w:rsidR="001B2BD9" w:rsidRPr="00D730FD" w:rsidRDefault="00D730FD">
                      <w:pPr>
                        <w:spacing w:before="20"/>
                        <w:ind w:left="20"/>
                        <w:rPr>
                          <w:rFonts w:ascii="Twinkl SemiBold"/>
                          <w:sz w:val="70"/>
                        </w:rPr>
                      </w:pPr>
                      <w:r w:rsidRPr="00D730FD">
                        <w:rPr>
                          <w:rFonts w:ascii="Twinkl SemiBold"/>
                          <w:color w:val="FFFFFF"/>
                          <w:w w:val="125"/>
                          <w:sz w:val="7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22D6C717" wp14:editId="24A0903A">
                <wp:simplePos x="0" y="0"/>
                <wp:positionH relativeFrom="page">
                  <wp:posOffset>9309100</wp:posOffset>
                </wp:positionH>
                <wp:positionV relativeFrom="page">
                  <wp:posOffset>5422900</wp:posOffset>
                </wp:positionV>
                <wp:extent cx="749300" cy="558800"/>
                <wp:effectExtent l="0" t="0" r="12700" b="0"/>
                <wp:wrapNone/>
                <wp:docPr id="124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8477F" w14:textId="30503B6F" w:rsidR="001B2BD9" w:rsidRPr="00D730FD" w:rsidRDefault="00D730FD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sz w:val="70"/>
                              </w:rPr>
                            </w:pPr>
                            <w:r w:rsidRPr="00D730FD">
                              <w:rPr>
                                <w:rFonts w:ascii="Twinkl SemiBold"/>
                                <w:color w:val="FFFFFF"/>
                                <w:w w:val="125"/>
                                <w:sz w:val="7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2D6C717" id="Text Box 126" o:spid="_x0000_s1027" type="#_x0000_t202" style="position:absolute;margin-left:733pt;margin-top:427pt;width:59pt;height:44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" filled="f" stroked="f">
                <v:textbox inset="0,0,0,0">
                  <w:txbxContent>
                    <w:p w14:paraId="47B8477F" w14:textId="30503B6F" w:rsidR="001B2BD9" w:rsidRPr="00D730FD" w:rsidRDefault="00D730FD">
                      <w:pPr>
                        <w:spacing w:before="20"/>
                        <w:ind w:left="20"/>
                        <w:rPr>
                          <w:rFonts w:ascii="Twinkl SemiBold"/>
                          <w:sz w:val="70"/>
                        </w:rPr>
                      </w:pPr>
                      <w:r w:rsidRPr="00D730FD">
                        <w:rPr>
                          <w:rFonts w:ascii="Twinkl SemiBold"/>
                          <w:color w:val="FFFFFF"/>
                          <w:w w:val="125"/>
                          <w:sz w:val="70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EC9D6DD" wp14:editId="6044B54C">
                <wp:simplePos x="0" y="0"/>
                <wp:positionH relativeFrom="column">
                  <wp:posOffset>209550</wp:posOffset>
                </wp:positionH>
                <wp:positionV relativeFrom="paragraph">
                  <wp:posOffset>6400800</wp:posOffset>
                </wp:positionV>
                <wp:extent cx="10267950" cy="685800"/>
                <wp:effectExtent l="0" t="0" r="0" b="0"/>
                <wp:wrapSquare wrapText="bothSides"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B9026" w14:textId="77777777" w:rsidR="00EF24EA" w:rsidRDefault="00EF24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EC9D6DD" id="Text Box 253" o:spid="_x0000_s1028" type="#_x0000_t202" style="position:absolute;margin-left:16.5pt;margin-top:7in;width:808.5pt;height:5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" fillcolor="white [3212]" stroked="f">
                <v:textbox>
                  <w:txbxContent>
                    <w:p w14:paraId="277B9026" w14:textId="77777777" w:rsidR="00EF24EA" w:rsidRDefault="00EF24E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46EC1CB8" wp14:editId="6B169F33">
                <wp:simplePos x="0" y="0"/>
                <wp:positionH relativeFrom="page">
                  <wp:posOffset>5777230</wp:posOffset>
                </wp:positionH>
                <wp:positionV relativeFrom="page">
                  <wp:posOffset>5972810</wp:posOffset>
                </wp:positionV>
                <wp:extent cx="871220" cy="659130"/>
                <wp:effectExtent l="0" t="3810" r="6350" b="0"/>
                <wp:wrapNone/>
                <wp:docPr id="252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1220" cy="659130"/>
                        </a:xfrm>
                        <a:prstGeom prst="rect">
                          <a:avLst/>
                        </a:prstGeom>
                        <a:solidFill>
                          <a:srgbClr val="0064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29252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43DE83C" id="Rectangle 191" o:spid="_x0000_s1026" style="position:absolute;margin-left:454.9pt;margin-top:470.3pt;width:68.6pt;height:51.9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" fillcolor="#00649c" stroked="f" strokecolor="#292526" strokeweight="2pt">
                <w10:wrap anchorx="page" anchory="page"/>
              </v:rect>
            </w:pict>
          </mc:Fallback>
        </mc:AlternateContent>
      </w:r>
      <w:r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5DE657FE" wp14:editId="68CA9DD6">
                <wp:simplePos x="0" y="0"/>
                <wp:positionH relativeFrom="page">
                  <wp:posOffset>6725920</wp:posOffset>
                </wp:positionH>
                <wp:positionV relativeFrom="page">
                  <wp:posOffset>5979795</wp:posOffset>
                </wp:positionV>
                <wp:extent cx="871220" cy="659130"/>
                <wp:effectExtent l="0" t="0" r="0" b="3175"/>
                <wp:wrapNone/>
                <wp:docPr id="251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1220" cy="659130"/>
                        </a:xfrm>
                        <a:prstGeom prst="rect">
                          <a:avLst/>
                        </a:prstGeom>
                        <a:solidFill>
                          <a:srgbClr val="0064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29252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BBF25A7" id="Rectangle 192" o:spid="_x0000_s1026" style="position:absolute;margin-left:529.6pt;margin-top:470.85pt;width:68.6pt;height:51.9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" fillcolor="#00649c" stroked="f" strokecolor="#292526" strokeweight="2pt">
                <w10:wrap anchorx="page" anchory="page"/>
              </v:rect>
            </w:pict>
          </mc:Fallback>
        </mc:AlternateContent>
      </w:r>
      <w:r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40161088" wp14:editId="2984F990">
                <wp:simplePos x="0" y="0"/>
                <wp:positionH relativeFrom="page">
                  <wp:posOffset>3876040</wp:posOffset>
                </wp:positionH>
                <wp:positionV relativeFrom="page">
                  <wp:posOffset>5975985</wp:posOffset>
                </wp:positionV>
                <wp:extent cx="871220" cy="659130"/>
                <wp:effectExtent l="2540" t="0" r="2540" b="0"/>
                <wp:wrapNone/>
                <wp:docPr id="250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1220" cy="659130"/>
                        </a:xfrm>
                        <a:prstGeom prst="rect">
                          <a:avLst/>
                        </a:prstGeom>
                        <a:solidFill>
                          <a:srgbClr val="0064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29252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5220F862" id="Rectangle 189" o:spid="_x0000_s1026" style="position:absolute;margin-left:305.2pt;margin-top:470.55pt;width:68.6pt;height:51.9pt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" fillcolor="#00649c" stroked="f" strokecolor="#292526" strokeweight="2pt">
                <w10:wrap anchorx="page" anchory="page"/>
              </v:rect>
            </w:pict>
          </mc:Fallback>
        </mc:AlternateContent>
      </w:r>
      <w:r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6D66E014" wp14:editId="1EAF4625">
                <wp:simplePos x="0" y="0"/>
                <wp:positionH relativeFrom="page">
                  <wp:posOffset>4824730</wp:posOffset>
                </wp:positionH>
                <wp:positionV relativeFrom="page">
                  <wp:posOffset>5982970</wp:posOffset>
                </wp:positionV>
                <wp:extent cx="871220" cy="659130"/>
                <wp:effectExtent l="0" t="1270" r="6350" b="0"/>
                <wp:wrapNone/>
                <wp:docPr id="24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1220" cy="659130"/>
                        </a:xfrm>
                        <a:prstGeom prst="rect">
                          <a:avLst/>
                        </a:prstGeom>
                        <a:solidFill>
                          <a:srgbClr val="0064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29252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C696ECD" id="Rectangle 190" o:spid="_x0000_s1026" style="position:absolute;margin-left:379.9pt;margin-top:471.1pt;width:68.6pt;height:51.9pt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" fillcolor="#00649c" stroked="f" strokecolor="#292526" strokeweight="2pt">
                <w10:wrap anchorx="page" anchory="page"/>
              </v:rect>
            </w:pict>
          </mc:Fallback>
        </mc:AlternateContent>
      </w:r>
      <w:r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 wp14:anchorId="4522BC0D" wp14:editId="60952AEB">
                <wp:simplePos x="0" y="0"/>
                <wp:positionH relativeFrom="page">
                  <wp:posOffset>1976120</wp:posOffset>
                </wp:positionH>
                <wp:positionV relativeFrom="page">
                  <wp:posOffset>5984875</wp:posOffset>
                </wp:positionV>
                <wp:extent cx="871220" cy="659130"/>
                <wp:effectExtent l="0" t="3175" r="0" b="0"/>
                <wp:wrapNone/>
                <wp:docPr id="248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1220" cy="659130"/>
                        </a:xfrm>
                        <a:prstGeom prst="rect">
                          <a:avLst/>
                        </a:prstGeom>
                        <a:solidFill>
                          <a:srgbClr val="0064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29252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0F71689" id="Rectangle 187" o:spid="_x0000_s1026" style="position:absolute;margin-left:155.6pt;margin-top:471.25pt;width:68.6pt;height:51.9pt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" fillcolor="#00649c" stroked="f" strokecolor="#292526" strokeweight="2pt">
                <w10:wrap anchorx="page" anchory="page"/>
              </v:rect>
            </w:pict>
          </mc:Fallback>
        </mc:AlternateContent>
      </w:r>
      <w:r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 wp14:anchorId="559C5E4C" wp14:editId="6ADA7D26">
                <wp:simplePos x="0" y="0"/>
                <wp:positionH relativeFrom="page">
                  <wp:posOffset>2924810</wp:posOffset>
                </wp:positionH>
                <wp:positionV relativeFrom="page">
                  <wp:posOffset>5991860</wp:posOffset>
                </wp:positionV>
                <wp:extent cx="871220" cy="659130"/>
                <wp:effectExtent l="3810" t="0" r="1270" b="3810"/>
                <wp:wrapNone/>
                <wp:docPr id="247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1220" cy="659130"/>
                        </a:xfrm>
                        <a:prstGeom prst="rect">
                          <a:avLst/>
                        </a:prstGeom>
                        <a:solidFill>
                          <a:srgbClr val="0064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29252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1475E6CF" id="Rectangle 188" o:spid="_x0000_s1026" style="position:absolute;margin-left:230.3pt;margin-top:471.8pt;width:68.6pt;height:51.9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" fillcolor="#00649c" stroked="f" strokecolor="#292526" strokeweight="2pt">
                <w10:wrap anchorx="page" anchory="page"/>
              </v:rect>
            </w:pict>
          </mc:Fallback>
        </mc:AlternateContent>
      </w:r>
      <w:r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5AFFF817" wp14:editId="28DD69BE">
                <wp:simplePos x="0" y="0"/>
                <wp:positionH relativeFrom="page">
                  <wp:posOffset>3630930</wp:posOffset>
                </wp:positionH>
                <wp:positionV relativeFrom="page">
                  <wp:posOffset>3532505</wp:posOffset>
                </wp:positionV>
                <wp:extent cx="871220" cy="659130"/>
                <wp:effectExtent l="0" t="1905" r="6350" b="0"/>
                <wp:wrapNone/>
                <wp:docPr id="246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1220" cy="659130"/>
                        </a:xfrm>
                        <a:prstGeom prst="rect">
                          <a:avLst/>
                        </a:prstGeom>
                        <a:solidFill>
                          <a:srgbClr val="0064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29252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76A5DF88" id="Rectangle 186" o:spid="_x0000_s1026" style="position:absolute;margin-left:285.9pt;margin-top:278.15pt;width:68.6pt;height:51.9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" fillcolor="#00649c" stroked="f" strokecolor="#292526" strokeweight="2pt">
                <w10:wrap anchorx="page" anchory="page"/>
              </v:rect>
            </w:pict>
          </mc:Fallback>
        </mc:AlternateContent>
      </w:r>
      <w:r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512E5A44" wp14:editId="7A49BE0A">
                <wp:simplePos x="0" y="0"/>
                <wp:positionH relativeFrom="page">
                  <wp:posOffset>2709545</wp:posOffset>
                </wp:positionH>
                <wp:positionV relativeFrom="page">
                  <wp:posOffset>3533140</wp:posOffset>
                </wp:positionV>
                <wp:extent cx="871220" cy="659130"/>
                <wp:effectExtent l="4445" t="2540" r="635" b="0"/>
                <wp:wrapNone/>
                <wp:docPr id="245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1220" cy="659130"/>
                        </a:xfrm>
                        <a:prstGeom prst="rect">
                          <a:avLst/>
                        </a:prstGeom>
                        <a:solidFill>
                          <a:srgbClr val="0064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29252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3F969207" id="Rectangle 185" o:spid="_x0000_s1026" style="position:absolute;margin-left:213.35pt;margin-top:278.2pt;width:68.6pt;height:51.9pt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" fillcolor="#00649c" stroked="f" strokecolor="#292526" strokeweight="2pt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7A0C6F94" wp14:editId="4A217AF9">
                <wp:simplePos x="0" y="0"/>
                <wp:positionH relativeFrom="page">
                  <wp:posOffset>53975</wp:posOffset>
                </wp:positionH>
                <wp:positionV relativeFrom="page">
                  <wp:posOffset>5085715</wp:posOffset>
                </wp:positionV>
                <wp:extent cx="10304145" cy="2131695"/>
                <wp:effectExtent l="3175" t="5715" r="5080" b="0"/>
                <wp:wrapNone/>
                <wp:docPr id="241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4145" cy="2131695"/>
                          <a:chOff x="85" y="8009"/>
                          <a:chExt cx="16227" cy="3357"/>
                        </a:xfrm>
                      </wpg:grpSpPr>
                      <pic:pic xmlns:pic="http://schemas.openxmlformats.org/drawingml/2006/picture">
                        <pic:nvPicPr>
                          <pic:cNvPr id="242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" y="8009"/>
                            <a:ext cx="3031" cy="2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3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3104" y="8277"/>
                            <a:ext cx="1389" cy="1038"/>
                          </a:xfrm>
                          <a:prstGeom prst="rect">
                            <a:avLst/>
                          </a:prstGeom>
                          <a:solidFill>
                            <a:srgbClr val="7CC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10636"/>
                            <a:ext cx="15745" cy="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D3C38D6" id="Group 177" o:spid="_x0000_s1026" style="position:absolute;margin-left:4.25pt;margin-top:400.45pt;width:811.35pt;height:167.85pt;z-index:-251709440;mso-position-horizontal-relative:page;mso-position-vertical-relative:page" coordorigin="85,8009" coordsize="16227,335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0" o:spid="_x0000_s1027" type="#_x0000_t75" style="position:absolute;left:85;top:8009;width:3031;height:29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hK&#10;be3EAAAA3AAAAA8AAABkcnMvZG93bnJldi54bWxEj0FrAjEUhO8F/0N4greadZFWVqOIWNBLS60X&#10;b8/Nc7O6eVmS1F3/fVMo9DjMfDPMYtXbRtzJh9qxgsk4A0FcOl1zpeD49fY8AxEissbGMSl4UIDV&#10;cvC0wEK7jj/pfoiVSCUcClRgYmwLKUNpyGIYu5Y4eRfnLcYkfSW1xy6V20bmWfYiLdacFgy2tDFU&#10;3g7fVkG+5Yk/X2fXj9fOWHN6ZO/d/qbUaNiv5yAi9fE//EfvdOKmOfyeSUdALn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hKbe3EAAAA3AAAAA8AAAAAAAAAAAAAAAAAnAIA&#10;AGRycy9kb3ducmV2LnhtbFBLBQYAAAAABAAEAPcAAACNAwAAAAA=&#10;">
                  <v:imagedata r:id="rId6" o:title=""/>
                </v:shape>
                <v:rect id="Rectangle 179" o:spid="_x0000_s1028" style="position:absolute;left:3104;top:8277;width:1389;height:103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kL5hxAAA&#10;ANwAAAAPAAAAZHJzL2Rvd25yZXYueG1sRI9Pi8IwFMTvgt8hPMGbpuqyStcosrAo7MU/BT2+bd62&#10;YZuX0kRbv70RFjwOM/MbZrnubCVu1HjjWMFknIAgzp02XCjITl+jBQgfkDVWjknBnTysV/3eElPt&#10;Wj7Q7RgKESHsU1RQhlCnUvq8JIt+7Gri6P26xmKIsimkbrCNcFvJaZK8S4uG40KJNX2WlP8dr1aB&#10;oWRxPsy/WzP/yfIL8/6yzfZKDQfd5gNEoC68wv/tnVYwfZvB80w8AnL1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5C+YcQAAADcAAAADwAAAAAAAAAAAAAAAACXAgAAZHJzL2Rv&#10;d25yZXYueG1sUEsFBgAAAAAEAAQA9QAAAIgDAAAAAA==&#10;" fillcolor="#7cc3e2" stroked="f"/>
                <v:shape id="Picture 178" o:spid="_x0000_s1029" type="#_x0000_t75" style="position:absolute;left:567;top:10636;width:15745;height:7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Dg&#10;ZxHDAAAA3AAAAA8AAABkcnMvZG93bnJldi54bWxEj0FrwkAUhO+F/oflFXopujGkItFVWqmg9KQt&#10;nh/ZZxLMvg27GxP/vSsIHoeZ+YZZrAbTiAs5X1tWMBknIIgLq2suFfz/bUYzED4ga2wsk4IreVgt&#10;X18WmGvb854uh1CKCGGfo4IqhDaX0hcVGfRj2xJH72SdwRClK6V22Ee4aWSaJFNpsOa4UGFL64qK&#10;86EzCr77H267IWSp+5D6d9eln1lyVOr9bfiagwg0hGf40d5qBWmWwf1MPAJye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OBnEcMAAADcAAAADwAAAAAAAAAAAAAAAACcAgAA&#10;ZHJzL2Rvd25yZXYueG1sUEsFBgAAAAAEAAQA9wAAAIwD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251596800" behindDoc="1" locked="0" layoutInCell="1" allowOverlap="1" wp14:anchorId="01778631" wp14:editId="6163B035">
            <wp:simplePos x="0" y="0"/>
            <wp:positionH relativeFrom="page">
              <wp:posOffset>288290</wp:posOffset>
            </wp:positionH>
            <wp:positionV relativeFrom="page">
              <wp:posOffset>548640</wp:posOffset>
            </wp:positionV>
            <wp:extent cx="1731010" cy="1727835"/>
            <wp:effectExtent l="0" t="0" r="0" b="0"/>
            <wp:wrapNone/>
            <wp:docPr id="240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486BDA1D" wp14:editId="6C9B6F50">
                <wp:simplePos x="0" y="0"/>
                <wp:positionH relativeFrom="page">
                  <wp:posOffset>6741160</wp:posOffset>
                </wp:positionH>
                <wp:positionV relativeFrom="page">
                  <wp:posOffset>5255895</wp:posOffset>
                </wp:positionV>
                <wp:extent cx="882015" cy="659130"/>
                <wp:effectExtent l="0" t="0" r="0" b="3175"/>
                <wp:wrapNone/>
                <wp:docPr id="239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015" cy="659130"/>
                        </a:xfrm>
                        <a:prstGeom prst="rect">
                          <a:avLst/>
                        </a:prstGeom>
                        <a:solidFill>
                          <a:srgbClr val="7CC3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FA7FE40" id="Rectangle 176" o:spid="_x0000_s1026" style="position:absolute;margin-left:530.8pt;margin-top:413.85pt;width:69.45pt;height:51.9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" fillcolor="#7cc3e2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220A35AB" wp14:editId="7CB9A048">
                <wp:simplePos x="0" y="0"/>
                <wp:positionH relativeFrom="page">
                  <wp:posOffset>7694930</wp:posOffset>
                </wp:positionH>
                <wp:positionV relativeFrom="page">
                  <wp:posOffset>5078730</wp:posOffset>
                </wp:positionV>
                <wp:extent cx="2536190" cy="1572260"/>
                <wp:effectExtent l="0" t="0" r="5080" b="3810"/>
                <wp:wrapNone/>
                <wp:docPr id="235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6190" cy="1572260"/>
                          <a:chOff x="12118" y="7998"/>
                          <a:chExt cx="3994" cy="2476"/>
                        </a:xfrm>
                      </wpg:grpSpPr>
                      <wps:wsp>
                        <wps:cNvPr id="236" name="Freeform 175"/>
                        <wps:cNvSpPr>
                          <a:spLocks/>
                        </wps:cNvSpPr>
                        <wps:spPr bwMode="auto">
                          <a:xfrm>
                            <a:off x="12118" y="8256"/>
                            <a:ext cx="1546" cy="1074"/>
                          </a:xfrm>
                          <a:custGeom>
                            <a:avLst/>
                            <a:gdLst>
                              <a:gd name="T0" fmla="+- 0 12910 12118"/>
                              <a:gd name="T1" fmla="*/ T0 w 1546"/>
                              <a:gd name="T2" fmla="+- 0 8256 8256"/>
                              <a:gd name="T3" fmla="*/ 8256 h 1074"/>
                              <a:gd name="T4" fmla="+- 0 12858 12118"/>
                              <a:gd name="T5" fmla="*/ T4 w 1546"/>
                              <a:gd name="T6" fmla="+- 0 8264 8256"/>
                              <a:gd name="T7" fmla="*/ 8264 h 1074"/>
                              <a:gd name="T8" fmla="+- 0 12806 12118"/>
                              <a:gd name="T9" fmla="*/ T8 w 1546"/>
                              <a:gd name="T10" fmla="+- 0 8270 8256"/>
                              <a:gd name="T11" fmla="*/ 8270 h 1074"/>
                              <a:gd name="T12" fmla="+- 0 12753 12118"/>
                              <a:gd name="T13" fmla="*/ T12 w 1546"/>
                              <a:gd name="T14" fmla="+- 0 8273 8256"/>
                              <a:gd name="T15" fmla="*/ 8273 h 1074"/>
                              <a:gd name="T16" fmla="+- 0 12700 12118"/>
                              <a:gd name="T17" fmla="*/ T16 w 1546"/>
                              <a:gd name="T18" fmla="+- 0 8274 8256"/>
                              <a:gd name="T19" fmla="*/ 8274 h 1074"/>
                              <a:gd name="T20" fmla="+- 0 12118 12118"/>
                              <a:gd name="T21" fmla="*/ T20 w 1546"/>
                              <a:gd name="T22" fmla="+- 0 8274 8256"/>
                              <a:gd name="T23" fmla="*/ 8274 h 1074"/>
                              <a:gd name="T24" fmla="+- 0 12118 12118"/>
                              <a:gd name="T25" fmla="*/ T24 w 1546"/>
                              <a:gd name="T26" fmla="+- 0 9329 8256"/>
                              <a:gd name="T27" fmla="*/ 9329 h 1074"/>
                              <a:gd name="T28" fmla="+- 0 13034 12118"/>
                              <a:gd name="T29" fmla="*/ T28 w 1546"/>
                              <a:gd name="T30" fmla="+- 0 9329 8256"/>
                              <a:gd name="T31" fmla="*/ 9329 h 1074"/>
                              <a:gd name="T32" fmla="+- 0 13116 12118"/>
                              <a:gd name="T33" fmla="*/ T32 w 1546"/>
                              <a:gd name="T34" fmla="+- 0 9328 8256"/>
                              <a:gd name="T35" fmla="*/ 9328 h 1074"/>
                              <a:gd name="T36" fmla="+- 0 13197 12118"/>
                              <a:gd name="T37" fmla="*/ T36 w 1546"/>
                              <a:gd name="T38" fmla="+- 0 9322 8256"/>
                              <a:gd name="T39" fmla="*/ 9322 h 1074"/>
                              <a:gd name="T40" fmla="+- 0 13278 12118"/>
                              <a:gd name="T41" fmla="*/ T40 w 1546"/>
                              <a:gd name="T42" fmla="+- 0 9314 8256"/>
                              <a:gd name="T43" fmla="*/ 9314 h 1074"/>
                              <a:gd name="T44" fmla="+- 0 13357 12118"/>
                              <a:gd name="T45" fmla="*/ T44 w 1546"/>
                              <a:gd name="T46" fmla="+- 0 9302 8256"/>
                              <a:gd name="T47" fmla="*/ 9302 h 1074"/>
                              <a:gd name="T48" fmla="+- 0 13435 12118"/>
                              <a:gd name="T49" fmla="*/ T48 w 1546"/>
                              <a:gd name="T50" fmla="+- 0 9287 8256"/>
                              <a:gd name="T51" fmla="*/ 9287 h 1074"/>
                              <a:gd name="T52" fmla="+- 0 13513 12118"/>
                              <a:gd name="T53" fmla="*/ T52 w 1546"/>
                              <a:gd name="T54" fmla="+- 0 9269 8256"/>
                              <a:gd name="T55" fmla="*/ 9269 h 1074"/>
                              <a:gd name="T56" fmla="+- 0 13589 12118"/>
                              <a:gd name="T57" fmla="*/ T56 w 1546"/>
                              <a:gd name="T58" fmla="+- 0 9248 8256"/>
                              <a:gd name="T59" fmla="*/ 9248 h 1074"/>
                              <a:gd name="T60" fmla="+- 0 13663 12118"/>
                              <a:gd name="T61" fmla="*/ T60 w 1546"/>
                              <a:gd name="T62" fmla="+- 0 9223 8256"/>
                              <a:gd name="T63" fmla="*/ 9223 h 1074"/>
                              <a:gd name="T64" fmla="+- 0 12910 12118"/>
                              <a:gd name="T65" fmla="*/ T64 w 1546"/>
                              <a:gd name="T66" fmla="+- 0 8256 8256"/>
                              <a:gd name="T67" fmla="*/ 8256 h 10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46" h="1074">
                                <a:moveTo>
                                  <a:pt x="792" y="0"/>
                                </a:moveTo>
                                <a:lnTo>
                                  <a:pt x="740" y="8"/>
                                </a:lnTo>
                                <a:lnTo>
                                  <a:pt x="688" y="14"/>
                                </a:lnTo>
                                <a:lnTo>
                                  <a:pt x="635" y="17"/>
                                </a:lnTo>
                                <a:lnTo>
                                  <a:pt x="582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073"/>
                                </a:lnTo>
                                <a:lnTo>
                                  <a:pt x="916" y="1073"/>
                                </a:lnTo>
                                <a:lnTo>
                                  <a:pt x="998" y="1072"/>
                                </a:lnTo>
                                <a:lnTo>
                                  <a:pt x="1079" y="1066"/>
                                </a:lnTo>
                                <a:lnTo>
                                  <a:pt x="1160" y="1058"/>
                                </a:lnTo>
                                <a:lnTo>
                                  <a:pt x="1239" y="1046"/>
                                </a:lnTo>
                                <a:lnTo>
                                  <a:pt x="1317" y="1031"/>
                                </a:lnTo>
                                <a:lnTo>
                                  <a:pt x="1395" y="1013"/>
                                </a:lnTo>
                                <a:lnTo>
                                  <a:pt x="1471" y="992"/>
                                </a:lnTo>
                                <a:lnTo>
                                  <a:pt x="1545" y="967"/>
                                </a:lnTo>
                                <a:lnTo>
                                  <a:pt x="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C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174"/>
                        <wps:cNvSpPr>
                          <a:spLocks/>
                        </wps:cNvSpPr>
                        <wps:spPr bwMode="auto">
                          <a:xfrm>
                            <a:off x="12118" y="7998"/>
                            <a:ext cx="3994" cy="2476"/>
                          </a:xfrm>
                          <a:custGeom>
                            <a:avLst/>
                            <a:gdLst>
                              <a:gd name="T0" fmla="+- 0 13733 12118"/>
                              <a:gd name="T1" fmla="*/ T0 w 3994"/>
                              <a:gd name="T2" fmla="+- 0 9313 7998"/>
                              <a:gd name="T3" fmla="*/ 9313 h 2476"/>
                              <a:gd name="T4" fmla="+- 0 13585 12118"/>
                              <a:gd name="T5" fmla="*/ T4 w 3994"/>
                              <a:gd name="T6" fmla="+- 0 9361 7998"/>
                              <a:gd name="T7" fmla="*/ 9361 h 2476"/>
                              <a:gd name="T8" fmla="+- 0 13432 12118"/>
                              <a:gd name="T9" fmla="*/ T8 w 3994"/>
                              <a:gd name="T10" fmla="+- 0 9398 7998"/>
                              <a:gd name="T11" fmla="*/ 9398 h 2476"/>
                              <a:gd name="T12" fmla="+- 0 13276 12118"/>
                              <a:gd name="T13" fmla="*/ T12 w 3994"/>
                              <a:gd name="T14" fmla="+- 0 9423 7998"/>
                              <a:gd name="T15" fmla="*/ 9423 h 2476"/>
                              <a:gd name="T16" fmla="+- 0 13115 12118"/>
                              <a:gd name="T17" fmla="*/ T16 w 3994"/>
                              <a:gd name="T18" fmla="+- 0 9436 7998"/>
                              <a:gd name="T19" fmla="*/ 9436 h 2476"/>
                              <a:gd name="T20" fmla="+- 0 12118 12118"/>
                              <a:gd name="T21" fmla="*/ T20 w 3994"/>
                              <a:gd name="T22" fmla="+- 0 9438 7998"/>
                              <a:gd name="T23" fmla="*/ 9438 h 2476"/>
                              <a:gd name="T24" fmla="+- 0 13286 12118"/>
                              <a:gd name="T25" fmla="*/ T24 w 3994"/>
                              <a:gd name="T26" fmla="+- 0 10474 7998"/>
                              <a:gd name="T27" fmla="*/ 10474 h 2476"/>
                              <a:gd name="T28" fmla="+- 0 13449 12118"/>
                              <a:gd name="T29" fmla="*/ T28 w 3994"/>
                              <a:gd name="T30" fmla="+- 0 10469 7998"/>
                              <a:gd name="T31" fmla="*/ 10469 h 2476"/>
                              <a:gd name="T32" fmla="+- 0 13611 12118"/>
                              <a:gd name="T33" fmla="*/ T32 w 3994"/>
                              <a:gd name="T34" fmla="+- 0 10455 7998"/>
                              <a:gd name="T35" fmla="*/ 10455 h 2476"/>
                              <a:gd name="T36" fmla="+- 0 13769 12118"/>
                              <a:gd name="T37" fmla="*/ T36 w 3994"/>
                              <a:gd name="T38" fmla="+- 0 10432 7998"/>
                              <a:gd name="T39" fmla="*/ 10432 h 2476"/>
                              <a:gd name="T40" fmla="+- 0 13925 12118"/>
                              <a:gd name="T41" fmla="*/ T40 w 3994"/>
                              <a:gd name="T42" fmla="+- 0 10401 7998"/>
                              <a:gd name="T43" fmla="*/ 10401 h 2476"/>
                              <a:gd name="T44" fmla="+- 0 14077 12118"/>
                              <a:gd name="T45" fmla="*/ T44 w 3994"/>
                              <a:gd name="T46" fmla="+- 0 10360 7998"/>
                              <a:gd name="T47" fmla="*/ 10360 h 2476"/>
                              <a:gd name="T48" fmla="+- 0 14226 12118"/>
                              <a:gd name="T49" fmla="*/ T48 w 3994"/>
                              <a:gd name="T50" fmla="+- 0 10312 7998"/>
                              <a:gd name="T51" fmla="*/ 10312 h 2476"/>
                              <a:gd name="T52" fmla="+- 0 14371 12118"/>
                              <a:gd name="T53" fmla="*/ T52 w 3994"/>
                              <a:gd name="T54" fmla="+- 0 10256 7998"/>
                              <a:gd name="T55" fmla="*/ 10256 h 2476"/>
                              <a:gd name="T56" fmla="+- 0 16112 12118"/>
                              <a:gd name="T57" fmla="*/ T56 w 3994"/>
                              <a:gd name="T58" fmla="+- 0 7998 7998"/>
                              <a:gd name="T59" fmla="*/ 7998 h 2476"/>
                              <a:gd name="T60" fmla="+- 0 14972 12118"/>
                              <a:gd name="T61" fmla="*/ T60 w 3994"/>
                              <a:gd name="T62" fmla="+- 0 8072 7998"/>
                              <a:gd name="T63" fmla="*/ 8072 h 2476"/>
                              <a:gd name="T64" fmla="+- 0 14912 12118"/>
                              <a:gd name="T65" fmla="*/ T64 w 3994"/>
                              <a:gd name="T66" fmla="+- 0 8216 7998"/>
                              <a:gd name="T67" fmla="*/ 8216 h 2476"/>
                              <a:gd name="T68" fmla="+- 0 14842 12118"/>
                              <a:gd name="T69" fmla="*/ T68 w 3994"/>
                              <a:gd name="T70" fmla="+- 0 8354 7998"/>
                              <a:gd name="T71" fmla="*/ 8354 h 2476"/>
                              <a:gd name="T72" fmla="+- 0 14762 12118"/>
                              <a:gd name="T73" fmla="*/ T72 w 3994"/>
                              <a:gd name="T74" fmla="+- 0 8486 7998"/>
                              <a:gd name="T75" fmla="*/ 8486 h 2476"/>
                              <a:gd name="T76" fmla="+- 0 14673 12118"/>
                              <a:gd name="T77" fmla="*/ T76 w 3994"/>
                              <a:gd name="T78" fmla="+- 0 8612 7998"/>
                              <a:gd name="T79" fmla="*/ 8612 h 2476"/>
                              <a:gd name="T80" fmla="+- 0 14576 12118"/>
                              <a:gd name="T81" fmla="*/ T80 w 3994"/>
                              <a:gd name="T82" fmla="+- 0 8730 7998"/>
                              <a:gd name="T83" fmla="*/ 8730 h 2476"/>
                              <a:gd name="T84" fmla="+- 0 14470 12118"/>
                              <a:gd name="T85" fmla="*/ T84 w 3994"/>
                              <a:gd name="T86" fmla="+- 0 8841 7998"/>
                              <a:gd name="T87" fmla="*/ 8841 h 2476"/>
                              <a:gd name="T88" fmla="+- 0 14356 12118"/>
                              <a:gd name="T89" fmla="*/ T88 w 3994"/>
                              <a:gd name="T90" fmla="+- 0 8943 7998"/>
                              <a:gd name="T91" fmla="*/ 8943 h 2476"/>
                              <a:gd name="T92" fmla="+- 0 14236 12118"/>
                              <a:gd name="T93" fmla="*/ T92 w 3994"/>
                              <a:gd name="T94" fmla="+- 0 9037 7998"/>
                              <a:gd name="T95" fmla="*/ 9037 h 2476"/>
                              <a:gd name="T96" fmla="+- 0 14108 12118"/>
                              <a:gd name="T97" fmla="*/ T96 w 3994"/>
                              <a:gd name="T98" fmla="+- 0 9122 7998"/>
                              <a:gd name="T99" fmla="*/ 9122 h 2476"/>
                              <a:gd name="T100" fmla="+- 0 13974 12118"/>
                              <a:gd name="T101" fmla="*/ T100 w 3994"/>
                              <a:gd name="T102" fmla="+- 0 9197 7998"/>
                              <a:gd name="T103" fmla="*/ 9197 h 2476"/>
                              <a:gd name="T104" fmla="+- 0 13835 12118"/>
                              <a:gd name="T105" fmla="*/ T104 w 3994"/>
                              <a:gd name="T106" fmla="+- 0 9262 7998"/>
                              <a:gd name="T107" fmla="*/ 9262 h 2476"/>
                              <a:gd name="T108" fmla="+- 0 14608 12118"/>
                              <a:gd name="T109" fmla="*/ T108 w 3994"/>
                              <a:gd name="T110" fmla="+- 0 10127 7998"/>
                              <a:gd name="T111" fmla="*/ 10127 h 2476"/>
                              <a:gd name="T112" fmla="+- 0 14741 12118"/>
                              <a:gd name="T113" fmla="*/ T112 w 3994"/>
                              <a:gd name="T114" fmla="+- 0 10052 7998"/>
                              <a:gd name="T115" fmla="*/ 10052 h 2476"/>
                              <a:gd name="T116" fmla="+- 0 14870 12118"/>
                              <a:gd name="T117" fmla="*/ T116 w 3994"/>
                              <a:gd name="T118" fmla="+- 0 9970 7998"/>
                              <a:gd name="T119" fmla="*/ 9970 h 2476"/>
                              <a:gd name="T120" fmla="+- 0 14995 12118"/>
                              <a:gd name="T121" fmla="*/ T120 w 3994"/>
                              <a:gd name="T122" fmla="+- 0 9882 7998"/>
                              <a:gd name="T123" fmla="*/ 9882 h 2476"/>
                              <a:gd name="T124" fmla="+- 0 15114 12118"/>
                              <a:gd name="T125" fmla="*/ T124 w 3994"/>
                              <a:gd name="T126" fmla="+- 0 9787 7998"/>
                              <a:gd name="T127" fmla="*/ 9787 h 2476"/>
                              <a:gd name="T128" fmla="+- 0 15228 12118"/>
                              <a:gd name="T129" fmla="*/ T128 w 3994"/>
                              <a:gd name="T130" fmla="+- 0 9685 7998"/>
                              <a:gd name="T131" fmla="*/ 9685 h 2476"/>
                              <a:gd name="T132" fmla="+- 0 15337 12118"/>
                              <a:gd name="T133" fmla="*/ T132 w 3994"/>
                              <a:gd name="T134" fmla="+- 0 9578 7998"/>
                              <a:gd name="T135" fmla="*/ 9578 h 2476"/>
                              <a:gd name="T136" fmla="+- 0 15440 12118"/>
                              <a:gd name="T137" fmla="*/ T136 w 3994"/>
                              <a:gd name="T138" fmla="+- 0 9465 7998"/>
                              <a:gd name="T139" fmla="*/ 9465 h 2476"/>
                              <a:gd name="T140" fmla="+- 0 15537 12118"/>
                              <a:gd name="T141" fmla="*/ T140 w 3994"/>
                              <a:gd name="T142" fmla="+- 0 9347 7998"/>
                              <a:gd name="T143" fmla="*/ 9347 h 2476"/>
                              <a:gd name="T144" fmla="+- 0 15627 12118"/>
                              <a:gd name="T145" fmla="*/ T144 w 3994"/>
                              <a:gd name="T146" fmla="+- 0 9223 7998"/>
                              <a:gd name="T147" fmla="*/ 9223 h 2476"/>
                              <a:gd name="T148" fmla="+- 0 15712 12118"/>
                              <a:gd name="T149" fmla="*/ T148 w 3994"/>
                              <a:gd name="T150" fmla="+- 0 9095 7998"/>
                              <a:gd name="T151" fmla="*/ 9095 h 2476"/>
                              <a:gd name="T152" fmla="+- 0 15789 12118"/>
                              <a:gd name="T153" fmla="*/ T152 w 3994"/>
                              <a:gd name="T154" fmla="+- 0 8962 7998"/>
                              <a:gd name="T155" fmla="*/ 8962 h 2476"/>
                              <a:gd name="T156" fmla="+- 0 15860 12118"/>
                              <a:gd name="T157" fmla="*/ T156 w 3994"/>
                              <a:gd name="T158" fmla="+- 0 8824 7998"/>
                              <a:gd name="T159" fmla="*/ 8824 h 2476"/>
                              <a:gd name="T160" fmla="+- 0 15923 12118"/>
                              <a:gd name="T161" fmla="*/ T160 w 3994"/>
                              <a:gd name="T162" fmla="+- 0 8682 7998"/>
                              <a:gd name="T163" fmla="*/ 8682 h 2476"/>
                              <a:gd name="T164" fmla="+- 0 15979 12118"/>
                              <a:gd name="T165" fmla="*/ T164 w 3994"/>
                              <a:gd name="T166" fmla="+- 0 8536 7998"/>
                              <a:gd name="T167" fmla="*/ 8536 h 2476"/>
                              <a:gd name="T168" fmla="+- 0 16027 12118"/>
                              <a:gd name="T169" fmla="*/ T168 w 3994"/>
                              <a:gd name="T170" fmla="+- 0 8387 7998"/>
                              <a:gd name="T171" fmla="*/ 8387 h 2476"/>
                              <a:gd name="T172" fmla="+- 0 16067 12118"/>
                              <a:gd name="T173" fmla="*/ T172 w 3994"/>
                              <a:gd name="T174" fmla="+- 0 8234 7998"/>
                              <a:gd name="T175" fmla="*/ 8234 h 2476"/>
                              <a:gd name="T176" fmla="+- 0 16099 12118"/>
                              <a:gd name="T177" fmla="*/ T176 w 3994"/>
                              <a:gd name="T178" fmla="+- 0 8077 7998"/>
                              <a:gd name="T179" fmla="*/ 8077 h 2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994" h="2476">
                                <a:moveTo>
                                  <a:pt x="2325" y="2227"/>
                                </a:moveTo>
                                <a:lnTo>
                                  <a:pt x="1615" y="1315"/>
                                </a:lnTo>
                                <a:lnTo>
                                  <a:pt x="1542" y="1341"/>
                                </a:lnTo>
                                <a:lnTo>
                                  <a:pt x="1467" y="1363"/>
                                </a:lnTo>
                                <a:lnTo>
                                  <a:pt x="1391" y="1383"/>
                                </a:lnTo>
                                <a:lnTo>
                                  <a:pt x="1314" y="1400"/>
                                </a:lnTo>
                                <a:lnTo>
                                  <a:pt x="1237" y="1414"/>
                                </a:lnTo>
                                <a:lnTo>
                                  <a:pt x="1158" y="1425"/>
                                </a:lnTo>
                                <a:lnTo>
                                  <a:pt x="1078" y="1433"/>
                                </a:lnTo>
                                <a:lnTo>
                                  <a:pt x="997" y="1438"/>
                                </a:lnTo>
                                <a:lnTo>
                                  <a:pt x="916" y="1440"/>
                                </a:lnTo>
                                <a:lnTo>
                                  <a:pt x="0" y="1440"/>
                                </a:lnTo>
                                <a:lnTo>
                                  <a:pt x="0" y="2476"/>
                                </a:lnTo>
                                <a:lnTo>
                                  <a:pt x="1168" y="2476"/>
                                </a:lnTo>
                                <a:lnTo>
                                  <a:pt x="1250" y="2475"/>
                                </a:lnTo>
                                <a:lnTo>
                                  <a:pt x="1331" y="2471"/>
                                </a:lnTo>
                                <a:lnTo>
                                  <a:pt x="1412" y="2465"/>
                                </a:lnTo>
                                <a:lnTo>
                                  <a:pt x="1493" y="2457"/>
                                </a:lnTo>
                                <a:lnTo>
                                  <a:pt x="1572" y="2447"/>
                                </a:lnTo>
                                <a:lnTo>
                                  <a:pt x="1651" y="2434"/>
                                </a:lnTo>
                                <a:lnTo>
                                  <a:pt x="1729" y="2420"/>
                                </a:lnTo>
                                <a:lnTo>
                                  <a:pt x="1807" y="2403"/>
                                </a:lnTo>
                                <a:lnTo>
                                  <a:pt x="1883" y="2384"/>
                                </a:lnTo>
                                <a:lnTo>
                                  <a:pt x="1959" y="2362"/>
                                </a:lnTo>
                                <a:lnTo>
                                  <a:pt x="2034" y="2339"/>
                                </a:lnTo>
                                <a:lnTo>
                                  <a:pt x="2108" y="2314"/>
                                </a:lnTo>
                                <a:lnTo>
                                  <a:pt x="2181" y="2287"/>
                                </a:lnTo>
                                <a:lnTo>
                                  <a:pt x="2253" y="2258"/>
                                </a:lnTo>
                                <a:lnTo>
                                  <a:pt x="2325" y="2227"/>
                                </a:lnTo>
                                <a:moveTo>
                                  <a:pt x="3994" y="0"/>
                                </a:moveTo>
                                <a:lnTo>
                                  <a:pt x="2880" y="0"/>
                                </a:lnTo>
                                <a:lnTo>
                                  <a:pt x="2854" y="74"/>
                                </a:lnTo>
                                <a:lnTo>
                                  <a:pt x="2825" y="147"/>
                                </a:lnTo>
                                <a:lnTo>
                                  <a:pt x="2794" y="218"/>
                                </a:lnTo>
                                <a:lnTo>
                                  <a:pt x="2760" y="288"/>
                                </a:lnTo>
                                <a:lnTo>
                                  <a:pt x="2724" y="356"/>
                                </a:lnTo>
                                <a:lnTo>
                                  <a:pt x="2685" y="423"/>
                                </a:lnTo>
                                <a:lnTo>
                                  <a:pt x="2644" y="488"/>
                                </a:lnTo>
                                <a:lnTo>
                                  <a:pt x="2601" y="552"/>
                                </a:lnTo>
                                <a:lnTo>
                                  <a:pt x="2555" y="614"/>
                                </a:lnTo>
                                <a:lnTo>
                                  <a:pt x="2508" y="674"/>
                                </a:lnTo>
                                <a:lnTo>
                                  <a:pt x="2458" y="732"/>
                                </a:lnTo>
                                <a:lnTo>
                                  <a:pt x="2406" y="788"/>
                                </a:lnTo>
                                <a:lnTo>
                                  <a:pt x="2352" y="843"/>
                                </a:lnTo>
                                <a:lnTo>
                                  <a:pt x="2296" y="895"/>
                                </a:lnTo>
                                <a:lnTo>
                                  <a:pt x="2238" y="945"/>
                                </a:lnTo>
                                <a:lnTo>
                                  <a:pt x="2179" y="993"/>
                                </a:lnTo>
                                <a:lnTo>
                                  <a:pt x="2118" y="1039"/>
                                </a:lnTo>
                                <a:lnTo>
                                  <a:pt x="2055" y="1082"/>
                                </a:lnTo>
                                <a:lnTo>
                                  <a:pt x="1990" y="1124"/>
                                </a:lnTo>
                                <a:lnTo>
                                  <a:pt x="1924" y="1162"/>
                                </a:lnTo>
                                <a:lnTo>
                                  <a:pt x="1856" y="1199"/>
                                </a:lnTo>
                                <a:lnTo>
                                  <a:pt x="1787" y="1233"/>
                                </a:lnTo>
                                <a:lnTo>
                                  <a:pt x="1717" y="1264"/>
                                </a:lnTo>
                                <a:lnTo>
                                  <a:pt x="2421" y="2164"/>
                                </a:lnTo>
                                <a:lnTo>
                                  <a:pt x="2490" y="2129"/>
                                </a:lnTo>
                                <a:lnTo>
                                  <a:pt x="2557" y="2093"/>
                                </a:lnTo>
                                <a:lnTo>
                                  <a:pt x="2623" y="2054"/>
                                </a:lnTo>
                                <a:lnTo>
                                  <a:pt x="2688" y="2014"/>
                                </a:lnTo>
                                <a:lnTo>
                                  <a:pt x="2752" y="1972"/>
                                </a:lnTo>
                                <a:lnTo>
                                  <a:pt x="2815" y="1929"/>
                                </a:lnTo>
                                <a:lnTo>
                                  <a:pt x="2877" y="1884"/>
                                </a:lnTo>
                                <a:lnTo>
                                  <a:pt x="2937" y="1837"/>
                                </a:lnTo>
                                <a:lnTo>
                                  <a:pt x="2996" y="1789"/>
                                </a:lnTo>
                                <a:lnTo>
                                  <a:pt x="3054" y="1739"/>
                                </a:lnTo>
                                <a:lnTo>
                                  <a:pt x="3110" y="1687"/>
                                </a:lnTo>
                                <a:lnTo>
                                  <a:pt x="3165" y="1635"/>
                                </a:lnTo>
                                <a:lnTo>
                                  <a:pt x="3219" y="1580"/>
                                </a:lnTo>
                                <a:lnTo>
                                  <a:pt x="3271" y="1524"/>
                                </a:lnTo>
                                <a:lnTo>
                                  <a:pt x="3322" y="1467"/>
                                </a:lnTo>
                                <a:lnTo>
                                  <a:pt x="3371" y="1409"/>
                                </a:lnTo>
                                <a:lnTo>
                                  <a:pt x="3419" y="1349"/>
                                </a:lnTo>
                                <a:lnTo>
                                  <a:pt x="3465" y="1288"/>
                                </a:lnTo>
                                <a:lnTo>
                                  <a:pt x="3509" y="1225"/>
                                </a:lnTo>
                                <a:lnTo>
                                  <a:pt x="3552" y="1162"/>
                                </a:lnTo>
                                <a:lnTo>
                                  <a:pt x="3594" y="1097"/>
                                </a:lnTo>
                                <a:lnTo>
                                  <a:pt x="3633" y="1031"/>
                                </a:lnTo>
                                <a:lnTo>
                                  <a:pt x="3671" y="964"/>
                                </a:lnTo>
                                <a:lnTo>
                                  <a:pt x="3707" y="895"/>
                                </a:lnTo>
                                <a:lnTo>
                                  <a:pt x="3742" y="826"/>
                                </a:lnTo>
                                <a:lnTo>
                                  <a:pt x="3774" y="756"/>
                                </a:lnTo>
                                <a:lnTo>
                                  <a:pt x="3805" y="684"/>
                                </a:lnTo>
                                <a:lnTo>
                                  <a:pt x="3834" y="612"/>
                                </a:lnTo>
                                <a:lnTo>
                                  <a:pt x="3861" y="538"/>
                                </a:lnTo>
                                <a:lnTo>
                                  <a:pt x="3886" y="464"/>
                                </a:lnTo>
                                <a:lnTo>
                                  <a:pt x="3909" y="389"/>
                                </a:lnTo>
                                <a:lnTo>
                                  <a:pt x="3930" y="313"/>
                                </a:lnTo>
                                <a:lnTo>
                                  <a:pt x="3949" y="236"/>
                                </a:lnTo>
                                <a:lnTo>
                                  <a:pt x="3966" y="158"/>
                                </a:lnTo>
                                <a:lnTo>
                                  <a:pt x="3981" y="79"/>
                                </a:lnTo>
                                <a:lnTo>
                                  <a:pt x="3994" y="0"/>
                                </a:lnTo>
                              </a:path>
                            </a:pathLst>
                          </a:custGeom>
                          <a:solidFill>
                            <a:srgbClr val="0068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73"/>
                        <wps:cNvSpPr>
                          <a:spLocks/>
                        </wps:cNvSpPr>
                        <wps:spPr bwMode="auto">
                          <a:xfrm>
                            <a:off x="13024" y="7998"/>
                            <a:ext cx="1863" cy="1177"/>
                          </a:xfrm>
                          <a:custGeom>
                            <a:avLst/>
                            <a:gdLst>
                              <a:gd name="T0" fmla="+- 0 14886 13024"/>
                              <a:gd name="T1" fmla="*/ T0 w 1863"/>
                              <a:gd name="T2" fmla="+- 0 7998 7998"/>
                              <a:gd name="T3" fmla="*/ 7998 h 1177"/>
                              <a:gd name="T4" fmla="+- 0 13477 13024"/>
                              <a:gd name="T5" fmla="*/ T4 w 1863"/>
                              <a:gd name="T6" fmla="+- 0 7998 7998"/>
                              <a:gd name="T7" fmla="*/ 7998 h 1177"/>
                              <a:gd name="T8" fmla="+- 0 13406 13024"/>
                              <a:gd name="T9" fmla="*/ T8 w 1863"/>
                              <a:gd name="T10" fmla="+- 0 8052 7998"/>
                              <a:gd name="T11" fmla="*/ 8052 h 1177"/>
                              <a:gd name="T12" fmla="+- 0 13331 13024"/>
                              <a:gd name="T13" fmla="*/ T12 w 1863"/>
                              <a:gd name="T14" fmla="+- 0 8100 7998"/>
                              <a:gd name="T15" fmla="*/ 8100 h 1177"/>
                              <a:gd name="T16" fmla="+- 0 13252 13024"/>
                              <a:gd name="T17" fmla="*/ T16 w 1863"/>
                              <a:gd name="T18" fmla="+- 0 8141 7998"/>
                              <a:gd name="T19" fmla="*/ 8141 h 1177"/>
                              <a:gd name="T20" fmla="+- 0 13170 13024"/>
                              <a:gd name="T21" fmla="*/ T20 w 1863"/>
                              <a:gd name="T22" fmla="+- 0 8176 7998"/>
                              <a:gd name="T23" fmla="*/ 8176 h 1177"/>
                              <a:gd name="T24" fmla="+- 0 13098 13024"/>
                              <a:gd name="T25" fmla="*/ T24 w 1863"/>
                              <a:gd name="T26" fmla="+- 0 8203 7998"/>
                              <a:gd name="T27" fmla="*/ 8203 h 1177"/>
                              <a:gd name="T28" fmla="+- 0 13024 13024"/>
                              <a:gd name="T29" fmla="*/ T28 w 1863"/>
                              <a:gd name="T30" fmla="+- 0 8226 7998"/>
                              <a:gd name="T31" fmla="*/ 8226 h 1177"/>
                              <a:gd name="T32" fmla="+- 0 13766 13024"/>
                              <a:gd name="T33" fmla="*/ T32 w 1863"/>
                              <a:gd name="T34" fmla="+- 0 9174 7998"/>
                              <a:gd name="T35" fmla="*/ 9174 h 1177"/>
                              <a:gd name="T36" fmla="+- 0 13836 13024"/>
                              <a:gd name="T37" fmla="*/ T36 w 1863"/>
                              <a:gd name="T38" fmla="+- 0 9144 7998"/>
                              <a:gd name="T39" fmla="*/ 9144 h 1177"/>
                              <a:gd name="T40" fmla="+- 0 13905 13024"/>
                              <a:gd name="T41" fmla="*/ T40 w 1863"/>
                              <a:gd name="T42" fmla="+- 0 9112 7998"/>
                              <a:gd name="T43" fmla="*/ 9112 h 1177"/>
                              <a:gd name="T44" fmla="+- 0 13973 13024"/>
                              <a:gd name="T45" fmla="*/ T44 w 1863"/>
                              <a:gd name="T46" fmla="+- 0 9077 7998"/>
                              <a:gd name="T47" fmla="*/ 9077 h 1177"/>
                              <a:gd name="T48" fmla="+- 0 14038 13024"/>
                              <a:gd name="T49" fmla="*/ T48 w 1863"/>
                              <a:gd name="T50" fmla="+- 0 9039 7998"/>
                              <a:gd name="T51" fmla="*/ 9039 h 1177"/>
                              <a:gd name="T52" fmla="+- 0 14103 13024"/>
                              <a:gd name="T53" fmla="*/ T52 w 1863"/>
                              <a:gd name="T54" fmla="+- 0 8999 7998"/>
                              <a:gd name="T55" fmla="*/ 8999 h 1177"/>
                              <a:gd name="T56" fmla="+- 0 14165 13024"/>
                              <a:gd name="T57" fmla="*/ T56 w 1863"/>
                              <a:gd name="T58" fmla="+- 0 8956 7998"/>
                              <a:gd name="T59" fmla="*/ 8956 h 1177"/>
                              <a:gd name="T60" fmla="+- 0 14226 13024"/>
                              <a:gd name="T61" fmla="*/ T60 w 1863"/>
                              <a:gd name="T62" fmla="+- 0 8911 7998"/>
                              <a:gd name="T63" fmla="*/ 8911 h 1177"/>
                              <a:gd name="T64" fmla="+- 0 14285 13024"/>
                              <a:gd name="T65" fmla="*/ T64 w 1863"/>
                              <a:gd name="T66" fmla="+- 0 8864 7998"/>
                              <a:gd name="T67" fmla="*/ 8864 h 1177"/>
                              <a:gd name="T68" fmla="+- 0 14342 13024"/>
                              <a:gd name="T69" fmla="*/ T68 w 1863"/>
                              <a:gd name="T70" fmla="+- 0 8814 7998"/>
                              <a:gd name="T71" fmla="*/ 8814 h 1177"/>
                              <a:gd name="T72" fmla="+- 0 14397 13024"/>
                              <a:gd name="T73" fmla="*/ T72 w 1863"/>
                              <a:gd name="T74" fmla="+- 0 8763 7998"/>
                              <a:gd name="T75" fmla="*/ 8763 h 1177"/>
                              <a:gd name="T76" fmla="+- 0 14450 13024"/>
                              <a:gd name="T77" fmla="*/ T76 w 1863"/>
                              <a:gd name="T78" fmla="+- 0 8709 7998"/>
                              <a:gd name="T79" fmla="*/ 8709 h 1177"/>
                              <a:gd name="T80" fmla="+- 0 14501 13024"/>
                              <a:gd name="T81" fmla="*/ T80 w 1863"/>
                              <a:gd name="T82" fmla="+- 0 8653 7998"/>
                              <a:gd name="T83" fmla="*/ 8653 h 1177"/>
                              <a:gd name="T84" fmla="+- 0 14550 13024"/>
                              <a:gd name="T85" fmla="*/ T84 w 1863"/>
                              <a:gd name="T86" fmla="+- 0 8595 7998"/>
                              <a:gd name="T87" fmla="*/ 8595 h 1177"/>
                              <a:gd name="T88" fmla="+- 0 14597 13024"/>
                              <a:gd name="T89" fmla="*/ T88 w 1863"/>
                              <a:gd name="T90" fmla="+- 0 8536 7998"/>
                              <a:gd name="T91" fmla="*/ 8536 h 1177"/>
                              <a:gd name="T92" fmla="+- 0 14642 13024"/>
                              <a:gd name="T93" fmla="*/ T92 w 1863"/>
                              <a:gd name="T94" fmla="+- 0 8474 7998"/>
                              <a:gd name="T95" fmla="*/ 8474 h 1177"/>
                              <a:gd name="T96" fmla="+- 0 14684 13024"/>
                              <a:gd name="T97" fmla="*/ T96 w 1863"/>
                              <a:gd name="T98" fmla="+- 0 8411 7998"/>
                              <a:gd name="T99" fmla="*/ 8411 h 1177"/>
                              <a:gd name="T100" fmla="+- 0 14724 13024"/>
                              <a:gd name="T101" fmla="*/ T100 w 1863"/>
                              <a:gd name="T102" fmla="+- 0 8346 7998"/>
                              <a:gd name="T103" fmla="*/ 8346 h 1177"/>
                              <a:gd name="T104" fmla="+- 0 14762 13024"/>
                              <a:gd name="T105" fmla="*/ T104 w 1863"/>
                              <a:gd name="T106" fmla="+- 0 8280 7998"/>
                              <a:gd name="T107" fmla="*/ 8280 h 1177"/>
                              <a:gd name="T108" fmla="+- 0 14797 13024"/>
                              <a:gd name="T109" fmla="*/ T108 w 1863"/>
                              <a:gd name="T110" fmla="+- 0 8211 7998"/>
                              <a:gd name="T111" fmla="*/ 8211 h 1177"/>
                              <a:gd name="T112" fmla="+- 0 14829 13024"/>
                              <a:gd name="T113" fmla="*/ T112 w 1863"/>
                              <a:gd name="T114" fmla="+- 0 8142 7998"/>
                              <a:gd name="T115" fmla="*/ 8142 h 1177"/>
                              <a:gd name="T116" fmla="+- 0 14859 13024"/>
                              <a:gd name="T117" fmla="*/ T116 w 1863"/>
                              <a:gd name="T118" fmla="+- 0 8071 7998"/>
                              <a:gd name="T119" fmla="*/ 8071 h 1177"/>
                              <a:gd name="T120" fmla="+- 0 14886 13024"/>
                              <a:gd name="T121" fmla="*/ T120 w 1863"/>
                              <a:gd name="T122" fmla="+- 0 7998 7998"/>
                              <a:gd name="T123" fmla="*/ 7998 h 1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863" h="1177">
                                <a:moveTo>
                                  <a:pt x="1862" y="0"/>
                                </a:moveTo>
                                <a:lnTo>
                                  <a:pt x="453" y="0"/>
                                </a:lnTo>
                                <a:lnTo>
                                  <a:pt x="382" y="54"/>
                                </a:lnTo>
                                <a:lnTo>
                                  <a:pt x="307" y="102"/>
                                </a:lnTo>
                                <a:lnTo>
                                  <a:pt x="228" y="143"/>
                                </a:lnTo>
                                <a:lnTo>
                                  <a:pt x="146" y="178"/>
                                </a:lnTo>
                                <a:lnTo>
                                  <a:pt x="74" y="205"/>
                                </a:lnTo>
                                <a:lnTo>
                                  <a:pt x="0" y="228"/>
                                </a:lnTo>
                                <a:lnTo>
                                  <a:pt x="742" y="1176"/>
                                </a:lnTo>
                                <a:lnTo>
                                  <a:pt x="812" y="1146"/>
                                </a:lnTo>
                                <a:lnTo>
                                  <a:pt x="881" y="1114"/>
                                </a:lnTo>
                                <a:lnTo>
                                  <a:pt x="949" y="1079"/>
                                </a:lnTo>
                                <a:lnTo>
                                  <a:pt x="1014" y="1041"/>
                                </a:lnTo>
                                <a:lnTo>
                                  <a:pt x="1079" y="1001"/>
                                </a:lnTo>
                                <a:lnTo>
                                  <a:pt x="1141" y="958"/>
                                </a:lnTo>
                                <a:lnTo>
                                  <a:pt x="1202" y="913"/>
                                </a:lnTo>
                                <a:lnTo>
                                  <a:pt x="1261" y="866"/>
                                </a:lnTo>
                                <a:lnTo>
                                  <a:pt x="1318" y="816"/>
                                </a:lnTo>
                                <a:lnTo>
                                  <a:pt x="1373" y="765"/>
                                </a:lnTo>
                                <a:lnTo>
                                  <a:pt x="1426" y="711"/>
                                </a:lnTo>
                                <a:lnTo>
                                  <a:pt x="1477" y="655"/>
                                </a:lnTo>
                                <a:lnTo>
                                  <a:pt x="1526" y="597"/>
                                </a:lnTo>
                                <a:lnTo>
                                  <a:pt x="1573" y="538"/>
                                </a:lnTo>
                                <a:lnTo>
                                  <a:pt x="1618" y="476"/>
                                </a:lnTo>
                                <a:lnTo>
                                  <a:pt x="1660" y="413"/>
                                </a:lnTo>
                                <a:lnTo>
                                  <a:pt x="1700" y="348"/>
                                </a:lnTo>
                                <a:lnTo>
                                  <a:pt x="1738" y="282"/>
                                </a:lnTo>
                                <a:lnTo>
                                  <a:pt x="1773" y="213"/>
                                </a:lnTo>
                                <a:lnTo>
                                  <a:pt x="1805" y="144"/>
                                </a:lnTo>
                                <a:lnTo>
                                  <a:pt x="1835" y="73"/>
                                </a:lnTo>
                                <a:lnTo>
                                  <a:pt x="1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C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8FBED4C" id="Group 172" o:spid="_x0000_s1026" style="position:absolute;margin-left:605.9pt;margin-top:399.9pt;width:199.7pt;height:123.8pt;z-index:-251707392;mso-position-horizontal-relative:page;mso-position-vertical-relative:page" coordorigin="12118,7998" coordsize="3994,24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">
                <v:shape id="Freeform 175" o:spid="_x0000_s1027" style="position:absolute;left:12118;top:8256;width:1546;height:1074;visibility:visible;mso-wrap-style:square;v-text-anchor:top" coordsize="1546,10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6jxlwwAA&#10;ANwAAAAPAAAAZHJzL2Rvd25yZXYueG1sRI9Bi8IwEIXvgv8hjLA3TVVQ6ZoWERf2uGpRvA3NbFts&#10;JqWJte6v3wiCx8eb971567Q3teiodZVlBdNJBII4t7riQkF2/BqvQDiPrLG2TAoe5CBNhoM1xtre&#10;eU/dwRciQNjFqKD0vomldHlJBt3ENsTB+7WtQR9kW0jd4j3ATS1nUbSQBisODSU2tC0pvx5uJrzx&#10;t/s5uXq5OnX6cutxM39kZ1bqY9RvPkF46v37+JX+1gpm8wU8xwQCyOQ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6jxlwwAAANwAAAAPAAAAAAAAAAAAAAAAAJcCAABkcnMvZG93&#10;bnJldi54bWxQSwUGAAAAAAQABAD1AAAAhwMAAAAA&#10;" path="m792,0l740,8,688,14,635,17,582,18,,18,,1073,916,1073,998,1072,1079,1066,1160,1058,1239,1046,1317,1031,1395,1013,1471,992,1545,967,792,0xe" fillcolor="#7cc3e2" stroked="f">
                  <v:path arrowok="t" o:connecttype="custom" o:connectlocs="792,8256;740,8264;688,8270;635,8273;582,8274;0,8274;0,9329;916,9329;998,9328;1079,9322;1160,9314;1239,9302;1317,9287;1395,9269;1471,9248;1545,9223;792,8256" o:connectangles="0,0,0,0,0,0,0,0,0,0,0,0,0,0,0,0,0"/>
                </v:shape>
                <v:shape id="AutoShape 174" o:spid="_x0000_s1028" style="position:absolute;left:12118;top:7998;width:3994;height:2476;visibility:visible;mso-wrap-style:square;v-text-anchor:top" coordsize="3994,24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dapuxwAA&#10;ANwAAAAPAAAAZHJzL2Rvd25yZXYueG1sRI9Ba8JAFITvgv9heYKXUjemoiV1FREUW6XQtFB6e2Rf&#10;k2D2bciuGv31riB4HGbmG2Y6b00ljtS40rKC4SACQZxZXXKu4Od79fwKwnlkjZVlUnAmB/NZtzPF&#10;RNsTf9Ex9bkIEHYJKii8rxMpXVaQQTewNXHw/m1j0AfZ5FI3eApwU8k4isbSYMlhocCalgVl+/Rg&#10;FDwt+HO/O49xu57Ef++X0egj/bVK9Xvt4g2Ep9Y/wvf2RiuIXyZwOxOOgJxd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3WqbscAAADcAAAADwAAAAAAAAAAAAAAAACXAgAAZHJz&#10;L2Rvd25yZXYueG1sUEsFBgAAAAAEAAQA9QAAAIsDAAAAAA==&#10;" path="m2325,2227l1615,1315,1542,1341,1467,1363,1391,1383,1314,1400,1237,1414,1158,1425,1078,1433,997,1438,916,1440,,1440,,2476,1168,2476,1250,2475,1331,2471,1412,2465,1493,2457,1572,2447,1651,2434,1729,2420,1807,2403,1883,2384,1959,2362,2034,2339,2108,2314,2181,2287,2253,2258,2325,2227m3994,0l2880,,2854,74,2825,147,2794,218,2760,288,2724,356,2685,423,2644,488,2601,552,2555,614,2508,674,2458,732,2406,788,2352,843,2296,895,2238,945,2179,993,2118,1039,2055,1082,1990,1124,1924,1162,1856,1199,1787,1233,1717,1264,2421,2164,2490,2129,2557,2093,2623,2054,2688,2014,2752,1972,2815,1929,2877,1884,2937,1837,2996,1789,3054,1739,3110,1687,3165,1635,3219,1580,3271,1524,3322,1467,3371,1409,3419,1349,3465,1288,3509,1225,3552,1162,3594,1097,3633,1031,3671,964,3707,895,3742,826,3774,756,3805,684,3834,612,3861,538,3886,464,3909,389,3930,313,3949,236,3966,158,3981,79,3994,0e" fillcolor="#00689e" stroked="f">
                  <v:path arrowok="t" o:connecttype="custom" o:connectlocs="1615,9313;1467,9361;1314,9398;1158,9423;997,9436;0,9438;1168,10474;1331,10469;1493,10455;1651,10432;1807,10401;1959,10360;2108,10312;2253,10256;3994,7998;2854,8072;2794,8216;2724,8354;2644,8486;2555,8612;2458,8730;2352,8841;2238,8943;2118,9037;1990,9122;1856,9197;1717,9262;2490,10127;2623,10052;2752,9970;2877,9882;2996,9787;3110,9685;3219,9578;3322,9465;3419,9347;3509,9223;3594,9095;3671,8962;3742,8824;3805,8682;3861,8536;3909,8387;3949,8234;3981,8077" o:connectangles="0,0,0,0,0,0,0,0,0,0,0,0,0,0,0,0,0,0,0,0,0,0,0,0,0,0,0,0,0,0,0,0,0,0,0,0,0,0,0,0,0,0,0,0,0"/>
                </v:shape>
                <v:shape id="Freeform 173" o:spid="_x0000_s1029" style="position:absolute;left:13024;top:7998;width:1863;height:1177;visibility:visible;mso-wrap-style:square;v-text-anchor:top" coordsize="1863,11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r2++wQAA&#10;ANwAAAAPAAAAZHJzL2Rvd25yZXYueG1sRE/LisIwFN0L8w/hDsxO01EptmOUwQe4cGPtYpaX5toW&#10;m5vQRO38vVkILg/nvVwPphN36n1rWcH3JAFBXFndcq2gPO/HCxA+IGvsLJOCf/KwXn2Mlphr++AT&#10;3YtQixjCPkcFTQgul9JXDRn0E+uII3exvcEQYV9L3eMjhptOTpMklQZbjg0NOto0VF2Lm1Fg5qdj&#10;ucuy1M/KjkI2d9v0zyn19Tn8/oAINIS3+OU+aAXTWVwbz8QjIF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a9vvsEAAADcAAAADwAAAAAAAAAAAAAAAACXAgAAZHJzL2Rvd25y&#10;ZXYueG1sUEsFBgAAAAAEAAQA9QAAAIUDAAAAAA==&#10;" path="m1862,0l453,,382,54,307,102,228,143,146,178,74,205,,228,742,1176,812,1146,881,1114,949,1079,1014,1041,1079,1001,1141,958,1202,913,1261,866,1318,816,1373,765,1426,711,1477,655,1526,597,1573,538,1618,476,1660,413,1700,348,1738,282,1773,213,1805,144,1835,73,1862,0xe" fillcolor="#7cc3e2" stroked="f">
                  <v:path arrowok="t" o:connecttype="custom" o:connectlocs="1862,7998;453,7998;382,8052;307,8100;228,8141;146,8176;74,8203;0,8226;742,9174;812,9144;881,9112;949,9077;1014,9039;1079,8999;1141,8956;1202,8911;1261,8864;1318,8814;1373,8763;1426,8709;1477,8653;1526,8595;1573,8536;1618,8474;1660,8411;1700,8346;1738,8280;1773,8211;1805,8142;1835,8071;1862,7998" o:connectangles="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 wp14:anchorId="7846EF13" wp14:editId="544EB518">
                <wp:simplePos x="0" y="0"/>
                <wp:positionH relativeFrom="page">
                  <wp:posOffset>8628380</wp:posOffset>
                </wp:positionH>
                <wp:positionV relativeFrom="page">
                  <wp:posOffset>4239260</wp:posOffset>
                </wp:positionV>
                <wp:extent cx="1623060" cy="773430"/>
                <wp:effectExtent l="5080" t="0" r="0" b="3810"/>
                <wp:wrapNone/>
                <wp:docPr id="232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3060" cy="773430"/>
                          <a:chOff x="13588" y="6676"/>
                          <a:chExt cx="2556" cy="1218"/>
                        </a:xfrm>
                      </wpg:grpSpPr>
                      <wps:wsp>
                        <wps:cNvPr id="233" name="Freeform 171"/>
                        <wps:cNvSpPr>
                          <a:spLocks/>
                        </wps:cNvSpPr>
                        <wps:spPr bwMode="auto">
                          <a:xfrm>
                            <a:off x="13588" y="6676"/>
                            <a:ext cx="1411" cy="1218"/>
                          </a:xfrm>
                          <a:custGeom>
                            <a:avLst/>
                            <a:gdLst>
                              <a:gd name="T0" fmla="+- 0 14998 13588"/>
                              <a:gd name="T1" fmla="*/ T0 w 1411"/>
                              <a:gd name="T2" fmla="+- 0 6676 6676"/>
                              <a:gd name="T3" fmla="*/ 6676 h 1218"/>
                              <a:gd name="T4" fmla="+- 0 13955 13588"/>
                              <a:gd name="T5" fmla="*/ T4 w 1411"/>
                              <a:gd name="T6" fmla="+- 0 6676 6676"/>
                              <a:gd name="T7" fmla="*/ 6676 h 1218"/>
                              <a:gd name="T8" fmla="+- 0 13955 13588"/>
                              <a:gd name="T9" fmla="*/ T8 w 1411"/>
                              <a:gd name="T10" fmla="+- 0 6767 6676"/>
                              <a:gd name="T11" fmla="*/ 6767 h 1218"/>
                              <a:gd name="T12" fmla="+- 0 13953 13588"/>
                              <a:gd name="T13" fmla="*/ T12 w 1411"/>
                              <a:gd name="T14" fmla="+- 0 6856 6676"/>
                              <a:gd name="T15" fmla="*/ 6856 h 1218"/>
                              <a:gd name="T16" fmla="+- 0 13947 13588"/>
                              <a:gd name="T17" fmla="*/ T16 w 1411"/>
                              <a:gd name="T18" fmla="+- 0 6942 6676"/>
                              <a:gd name="T19" fmla="*/ 6942 h 1218"/>
                              <a:gd name="T20" fmla="+- 0 13939 13588"/>
                              <a:gd name="T21" fmla="*/ T20 w 1411"/>
                              <a:gd name="T22" fmla="+- 0 7025 6676"/>
                              <a:gd name="T23" fmla="*/ 7025 h 1218"/>
                              <a:gd name="T24" fmla="+- 0 13929 13588"/>
                              <a:gd name="T25" fmla="*/ T24 w 1411"/>
                              <a:gd name="T26" fmla="+- 0 7106 6676"/>
                              <a:gd name="T27" fmla="*/ 7106 h 1218"/>
                              <a:gd name="T28" fmla="+- 0 13915 13588"/>
                              <a:gd name="T29" fmla="*/ T28 w 1411"/>
                              <a:gd name="T30" fmla="+- 0 7184 6676"/>
                              <a:gd name="T31" fmla="*/ 7184 h 1218"/>
                              <a:gd name="T32" fmla="+- 0 13903 13588"/>
                              <a:gd name="T33" fmla="*/ T32 w 1411"/>
                              <a:gd name="T34" fmla="+- 0 7250 6676"/>
                              <a:gd name="T35" fmla="*/ 7250 h 1218"/>
                              <a:gd name="T36" fmla="+- 0 13887 13588"/>
                              <a:gd name="T37" fmla="*/ T36 w 1411"/>
                              <a:gd name="T38" fmla="+- 0 7314 6676"/>
                              <a:gd name="T39" fmla="*/ 7314 h 1218"/>
                              <a:gd name="T40" fmla="+- 0 13869 13588"/>
                              <a:gd name="T41" fmla="*/ T40 w 1411"/>
                              <a:gd name="T42" fmla="+- 0 7377 6676"/>
                              <a:gd name="T43" fmla="*/ 7377 h 1218"/>
                              <a:gd name="T44" fmla="+- 0 13848 13588"/>
                              <a:gd name="T45" fmla="*/ T44 w 1411"/>
                              <a:gd name="T46" fmla="+- 0 7439 6676"/>
                              <a:gd name="T47" fmla="*/ 7439 h 1218"/>
                              <a:gd name="T48" fmla="+- 0 13820 13588"/>
                              <a:gd name="T49" fmla="*/ T48 w 1411"/>
                              <a:gd name="T50" fmla="+- 0 7515 6676"/>
                              <a:gd name="T51" fmla="*/ 7515 h 1218"/>
                              <a:gd name="T52" fmla="+- 0 13789 13588"/>
                              <a:gd name="T53" fmla="*/ T52 w 1411"/>
                              <a:gd name="T54" fmla="+- 0 7587 6676"/>
                              <a:gd name="T55" fmla="*/ 7587 h 1218"/>
                              <a:gd name="T56" fmla="+- 0 13754 13588"/>
                              <a:gd name="T57" fmla="*/ T56 w 1411"/>
                              <a:gd name="T58" fmla="+- 0 7655 6676"/>
                              <a:gd name="T59" fmla="*/ 7655 h 1218"/>
                              <a:gd name="T60" fmla="+- 0 13717 13588"/>
                              <a:gd name="T61" fmla="*/ T60 w 1411"/>
                              <a:gd name="T62" fmla="+- 0 7720 6676"/>
                              <a:gd name="T63" fmla="*/ 7720 h 1218"/>
                              <a:gd name="T64" fmla="+- 0 13677 13588"/>
                              <a:gd name="T65" fmla="*/ T64 w 1411"/>
                              <a:gd name="T66" fmla="+- 0 7781 6676"/>
                              <a:gd name="T67" fmla="*/ 7781 h 1218"/>
                              <a:gd name="T68" fmla="+- 0 13634 13588"/>
                              <a:gd name="T69" fmla="*/ T68 w 1411"/>
                              <a:gd name="T70" fmla="+- 0 7839 6676"/>
                              <a:gd name="T71" fmla="*/ 7839 h 1218"/>
                              <a:gd name="T72" fmla="+- 0 13588 13588"/>
                              <a:gd name="T73" fmla="*/ T72 w 1411"/>
                              <a:gd name="T74" fmla="+- 0 7893 6676"/>
                              <a:gd name="T75" fmla="*/ 7893 h 1218"/>
                              <a:gd name="T76" fmla="+- 0 14916 13588"/>
                              <a:gd name="T77" fmla="*/ T76 w 1411"/>
                              <a:gd name="T78" fmla="+- 0 7893 6676"/>
                              <a:gd name="T79" fmla="*/ 7893 h 1218"/>
                              <a:gd name="T80" fmla="+- 0 14935 13588"/>
                              <a:gd name="T81" fmla="*/ T80 w 1411"/>
                              <a:gd name="T82" fmla="+- 0 7819 6676"/>
                              <a:gd name="T83" fmla="*/ 7819 h 1218"/>
                              <a:gd name="T84" fmla="+- 0 14951 13588"/>
                              <a:gd name="T85" fmla="*/ T84 w 1411"/>
                              <a:gd name="T86" fmla="+- 0 7744 6676"/>
                              <a:gd name="T87" fmla="*/ 7744 h 1218"/>
                              <a:gd name="T88" fmla="+- 0 14965 13588"/>
                              <a:gd name="T89" fmla="*/ T88 w 1411"/>
                              <a:gd name="T90" fmla="+- 0 7668 6676"/>
                              <a:gd name="T91" fmla="*/ 7668 h 1218"/>
                              <a:gd name="T92" fmla="+- 0 14977 13588"/>
                              <a:gd name="T93" fmla="*/ T92 w 1411"/>
                              <a:gd name="T94" fmla="+- 0 7591 6676"/>
                              <a:gd name="T95" fmla="*/ 7591 h 1218"/>
                              <a:gd name="T96" fmla="+- 0 14986 13588"/>
                              <a:gd name="T97" fmla="*/ T96 w 1411"/>
                              <a:gd name="T98" fmla="+- 0 7513 6676"/>
                              <a:gd name="T99" fmla="*/ 7513 h 1218"/>
                              <a:gd name="T100" fmla="+- 0 14993 13588"/>
                              <a:gd name="T101" fmla="*/ T100 w 1411"/>
                              <a:gd name="T102" fmla="+- 0 7434 6676"/>
                              <a:gd name="T103" fmla="*/ 7434 h 1218"/>
                              <a:gd name="T104" fmla="+- 0 14997 13588"/>
                              <a:gd name="T105" fmla="*/ T104 w 1411"/>
                              <a:gd name="T106" fmla="+- 0 7355 6676"/>
                              <a:gd name="T107" fmla="*/ 7355 h 1218"/>
                              <a:gd name="T108" fmla="+- 0 14998 13588"/>
                              <a:gd name="T109" fmla="*/ T108 w 1411"/>
                              <a:gd name="T110" fmla="+- 0 7274 6676"/>
                              <a:gd name="T111" fmla="*/ 7274 h 1218"/>
                              <a:gd name="T112" fmla="+- 0 14998 13588"/>
                              <a:gd name="T113" fmla="*/ T112 w 1411"/>
                              <a:gd name="T114" fmla="+- 0 6676 6676"/>
                              <a:gd name="T115" fmla="*/ 6676 h 1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411" h="1218">
                                <a:moveTo>
                                  <a:pt x="1410" y="0"/>
                                </a:moveTo>
                                <a:lnTo>
                                  <a:pt x="367" y="0"/>
                                </a:lnTo>
                                <a:lnTo>
                                  <a:pt x="367" y="91"/>
                                </a:lnTo>
                                <a:lnTo>
                                  <a:pt x="365" y="180"/>
                                </a:lnTo>
                                <a:lnTo>
                                  <a:pt x="359" y="266"/>
                                </a:lnTo>
                                <a:lnTo>
                                  <a:pt x="351" y="349"/>
                                </a:lnTo>
                                <a:lnTo>
                                  <a:pt x="341" y="430"/>
                                </a:lnTo>
                                <a:lnTo>
                                  <a:pt x="327" y="508"/>
                                </a:lnTo>
                                <a:lnTo>
                                  <a:pt x="315" y="574"/>
                                </a:lnTo>
                                <a:lnTo>
                                  <a:pt x="299" y="638"/>
                                </a:lnTo>
                                <a:lnTo>
                                  <a:pt x="281" y="701"/>
                                </a:lnTo>
                                <a:lnTo>
                                  <a:pt x="260" y="763"/>
                                </a:lnTo>
                                <a:lnTo>
                                  <a:pt x="232" y="839"/>
                                </a:lnTo>
                                <a:lnTo>
                                  <a:pt x="201" y="911"/>
                                </a:lnTo>
                                <a:lnTo>
                                  <a:pt x="166" y="979"/>
                                </a:lnTo>
                                <a:lnTo>
                                  <a:pt x="129" y="1044"/>
                                </a:lnTo>
                                <a:lnTo>
                                  <a:pt x="89" y="1105"/>
                                </a:lnTo>
                                <a:lnTo>
                                  <a:pt x="46" y="1163"/>
                                </a:lnTo>
                                <a:lnTo>
                                  <a:pt x="0" y="1217"/>
                                </a:lnTo>
                                <a:lnTo>
                                  <a:pt x="1328" y="1217"/>
                                </a:lnTo>
                                <a:lnTo>
                                  <a:pt x="1347" y="1143"/>
                                </a:lnTo>
                                <a:lnTo>
                                  <a:pt x="1363" y="1068"/>
                                </a:lnTo>
                                <a:lnTo>
                                  <a:pt x="1377" y="992"/>
                                </a:lnTo>
                                <a:lnTo>
                                  <a:pt x="1389" y="915"/>
                                </a:lnTo>
                                <a:lnTo>
                                  <a:pt x="1398" y="837"/>
                                </a:lnTo>
                                <a:lnTo>
                                  <a:pt x="1405" y="758"/>
                                </a:lnTo>
                                <a:lnTo>
                                  <a:pt x="1409" y="679"/>
                                </a:lnTo>
                                <a:lnTo>
                                  <a:pt x="1410" y="598"/>
                                </a:lnTo>
                                <a:lnTo>
                                  <a:pt x="1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C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70"/>
                        <wps:cNvSpPr>
                          <a:spLocks/>
                        </wps:cNvSpPr>
                        <wps:spPr bwMode="auto">
                          <a:xfrm>
                            <a:off x="15026" y="6676"/>
                            <a:ext cx="1118" cy="1218"/>
                          </a:xfrm>
                          <a:custGeom>
                            <a:avLst/>
                            <a:gdLst>
                              <a:gd name="T0" fmla="+- 0 16143 15026"/>
                              <a:gd name="T1" fmla="*/ T0 w 1118"/>
                              <a:gd name="T2" fmla="+- 0 6676 6676"/>
                              <a:gd name="T3" fmla="*/ 6676 h 1218"/>
                              <a:gd name="T4" fmla="+- 0 15104 15026"/>
                              <a:gd name="T5" fmla="*/ T4 w 1118"/>
                              <a:gd name="T6" fmla="+- 0 6676 6676"/>
                              <a:gd name="T7" fmla="*/ 6676 h 1218"/>
                              <a:gd name="T8" fmla="+- 0 15104 15026"/>
                              <a:gd name="T9" fmla="*/ T8 w 1118"/>
                              <a:gd name="T10" fmla="+- 0 7274 6676"/>
                              <a:gd name="T11" fmla="*/ 7274 h 1218"/>
                              <a:gd name="T12" fmla="+- 0 15103 15026"/>
                              <a:gd name="T13" fmla="*/ T12 w 1118"/>
                              <a:gd name="T14" fmla="+- 0 7354 6676"/>
                              <a:gd name="T15" fmla="*/ 7354 h 1218"/>
                              <a:gd name="T16" fmla="+- 0 15099 15026"/>
                              <a:gd name="T17" fmla="*/ T16 w 1118"/>
                              <a:gd name="T18" fmla="+- 0 7434 6676"/>
                              <a:gd name="T19" fmla="*/ 7434 h 1218"/>
                              <a:gd name="T20" fmla="+- 0 15093 15026"/>
                              <a:gd name="T21" fmla="*/ T20 w 1118"/>
                              <a:gd name="T22" fmla="+- 0 7512 6676"/>
                              <a:gd name="T23" fmla="*/ 7512 h 1218"/>
                              <a:gd name="T24" fmla="+- 0 15084 15026"/>
                              <a:gd name="T25" fmla="*/ T24 w 1118"/>
                              <a:gd name="T26" fmla="+- 0 7590 6676"/>
                              <a:gd name="T27" fmla="*/ 7590 h 1218"/>
                              <a:gd name="T28" fmla="+- 0 15073 15026"/>
                              <a:gd name="T29" fmla="*/ T28 w 1118"/>
                              <a:gd name="T30" fmla="+- 0 7667 6676"/>
                              <a:gd name="T31" fmla="*/ 7667 h 1218"/>
                              <a:gd name="T32" fmla="+- 0 15060 15026"/>
                              <a:gd name="T33" fmla="*/ T32 w 1118"/>
                              <a:gd name="T34" fmla="+- 0 7743 6676"/>
                              <a:gd name="T35" fmla="*/ 7743 h 1218"/>
                              <a:gd name="T36" fmla="+- 0 15044 15026"/>
                              <a:gd name="T37" fmla="*/ T36 w 1118"/>
                              <a:gd name="T38" fmla="+- 0 7818 6676"/>
                              <a:gd name="T39" fmla="*/ 7818 h 1218"/>
                              <a:gd name="T40" fmla="+- 0 15026 15026"/>
                              <a:gd name="T41" fmla="*/ T40 w 1118"/>
                              <a:gd name="T42" fmla="+- 0 7893 6676"/>
                              <a:gd name="T43" fmla="*/ 7893 h 1218"/>
                              <a:gd name="T44" fmla="+- 0 16124 15026"/>
                              <a:gd name="T45" fmla="*/ T44 w 1118"/>
                              <a:gd name="T46" fmla="+- 0 7893 6676"/>
                              <a:gd name="T47" fmla="*/ 7893 h 1218"/>
                              <a:gd name="T48" fmla="+- 0 16131 15026"/>
                              <a:gd name="T49" fmla="*/ T48 w 1118"/>
                              <a:gd name="T50" fmla="+- 0 7820 6676"/>
                              <a:gd name="T51" fmla="*/ 7820 h 1218"/>
                              <a:gd name="T52" fmla="+- 0 16136 15026"/>
                              <a:gd name="T53" fmla="*/ T52 w 1118"/>
                              <a:gd name="T54" fmla="+- 0 7747 6676"/>
                              <a:gd name="T55" fmla="*/ 7747 h 1218"/>
                              <a:gd name="T56" fmla="+- 0 16140 15026"/>
                              <a:gd name="T57" fmla="*/ T56 w 1118"/>
                              <a:gd name="T58" fmla="+- 0 7674 6676"/>
                              <a:gd name="T59" fmla="*/ 7674 h 1218"/>
                              <a:gd name="T60" fmla="+- 0 16143 15026"/>
                              <a:gd name="T61" fmla="*/ T60 w 1118"/>
                              <a:gd name="T62" fmla="+- 0 7600 6676"/>
                              <a:gd name="T63" fmla="*/ 7600 h 1218"/>
                              <a:gd name="T64" fmla="+- 0 16143 15026"/>
                              <a:gd name="T65" fmla="*/ T64 w 1118"/>
                              <a:gd name="T66" fmla="+- 0 7525 6676"/>
                              <a:gd name="T67" fmla="*/ 7525 h 1218"/>
                              <a:gd name="T68" fmla="+- 0 16143 15026"/>
                              <a:gd name="T69" fmla="*/ T68 w 1118"/>
                              <a:gd name="T70" fmla="+- 0 6676 6676"/>
                              <a:gd name="T71" fmla="*/ 6676 h 1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18" h="1218">
                                <a:moveTo>
                                  <a:pt x="1117" y="0"/>
                                </a:moveTo>
                                <a:lnTo>
                                  <a:pt x="78" y="0"/>
                                </a:lnTo>
                                <a:lnTo>
                                  <a:pt x="78" y="598"/>
                                </a:lnTo>
                                <a:lnTo>
                                  <a:pt x="77" y="678"/>
                                </a:lnTo>
                                <a:lnTo>
                                  <a:pt x="73" y="758"/>
                                </a:lnTo>
                                <a:lnTo>
                                  <a:pt x="67" y="836"/>
                                </a:lnTo>
                                <a:lnTo>
                                  <a:pt x="58" y="914"/>
                                </a:lnTo>
                                <a:lnTo>
                                  <a:pt x="47" y="991"/>
                                </a:lnTo>
                                <a:lnTo>
                                  <a:pt x="34" y="1067"/>
                                </a:lnTo>
                                <a:lnTo>
                                  <a:pt x="18" y="1142"/>
                                </a:lnTo>
                                <a:lnTo>
                                  <a:pt x="0" y="1217"/>
                                </a:lnTo>
                                <a:lnTo>
                                  <a:pt x="1098" y="1217"/>
                                </a:lnTo>
                                <a:lnTo>
                                  <a:pt x="1105" y="1144"/>
                                </a:lnTo>
                                <a:lnTo>
                                  <a:pt x="1110" y="1071"/>
                                </a:lnTo>
                                <a:lnTo>
                                  <a:pt x="1114" y="998"/>
                                </a:lnTo>
                                <a:lnTo>
                                  <a:pt x="1117" y="924"/>
                                </a:lnTo>
                                <a:lnTo>
                                  <a:pt x="1117" y="849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619D38B" id="Group 169" o:spid="_x0000_s1026" style="position:absolute;margin-left:679.4pt;margin-top:333.8pt;width:127.8pt;height:60.9pt;z-index:-251706368;mso-position-horizontal-relative:page;mso-position-vertical-relative:page" coordorigin="13588,6676" coordsize="2556,12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">
                <v:shape id="Freeform 171" o:spid="_x0000_s1027" style="position:absolute;left:13588;top:6676;width:1411;height:1218;visibility:visible;mso-wrap-style:square;v-text-anchor:top" coordsize="1411,1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snxbwwAA&#10;ANwAAAAPAAAAZHJzL2Rvd25yZXYueG1sRI/NqsIwFIT3gu8QjuBGNPUXqUYRQbwur7pweWiObbU5&#10;KU201ae/ES64HGbmG2a5bkwhnlS53LKC4SACQZxYnXOq4Hza9ecgnEfWWFgmBS9ysF61W0uMta35&#10;l55Hn4oAYRejgsz7MpbSJRkZdANbEgfvaiuDPsgqlbrCOsBNIUdRNJMGcw4LGZa0zSi5Hx9GQe/2&#10;yns1u93G1fv35HSfXg63Uqlup9ksQHhq/Df83/7RCkbjMXzOhCMgV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snxbwwAAANwAAAAPAAAAAAAAAAAAAAAAAJcCAABkcnMvZG93&#10;bnJldi54bWxQSwUGAAAAAAQABAD1AAAAhwMAAAAA&#10;" path="m1410,0l367,,367,91,365,180,359,266,351,349,341,430,327,508,315,574,299,638,281,701,260,763,232,839,201,911,166,979,129,1044,89,1105,46,1163,,1217,1328,1217,1347,1143,1363,1068,1377,992,1389,915,1398,837,1405,758,1409,679,1410,598,1410,0xe" fillcolor="#7cc3e2" stroked="f">
                  <v:path arrowok="t" o:connecttype="custom" o:connectlocs="1410,6676;367,6676;367,6767;365,6856;359,6942;351,7025;341,7106;327,7184;315,7250;299,7314;281,7377;260,7439;232,7515;201,7587;166,7655;129,7720;89,7781;46,7839;0,7893;1328,7893;1347,7819;1363,7744;1377,7668;1389,7591;1398,7513;1405,7434;1409,7355;1410,7274;1410,6676" o:connectangles="0,0,0,0,0,0,0,0,0,0,0,0,0,0,0,0,0,0,0,0,0,0,0,0,0,0,0,0,0"/>
                </v:shape>
                <v:shape id="Freeform 170" o:spid="_x0000_s1028" style="position:absolute;left:15026;top:6676;width:1118;height:1218;visibility:visible;mso-wrap-style:square;v-text-anchor:top" coordsize="1118,1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Rfg8xgAA&#10;ANwAAAAPAAAAZHJzL2Rvd25yZXYueG1sRI9Ba8JAFITvhf6H5RV6q5umUiS6ShEFaUFaFcHbS/aZ&#10;DWbfhuwa4793BaHHYWa+YSaz3taio9ZXjhW8DxIQxIXTFZcKdtvl2wiED8gaa8ek4EoeZtPnpwlm&#10;2l34j7pNKEWEsM9QgQmhyaT0hSGLfuAa4ugdXWsxRNmWUrd4iXBbyzRJPqXFiuOCwYbmhorT5mwV&#10;rH92h2tzMt02PY/kIqd8//2bK/X60n+NQQTqw3/40V5pBenHEO5n4hGQ0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Rfg8xgAAANwAAAAPAAAAAAAAAAAAAAAAAJcCAABkcnMv&#10;ZG93bnJldi54bWxQSwUGAAAAAAQABAD1AAAAigMAAAAA&#10;" path="m1117,0l78,,78,598,77,678,73,758,67,836,58,914,47,991,34,1067,18,1142,,1217,1098,1217,1105,1144,1110,1071,1114,998,1117,924,1117,849,1117,0xe" fillcolor="#00689e" stroked="f">
                  <v:path arrowok="t" o:connecttype="custom" o:connectlocs="1117,6676;78,6676;78,7274;77,7354;73,7434;67,7512;58,7590;47,7667;34,7743;18,7818;0,7893;1098,7893;1105,7820;1110,7747;1114,7674;1117,7600;1117,7525;1117,6676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 wp14:anchorId="6A864A09" wp14:editId="3CD31FD3">
                <wp:simplePos x="0" y="0"/>
                <wp:positionH relativeFrom="page">
                  <wp:posOffset>5786755</wp:posOffset>
                </wp:positionH>
                <wp:positionV relativeFrom="page">
                  <wp:posOffset>5255895</wp:posOffset>
                </wp:positionV>
                <wp:extent cx="882015" cy="659130"/>
                <wp:effectExtent l="0" t="0" r="0" b="3175"/>
                <wp:wrapNone/>
                <wp:docPr id="231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015" cy="659130"/>
                        </a:xfrm>
                        <a:prstGeom prst="rect">
                          <a:avLst/>
                        </a:prstGeom>
                        <a:solidFill>
                          <a:srgbClr val="7CC3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118E1D4" id="Rectangle 168" o:spid="_x0000_s1026" style="position:absolute;margin-left:455.65pt;margin-top:413.85pt;width:69.45pt;height:51.9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" fillcolor="#7cc3e2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0A78B25B" wp14:editId="535EF239">
                <wp:simplePos x="0" y="0"/>
                <wp:positionH relativeFrom="page">
                  <wp:posOffset>4832985</wp:posOffset>
                </wp:positionH>
                <wp:positionV relativeFrom="page">
                  <wp:posOffset>5255895</wp:posOffset>
                </wp:positionV>
                <wp:extent cx="882015" cy="659130"/>
                <wp:effectExtent l="0" t="0" r="0" b="3175"/>
                <wp:wrapNone/>
                <wp:docPr id="230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015" cy="659130"/>
                        </a:xfrm>
                        <a:prstGeom prst="rect">
                          <a:avLst/>
                        </a:prstGeom>
                        <a:solidFill>
                          <a:srgbClr val="7CC3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38DF7FCB" id="Rectangle 167" o:spid="_x0000_s1026" style="position:absolute;margin-left:380.55pt;margin-top:413.85pt;width:69.45pt;height:51.9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" fillcolor="#7cc3e2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7C7F5224" wp14:editId="3B7F1C53">
                <wp:simplePos x="0" y="0"/>
                <wp:positionH relativeFrom="page">
                  <wp:posOffset>3879215</wp:posOffset>
                </wp:positionH>
                <wp:positionV relativeFrom="page">
                  <wp:posOffset>5255895</wp:posOffset>
                </wp:positionV>
                <wp:extent cx="882015" cy="659130"/>
                <wp:effectExtent l="5715" t="0" r="1270" b="3175"/>
                <wp:wrapNone/>
                <wp:docPr id="229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015" cy="659130"/>
                        </a:xfrm>
                        <a:prstGeom prst="rect">
                          <a:avLst/>
                        </a:prstGeom>
                        <a:solidFill>
                          <a:srgbClr val="7CC3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2E86D61" id="Rectangle 166" o:spid="_x0000_s1026" style="position:absolute;margin-left:305.45pt;margin-top:413.85pt;width:69.45pt;height:51.9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" fillcolor="#7cc3e2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166E6FB3" wp14:editId="25BFEDD0">
                <wp:simplePos x="0" y="0"/>
                <wp:positionH relativeFrom="page">
                  <wp:posOffset>2924810</wp:posOffset>
                </wp:positionH>
                <wp:positionV relativeFrom="page">
                  <wp:posOffset>5255895</wp:posOffset>
                </wp:positionV>
                <wp:extent cx="882015" cy="659130"/>
                <wp:effectExtent l="3810" t="0" r="3175" b="3175"/>
                <wp:wrapNone/>
                <wp:docPr id="228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015" cy="659130"/>
                        </a:xfrm>
                        <a:prstGeom prst="rect">
                          <a:avLst/>
                        </a:prstGeom>
                        <a:solidFill>
                          <a:srgbClr val="7CC3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D859B14" id="Rectangle 165" o:spid="_x0000_s1026" style="position:absolute;margin-left:230.3pt;margin-top:413.85pt;width:69.45pt;height:51.9pt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" fillcolor="#7cc3e2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 wp14:anchorId="4F12F87D" wp14:editId="25D3A888">
                <wp:simplePos x="0" y="0"/>
                <wp:positionH relativeFrom="page">
                  <wp:posOffset>8639810</wp:posOffset>
                </wp:positionH>
                <wp:positionV relativeFrom="page">
                  <wp:posOffset>3379470</wp:posOffset>
                </wp:positionV>
                <wp:extent cx="1611630" cy="788035"/>
                <wp:effectExtent l="3810" t="1270" r="0" b="0"/>
                <wp:wrapNone/>
                <wp:docPr id="225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788035"/>
                          <a:chOff x="13606" y="5322"/>
                          <a:chExt cx="2538" cy="1241"/>
                        </a:xfrm>
                      </wpg:grpSpPr>
                      <wps:wsp>
                        <wps:cNvPr id="226" name="Freeform 164"/>
                        <wps:cNvSpPr>
                          <a:spLocks/>
                        </wps:cNvSpPr>
                        <wps:spPr bwMode="auto">
                          <a:xfrm>
                            <a:off x="13606" y="5322"/>
                            <a:ext cx="1393" cy="1241"/>
                          </a:xfrm>
                          <a:custGeom>
                            <a:avLst/>
                            <a:gdLst>
                              <a:gd name="T0" fmla="+- 0 14916 13606"/>
                              <a:gd name="T1" fmla="*/ T0 w 1393"/>
                              <a:gd name="T2" fmla="+- 0 5322 5322"/>
                              <a:gd name="T3" fmla="*/ 5322 h 1241"/>
                              <a:gd name="T4" fmla="+- 0 13606 13606"/>
                              <a:gd name="T5" fmla="*/ T4 w 1393"/>
                              <a:gd name="T6" fmla="+- 0 5322 5322"/>
                              <a:gd name="T7" fmla="*/ 5322 h 1241"/>
                              <a:gd name="T8" fmla="+- 0 13641 13606"/>
                              <a:gd name="T9" fmla="*/ T8 w 1393"/>
                              <a:gd name="T10" fmla="+- 0 5365 5322"/>
                              <a:gd name="T11" fmla="*/ 5365 h 1241"/>
                              <a:gd name="T12" fmla="+- 0 13675 13606"/>
                              <a:gd name="T13" fmla="*/ T12 w 1393"/>
                              <a:gd name="T14" fmla="+- 0 5412 5322"/>
                              <a:gd name="T15" fmla="*/ 5412 h 1241"/>
                              <a:gd name="T16" fmla="+- 0 13739 13606"/>
                              <a:gd name="T17" fmla="*/ T16 w 1393"/>
                              <a:gd name="T18" fmla="+- 0 5515 5322"/>
                              <a:gd name="T19" fmla="*/ 5515 h 1241"/>
                              <a:gd name="T20" fmla="+- 0 13769 13606"/>
                              <a:gd name="T21" fmla="*/ T20 w 1393"/>
                              <a:gd name="T22" fmla="+- 0 5572 5322"/>
                              <a:gd name="T23" fmla="*/ 5572 h 1241"/>
                              <a:gd name="T24" fmla="+- 0 13797 13606"/>
                              <a:gd name="T25" fmla="*/ T24 w 1393"/>
                              <a:gd name="T26" fmla="+- 0 5632 5322"/>
                              <a:gd name="T27" fmla="*/ 5632 h 1241"/>
                              <a:gd name="T28" fmla="+- 0 13823 13606"/>
                              <a:gd name="T29" fmla="*/ T28 w 1393"/>
                              <a:gd name="T30" fmla="+- 0 5696 5322"/>
                              <a:gd name="T31" fmla="*/ 5696 h 1241"/>
                              <a:gd name="T32" fmla="+- 0 13848 13606"/>
                              <a:gd name="T33" fmla="*/ T32 w 1393"/>
                              <a:gd name="T34" fmla="+- 0 5764 5322"/>
                              <a:gd name="T35" fmla="*/ 5764 h 1241"/>
                              <a:gd name="T36" fmla="+- 0 13870 13606"/>
                              <a:gd name="T37" fmla="*/ T36 w 1393"/>
                              <a:gd name="T38" fmla="+- 0 5836 5322"/>
                              <a:gd name="T39" fmla="*/ 5836 h 1241"/>
                              <a:gd name="T40" fmla="+- 0 13890 13606"/>
                              <a:gd name="T41" fmla="*/ T40 w 1393"/>
                              <a:gd name="T42" fmla="+- 0 5911 5322"/>
                              <a:gd name="T43" fmla="*/ 5911 h 1241"/>
                              <a:gd name="T44" fmla="+- 0 13907 13606"/>
                              <a:gd name="T45" fmla="*/ T44 w 1393"/>
                              <a:gd name="T46" fmla="+- 0 5991 5322"/>
                              <a:gd name="T47" fmla="*/ 5991 h 1241"/>
                              <a:gd name="T48" fmla="+- 0 13922 13606"/>
                              <a:gd name="T49" fmla="*/ T48 w 1393"/>
                              <a:gd name="T50" fmla="+- 0 6075 5322"/>
                              <a:gd name="T51" fmla="*/ 6075 h 1241"/>
                              <a:gd name="T52" fmla="+- 0 13935 13606"/>
                              <a:gd name="T53" fmla="*/ T52 w 1393"/>
                              <a:gd name="T54" fmla="+- 0 6164 5322"/>
                              <a:gd name="T55" fmla="*/ 6164 h 1241"/>
                              <a:gd name="T56" fmla="+- 0 13944 13606"/>
                              <a:gd name="T57" fmla="*/ T56 w 1393"/>
                              <a:gd name="T58" fmla="+- 0 6256 5322"/>
                              <a:gd name="T59" fmla="*/ 6256 h 1241"/>
                              <a:gd name="T60" fmla="+- 0 13951 13606"/>
                              <a:gd name="T61" fmla="*/ T60 w 1393"/>
                              <a:gd name="T62" fmla="+- 0 6354 5322"/>
                              <a:gd name="T63" fmla="*/ 6354 h 1241"/>
                              <a:gd name="T64" fmla="+- 0 13955 13606"/>
                              <a:gd name="T65" fmla="*/ T64 w 1393"/>
                              <a:gd name="T66" fmla="+- 0 6456 5322"/>
                              <a:gd name="T67" fmla="*/ 6456 h 1241"/>
                              <a:gd name="T68" fmla="+- 0 13956 13606"/>
                              <a:gd name="T69" fmla="*/ T68 w 1393"/>
                              <a:gd name="T70" fmla="+- 0 6562 5322"/>
                              <a:gd name="T71" fmla="*/ 6562 h 1241"/>
                              <a:gd name="T72" fmla="+- 0 14998 13606"/>
                              <a:gd name="T73" fmla="*/ T72 w 1393"/>
                              <a:gd name="T74" fmla="+- 0 6562 5322"/>
                              <a:gd name="T75" fmla="*/ 6562 h 1241"/>
                              <a:gd name="T76" fmla="+- 0 14998 13606"/>
                              <a:gd name="T77" fmla="*/ T76 w 1393"/>
                              <a:gd name="T78" fmla="+- 0 5952 5322"/>
                              <a:gd name="T79" fmla="*/ 5952 h 1241"/>
                              <a:gd name="T80" fmla="+- 0 14997 13606"/>
                              <a:gd name="T81" fmla="*/ T80 w 1393"/>
                              <a:gd name="T82" fmla="+- 0 5870 5322"/>
                              <a:gd name="T83" fmla="*/ 5870 h 1241"/>
                              <a:gd name="T84" fmla="+- 0 14993 13606"/>
                              <a:gd name="T85" fmla="*/ T84 w 1393"/>
                              <a:gd name="T86" fmla="+- 0 5789 5322"/>
                              <a:gd name="T87" fmla="*/ 5789 h 1241"/>
                              <a:gd name="T88" fmla="+- 0 14986 13606"/>
                              <a:gd name="T89" fmla="*/ T88 w 1393"/>
                              <a:gd name="T90" fmla="+- 0 5709 5322"/>
                              <a:gd name="T91" fmla="*/ 5709 h 1241"/>
                              <a:gd name="T92" fmla="+- 0 14977 13606"/>
                              <a:gd name="T93" fmla="*/ T92 w 1393"/>
                              <a:gd name="T94" fmla="+- 0 5630 5322"/>
                              <a:gd name="T95" fmla="*/ 5630 h 1241"/>
                              <a:gd name="T96" fmla="+- 0 14965 13606"/>
                              <a:gd name="T97" fmla="*/ T96 w 1393"/>
                              <a:gd name="T98" fmla="+- 0 5551 5322"/>
                              <a:gd name="T99" fmla="*/ 5551 h 1241"/>
                              <a:gd name="T100" fmla="+- 0 14951 13606"/>
                              <a:gd name="T101" fmla="*/ T100 w 1393"/>
                              <a:gd name="T102" fmla="+- 0 5474 5322"/>
                              <a:gd name="T103" fmla="*/ 5474 h 1241"/>
                              <a:gd name="T104" fmla="+- 0 14935 13606"/>
                              <a:gd name="T105" fmla="*/ T104 w 1393"/>
                              <a:gd name="T106" fmla="+- 0 5397 5322"/>
                              <a:gd name="T107" fmla="*/ 5397 h 1241"/>
                              <a:gd name="T108" fmla="+- 0 14916 13606"/>
                              <a:gd name="T109" fmla="*/ T108 w 1393"/>
                              <a:gd name="T110" fmla="+- 0 5322 5322"/>
                              <a:gd name="T111" fmla="*/ 5322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93" h="1241">
                                <a:moveTo>
                                  <a:pt x="1310" y="0"/>
                                </a:moveTo>
                                <a:lnTo>
                                  <a:pt x="0" y="0"/>
                                </a:lnTo>
                                <a:lnTo>
                                  <a:pt x="35" y="43"/>
                                </a:lnTo>
                                <a:lnTo>
                                  <a:pt x="69" y="90"/>
                                </a:lnTo>
                                <a:lnTo>
                                  <a:pt x="133" y="193"/>
                                </a:lnTo>
                                <a:lnTo>
                                  <a:pt x="163" y="250"/>
                                </a:lnTo>
                                <a:lnTo>
                                  <a:pt x="191" y="310"/>
                                </a:lnTo>
                                <a:lnTo>
                                  <a:pt x="217" y="374"/>
                                </a:lnTo>
                                <a:lnTo>
                                  <a:pt x="242" y="442"/>
                                </a:lnTo>
                                <a:lnTo>
                                  <a:pt x="264" y="514"/>
                                </a:lnTo>
                                <a:lnTo>
                                  <a:pt x="284" y="589"/>
                                </a:lnTo>
                                <a:lnTo>
                                  <a:pt x="301" y="669"/>
                                </a:lnTo>
                                <a:lnTo>
                                  <a:pt x="316" y="753"/>
                                </a:lnTo>
                                <a:lnTo>
                                  <a:pt x="329" y="842"/>
                                </a:lnTo>
                                <a:lnTo>
                                  <a:pt x="338" y="934"/>
                                </a:lnTo>
                                <a:lnTo>
                                  <a:pt x="345" y="1032"/>
                                </a:lnTo>
                                <a:lnTo>
                                  <a:pt x="349" y="1134"/>
                                </a:lnTo>
                                <a:lnTo>
                                  <a:pt x="350" y="1240"/>
                                </a:lnTo>
                                <a:lnTo>
                                  <a:pt x="1392" y="1240"/>
                                </a:lnTo>
                                <a:lnTo>
                                  <a:pt x="1392" y="630"/>
                                </a:lnTo>
                                <a:lnTo>
                                  <a:pt x="1391" y="548"/>
                                </a:lnTo>
                                <a:lnTo>
                                  <a:pt x="1387" y="467"/>
                                </a:lnTo>
                                <a:lnTo>
                                  <a:pt x="1380" y="387"/>
                                </a:lnTo>
                                <a:lnTo>
                                  <a:pt x="1371" y="308"/>
                                </a:lnTo>
                                <a:lnTo>
                                  <a:pt x="1359" y="229"/>
                                </a:lnTo>
                                <a:lnTo>
                                  <a:pt x="1345" y="152"/>
                                </a:lnTo>
                                <a:lnTo>
                                  <a:pt x="1329" y="75"/>
                                </a:lnTo>
                                <a:lnTo>
                                  <a:pt x="1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C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63"/>
                        <wps:cNvSpPr>
                          <a:spLocks/>
                        </wps:cNvSpPr>
                        <wps:spPr bwMode="auto">
                          <a:xfrm>
                            <a:off x="15026" y="5322"/>
                            <a:ext cx="1118" cy="1241"/>
                          </a:xfrm>
                          <a:custGeom>
                            <a:avLst/>
                            <a:gdLst>
                              <a:gd name="T0" fmla="+- 0 16124 15026"/>
                              <a:gd name="T1" fmla="*/ T0 w 1118"/>
                              <a:gd name="T2" fmla="+- 0 5322 5322"/>
                              <a:gd name="T3" fmla="*/ 5322 h 1241"/>
                              <a:gd name="T4" fmla="+- 0 15026 15026"/>
                              <a:gd name="T5" fmla="*/ T4 w 1118"/>
                              <a:gd name="T6" fmla="+- 0 5322 5322"/>
                              <a:gd name="T7" fmla="*/ 5322 h 1241"/>
                              <a:gd name="T8" fmla="+- 0 15044 15026"/>
                              <a:gd name="T9" fmla="*/ T8 w 1118"/>
                              <a:gd name="T10" fmla="+- 0 5397 5322"/>
                              <a:gd name="T11" fmla="*/ 5397 h 1241"/>
                              <a:gd name="T12" fmla="+- 0 15060 15026"/>
                              <a:gd name="T13" fmla="*/ T12 w 1118"/>
                              <a:gd name="T14" fmla="+- 0 5474 5322"/>
                              <a:gd name="T15" fmla="*/ 5474 h 1241"/>
                              <a:gd name="T16" fmla="+- 0 15073 15026"/>
                              <a:gd name="T17" fmla="*/ T16 w 1118"/>
                              <a:gd name="T18" fmla="+- 0 5552 5322"/>
                              <a:gd name="T19" fmla="*/ 5552 h 1241"/>
                              <a:gd name="T20" fmla="+- 0 15084 15026"/>
                              <a:gd name="T21" fmla="*/ T20 w 1118"/>
                              <a:gd name="T22" fmla="+- 0 5630 5322"/>
                              <a:gd name="T23" fmla="*/ 5630 h 1241"/>
                              <a:gd name="T24" fmla="+- 0 15093 15026"/>
                              <a:gd name="T25" fmla="*/ T24 w 1118"/>
                              <a:gd name="T26" fmla="+- 0 5709 5322"/>
                              <a:gd name="T27" fmla="*/ 5709 h 1241"/>
                              <a:gd name="T28" fmla="+- 0 15099 15026"/>
                              <a:gd name="T29" fmla="*/ T28 w 1118"/>
                              <a:gd name="T30" fmla="+- 0 5789 5322"/>
                              <a:gd name="T31" fmla="*/ 5789 h 1241"/>
                              <a:gd name="T32" fmla="+- 0 15103 15026"/>
                              <a:gd name="T33" fmla="*/ T32 w 1118"/>
                              <a:gd name="T34" fmla="+- 0 5870 5322"/>
                              <a:gd name="T35" fmla="*/ 5870 h 1241"/>
                              <a:gd name="T36" fmla="+- 0 15104 15026"/>
                              <a:gd name="T37" fmla="*/ T36 w 1118"/>
                              <a:gd name="T38" fmla="+- 0 5952 5322"/>
                              <a:gd name="T39" fmla="*/ 5952 h 1241"/>
                              <a:gd name="T40" fmla="+- 0 15104 15026"/>
                              <a:gd name="T41" fmla="*/ T40 w 1118"/>
                              <a:gd name="T42" fmla="+- 0 6562 5322"/>
                              <a:gd name="T43" fmla="*/ 6562 h 1241"/>
                              <a:gd name="T44" fmla="+- 0 16143 15026"/>
                              <a:gd name="T45" fmla="*/ T44 w 1118"/>
                              <a:gd name="T46" fmla="+- 0 6562 5322"/>
                              <a:gd name="T47" fmla="*/ 6562 h 1241"/>
                              <a:gd name="T48" fmla="+- 0 16143 15026"/>
                              <a:gd name="T49" fmla="*/ T48 w 1118"/>
                              <a:gd name="T50" fmla="+- 0 5696 5322"/>
                              <a:gd name="T51" fmla="*/ 5696 h 1241"/>
                              <a:gd name="T52" fmla="+- 0 16143 15026"/>
                              <a:gd name="T53" fmla="*/ T52 w 1118"/>
                              <a:gd name="T54" fmla="+- 0 5621 5322"/>
                              <a:gd name="T55" fmla="*/ 5621 h 1241"/>
                              <a:gd name="T56" fmla="+- 0 16140 15026"/>
                              <a:gd name="T57" fmla="*/ T56 w 1118"/>
                              <a:gd name="T58" fmla="+- 0 5545 5322"/>
                              <a:gd name="T59" fmla="*/ 5545 h 1241"/>
                              <a:gd name="T60" fmla="+- 0 16136 15026"/>
                              <a:gd name="T61" fmla="*/ T60 w 1118"/>
                              <a:gd name="T62" fmla="+- 0 5470 5322"/>
                              <a:gd name="T63" fmla="*/ 5470 h 1241"/>
                              <a:gd name="T64" fmla="+- 0 16131 15026"/>
                              <a:gd name="T65" fmla="*/ T64 w 1118"/>
                              <a:gd name="T66" fmla="+- 0 5396 5322"/>
                              <a:gd name="T67" fmla="*/ 5396 h 1241"/>
                              <a:gd name="T68" fmla="+- 0 16124 15026"/>
                              <a:gd name="T69" fmla="*/ T68 w 1118"/>
                              <a:gd name="T70" fmla="+- 0 5322 5322"/>
                              <a:gd name="T71" fmla="*/ 5322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18" h="1241">
                                <a:moveTo>
                                  <a:pt x="1098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75"/>
                                </a:lnTo>
                                <a:lnTo>
                                  <a:pt x="34" y="152"/>
                                </a:lnTo>
                                <a:lnTo>
                                  <a:pt x="47" y="230"/>
                                </a:lnTo>
                                <a:lnTo>
                                  <a:pt x="58" y="308"/>
                                </a:lnTo>
                                <a:lnTo>
                                  <a:pt x="67" y="387"/>
                                </a:lnTo>
                                <a:lnTo>
                                  <a:pt x="73" y="467"/>
                                </a:lnTo>
                                <a:lnTo>
                                  <a:pt x="77" y="548"/>
                                </a:lnTo>
                                <a:lnTo>
                                  <a:pt x="78" y="630"/>
                                </a:lnTo>
                                <a:lnTo>
                                  <a:pt x="78" y="1240"/>
                                </a:lnTo>
                                <a:lnTo>
                                  <a:pt x="1117" y="1240"/>
                                </a:lnTo>
                                <a:lnTo>
                                  <a:pt x="1117" y="374"/>
                                </a:lnTo>
                                <a:lnTo>
                                  <a:pt x="1117" y="299"/>
                                </a:lnTo>
                                <a:lnTo>
                                  <a:pt x="1114" y="223"/>
                                </a:lnTo>
                                <a:lnTo>
                                  <a:pt x="1110" y="148"/>
                                </a:lnTo>
                                <a:lnTo>
                                  <a:pt x="1105" y="74"/>
                                </a:lnTo>
                                <a:lnTo>
                                  <a:pt x="1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FFB8DC4" id="Group 162" o:spid="_x0000_s1026" style="position:absolute;margin-left:680.3pt;margin-top:266.1pt;width:126.9pt;height:62.05pt;z-index:-251701248;mso-position-horizontal-relative:page;mso-position-vertical-relative:page" coordorigin="13606,5322" coordsize="2538,12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">
                <v:shape id="Freeform 164" o:spid="_x0000_s1027" style="position:absolute;left:13606;top:5322;width:1393;height:1241;visibility:visible;mso-wrap-style:square;v-text-anchor:top" coordsize="1393,12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mRYhxgAA&#10;ANwAAAAPAAAAZHJzL2Rvd25yZXYueG1sRI/NasMwEITvhb6D2EJujVyHhuJECWlDaC8h5Bd621ob&#10;29RaGUl17Dx9VQj0OMzMN8x03platOR8ZVnB0zABQZxbXXGh4LBfPb6A8AFZY22ZFPTkYT67v5ti&#10;pu2Ft9TuQiEihH2GCsoQmkxKn5dk0A9tQxy9s3UGQ5SukNrhJcJNLdMkGUuDFceFEht6Kyn/3v0Y&#10;Be/P7vj61Y+KU7u36afur26zXio1eOgWExCBuvAfvrU/tII0HcPfmXgE5Ow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4mRYhxgAAANwAAAAPAAAAAAAAAAAAAAAAAJcCAABkcnMv&#10;ZG93bnJldi54bWxQSwUGAAAAAAQABAD1AAAAigMAAAAA&#10;" path="m1310,0l0,,35,43,69,90,133,193,163,250,191,310,217,374,242,442,264,514,284,589,301,669,316,753,329,842,338,934,345,1032,349,1134,350,1240,1392,1240,1392,630,1391,548,1387,467,1380,387,1371,308,1359,229,1345,152,1329,75,1310,0xe" fillcolor="#7cc3e2" stroked="f">
                  <v:path arrowok="t" o:connecttype="custom" o:connectlocs="1310,5322;0,5322;35,5365;69,5412;133,5515;163,5572;191,5632;217,5696;242,5764;264,5836;284,5911;301,5991;316,6075;329,6164;338,6256;345,6354;349,6456;350,6562;1392,6562;1392,5952;1391,5870;1387,5789;1380,5709;1371,5630;1359,5551;1345,5474;1329,5397;1310,5322" o:connectangles="0,0,0,0,0,0,0,0,0,0,0,0,0,0,0,0,0,0,0,0,0,0,0,0,0,0,0,0"/>
                </v:shape>
                <v:shape id="Freeform 163" o:spid="_x0000_s1028" style="position:absolute;left:15026;top:5322;width:1118;height:1241;visibility:visible;mso-wrap-style:square;v-text-anchor:top" coordsize="1118,12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9NuhxwAA&#10;ANwAAAAPAAAAZHJzL2Rvd25yZXYueG1sRI9Ba8JAFITvQv/D8gpeRDcGtCXNRopgtYKHppbi7ZF9&#10;TUKzb9PsqvHfdwXB4zAz3zDpojeNOFHnassKppMIBHFhdc2lgv3navwMwnlkjY1lUnAhB4vsYZBi&#10;ou2ZP+iU+1IECLsEFVTet4mUrqjIoJvYljh4P7Yz6IPsSqk7PAe4aWQcRXNpsOawUGFLy4qK3/xo&#10;FLh89La10+9txMfduvj7ej9cZgelho/96wsIT72/h2/tjVYQx09wPROOgM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vTboccAAADcAAAADwAAAAAAAAAAAAAAAACXAgAAZHJz&#10;L2Rvd25yZXYueG1sUEsFBgAAAAAEAAQA9QAAAIsDAAAAAA==&#10;" path="m1098,0l0,,18,75,34,152,47,230,58,308,67,387,73,467,77,548,78,630,78,1240,1117,1240,1117,374,1117,299,1114,223,1110,148,1105,74,1098,0xe" fillcolor="#00689e" stroked="f">
                  <v:path arrowok="t" o:connecttype="custom" o:connectlocs="1098,5322;0,5322;18,5397;34,5474;47,5552;58,5630;67,5709;73,5789;77,5870;78,5952;78,6562;1117,6562;1117,5696;1117,5621;1114,5545;1110,5470;1105,5396;1098,5322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 wp14:anchorId="43F52A12" wp14:editId="2F5BC503">
                <wp:simplePos x="0" y="0"/>
                <wp:positionH relativeFrom="page">
                  <wp:posOffset>7712710</wp:posOffset>
                </wp:positionH>
                <wp:positionV relativeFrom="page">
                  <wp:posOffset>279400</wp:posOffset>
                </wp:positionV>
                <wp:extent cx="2885440" cy="3025140"/>
                <wp:effectExtent l="3810" t="0" r="6350" b="0"/>
                <wp:wrapNone/>
                <wp:docPr id="220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5440" cy="3025140"/>
                          <a:chOff x="12146" y="440"/>
                          <a:chExt cx="4544" cy="4764"/>
                        </a:xfrm>
                      </wpg:grpSpPr>
                      <wps:wsp>
                        <wps:cNvPr id="221" name="Freeform 161"/>
                        <wps:cNvSpPr>
                          <a:spLocks/>
                        </wps:cNvSpPr>
                        <wps:spPr bwMode="auto">
                          <a:xfrm>
                            <a:off x="13832" y="3040"/>
                            <a:ext cx="2278" cy="2164"/>
                          </a:xfrm>
                          <a:custGeom>
                            <a:avLst/>
                            <a:gdLst>
                              <a:gd name="T0" fmla="+- 0 14537 13832"/>
                              <a:gd name="T1" fmla="*/ T0 w 2278"/>
                              <a:gd name="T2" fmla="+- 0 3040 3040"/>
                              <a:gd name="T3" fmla="*/ 3040 h 2164"/>
                              <a:gd name="T4" fmla="+- 0 13832 13832"/>
                              <a:gd name="T5" fmla="*/ T4 w 2278"/>
                              <a:gd name="T6" fmla="+- 0 3940 3040"/>
                              <a:gd name="T7" fmla="*/ 3940 h 2164"/>
                              <a:gd name="T8" fmla="+- 0 13903 13832"/>
                              <a:gd name="T9" fmla="*/ T8 w 2278"/>
                              <a:gd name="T10" fmla="+- 0 3971 3040"/>
                              <a:gd name="T11" fmla="*/ 3971 h 2164"/>
                              <a:gd name="T12" fmla="+- 0 13972 13832"/>
                              <a:gd name="T13" fmla="*/ T12 w 2278"/>
                              <a:gd name="T14" fmla="+- 0 4005 3040"/>
                              <a:gd name="T15" fmla="*/ 4005 h 2164"/>
                              <a:gd name="T16" fmla="+- 0 14040 13832"/>
                              <a:gd name="T17" fmla="*/ T16 w 2278"/>
                              <a:gd name="T18" fmla="+- 0 4041 3040"/>
                              <a:gd name="T19" fmla="*/ 4041 h 2164"/>
                              <a:gd name="T20" fmla="+- 0 14106 13832"/>
                              <a:gd name="T21" fmla="*/ T20 w 2278"/>
                              <a:gd name="T22" fmla="+- 0 4080 3040"/>
                              <a:gd name="T23" fmla="*/ 4080 h 2164"/>
                              <a:gd name="T24" fmla="+- 0 14170 13832"/>
                              <a:gd name="T25" fmla="*/ T24 w 2278"/>
                              <a:gd name="T26" fmla="+- 0 4121 3040"/>
                              <a:gd name="T27" fmla="*/ 4121 h 2164"/>
                              <a:gd name="T28" fmla="+- 0 14233 13832"/>
                              <a:gd name="T29" fmla="*/ T28 w 2278"/>
                              <a:gd name="T30" fmla="+- 0 4165 3040"/>
                              <a:gd name="T31" fmla="*/ 4165 h 2164"/>
                              <a:gd name="T32" fmla="+- 0 14295 13832"/>
                              <a:gd name="T33" fmla="*/ T32 w 2278"/>
                              <a:gd name="T34" fmla="+- 0 4211 3040"/>
                              <a:gd name="T35" fmla="*/ 4211 h 2164"/>
                              <a:gd name="T36" fmla="+- 0 14354 13832"/>
                              <a:gd name="T37" fmla="*/ T36 w 2278"/>
                              <a:gd name="T38" fmla="+- 0 4259 3040"/>
                              <a:gd name="T39" fmla="*/ 4259 h 2164"/>
                              <a:gd name="T40" fmla="+- 0 14412 13832"/>
                              <a:gd name="T41" fmla="*/ T40 w 2278"/>
                              <a:gd name="T42" fmla="+- 0 4309 3040"/>
                              <a:gd name="T43" fmla="*/ 4309 h 2164"/>
                              <a:gd name="T44" fmla="+- 0 14468 13832"/>
                              <a:gd name="T45" fmla="*/ T44 w 2278"/>
                              <a:gd name="T46" fmla="+- 0 4361 3040"/>
                              <a:gd name="T47" fmla="*/ 4361 h 2164"/>
                              <a:gd name="T48" fmla="+- 0 14521 13832"/>
                              <a:gd name="T49" fmla="*/ T48 w 2278"/>
                              <a:gd name="T50" fmla="+- 0 4416 3040"/>
                              <a:gd name="T51" fmla="*/ 4416 h 2164"/>
                              <a:gd name="T52" fmla="+- 0 14573 13832"/>
                              <a:gd name="T53" fmla="*/ T52 w 2278"/>
                              <a:gd name="T54" fmla="+- 0 4472 3040"/>
                              <a:gd name="T55" fmla="*/ 4472 h 2164"/>
                              <a:gd name="T56" fmla="+- 0 14623 13832"/>
                              <a:gd name="T57" fmla="*/ T56 w 2278"/>
                              <a:gd name="T58" fmla="+- 0 4530 3040"/>
                              <a:gd name="T59" fmla="*/ 4530 h 2164"/>
                              <a:gd name="T60" fmla="+- 0 14671 13832"/>
                              <a:gd name="T61" fmla="*/ T60 w 2278"/>
                              <a:gd name="T62" fmla="+- 0 4590 3040"/>
                              <a:gd name="T63" fmla="*/ 4590 h 2164"/>
                              <a:gd name="T64" fmla="+- 0 14716 13832"/>
                              <a:gd name="T65" fmla="*/ T64 w 2278"/>
                              <a:gd name="T66" fmla="+- 0 4652 3040"/>
                              <a:gd name="T67" fmla="*/ 4652 h 2164"/>
                              <a:gd name="T68" fmla="+- 0 14760 13832"/>
                              <a:gd name="T69" fmla="*/ T68 w 2278"/>
                              <a:gd name="T70" fmla="+- 0 4715 3040"/>
                              <a:gd name="T71" fmla="*/ 4715 h 2164"/>
                              <a:gd name="T72" fmla="+- 0 14801 13832"/>
                              <a:gd name="T73" fmla="*/ T72 w 2278"/>
                              <a:gd name="T74" fmla="+- 0 4781 3040"/>
                              <a:gd name="T75" fmla="*/ 4781 h 2164"/>
                              <a:gd name="T76" fmla="+- 0 14839 13832"/>
                              <a:gd name="T77" fmla="*/ T76 w 2278"/>
                              <a:gd name="T78" fmla="+- 0 4847 3040"/>
                              <a:gd name="T79" fmla="*/ 4847 h 2164"/>
                              <a:gd name="T80" fmla="+- 0 14876 13832"/>
                              <a:gd name="T81" fmla="*/ T80 w 2278"/>
                              <a:gd name="T82" fmla="+- 0 4916 3040"/>
                              <a:gd name="T83" fmla="*/ 4916 h 2164"/>
                              <a:gd name="T84" fmla="+- 0 14909 13832"/>
                              <a:gd name="T85" fmla="*/ T84 w 2278"/>
                              <a:gd name="T86" fmla="+- 0 4986 3040"/>
                              <a:gd name="T87" fmla="*/ 4986 h 2164"/>
                              <a:gd name="T88" fmla="+- 0 14941 13832"/>
                              <a:gd name="T89" fmla="*/ T88 w 2278"/>
                              <a:gd name="T90" fmla="+- 0 5057 3040"/>
                              <a:gd name="T91" fmla="*/ 5057 h 2164"/>
                              <a:gd name="T92" fmla="+- 0 14969 13832"/>
                              <a:gd name="T93" fmla="*/ T92 w 2278"/>
                              <a:gd name="T94" fmla="+- 0 5130 3040"/>
                              <a:gd name="T95" fmla="*/ 5130 h 2164"/>
                              <a:gd name="T96" fmla="+- 0 14995 13832"/>
                              <a:gd name="T97" fmla="*/ T96 w 2278"/>
                              <a:gd name="T98" fmla="+- 0 5204 3040"/>
                              <a:gd name="T99" fmla="*/ 5204 h 2164"/>
                              <a:gd name="T100" fmla="+- 0 16109 13832"/>
                              <a:gd name="T101" fmla="*/ T100 w 2278"/>
                              <a:gd name="T102" fmla="+- 0 5204 3040"/>
                              <a:gd name="T103" fmla="*/ 5204 h 2164"/>
                              <a:gd name="T104" fmla="+- 0 16096 13832"/>
                              <a:gd name="T105" fmla="*/ T104 w 2278"/>
                              <a:gd name="T106" fmla="+- 0 5124 3040"/>
                              <a:gd name="T107" fmla="*/ 5124 h 2164"/>
                              <a:gd name="T108" fmla="+- 0 16081 13832"/>
                              <a:gd name="T109" fmla="*/ T108 w 2278"/>
                              <a:gd name="T110" fmla="+- 0 5046 3040"/>
                              <a:gd name="T111" fmla="*/ 5046 h 2164"/>
                              <a:gd name="T112" fmla="+- 0 16064 13832"/>
                              <a:gd name="T113" fmla="*/ T112 w 2278"/>
                              <a:gd name="T114" fmla="+- 0 4968 3040"/>
                              <a:gd name="T115" fmla="*/ 4968 h 2164"/>
                              <a:gd name="T116" fmla="+- 0 16045 13832"/>
                              <a:gd name="T117" fmla="*/ T116 w 2278"/>
                              <a:gd name="T118" fmla="+- 0 4891 3040"/>
                              <a:gd name="T119" fmla="*/ 4891 h 2164"/>
                              <a:gd name="T120" fmla="+- 0 16024 13832"/>
                              <a:gd name="T121" fmla="*/ T120 w 2278"/>
                              <a:gd name="T122" fmla="+- 0 4815 3040"/>
                              <a:gd name="T123" fmla="*/ 4815 h 2164"/>
                              <a:gd name="T124" fmla="+- 0 16001 13832"/>
                              <a:gd name="T125" fmla="*/ T124 w 2278"/>
                              <a:gd name="T126" fmla="+- 0 4740 3040"/>
                              <a:gd name="T127" fmla="*/ 4740 h 2164"/>
                              <a:gd name="T128" fmla="+- 0 15976 13832"/>
                              <a:gd name="T129" fmla="*/ T128 w 2278"/>
                              <a:gd name="T130" fmla="+- 0 4666 3040"/>
                              <a:gd name="T131" fmla="*/ 4666 h 2164"/>
                              <a:gd name="T132" fmla="+- 0 15949 13832"/>
                              <a:gd name="T133" fmla="*/ T132 w 2278"/>
                              <a:gd name="T134" fmla="+- 0 4592 3040"/>
                              <a:gd name="T135" fmla="*/ 4592 h 2164"/>
                              <a:gd name="T136" fmla="+- 0 15920 13832"/>
                              <a:gd name="T137" fmla="*/ T136 w 2278"/>
                              <a:gd name="T138" fmla="+- 0 4520 3040"/>
                              <a:gd name="T139" fmla="*/ 4520 h 2164"/>
                              <a:gd name="T140" fmla="+- 0 15890 13832"/>
                              <a:gd name="T141" fmla="*/ T140 w 2278"/>
                              <a:gd name="T142" fmla="+- 0 4448 3040"/>
                              <a:gd name="T143" fmla="*/ 4448 h 2164"/>
                              <a:gd name="T144" fmla="+- 0 15857 13832"/>
                              <a:gd name="T145" fmla="*/ T144 w 2278"/>
                              <a:gd name="T146" fmla="+- 0 4378 3040"/>
                              <a:gd name="T147" fmla="*/ 4378 h 2164"/>
                              <a:gd name="T148" fmla="+- 0 15823 13832"/>
                              <a:gd name="T149" fmla="*/ T148 w 2278"/>
                              <a:gd name="T150" fmla="+- 0 4308 3040"/>
                              <a:gd name="T151" fmla="*/ 4308 h 2164"/>
                              <a:gd name="T152" fmla="+- 0 15787 13832"/>
                              <a:gd name="T153" fmla="*/ T152 w 2278"/>
                              <a:gd name="T154" fmla="+- 0 4240 3040"/>
                              <a:gd name="T155" fmla="*/ 4240 h 2164"/>
                              <a:gd name="T156" fmla="+- 0 15749 13832"/>
                              <a:gd name="T157" fmla="*/ T156 w 2278"/>
                              <a:gd name="T158" fmla="+- 0 4173 3040"/>
                              <a:gd name="T159" fmla="*/ 4173 h 2164"/>
                              <a:gd name="T160" fmla="+- 0 15709 13832"/>
                              <a:gd name="T161" fmla="*/ T160 w 2278"/>
                              <a:gd name="T162" fmla="+- 0 4107 3040"/>
                              <a:gd name="T163" fmla="*/ 4107 h 2164"/>
                              <a:gd name="T164" fmla="+- 0 15668 13832"/>
                              <a:gd name="T165" fmla="*/ T164 w 2278"/>
                              <a:gd name="T166" fmla="+- 0 4042 3040"/>
                              <a:gd name="T167" fmla="*/ 4042 h 2164"/>
                              <a:gd name="T168" fmla="+- 0 15625 13832"/>
                              <a:gd name="T169" fmla="*/ T168 w 2278"/>
                              <a:gd name="T170" fmla="+- 0 3978 3040"/>
                              <a:gd name="T171" fmla="*/ 3978 h 2164"/>
                              <a:gd name="T172" fmla="+- 0 15580 13832"/>
                              <a:gd name="T173" fmla="*/ T172 w 2278"/>
                              <a:gd name="T174" fmla="+- 0 3916 3040"/>
                              <a:gd name="T175" fmla="*/ 3916 h 2164"/>
                              <a:gd name="T176" fmla="+- 0 15534 13832"/>
                              <a:gd name="T177" fmla="*/ T176 w 2278"/>
                              <a:gd name="T178" fmla="+- 0 3855 3040"/>
                              <a:gd name="T179" fmla="*/ 3855 h 2164"/>
                              <a:gd name="T180" fmla="+- 0 15487 13832"/>
                              <a:gd name="T181" fmla="*/ T180 w 2278"/>
                              <a:gd name="T182" fmla="+- 0 3795 3040"/>
                              <a:gd name="T183" fmla="*/ 3795 h 2164"/>
                              <a:gd name="T184" fmla="+- 0 15437 13832"/>
                              <a:gd name="T185" fmla="*/ T184 w 2278"/>
                              <a:gd name="T186" fmla="+- 0 3736 3040"/>
                              <a:gd name="T187" fmla="*/ 3736 h 2164"/>
                              <a:gd name="T188" fmla="+- 0 15387 13832"/>
                              <a:gd name="T189" fmla="*/ T188 w 2278"/>
                              <a:gd name="T190" fmla="+- 0 3679 3040"/>
                              <a:gd name="T191" fmla="*/ 3679 h 2164"/>
                              <a:gd name="T192" fmla="+- 0 15334 13832"/>
                              <a:gd name="T193" fmla="*/ T192 w 2278"/>
                              <a:gd name="T194" fmla="+- 0 3624 3040"/>
                              <a:gd name="T195" fmla="*/ 3624 h 2164"/>
                              <a:gd name="T196" fmla="+- 0 15281 13832"/>
                              <a:gd name="T197" fmla="*/ T196 w 2278"/>
                              <a:gd name="T198" fmla="+- 0 3569 3040"/>
                              <a:gd name="T199" fmla="*/ 3569 h 2164"/>
                              <a:gd name="T200" fmla="+- 0 15226 13832"/>
                              <a:gd name="T201" fmla="*/ T200 w 2278"/>
                              <a:gd name="T202" fmla="+- 0 3516 3040"/>
                              <a:gd name="T203" fmla="*/ 3516 h 2164"/>
                              <a:gd name="T204" fmla="+- 0 15169 13832"/>
                              <a:gd name="T205" fmla="*/ T204 w 2278"/>
                              <a:gd name="T206" fmla="+- 0 3465 3040"/>
                              <a:gd name="T207" fmla="*/ 3465 h 2164"/>
                              <a:gd name="T208" fmla="+- 0 15112 13832"/>
                              <a:gd name="T209" fmla="*/ T208 w 2278"/>
                              <a:gd name="T210" fmla="+- 0 3415 3040"/>
                              <a:gd name="T211" fmla="*/ 3415 h 2164"/>
                              <a:gd name="T212" fmla="+- 0 15053 13832"/>
                              <a:gd name="T213" fmla="*/ T212 w 2278"/>
                              <a:gd name="T214" fmla="+- 0 3367 3040"/>
                              <a:gd name="T215" fmla="*/ 3367 h 2164"/>
                              <a:gd name="T216" fmla="+- 0 14992 13832"/>
                              <a:gd name="T217" fmla="*/ T216 w 2278"/>
                              <a:gd name="T218" fmla="+- 0 3320 3040"/>
                              <a:gd name="T219" fmla="*/ 3320 h 2164"/>
                              <a:gd name="T220" fmla="+- 0 14931 13832"/>
                              <a:gd name="T221" fmla="*/ T220 w 2278"/>
                              <a:gd name="T222" fmla="+- 0 3275 3040"/>
                              <a:gd name="T223" fmla="*/ 3275 h 2164"/>
                              <a:gd name="T224" fmla="+- 0 14868 13832"/>
                              <a:gd name="T225" fmla="*/ T224 w 2278"/>
                              <a:gd name="T226" fmla="+- 0 3231 3040"/>
                              <a:gd name="T227" fmla="*/ 3231 h 2164"/>
                              <a:gd name="T228" fmla="+- 0 14804 13832"/>
                              <a:gd name="T229" fmla="*/ T228 w 2278"/>
                              <a:gd name="T230" fmla="+- 0 3189 3040"/>
                              <a:gd name="T231" fmla="*/ 3189 h 2164"/>
                              <a:gd name="T232" fmla="+- 0 14739 13832"/>
                              <a:gd name="T233" fmla="*/ T232 w 2278"/>
                              <a:gd name="T234" fmla="+- 0 3149 3040"/>
                              <a:gd name="T235" fmla="*/ 3149 h 2164"/>
                              <a:gd name="T236" fmla="+- 0 14672 13832"/>
                              <a:gd name="T237" fmla="*/ T236 w 2278"/>
                              <a:gd name="T238" fmla="+- 0 3111 3040"/>
                              <a:gd name="T239" fmla="*/ 3111 h 2164"/>
                              <a:gd name="T240" fmla="+- 0 14605 13832"/>
                              <a:gd name="T241" fmla="*/ T240 w 2278"/>
                              <a:gd name="T242" fmla="+- 0 3074 3040"/>
                              <a:gd name="T243" fmla="*/ 3074 h 2164"/>
                              <a:gd name="T244" fmla="+- 0 14537 13832"/>
                              <a:gd name="T245" fmla="*/ T244 w 2278"/>
                              <a:gd name="T246" fmla="+- 0 3040 3040"/>
                              <a:gd name="T247" fmla="*/ 3040 h 2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278" h="2164">
                                <a:moveTo>
                                  <a:pt x="705" y="0"/>
                                </a:moveTo>
                                <a:lnTo>
                                  <a:pt x="0" y="900"/>
                                </a:lnTo>
                                <a:lnTo>
                                  <a:pt x="71" y="931"/>
                                </a:lnTo>
                                <a:lnTo>
                                  <a:pt x="140" y="965"/>
                                </a:lnTo>
                                <a:lnTo>
                                  <a:pt x="208" y="1001"/>
                                </a:lnTo>
                                <a:lnTo>
                                  <a:pt x="274" y="1040"/>
                                </a:lnTo>
                                <a:lnTo>
                                  <a:pt x="338" y="1081"/>
                                </a:lnTo>
                                <a:lnTo>
                                  <a:pt x="401" y="1125"/>
                                </a:lnTo>
                                <a:lnTo>
                                  <a:pt x="463" y="1171"/>
                                </a:lnTo>
                                <a:lnTo>
                                  <a:pt x="522" y="1219"/>
                                </a:lnTo>
                                <a:lnTo>
                                  <a:pt x="580" y="1269"/>
                                </a:lnTo>
                                <a:lnTo>
                                  <a:pt x="636" y="1321"/>
                                </a:lnTo>
                                <a:lnTo>
                                  <a:pt x="689" y="1376"/>
                                </a:lnTo>
                                <a:lnTo>
                                  <a:pt x="741" y="1432"/>
                                </a:lnTo>
                                <a:lnTo>
                                  <a:pt x="791" y="1490"/>
                                </a:lnTo>
                                <a:lnTo>
                                  <a:pt x="839" y="1550"/>
                                </a:lnTo>
                                <a:lnTo>
                                  <a:pt x="884" y="1612"/>
                                </a:lnTo>
                                <a:lnTo>
                                  <a:pt x="928" y="1675"/>
                                </a:lnTo>
                                <a:lnTo>
                                  <a:pt x="969" y="1741"/>
                                </a:lnTo>
                                <a:lnTo>
                                  <a:pt x="1007" y="1807"/>
                                </a:lnTo>
                                <a:lnTo>
                                  <a:pt x="1044" y="1876"/>
                                </a:lnTo>
                                <a:lnTo>
                                  <a:pt x="1077" y="1946"/>
                                </a:lnTo>
                                <a:lnTo>
                                  <a:pt x="1109" y="2017"/>
                                </a:lnTo>
                                <a:lnTo>
                                  <a:pt x="1137" y="2090"/>
                                </a:lnTo>
                                <a:lnTo>
                                  <a:pt x="1163" y="2164"/>
                                </a:lnTo>
                                <a:lnTo>
                                  <a:pt x="2277" y="2164"/>
                                </a:lnTo>
                                <a:lnTo>
                                  <a:pt x="2264" y="2084"/>
                                </a:lnTo>
                                <a:lnTo>
                                  <a:pt x="2249" y="2006"/>
                                </a:lnTo>
                                <a:lnTo>
                                  <a:pt x="2232" y="1928"/>
                                </a:lnTo>
                                <a:lnTo>
                                  <a:pt x="2213" y="1851"/>
                                </a:lnTo>
                                <a:lnTo>
                                  <a:pt x="2192" y="1775"/>
                                </a:lnTo>
                                <a:lnTo>
                                  <a:pt x="2169" y="1700"/>
                                </a:lnTo>
                                <a:lnTo>
                                  <a:pt x="2144" y="1626"/>
                                </a:lnTo>
                                <a:lnTo>
                                  <a:pt x="2117" y="1552"/>
                                </a:lnTo>
                                <a:lnTo>
                                  <a:pt x="2088" y="1480"/>
                                </a:lnTo>
                                <a:lnTo>
                                  <a:pt x="2058" y="1408"/>
                                </a:lnTo>
                                <a:lnTo>
                                  <a:pt x="2025" y="1338"/>
                                </a:lnTo>
                                <a:lnTo>
                                  <a:pt x="1991" y="1268"/>
                                </a:lnTo>
                                <a:lnTo>
                                  <a:pt x="1955" y="1200"/>
                                </a:lnTo>
                                <a:lnTo>
                                  <a:pt x="1917" y="1133"/>
                                </a:lnTo>
                                <a:lnTo>
                                  <a:pt x="1877" y="1067"/>
                                </a:lnTo>
                                <a:lnTo>
                                  <a:pt x="1836" y="1002"/>
                                </a:lnTo>
                                <a:lnTo>
                                  <a:pt x="1793" y="938"/>
                                </a:lnTo>
                                <a:lnTo>
                                  <a:pt x="1748" y="876"/>
                                </a:lnTo>
                                <a:lnTo>
                                  <a:pt x="1702" y="815"/>
                                </a:lnTo>
                                <a:lnTo>
                                  <a:pt x="1655" y="755"/>
                                </a:lnTo>
                                <a:lnTo>
                                  <a:pt x="1605" y="696"/>
                                </a:lnTo>
                                <a:lnTo>
                                  <a:pt x="1555" y="639"/>
                                </a:lnTo>
                                <a:lnTo>
                                  <a:pt x="1502" y="584"/>
                                </a:lnTo>
                                <a:lnTo>
                                  <a:pt x="1449" y="529"/>
                                </a:lnTo>
                                <a:lnTo>
                                  <a:pt x="1394" y="476"/>
                                </a:lnTo>
                                <a:lnTo>
                                  <a:pt x="1337" y="425"/>
                                </a:lnTo>
                                <a:lnTo>
                                  <a:pt x="1280" y="375"/>
                                </a:lnTo>
                                <a:lnTo>
                                  <a:pt x="1221" y="327"/>
                                </a:lnTo>
                                <a:lnTo>
                                  <a:pt x="1160" y="280"/>
                                </a:lnTo>
                                <a:lnTo>
                                  <a:pt x="1099" y="235"/>
                                </a:lnTo>
                                <a:lnTo>
                                  <a:pt x="1036" y="191"/>
                                </a:lnTo>
                                <a:lnTo>
                                  <a:pt x="972" y="149"/>
                                </a:lnTo>
                                <a:lnTo>
                                  <a:pt x="907" y="109"/>
                                </a:lnTo>
                                <a:lnTo>
                                  <a:pt x="840" y="71"/>
                                </a:lnTo>
                                <a:lnTo>
                                  <a:pt x="773" y="34"/>
                                </a:lnTo>
                                <a:lnTo>
                                  <a:pt x="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160"/>
                        <wps:cNvSpPr>
                          <a:spLocks/>
                        </wps:cNvSpPr>
                        <wps:spPr bwMode="auto">
                          <a:xfrm>
                            <a:off x="12146" y="3858"/>
                            <a:ext cx="2737" cy="1346"/>
                          </a:xfrm>
                          <a:custGeom>
                            <a:avLst/>
                            <a:gdLst>
                              <a:gd name="T0" fmla="+- 0 13692 12146"/>
                              <a:gd name="T1" fmla="*/ T0 w 2737"/>
                              <a:gd name="T2" fmla="+- 0 3968 3858"/>
                              <a:gd name="T3" fmla="*/ 3968 h 1346"/>
                              <a:gd name="T4" fmla="+- 0 13617 12146"/>
                              <a:gd name="T5" fmla="*/ T4 w 2737"/>
                              <a:gd name="T6" fmla="+- 0 3943 3858"/>
                              <a:gd name="T7" fmla="*/ 3943 h 1346"/>
                              <a:gd name="T8" fmla="+- 0 13541 12146"/>
                              <a:gd name="T9" fmla="*/ T8 w 2737"/>
                              <a:gd name="T10" fmla="+- 0 3921 3858"/>
                              <a:gd name="T11" fmla="*/ 3921 h 1346"/>
                              <a:gd name="T12" fmla="+- 0 13464 12146"/>
                              <a:gd name="T13" fmla="*/ T12 w 2737"/>
                              <a:gd name="T14" fmla="+- 0 3902 3858"/>
                              <a:gd name="T15" fmla="*/ 3902 h 1346"/>
                              <a:gd name="T16" fmla="+- 0 13385 12146"/>
                              <a:gd name="T17" fmla="*/ T16 w 2737"/>
                              <a:gd name="T18" fmla="+- 0 3886 3858"/>
                              <a:gd name="T19" fmla="*/ 3886 h 1346"/>
                              <a:gd name="T20" fmla="+- 0 13306 12146"/>
                              <a:gd name="T21" fmla="*/ T20 w 2737"/>
                              <a:gd name="T22" fmla="+- 0 3874 3858"/>
                              <a:gd name="T23" fmla="*/ 3874 h 1346"/>
                              <a:gd name="T24" fmla="+- 0 13226 12146"/>
                              <a:gd name="T25" fmla="*/ T24 w 2737"/>
                              <a:gd name="T26" fmla="+- 0 3865 3858"/>
                              <a:gd name="T27" fmla="*/ 3865 h 1346"/>
                              <a:gd name="T28" fmla="+- 0 13145 12146"/>
                              <a:gd name="T29" fmla="*/ T28 w 2737"/>
                              <a:gd name="T30" fmla="+- 0 3860 3858"/>
                              <a:gd name="T31" fmla="*/ 3860 h 1346"/>
                              <a:gd name="T32" fmla="+- 0 13062 12146"/>
                              <a:gd name="T33" fmla="*/ T32 w 2737"/>
                              <a:gd name="T34" fmla="+- 0 3858 3858"/>
                              <a:gd name="T35" fmla="*/ 3858 h 1346"/>
                              <a:gd name="T36" fmla="+- 0 12146 12146"/>
                              <a:gd name="T37" fmla="*/ T36 w 2737"/>
                              <a:gd name="T38" fmla="+- 0 3858 3858"/>
                              <a:gd name="T39" fmla="*/ 3858 h 1346"/>
                              <a:gd name="T40" fmla="+- 0 12146 12146"/>
                              <a:gd name="T41" fmla="*/ T40 w 2737"/>
                              <a:gd name="T42" fmla="+- 0 4947 3858"/>
                              <a:gd name="T43" fmla="*/ 4947 h 1346"/>
                              <a:gd name="T44" fmla="+- 0 12728 12146"/>
                              <a:gd name="T45" fmla="*/ T44 w 2737"/>
                              <a:gd name="T46" fmla="+- 0 4947 3858"/>
                              <a:gd name="T47" fmla="*/ 4947 h 1346"/>
                              <a:gd name="T48" fmla="+- 0 12754 12146"/>
                              <a:gd name="T49" fmla="*/ T48 w 2737"/>
                              <a:gd name="T50" fmla="+- 0 4948 3858"/>
                              <a:gd name="T51" fmla="*/ 4948 h 1346"/>
                              <a:gd name="T52" fmla="+- 0 12779 12146"/>
                              <a:gd name="T53" fmla="*/ T52 w 2737"/>
                              <a:gd name="T54" fmla="+- 0 4949 3858"/>
                              <a:gd name="T55" fmla="*/ 4949 h 1346"/>
                              <a:gd name="T56" fmla="+- 0 12805 12146"/>
                              <a:gd name="T57" fmla="*/ T56 w 2737"/>
                              <a:gd name="T58" fmla="+- 0 4950 3858"/>
                              <a:gd name="T59" fmla="*/ 4950 h 1346"/>
                              <a:gd name="T60" fmla="+- 0 12830 12146"/>
                              <a:gd name="T61" fmla="*/ T60 w 2737"/>
                              <a:gd name="T62" fmla="+- 0 4952 3858"/>
                              <a:gd name="T63" fmla="*/ 4952 h 1346"/>
                              <a:gd name="T64" fmla="+- 0 12949 12146"/>
                              <a:gd name="T65" fmla="*/ T64 w 2737"/>
                              <a:gd name="T66" fmla="+- 0 4952 3858"/>
                              <a:gd name="T67" fmla="*/ 4952 h 1346"/>
                              <a:gd name="T68" fmla="+- 0 13692 12146"/>
                              <a:gd name="T69" fmla="*/ T68 w 2737"/>
                              <a:gd name="T70" fmla="+- 0 3968 3858"/>
                              <a:gd name="T71" fmla="*/ 3968 h 1346"/>
                              <a:gd name="T72" fmla="+- 0 14883 12146"/>
                              <a:gd name="T73" fmla="*/ T72 w 2737"/>
                              <a:gd name="T74" fmla="+- 0 5204 3858"/>
                              <a:gd name="T75" fmla="*/ 5204 h 1346"/>
                              <a:gd name="T76" fmla="+- 0 14856 12146"/>
                              <a:gd name="T77" fmla="*/ T76 w 2737"/>
                              <a:gd name="T78" fmla="+- 0 5128 3858"/>
                              <a:gd name="T79" fmla="*/ 5128 h 1346"/>
                              <a:gd name="T80" fmla="+- 0 14826 12146"/>
                              <a:gd name="T81" fmla="*/ T80 w 2737"/>
                              <a:gd name="T82" fmla="+- 0 5053 3858"/>
                              <a:gd name="T83" fmla="*/ 5053 h 1346"/>
                              <a:gd name="T84" fmla="+- 0 14793 12146"/>
                              <a:gd name="T85" fmla="*/ T84 w 2737"/>
                              <a:gd name="T86" fmla="+- 0 4981 3858"/>
                              <a:gd name="T87" fmla="*/ 4981 h 1346"/>
                              <a:gd name="T88" fmla="+- 0 14757 12146"/>
                              <a:gd name="T89" fmla="*/ T88 w 2737"/>
                              <a:gd name="T90" fmla="+- 0 4909 3858"/>
                              <a:gd name="T91" fmla="*/ 4909 h 1346"/>
                              <a:gd name="T92" fmla="+- 0 14719 12146"/>
                              <a:gd name="T93" fmla="*/ T92 w 2737"/>
                              <a:gd name="T94" fmla="+- 0 4840 3858"/>
                              <a:gd name="T95" fmla="*/ 4840 h 1346"/>
                              <a:gd name="T96" fmla="+- 0 14678 12146"/>
                              <a:gd name="T97" fmla="*/ T96 w 2737"/>
                              <a:gd name="T98" fmla="+- 0 4772 3858"/>
                              <a:gd name="T99" fmla="*/ 4772 h 1346"/>
                              <a:gd name="T100" fmla="+- 0 14635 12146"/>
                              <a:gd name="T101" fmla="*/ T100 w 2737"/>
                              <a:gd name="T102" fmla="+- 0 4707 3858"/>
                              <a:gd name="T103" fmla="*/ 4707 h 1346"/>
                              <a:gd name="T104" fmla="+- 0 14589 12146"/>
                              <a:gd name="T105" fmla="*/ T104 w 2737"/>
                              <a:gd name="T106" fmla="+- 0 4643 3858"/>
                              <a:gd name="T107" fmla="*/ 4643 h 1346"/>
                              <a:gd name="T108" fmla="+- 0 14541 12146"/>
                              <a:gd name="T109" fmla="*/ T108 w 2737"/>
                              <a:gd name="T110" fmla="+- 0 4581 3858"/>
                              <a:gd name="T111" fmla="*/ 4581 h 1346"/>
                              <a:gd name="T112" fmla="+- 0 14491 12146"/>
                              <a:gd name="T113" fmla="*/ T112 w 2737"/>
                              <a:gd name="T114" fmla="+- 0 4522 3858"/>
                              <a:gd name="T115" fmla="*/ 4522 h 1346"/>
                              <a:gd name="T116" fmla="+- 0 14438 12146"/>
                              <a:gd name="T117" fmla="*/ T116 w 2737"/>
                              <a:gd name="T118" fmla="+- 0 4465 3858"/>
                              <a:gd name="T119" fmla="*/ 4465 h 1346"/>
                              <a:gd name="T120" fmla="+- 0 14383 12146"/>
                              <a:gd name="T121" fmla="*/ T120 w 2737"/>
                              <a:gd name="T122" fmla="+- 0 4409 3858"/>
                              <a:gd name="T123" fmla="*/ 4409 h 1346"/>
                              <a:gd name="T124" fmla="+- 0 14327 12146"/>
                              <a:gd name="T125" fmla="*/ T124 w 2737"/>
                              <a:gd name="T126" fmla="+- 0 4357 3858"/>
                              <a:gd name="T127" fmla="*/ 4357 h 1346"/>
                              <a:gd name="T128" fmla="+- 0 14268 12146"/>
                              <a:gd name="T129" fmla="*/ T128 w 2737"/>
                              <a:gd name="T130" fmla="+- 0 4306 3858"/>
                              <a:gd name="T131" fmla="*/ 4306 h 1346"/>
                              <a:gd name="T132" fmla="+- 0 14207 12146"/>
                              <a:gd name="T133" fmla="*/ T132 w 2737"/>
                              <a:gd name="T134" fmla="+- 0 4258 3858"/>
                              <a:gd name="T135" fmla="*/ 4258 h 1346"/>
                              <a:gd name="T136" fmla="+- 0 14145 12146"/>
                              <a:gd name="T137" fmla="*/ T136 w 2737"/>
                              <a:gd name="T138" fmla="+- 0 4213 3858"/>
                              <a:gd name="T139" fmla="*/ 4213 h 1346"/>
                              <a:gd name="T140" fmla="+- 0 14080 12146"/>
                              <a:gd name="T141" fmla="*/ T140 w 2737"/>
                              <a:gd name="T142" fmla="+- 0 4170 3858"/>
                              <a:gd name="T143" fmla="*/ 4170 h 1346"/>
                              <a:gd name="T144" fmla="+- 0 14014 12146"/>
                              <a:gd name="T145" fmla="*/ T144 w 2737"/>
                              <a:gd name="T146" fmla="+- 0 4130 3858"/>
                              <a:gd name="T147" fmla="*/ 4130 h 1346"/>
                              <a:gd name="T148" fmla="+- 0 13946 12146"/>
                              <a:gd name="T149" fmla="*/ T148 w 2737"/>
                              <a:gd name="T150" fmla="+- 0 4093 3858"/>
                              <a:gd name="T151" fmla="*/ 4093 h 1346"/>
                              <a:gd name="T152" fmla="+- 0 13877 12146"/>
                              <a:gd name="T153" fmla="*/ T152 w 2737"/>
                              <a:gd name="T154" fmla="+- 0 4059 3858"/>
                              <a:gd name="T155" fmla="*/ 4059 h 1346"/>
                              <a:gd name="T156" fmla="+- 0 13806 12146"/>
                              <a:gd name="T157" fmla="*/ T156 w 2737"/>
                              <a:gd name="T158" fmla="+- 0 4027 3858"/>
                              <a:gd name="T159" fmla="*/ 4027 h 1346"/>
                              <a:gd name="T160" fmla="+- 0 13092 12146"/>
                              <a:gd name="T161" fmla="*/ T160 w 2737"/>
                              <a:gd name="T162" fmla="+- 0 4976 3858"/>
                              <a:gd name="T163" fmla="*/ 4976 h 1346"/>
                              <a:gd name="T164" fmla="+- 0 13171 12146"/>
                              <a:gd name="T165" fmla="*/ T164 w 2737"/>
                              <a:gd name="T166" fmla="+- 0 5001 3858"/>
                              <a:gd name="T167" fmla="*/ 5001 h 1346"/>
                              <a:gd name="T168" fmla="+- 0 13247 12146"/>
                              <a:gd name="T169" fmla="*/ T168 w 2737"/>
                              <a:gd name="T170" fmla="+- 0 5031 3858"/>
                              <a:gd name="T171" fmla="*/ 5031 h 1346"/>
                              <a:gd name="T172" fmla="+- 0 13321 12146"/>
                              <a:gd name="T173" fmla="*/ T172 w 2737"/>
                              <a:gd name="T174" fmla="+- 0 5067 3858"/>
                              <a:gd name="T175" fmla="*/ 5067 h 1346"/>
                              <a:gd name="T176" fmla="+- 0 13392 12146"/>
                              <a:gd name="T177" fmla="*/ T176 w 2737"/>
                              <a:gd name="T178" fmla="+- 0 5108 3858"/>
                              <a:gd name="T179" fmla="*/ 5108 h 1346"/>
                              <a:gd name="T180" fmla="+- 0 13460 12146"/>
                              <a:gd name="T181" fmla="*/ T180 w 2737"/>
                              <a:gd name="T182" fmla="+- 0 5153 3858"/>
                              <a:gd name="T183" fmla="*/ 5153 h 1346"/>
                              <a:gd name="T184" fmla="+- 0 13524 12146"/>
                              <a:gd name="T185" fmla="*/ T184 w 2737"/>
                              <a:gd name="T186" fmla="+- 0 5204 3858"/>
                              <a:gd name="T187" fmla="*/ 5204 h 1346"/>
                              <a:gd name="T188" fmla="+- 0 14883 12146"/>
                              <a:gd name="T189" fmla="*/ T188 w 2737"/>
                              <a:gd name="T190" fmla="+- 0 5204 3858"/>
                              <a:gd name="T191" fmla="*/ 5204 h 1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737" h="1346">
                                <a:moveTo>
                                  <a:pt x="1546" y="110"/>
                                </a:moveTo>
                                <a:lnTo>
                                  <a:pt x="1471" y="85"/>
                                </a:lnTo>
                                <a:lnTo>
                                  <a:pt x="1395" y="63"/>
                                </a:lnTo>
                                <a:lnTo>
                                  <a:pt x="1318" y="44"/>
                                </a:lnTo>
                                <a:lnTo>
                                  <a:pt x="1239" y="28"/>
                                </a:lnTo>
                                <a:lnTo>
                                  <a:pt x="1160" y="16"/>
                                </a:lnTo>
                                <a:lnTo>
                                  <a:pt x="1080" y="7"/>
                                </a:lnTo>
                                <a:lnTo>
                                  <a:pt x="999" y="2"/>
                                </a:lnTo>
                                <a:lnTo>
                                  <a:pt x="9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9"/>
                                </a:lnTo>
                                <a:lnTo>
                                  <a:pt x="582" y="1089"/>
                                </a:lnTo>
                                <a:lnTo>
                                  <a:pt x="608" y="1090"/>
                                </a:lnTo>
                                <a:lnTo>
                                  <a:pt x="633" y="1091"/>
                                </a:lnTo>
                                <a:lnTo>
                                  <a:pt x="659" y="1092"/>
                                </a:lnTo>
                                <a:lnTo>
                                  <a:pt x="684" y="1094"/>
                                </a:lnTo>
                                <a:lnTo>
                                  <a:pt x="803" y="1094"/>
                                </a:lnTo>
                                <a:lnTo>
                                  <a:pt x="1546" y="110"/>
                                </a:lnTo>
                                <a:moveTo>
                                  <a:pt x="2737" y="1346"/>
                                </a:moveTo>
                                <a:lnTo>
                                  <a:pt x="2710" y="1270"/>
                                </a:lnTo>
                                <a:lnTo>
                                  <a:pt x="2680" y="1195"/>
                                </a:lnTo>
                                <a:lnTo>
                                  <a:pt x="2647" y="1123"/>
                                </a:lnTo>
                                <a:lnTo>
                                  <a:pt x="2611" y="1051"/>
                                </a:lnTo>
                                <a:lnTo>
                                  <a:pt x="2573" y="982"/>
                                </a:lnTo>
                                <a:lnTo>
                                  <a:pt x="2532" y="914"/>
                                </a:lnTo>
                                <a:lnTo>
                                  <a:pt x="2489" y="849"/>
                                </a:lnTo>
                                <a:lnTo>
                                  <a:pt x="2443" y="785"/>
                                </a:lnTo>
                                <a:lnTo>
                                  <a:pt x="2395" y="723"/>
                                </a:lnTo>
                                <a:lnTo>
                                  <a:pt x="2345" y="664"/>
                                </a:lnTo>
                                <a:lnTo>
                                  <a:pt x="2292" y="607"/>
                                </a:lnTo>
                                <a:lnTo>
                                  <a:pt x="2237" y="551"/>
                                </a:lnTo>
                                <a:lnTo>
                                  <a:pt x="2181" y="499"/>
                                </a:lnTo>
                                <a:lnTo>
                                  <a:pt x="2122" y="448"/>
                                </a:lnTo>
                                <a:lnTo>
                                  <a:pt x="2061" y="400"/>
                                </a:lnTo>
                                <a:lnTo>
                                  <a:pt x="1999" y="355"/>
                                </a:lnTo>
                                <a:lnTo>
                                  <a:pt x="1934" y="312"/>
                                </a:lnTo>
                                <a:lnTo>
                                  <a:pt x="1868" y="272"/>
                                </a:lnTo>
                                <a:lnTo>
                                  <a:pt x="1800" y="235"/>
                                </a:lnTo>
                                <a:lnTo>
                                  <a:pt x="1731" y="201"/>
                                </a:lnTo>
                                <a:lnTo>
                                  <a:pt x="1660" y="169"/>
                                </a:lnTo>
                                <a:lnTo>
                                  <a:pt x="946" y="1118"/>
                                </a:lnTo>
                                <a:lnTo>
                                  <a:pt x="1025" y="1143"/>
                                </a:lnTo>
                                <a:lnTo>
                                  <a:pt x="1101" y="1173"/>
                                </a:lnTo>
                                <a:lnTo>
                                  <a:pt x="1175" y="1209"/>
                                </a:lnTo>
                                <a:lnTo>
                                  <a:pt x="1246" y="1250"/>
                                </a:lnTo>
                                <a:lnTo>
                                  <a:pt x="1314" y="1295"/>
                                </a:lnTo>
                                <a:lnTo>
                                  <a:pt x="1378" y="1346"/>
                                </a:lnTo>
                                <a:lnTo>
                                  <a:pt x="2737" y="1346"/>
                                </a:lnTo>
                              </a:path>
                            </a:pathLst>
                          </a:custGeom>
                          <a:solidFill>
                            <a:srgbClr val="7CC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59"/>
                        <wps:cNvSpPr>
                          <a:spLocks/>
                        </wps:cNvSpPr>
                        <wps:spPr bwMode="auto">
                          <a:xfrm>
                            <a:off x="12146" y="2714"/>
                            <a:ext cx="2325" cy="1161"/>
                          </a:xfrm>
                          <a:custGeom>
                            <a:avLst/>
                            <a:gdLst>
                              <a:gd name="T0" fmla="+- 0 13314 12146"/>
                              <a:gd name="T1" fmla="*/ T0 w 2325"/>
                              <a:gd name="T2" fmla="+- 0 2714 2714"/>
                              <a:gd name="T3" fmla="*/ 2714 h 1161"/>
                              <a:gd name="T4" fmla="+- 0 12146 12146"/>
                              <a:gd name="T5" fmla="*/ T4 w 2325"/>
                              <a:gd name="T6" fmla="+- 0 2714 2714"/>
                              <a:gd name="T7" fmla="*/ 2714 h 1161"/>
                              <a:gd name="T8" fmla="+- 0 12146 12146"/>
                              <a:gd name="T9" fmla="*/ T8 w 2325"/>
                              <a:gd name="T10" fmla="+- 0 3750 2714"/>
                              <a:gd name="T11" fmla="*/ 3750 h 1161"/>
                              <a:gd name="T12" fmla="+- 0 13062 12146"/>
                              <a:gd name="T13" fmla="*/ T12 w 2325"/>
                              <a:gd name="T14" fmla="+- 0 3750 2714"/>
                              <a:gd name="T15" fmla="*/ 3750 h 1161"/>
                              <a:gd name="T16" fmla="+- 0 13144 12146"/>
                              <a:gd name="T17" fmla="*/ T16 w 2325"/>
                              <a:gd name="T18" fmla="+- 0 3752 2714"/>
                              <a:gd name="T19" fmla="*/ 3752 h 1161"/>
                              <a:gd name="T20" fmla="+- 0 13224 12146"/>
                              <a:gd name="T21" fmla="*/ T20 w 2325"/>
                              <a:gd name="T22" fmla="+- 0 3757 2714"/>
                              <a:gd name="T23" fmla="*/ 3757 h 1161"/>
                              <a:gd name="T24" fmla="+- 0 13304 12146"/>
                              <a:gd name="T25" fmla="*/ T24 w 2325"/>
                              <a:gd name="T26" fmla="+- 0 3764 2714"/>
                              <a:gd name="T27" fmla="*/ 3764 h 1161"/>
                              <a:gd name="T28" fmla="+- 0 13383 12146"/>
                              <a:gd name="T29" fmla="*/ T28 w 2325"/>
                              <a:gd name="T30" fmla="+- 0 3775 2714"/>
                              <a:gd name="T31" fmla="*/ 3775 h 1161"/>
                              <a:gd name="T32" fmla="+- 0 13461 12146"/>
                              <a:gd name="T33" fmla="*/ T32 w 2325"/>
                              <a:gd name="T34" fmla="+- 0 3790 2714"/>
                              <a:gd name="T35" fmla="*/ 3790 h 1161"/>
                              <a:gd name="T36" fmla="+- 0 13538 12146"/>
                              <a:gd name="T37" fmla="*/ T36 w 2325"/>
                              <a:gd name="T38" fmla="+- 0 3807 2714"/>
                              <a:gd name="T39" fmla="*/ 3807 h 1161"/>
                              <a:gd name="T40" fmla="+- 0 13613 12146"/>
                              <a:gd name="T41" fmla="*/ T40 w 2325"/>
                              <a:gd name="T42" fmla="+- 0 3826 2714"/>
                              <a:gd name="T43" fmla="*/ 3826 h 1161"/>
                              <a:gd name="T44" fmla="+- 0 13688 12146"/>
                              <a:gd name="T45" fmla="*/ T44 w 2325"/>
                              <a:gd name="T46" fmla="+- 0 3849 2714"/>
                              <a:gd name="T47" fmla="*/ 3849 h 1161"/>
                              <a:gd name="T48" fmla="+- 0 13761 12146"/>
                              <a:gd name="T49" fmla="*/ T48 w 2325"/>
                              <a:gd name="T50" fmla="+- 0 3875 2714"/>
                              <a:gd name="T51" fmla="*/ 3875 h 1161"/>
                              <a:gd name="T52" fmla="+- 0 14471 12146"/>
                              <a:gd name="T53" fmla="*/ T52 w 2325"/>
                              <a:gd name="T54" fmla="+- 0 2963 2714"/>
                              <a:gd name="T55" fmla="*/ 2963 h 1161"/>
                              <a:gd name="T56" fmla="+- 0 14400 12146"/>
                              <a:gd name="T57" fmla="*/ T56 w 2325"/>
                              <a:gd name="T58" fmla="+- 0 2932 2714"/>
                              <a:gd name="T59" fmla="*/ 2932 h 1161"/>
                              <a:gd name="T60" fmla="+- 0 14328 12146"/>
                              <a:gd name="T61" fmla="*/ T60 w 2325"/>
                              <a:gd name="T62" fmla="+- 0 2903 2714"/>
                              <a:gd name="T63" fmla="*/ 2903 h 1161"/>
                              <a:gd name="T64" fmla="+- 0 14254 12146"/>
                              <a:gd name="T65" fmla="*/ T64 w 2325"/>
                              <a:gd name="T66" fmla="+- 0 2876 2714"/>
                              <a:gd name="T67" fmla="*/ 2876 h 1161"/>
                              <a:gd name="T68" fmla="+- 0 14180 12146"/>
                              <a:gd name="T69" fmla="*/ T68 w 2325"/>
                              <a:gd name="T70" fmla="+- 0 2850 2714"/>
                              <a:gd name="T71" fmla="*/ 2850 h 1161"/>
                              <a:gd name="T72" fmla="+- 0 14105 12146"/>
                              <a:gd name="T73" fmla="*/ T72 w 2325"/>
                              <a:gd name="T74" fmla="+- 0 2827 2714"/>
                              <a:gd name="T75" fmla="*/ 2827 h 1161"/>
                              <a:gd name="T76" fmla="+- 0 14030 12146"/>
                              <a:gd name="T77" fmla="*/ T76 w 2325"/>
                              <a:gd name="T78" fmla="+- 0 2806 2714"/>
                              <a:gd name="T79" fmla="*/ 2806 h 1161"/>
                              <a:gd name="T80" fmla="+- 0 13953 12146"/>
                              <a:gd name="T81" fmla="*/ T80 w 2325"/>
                              <a:gd name="T82" fmla="+- 0 2787 2714"/>
                              <a:gd name="T83" fmla="*/ 2787 h 1161"/>
                              <a:gd name="T84" fmla="+- 0 13876 12146"/>
                              <a:gd name="T85" fmla="*/ T84 w 2325"/>
                              <a:gd name="T86" fmla="+- 0 2770 2714"/>
                              <a:gd name="T87" fmla="*/ 2770 h 1161"/>
                              <a:gd name="T88" fmla="+- 0 13797 12146"/>
                              <a:gd name="T89" fmla="*/ T88 w 2325"/>
                              <a:gd name="T90" fmla="+- 0 2755 2714"/>
                              <a:gd name="T91" fmla="*/ 2755 h 1161"/>
                              <a:gd name="T92" fmla="+- 0 13719 12146"/>
                              <a:gd name="T93" fmla="*/ T92 w 2325"/>
                              <a:gd name="T94" fmla="+- 0 2743 2714"/>
                              <a:gd name="T95" fmla="*/ 2743 h 1161"/>
                              <a:gd name="T96" fmla="+- 0 13639 12146"/>
                              <a:gd name="T97" fmla="*/ T96 w 2325"/>
                              <a:gd name="T98" fmla="+- 0 2732 2714"/>
                              <a:gd name="T99" fmla="*/ 2732 h 1161"/>
                              <a:gd name="T100" fmla="+- 0 13559 12146"/>
                              <a:gd name="T101" fmla="*/ T100 w 2325"/>
                              <a:gd name="T102" fmla="+- 0 2724 2714"/>
                              <a:gd name="T103" fmla="*/ 2724 h 1161"/>
                              <a:gd name="T104" fmla="+- 0 13478 12146"/>
                              <a:gd name="T105" fmla="*/ T104 w 2325"/>
                              <a:gd name="T106" fmla="+- 0 2718 2714"/>
                              <a:gd name="T107" fmla="*/ 2718 h 1161"/>
                              <a:gd name="T108" fmla="+- 0 13396 12146"/>
                              <a:gd name="T109" fmla="*/ T108 w 2325"/>
                              <a:gd name="T110" fmla="+- 0 2715 2714"/>
                              <a:gd name="T111" fmla="*/ 2715 h 1161"/>
                              <a:gd name="T112" fmla="+- 0 13314 12146"/>
                              <a:gd name="T113" fmla="*/ T112 w 2325"/>
                              <a:gd name="T114" fmla="+- 0 2714 2714"/>
                              <a:gd name="T115" fmla="*/ 2714 h 1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325" h="1161">
                                <a:moveTo>
                                  <a:pt x="11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6"/>
                                </a:lnTo>
                                <a:lnTo>
                                  <a:pt x="916" y="1036"/>
                                </a:lnTo>
                                <a:lnTo>
                                  <a:pt x="998" y="1038"/>
                                </a:lnTo>
                                <a:lnTo>
                                  <a:pt x="1078" y="1043"/>
                                </a:lnTo>
                                <a:lnTo>
                                  <a:pt x="1158" y="1050"/>
                                </a:lnTo>
                                <a:lnTo>
                                  <a:pt x="1237" y="1061"/>
                                </a:lnTo>
                                <a:lnTo>
                                  <a:pt x="1315" y="1076"/>
                                </a:lnTo>
                                <a:lnTo>
                                  <a:pt x="1392" y="1093"/>
                                </a:lnTo>
                                <a:lnTo>
                                  <a:pt x="1467" y="1112"/>
                                </a:lnTo>
                                <a:lnTo>
                                  <a:pt x="1542" y="1135"/>
                                </a:lnTo>
                                <a:lnTo>
                                  <a:pt x="1615" y="1161"/>
                                </a:lnTo>
                                <a:lnTo>
                                  <a:pt x="2325" y="249"/>
                                </a:lnTo>
                                <a:lnTo>
                                  <a:pt x="2254" y="218"/>
                                </a:lnTo>
                                <a:lnTo>
                                  <a:pt x="2182" y="189"/>
                                </a:lnTo>
                                <a:lnTo>
                                  <a:pt x="2108" y="162"/>
                                </a:lnTo>
                                <a:lnTo>
                                  <a:pt x="2034" y="136"/>
                                </a:lnTo>
                                <a:lnTo>
                                  <a:pt x="1959" y="113"/>
                                </a:lnTo>
                                <a:lnTo>
                                  <a:pt x="1884" y="92"/>
                                </a:lnTo>
                                <a:lnTo>
                                  <a:pt x="1807" y="73"/>
                                </a:lnTo>
                                <a:lnTo>
                                  <a:pt x="1730" y="56"/>
                                </a:lnTo>
                                <a:lnTo>
                                  <a:pt x="1651" y="41"/>
                                </a:lnTo>
                                <a:lnTo>
                                  <a:pt x="1573" y="29"/>
                                </a:lnTo>
                                <a:lnTo>
                                  <a:pt x="1493" y="18"/>
                                </a:lnTo>
                                <a:lnTo>
                                  <a:pt x="1413" y="10"/>
                                </a:lnTo>
                                <a:lnTo>
                                  <a:pt x="1332" y="4"/>
                                </a:lnTo>
                                <a:lnTo>
                                  <a:pt x="1250" y="1"/>
                                </a:lnTo>
                                <a:lnTo>
                                  <a:pt x="1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6" y="440"/>
                            <a:ext cx="3434" cy="3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31FA9B3" id="Group 157" o:spid="_x0000_s1026" style="position:absolute;margin-left:607.3pt;margin-top:22pt;width:227.2pt;height:238.2pt;z-index:-251700224;mso-position-horizontal-relative:page;mso-position-vertical-relative:page" coordorigin="12146,440" coordsize="4544,476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">
                <v:shape id="Freeform 161" o:spid="_x0000_s1027" style="position:absolute;left:13832;top:3040;width:2278;height:2164;visibility:visible;mso-wrap-style:square;v-text-anchor:top" coordsize="2278,21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chf+xQAA&#10;ANwAAAAPAAAAZHJzL2Rvd25yZXYueG1sRI9Ba8JAFITvBf/D8oTe6iZRYkndiK0UeozRQ4+v2WcS&#10;zL5Ns1uT/nu3UPA4zMw3zGY7mU5caXCtZQXxIgJBXFndcq3gdHx/egbhPLLGzjIp+CUH23z2sMFM&#10;25EPdC19LQKEXYYKGu/7TEpXNWTQLWxPHLyzHQz6IIda6gHHADedTKIolQZbDgsN9vTWUHUpf4yC&#10;1+L0/VXu3Xn5uV+Z9rAs0mJdKPU4n3YvIDxN/h7+b39oBUkSw9+ZcARkf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hyF/7FAAAA3AAAAA8AAAAAAAAAAAAAAAAAlwIAAGRycy9k&#10;b3ducmV2LnhtbFBLBQYAAAAABAAEAPUAAACJAwAAAAA=&#10;" path="m705,0l0,900,71,931,140,965,208,1001,274,1040,338,1081,401,1125,463,1171,522,1219,580,1269,636,1321,689,1376,741,1432,791,1490,839,1550,884,1612,928,1675,969,1741,1007,1807,1044,1876,1077,1946,1109,2017,1137,2090,1163,2164,2277,2164,2264,2084,2249,2006,2232,1928,2213,1851,2192,1775,2169,1700,2144,1626,2117,1552,2088,1480,2058,1408,2025,1338,1991,1268,1955,1200,1917,1133,1877,1067,1836,1002,1793,938,1748,876,1702,815,1655,755,1605,696,1555,639,1502,584,1449,529,1394,476,1337,425,1280,375,1221,327,1160,280,1099,235,1036,191,972,149,907,109,840,71,773,34,705,0xe" fillcolor="#00689e" stroked="f">
                  <v:path arrowok="t" o:connecttype="custom" o:connectlocs="705,3040;0,3940;71,3971;140,4005;208,4041;274,4080;338,4121;401,4165;463,4211;522,4259;580,4309;636,4361;689,4416;741,4472;791,4530;839,4590;884,4652;928,4715;969,4781;1007,4847;1044,4916;1077,4986;1109,5057;1137,5130;1163,5204;2277,5204;2264,5124;2249,5046;2232,4968;2213,4891;2192,4815;2169,4740;2144,4666;2117,4592;2088,4520;2058,4448;2025,4378;1991,4308;1955,4240;1917,4173;1877,4107;1836,4042;1793,3978;1748,3916;1702,3855;1655,3795;1605,3736;1555,3679;1502,3624;1449,3569;1394,3516;1337,3465;1280,3415;1221,3367;1160,3320;1099,3275;1036,3231;972,3189;907,3149;840,3111;773,3074;705,3040" o:connectangles="0,0,0,0,0,0,0,0,0,0,0,0,0,0,0,0,0,0,0,0,0,0,0,0,0,0,0,0,0,0,0,0,0,0,0,0,0,0,0,0,0,0,0,0,0,0,0,0,0,0,0,0,0,0,0,0,0,0,0,0,0,0"/>
                </v:shape>
                <v:shape id="AutoShape 160" o:spid="_x0000_s1028" style="position:absolute;left:12146;top:3858;width:2737;height:1346;visibility:visible;mso-wrap-style:square;v-text-anchor:top" coordsize="2737,13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ni4gwAAA&#10;ANwAAAAPAAAAZHJzL2Rvd25yZXYueG1sRI/NCsIwEITvgu8QVvCmqT1IqUYRRfTiwR88L83aVptN&#10;aaJWn94IgsdhZr5hpvPWVOJBjSstKxgNIxDEmdUl5wpOx/UgAeE8ssbKMil4kYP5rNuZYqrtk/f0&#10;OPhcBAi7FBUU3teplC4ryKAb2po4eBfbGPRBNrnUDT4D3FQyjqKxNFhyWCiwpmVB2e1wNwre0u6S&#10;92JXbZI9a5evz+Pr6qxUv9cuJiA8tf4f/rW3WkEcx/A9E46AnH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Ani4gwAAAANwAAAAPAAAAAAAAAAAAAAAAAJcCAABkcnMvZG93bnJl&#10;di54bWxQSwUGAAAAAAQABAD1AAAAhAMAAAAA&#10;" path="m1546,110l1471,85,1395,63,1318,44,1239,28,1160,16,1080,7,999,2,916,,,,,1089,582,1089,608,1090,633,1091,659,1092,684,1094,803,1094,1546,110m2737,1346l2710,1270,2680,1195,2647,1123,2611,1051,2573,982,2532,914,2489,849,2443,785,2395,723,2345,664,2292,607,2237,551,2181,499,2122,448,2061,400,1999,355,1934,312,1868,272,1800,235,1731,201,1660,169,946,1118,1025,1143,1101,1173,1175,1209,1246,1250,1314,1295,1378,1346,2737,1346e" fillcolor="#7cc3e2" stroked="f">
                  <v:path arrowok="t" o:connecttype="custom" o:connectlocs="1546,3968;1471,3943;1395,3921;1318,3902;1239,3886;1160,3874;1080,3865;999,3860;916,3858;0,3858;0,4947;582,4947;608,4948;633,4949;659,4950;684,4952;803,4952;1546,3968;2737,5204;2710,5128;2680,5053;2647,4981;2611,4909;2573,4840;2532,4772;2489,4707;2443,4643;2395,4581;2345,4522;2292,4465;2237,4409;2181,4357;2122,4306;2061,4258;1999,4213;1934,4170;1868,4130;1800,4093;1731,4059;1660,4027;946,4976;1025,5001;1101,5031;1175,5067;1246,5108;1314,5153;1378,5204;2737,5204" o:connectangles="0,0,0,0,0,0,0,0,0,0,0,0,0,0,0,0,0,0,0,0,0,0,0,0,0,0,0,0,0,0,0,0,0,0,0,0,0,0,0,0,0,0,0,0,0,0,0,0"/>
                </v:shape>
                <v:shape id="Freeform 159" o:spid="_x0000_s1029" style="position:absolute;left:12146;top:2714;width:2325;height:1161;visibility:visible;mso-wrap-style:square;v-text-anchor:top" coordsize="2325,11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36rAxAAA&#10;ANwAAAAPAAAAZHJzL2Rvd25yZXYueG1sRI9Ba4NAFITvhf6H5RVyq6umlGCykSZQEuypibk/3Fc1&#10;cd+Ku1Xz77uFQo/DzHzDbPLZdGKkwbWWFSRRDIK4srrlWkF5fn9egXAeWWNnmRTcyUG+fXzYYKbt&#10;xJ80nnwtAoRdhgoa7/tMSlc1ZNBFticO3pcdDPogh1rqAacAN51M4/hVGmw5LDTY076h6nb6NgqO&#10;l3H82BXycE1u9aoor8lLIROlFk/z2xqEp9n/h//aR60gTZfweyYcAbn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9+qwMQAAADcAAAADwAAAAAAAAAAAAAAAACXAgAAZHJzL2Rv&#10;d25yZXYueG1sUEsFBgAAAAAEAAQA9QAAAIgDAAAAAA==&#10;" path="m1168,0l0,,,1036,916,1036,998,1038,1078,1043,1158,1050,1237,1061,1315,1076,1392,1093,1467,1112,1542,1135,1615,1161,2325,249,2254,218,2182,189,2108,162,2034,136,1959,113,1884,92,1807,73,1730,56,1651,41,1573,29,1493,18,1413,10,1332,4,1250,1,1168,0xe" fillcolor="#00689e" stroked="f">
                  <v:path arrowok="t" o:connecttype="custom" o:connectlocs="1168,2714;0,2714;0,3750;916,3750;998,3752;1078,3757;1158,3764;1237,3775;1315,3790;1392,3807;1467,3826;1542,3849;1615,3875;2325,2963;2254,2932;2182,2903;2108,2876;2034,2850;1959,2827;1884,2806;1807,2787;1730,2770;1651,2755;1573,2743;1493,2732;1413,2724;1332,2718;1250,2715;1168,2714" o:connectangles="0,0,0,0,0,0,0,0,0,0,0,0,0,0,0,0,0,0,0,0,0,0,0,0,0,0,0,0,0"/>
                </v:shape>
                <v:shape id="Picture 158" o:spid="_x0000_s1030" type="#_x0000_t75" style="position:absolute;left:13256;top:440;width:3434;height:33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pg&#10;yk7EAAAA3AAAAA8AAABkcnMvZG93bnJldi54bWxEj0FrwkAUhO9C/8PyCl6kbowiJXWVIgoiFDHa&#10;+yP7mmybfRuzq8Z/3xUEj8PMfMPMFp2txYVabxwrGA0TEMSF04ZLBcfD+u0dhA/IGmvHpOBGHhbz&#10;l94MM+2uvKdLHkoRIewzVFCF0GRS+qIii37oGuLo/bjWYoiyLaVu8RrhtpZpkkylRcNxocKGlhUV&#10;f/nZKih+zQrduvs243z0ddwPTuNdulWq/9p9foAI1IVn+NHeaAVpOoH7mXgE5Pw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pgyk7EAAAA3AAAAA8AAAAAAAAAAAAAAAAAnAIA&#10;AGRycy9kb3ducmV2LnhtbFBLBQYAAAAABAAEAPcAAACN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 wp14:anchorId="6EA1E113" wp14:editId="53447FB3">
                <wp:simplePos x="0" y="0"/>
                <wp:positionH relativeFrom="page">
                  <wp:posOffset>5156200</wp:posOffset>
                </wp:positionH>
                <wp:positionV relativeFrom="page">
                  <wp:posOffset>1723390</wp:posOffset>
                </wp:positionV>
                <wp:extent cx="2492375" cy="1421765"/>
                <wp:effectExtent l="0" t="0" r="0" b="4445"/>
                <wp:wrapNone/>
                <wp:docPr id="216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2375" cy="1421765"/>
                          <a:chOff x="8120" y="2714"/>
                          <a:chExt cx="3925" cy="2239"/>
                        </a:xfrm>
                      </wpg:grpSpPr>
                      <wps:wsp>
                        <wps:cNvPr id="217" name="Freeform 156"/>
                        <wps:cNvSpPr>
                          <a:spLocks/>
                        </wps:cNvSpPr>
                        <wps:spPr bwMode="auto">
                          <a:xfrm>
                            <a:off x="10499" y="3858"/>
                            <a:ext cx="1546" cy="1094"/>
                          </a:xfrm>
                          <a:custGeom>
                            <a:avLst/>
                            <a:gdLst>
                              <a:gd name="T0" fmla="+- 0 12044 10499"/>
                              <a:gd name="T1" fmla="*/ T0 w 1546"/>
                              <a:gd name="T2" fmla="+- 0 3858 3858"/>
                              <a:gd name="T3" fmla="*/ 3858 h 1094"/>
                              <a:gd name="T4" fmla="+- 0 11128 10499"/>
                              <a:gd name="T5" fmla="*/ T4 w 1546"/>
                              <a:gd name="T6" fmla="+- 0 3858 3858"/>
                              <a:gd name="T7" fmla="*/ 3858 h 1094"/>
                              <a:gd name="T8" fmla="+- 0 11046 10499"/>
                              <a:gd name="T9" fmla="*/ T8 w 1546"/>
                              <a:gd name="T10" fmla="+- 0 3860 3858"/>
                              <a:gd name="T11" fmla="*/ 3860 h 1094"/>
                              <a:gd name="T12" fmla="+- 0 10965 10499"/>
                              <a:gd name="T13" fmla="*/ T12 w 1546"/>
                              <a:gd name="T14" fmla="+- 0 3865 3858"/>
                              <a:gd name="T15" fmla="*/ 3865 h 1094"/>
                              <a:gd name="T16" fmla="+- 0 10885 10499"/>
                              <a:gd name="T17" fmla="*/ T16 w 1546"/>
                              <a:gd name="T18" fmla="+- 0 3874 3858"/>
                              <a:gd name="T19" fmla="*/ 3874 h 1094"/>
                              <a:gd name="T20" fmla="+- 0 10805 10499"/>
                              <a:gd name="T21" fmla="*/ T20 w 1546"/>
                              <a:gd name="T22" fmla="+- 0 3886 3858"/>
                              <a:gd name="T23" fmla="*/ 3886 h 1094"/>
                              <a:gd name="T24" fmla="+- 0 10727 10499"/>
                              <a:gd name="T25" fmla="*/ T24 w 1546"/>
                              <a:gd name="T26" fmla="+- 0 3902 3858"/>
                              <a:gd name="T27" fmla="*/ 3902 h 1094"/>
                              <a:gd name="T28" fmla="+- 0 10650 10499"/>
                              <a:gd name="T29" fmla="*/ T28 w 1546"/>
                              <a:gd name="T30" fmla="+- 0 3921 3858"/>
                              <a:gd name="T31" fmla="*/ 3921 h 1094"/>
                              <a:gd name="T32" fmla="+- 0 10574 10499"/>
                              <a:gd name="T33" fmla="*/ T32 w 1546"/>
                              <a:gd name="T34" fmla="+- 0 3943 3858"/>
                              <a:gd name="T35" fmla="*/ 3943 h 1094"/>
                              <a:gd name="T36" fmla="+- 0 10499 10499"/>
                              <a:gd name="T37" fmla="*/ T36 w 1546"/>
                              <a:gd name="T38" fmla="+- 0 3968 3858"/>
                              <a:gd name="T39" fmla="*/ 3968 h 1094"/>
                              <a:gd name="T40" fmla="+- 0 11241 10499"/>
                              <a:gd name="T41" fmla="*/ T40 w 1546"/>
                              <a:gd name="T42" fmla="+- 0 4952 3858"/>
                              <a:gd name="T43" fmla="*/ 4952 h 1094"/>
                              <a:gd name="T44" fmla="+- 0 11361 10499"/>
                              <a:gd name="T45" fmla="*/ T44 w 1546"/>
                              <a:gd name="T46" fmla="+- 0 4952 3858"/>
                              <a:gd name="T47" fmla="*/ 4952 h 1094"/>
                              <a:gd name="T48" fmla="+- 0 11386 10499"/>
                              <a:gd name="T49" fmla="*/ T48 w 1546"/>
                              <a:gd name="T50" fmla="+- 0 4950 3858"/>
                              <a:gd name="T51" fmla="*/ 4950 h 1094"/>
                              <a:gd name="T52" fmla="+- 0 11411 10499"/>
                              <a:gd name="T53" fmla="*/ T52 w 1546"/>
                              <a:gd name="T54" fmla="+- 0 4949 3858"/>
                              <a:gd name="T55" fmla="*/ 4949 h 1094"/>
                              <a:gd name="T56" fmla="+- 0 11437 10499"/>
                              <a:gd name="T57" fmla="*/ T56 w 1546"/>
                              <a:gd name="T58" fmla="+- 0 4948 3858"/>
                              <a:gd name="T59" fmla="*/ 4948 h 1094"/>
                              <a:gd name="T60" fmla="+- 0 11463 10499"/>
                              <a:gd name="T61" fmla="*/ T60 w 1546"/>
                              <a:gd name="T62" fmla="+- 0 4947 3858"/>
                              <a:gd name="T63" fmla="*/ 4947 h 1094"/>
                              <a:gd name="T64" fmla="+- 0 12044 10499"/>
                              <a:gd name="T65" fmla="*/ T64 w 1546"/>
                              <a:gd name="T66" fmla="+- 0 4947 3858"/>
                              <a:gd name="T67" fmla="*/ 4947 h 1094"/>
                              <a:gd name="T68" fmla="+- 0 12044 10499"/>
                              <a:gd name="T69" fmla="*/ T68 w 1546"/>
                              <a:gd name="T70" fmla="+- 0 3858 3858"/>
                              <a:gd name="T71" fmla="*/ 3858 h 1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46" h="1094">
                                <a:moveTo>
                                  <a:pt x="1545" y="0"/>
                                </a:moveTo>
                                <a:lnTo>
                                  <a:pt x="629" y="0"/>
                                </a:lnTo>
                                <a:lnTo>
                                  <a:pt x="547" y="2"/>
                                </a:lnTo>
                                <a:lnTo>
                                  <a:pt x="466" y="7"/>
                                </a:lnTo>
                                <a:lnTo>
                                  <a:pt x="386" y="16"/>
                                </a:lnTo>
                                <a:lnTo>
                                  <a:pt x="306" y="28"/>
                                </a:lnTo>
                                <a:lnTo>
                                  <a:pt x="228" y="44"/>
                                </a:lnTo>
                                <a:lnTo>
                                  <a:pt x="151" y="63"/>
                                </a:lnTo>
                                <a:lnTo>
                                  <a:pt x="75" y="85"/>
                                </a:lnTo>
                                <a:lnTo>
                                  <a:pt x="0" y="110"/>
                                </a:lnTo>
                                <a:lnTo>
                                  <a:pt x="742" y="1094"/>
                                </a:lnTo>
                                <a:lnTo>
                                  <a:pt x="862" y="1094"/>
                                </a:lnTo>
                                <a:lnTo>
                                  <a:pt x="887" y="1092"/>
                                </a:lnTo>
                                <a:lnTo>
                                  <a:pt x="912" y="1091"/>
                                </a:lnTo>
                                <a:lnTo>
                                  <a:pt x="938" y="1090"/>
                                </a:lnTo>
                                <a:lnTo>
                                  <a:pt x="964" y="1089"/>
                                </a:lnTo>
                                <a:lnTo>
                                  <a:pt x="1545" y="1089"/>
                                </a:lnTo>
                                <a:lnTo>
                                  <a:pt x="1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C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155"/>
                        <wps:cNvSpPr>
                          <a:spLocks/>
                        </wps:cNvSpPr>
                        <wps:spPr bwMode="auto">
                          <a:xfrm>
                            <a:off x="8120" y="2714"/>
                            <a:ext cx="3925" cy="2239"/>
                          </a:xfrm>
                          <a:custGeom>
                            <a:avLst/>
                            <a:gdLst>
                              <a:gd name="T0" fmla="+- 0 9638 8120"/>
                              <a:gd name="T1" fmla="*/ T0 w 3925"/>
                              <a:gd name="T2" fmla="+- 0 3025 2714"/>
                              <a:gd name="T3" fmla="*/ 3025 h 2239"/>
                              <a:gd name="T4" fmla="+- 0 9504 8120"/>
                              <a:gd name="T5" fmla="*/ T4 w 3925"/>
                              <a:gd name="T6" fmla="+- 0 3097 2714"/>
                              <a:gd name="T7" fmla="*/ 3097 h 2239"/>
                              <a:gd name="T8" fmla="+- 0 9374 8120"/>
                              <a:gd name="T9" fmla="*/ T8 w 3925"/>
                              <a:gd name="T10" fmla="+- 0 3176 2714"/>
                              <a:gd name="T11" fmla="*/ 3176 h 2239"/>
                              <a:gd name="T12" fmla="+- 0 9249 8120"/>
                              <a:gd name="T13" fmla="*/ T12 w 3925"/>
                              <a:gd name="T14" fmla="+- 0 3261 2714"/>
                              <a:gd name="T15" fmla="*/ 3261 h 2239"/>
                              <a:gd name="T16" fmla="+- 0 9129 8120"/>
                              <a:gd name="T17" fmla="*/ T16 w 3925"/>
                              <a:gd name="T18" fmla="+- 0 3353 2714"/>
                              <a:gd name="T19" fmla="*/ 3353 h 2239"/>
                              <a:gd name="T20" fmla="+- 0 9014 8120"/>
                              <a:gd name="T21" fmla="*/ T20 w 3925"/>
                              <a:gd name="T22" fmla="+- 0 3451 2714"/>
                              <a:gd name="T23" fmla="*/ 3451 h 2239"/>
                              <a:gd name="T24" fmla="+- 0 8903 8120"/>
                              <a:gd name="T25" fmla="*/ T24 w 3925"/>
                              <a:gd name="T26" fmla="+- 0 3555 2714"/>
                              <a:gd name="T27" fmla="*/ 3555 h 2239"/>
                              <a:gd name="T28" fmla="+- 0 8799 8120"/>
                              <a:gd name="T29" fmla="*/ T28 w 3925"/>
                              <a:gd name="T30" fmla="+- 0 3665 2714"/>
                              <a:gd name="T31" fmla="*/ 3665 h 2239"/>
                              <a:gd name="T32" fmla="+- 0 8699 8120"/>
                              <a:gd name="T33" fmla="*/ T32 w 3925"/>
                              <a:gd name="T34" fmla="+- 0 3781 2714"/>
                              <a:gd name="T35" fmla="*/ 3781 h 2239"/>
                              <a:gd name="T36" fmla="+- 0 8606 8120"/>
                              <a:gd name="T37" fmla="*/ T36 w 3925"/>
                              <a:gd name="T38" fmla="+- 0 3902 2714"/>
                              <a:gd name="T39" fmla="*/ 3902 h 2239"/>
                              <a:gd name="T40" fmla="+- 0 8519 8120"/>
                              <a:gd name="T41" fmla="*/ T40 w 3925"/>
                              <a:gd name="T42" fmla="+- 0 4028 2714"/>
                              <a:gd name="T43" fmla="*/ 4028 h 2239"/>
                              <a:gd name="T44" fmla="+- 0 8439 8120"/>
                              <a:gd name="T45" fmla="*/ T44 w 3925"/>
                              <a:gd name="T46" fmla="+- 0 4158 2714"/>
                              <a:gd name="T47" fmla="*/ 4158 h 2239"/>
                              <a:gd name="T48" fmla="+- 0 8365 8120"/>
                              <a:gd name="T49" fmla="*/ T48 w 3925"/>
                              <a:gd name="T50" fmla="+- 0 4294 2714"/>
                              <a:gd name="T51" fmla="*/ 4294 h 2239"/>
                              <a:gd name="T52" fmla="+- 0 8297 8120"/>
                              <a:gd name="T53" fmla="*/ T52 w 3925"/>
                              <a:gd name="T54" fmla="+- 0 4433 2714"/>
                              <a:gd name="T55" fmla="*/ 4433 h 2239"/>
                              <a:gd name="T56" fmla="+- 0 8237 8120"/>
                              <a:gd name="T57" fmla="*/ T56 w 3925"/>
                              <a:gd name="T58" fmla="+- 0 4577 2714"/>
                              <a:gd name="T59" fmla="*/ 4577 h 2239"/>
                              <a:gd name="T60" fmla="+- 0 8184 8120"/>
                              <a:gd name="T61" fmla="*/ T60 w 3925"/>
                              <a:gd name="T62" fmla="+- 0 4724 2714"/>
                              <a:gd name="T63" fmla="*/ 4724 h 2239"/>
                              <a:gd name="T64" fmla="+- 0 8139 8120"/>
                              <a:gd name="T65" fmla="*/ T64 w 3925"/>
                              <a:gd name="T66" fmla="+- 0 4875 2714"/>
                              <a:gd name="T67" fmla="*/ 4875 h 2239"/>
                              <a:gd name="T68" fmla="+- 0 9292 8120"/>
                              <a:gd name="T69" fmla="*/ T68 w 3925"/>
                              <a:gd name="T70" fmla="+- 0 4952 2714"/>
                              <a:gd name="T71" fmla="*/ 4952 h 2239"/>
                              <a:gd name="T72" fmla="+- 0 9367 8120"/>
                              <a:gd name="T73" fmla="*/ T72 w 3925"/>
                              <a:gd name="T74" fmla="+- 0 4812 2714"/>
                              <a:gd name="T75" fmla="*/ 4812 h 2239"/>
                              <a:gd name="T76" fmla="+- 0 9451 8120"/>
                              <a:gd name="T77" fmla="*/ T76 w 3925"/>
                              <a:gd name="T78" fmla="+- 0 4679 2714"/>
                              <a:gd name="T79" fmla="*/ 4679 h 2239"/>
                              <a:gd name="T80" fmla="+- 0 9545 8120"/>
                              <a:gd name="T81" fmla="*/ T80 w 3925"/>
                              <a:gd name="T82" fmla="+- 0 4553 2714"/>
                              <a:gd name="T83" fmla="*/ 4553 h 2239"/>
                              <a:gd name="T84" fmla="+- 0 9647 8120"/>
                              <a:gd name="T85" fmla="*/ T84 w 3925"/>
                              <a:gd name="T86" fmla="+- 0 4434 2714"/>
                              <a:gd name="T87" fmla="*/ 4434 h 2239"/>
                              <a:gd name="T88" fmla="+- 0 9757 8120"/>
                              <a:gd name="T89" fmla="*/ T88 w 3925"/>
                              <a:gd name="T90" fmla="+- 0 4324 2714"/>
                              <a:gd name="T91" fmla="*/ 4324 h 2239"/>
                              <a:gd name="T92" fmla="+- 0 9875 8120"/>
                              <a:gd name="T93" fmla="*/ T92 w 3925"/>
                              <a:gd name="T94" fmla="+- 0 4222 2714"/>
                              <a:gd name="T95" fmla="*/ 4222 h 2239"/>
                              <a:gd name="T96" fmla="+- 0 10001 8120"/>
                              <a:gd name="T97" fmla="*/ T96 w 3925"/>
                              <a:gd name="T98" fmla="+- 0 4130 2714"/>
                              <a:gd name="T99" fmla="*/ 4130 h 2239"/>
                              <a:gd name="T100" fmla="+- 0 10133 8120"/>
                              <a:gd name="T101" fmla="*/ T100 w 3925"/>
                              <a:gd name="T102" fmla="+- 0 4047 2714"/>
                              <a:gd name="T103" fmla="*/ 4047 h 2239"/>
                              <a:gd name="T104" fmla="+- 0 10271 8120"/>
                              <a:gd name="T105" fmla="*/ T104 w 3925"/>
                              <a:gd name="T106" fmla="+- 0 3974 2714"/>
                              <a:gd name="T107" fmla="*/ 3974 h 2239"/>
                              <a:gd name="T108" fmla="+- 0 12044 8120"/>
                              <a:gd name="T109" fmla="*/ T108 w 3925"/>
                              <a:gd name="T110" fmla="+- 0 2714 2714"/>
                              <a:gd name="T111" fmla="*/ 2714 h 2239"/>
                              <a:gd name="T112" fmla="+- 0 10795 8120"/>
                              <a:gd name="T113" fmla="*/ T112 w 3925"/>
                              <a:gd name="T114" fmla="+- 0 2715 2714"/>
                              <a:gd name="T115" fmla="*/ 2715 h 2239"/>
                              <a:gd name="T116" fmla="+- 0 10632 8120"/>
                              <a:gd name="T117" fmla="*/ T116 w 3925"/>
                              <a:gd name="T118" fmla="+- 0 2724 2714"/>
                              <a:gd name="T119" fmla="*/ 2724 h 2239"/>
                              <a:gd name="T120" fmla="+- 0 10472 8120"/>
                              <a:gd name="T121" fmla="*/ T120 w 3925"/>
                              <a:gd name="T122" fmla="+- 0 2743 2714"/>
                              <a:gd name="T123" fmla="*/ 2743 h 2239"/>
                              <a:gd name="T124" fmla="+- 0 10315 8120"/>
                              <a:gd name="T125" fmla="*/ T124 w 3925"/>
                              <a:gd name="T126" fmla="+- 0 2770 2714"/>
                              <a:gd name="T127" fmla="*/ 2770 h 2239"/>
                              <a:gd name="T128" fmla="+- 0 10161 8120"/>
                              <a:gd name="T129" fmla="*/ T128 w 3925"/>
                              <a:gd name="T130" fmla="+- 0 2806 2714"/>
                              <a:gd name="T131" fmla="*/ 2806 h 2239"/>
                              <a:gd name="T132" fmla="+- 0 10011 8120"/>
                              <a:gd name="T133" fmla="*/ T132 w 3925"/>
                              <a:gd name="T134" fmla="+- 0 2850 2714"/>
                              <a:gd name="T135" fmla="*/ 2850 h 2239"/>
                              <a:gd name="T136" fmla="+- 0 9863 8120"/>
                              <a:gd name="T137" fmla="*/ T136 w 3925"/>
                              <a:gd name="T138" fmla="+- 0 2903 2714"/>
                              <a:gd name="T139" fmla="*/ 2903 h 2239"/>
                              <a:gd name="T140" fmla="+- 0 9720 8120"/>
                              <a:gd name="T141" fmla="*/ T140 w 3925"/>
                              <a:gd name="T142" fmla="+- 0 2963 2714"/>
                              <a:gd name="T143" fmla="*/ 2963 h 2239"/>
                              <a:gd name="T144" fmla="+- 0 10503 8120"/>
                              <a:gd name="T145" fmla="*/ T144 w 3925"/>
                              <a:gd name="T146" fmla="+- 0 3849 2714"/>
                              <a:gd name="T147" fmla="*/ 3849 h 2239"/>
                              <a:gd name="T148" fmla="+- 0 10653 8120"/>
                              <a:gd name="T149" fmla="*/ T148 w 3925"/>
                              <a:gd name="T150" fmla="+- 0 3807 2714"/>
                              <a:gd name="T151" fmla="*/ 3807 h 2239"/>
                              <a:gd name="T152" fmla="+- 0 10808 8120"/>
                              <a:gd name="T153" fmla="*/ T152 w 3925"/>
                              <a:gd name="T154" fmla="+- 0 3775 2714"/>
                              <a:gd name="T155" fmla="*/ 3775 h 2239"/>
                              <a:gd name="T156" fmla="+- 0 10966 8120"/>
                              <a:gd name="T157" fmla="*/ T156 w 3925"/>
                              <a:gd name="T158" fmla="+- 0 3757 2714"/>
                              <a:gd name="T159" fmla="*/ 3757 h 2239"/>
                              <a:gd name="T160" fmla="+- 0 11128 8120"/>
                              <a:gd name="T161" fmla="*/ T160 w 3925"/>
                              <a:gd name="T162" fmla="+- 0 3750 2714"/>
                              <a:gd name="T163" fmla="*/ 3750 h 2239"/>
                              <a:gd name="T164" fmla="+- 0 12044 8120"/>
                              <a:gd name="T165" fmla="*/ T164 w 3925"/>
                              <a:gd name="T166" fmla="+- 0 2714 2714"/>
                              <a:gd name="T167" fmla="*/ 2714 h 2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925" h="2239">
                                <a:moveTo>
                                  <a:pt x="2223" y="1228"/>
                                </a:moveTo>
                                <a:lnTo>
                                  <a:pt x="1518" y="311"/>
                                </a:lnTo>
                                <a:lnTo>
                                  <a:pt x="1451" y="346"/>
                                </a:lnTo>
                                <a:lnTo>
                                  <a:pt x="1384" y="383"/>
                                </a:lnTo>
                                <a:lnTo>
                                  <a:pt x="1319" y="421"/>
                                </a:lnTo>
                                <a:lnTo>
                                  <a:pt x="1254" y="462"/>
                                </a:lnTo>
                                <a:lnTo>
                                  <a:pt x="1191" y="504"/>
                                </a:lnTo>
                                <a:lnTo>
                                  <a:pt x="1129" y="547"/>
                                </a:lnTo>
                                <a:lnTo>
                                  <a:pt x="1069" y="592"/>
                                </a:lnTo>
                                <a:lnTo>
                                  <a:pt x="1009" y="639"/>
                                </a:lnTo>
                                <a:lnTo>
                                  <a:pt x="951" y="687"/>
                                </a:lnTo>
                                <a:lnTo>
                                  <a:pt x="894" y="737"/>
                                </a:lnTo>
                                <a:lnTo>
                                  <a:pt x="838" y="789"/>
                                </a:lnTo>
                                <a:lnTo>
                                  <a:pt x="783" y="841"/>
                                </a:lnTo>
                                <a:lnTo>
                                  <a:pt x="730" y="896"/>
                                </a:lnTo>
                                <a:lnTo>
                                  <a:pt x="679" y="951"/>
                                </a:lnTo>
                                <a:lnTo>
                                  <a:pt x="628" y="1008"/>
                                </a:lnTo>
                                <a:lnTo>
                                  <a:pt x="579" y="1067"/>
                                </a:lnTo>
                                <a:lnTo>
                                  <a:pt x="532" y="1127"/>
                                </a:lnTo>
                                <a:lnTo>
                                  <a:pt x="486" y="1188"/>
                                </a:lnTo>
                                <a:lnTo>
                                  <a:pt x="442" y="1250"/>
                                </a:lnTo>
                                <a:lnTo>
                                  <a:pt x="399" y="1314"/>
                                </a:lnTo>
                                <a:lnTo>
                                  <a:pt x="358" y="1378"/>
                                </a:lnTo>
                                <a:lnTo>
                                  <a:pt x="319" y="1444"/>
                                </a:lnTo>
                                <a:lnTo>
                                  <a:pt x="281" y="1511"/>
                                </a:lnTo>
                                <a:lnTo>
                                  <a:pt x="245" y="1580"/>
                                </a:lnTo>
                                <a:lnTo>
                                  <a:pt x="210" y="1649"/>
                                </a:lnTo>
                                <a:lnTo>
                                  <a:pt x="177" y="1719"/>
                                </a:lnTo>
                                <a:lnTo>
                                  <a:pt x="146" y="1790"/>
                                </a:lnTo>
                                <a:lnTo>
                                  <a:pt x="117" y="1863"/>
                                </a:lnTo>
                                <a:lnTo>
                                  <a:pt x="90" y="1936"/>
                                </a:lnTo>
                                <a:lnTo>
                                  <a:pt x="64" y="2010"/>
                                </a:lnTo>
                                <a:lnTo>
                                  <a:pt x="41" y="2085"/>
                                </a:lnTo>
                                <a:lnTo>
                                  <a:pt x="19" y="2161"/>
                                </a:lnTo>
                                <a:lnTo>
                                  <a:pt x="0" y="2238"/>
                                </a:lnTo>
                                <a:lnTo>
                                  <a:pt x="1172" y="2238"/>
                                </a:lnTo>
                                <a:lnTo>
                                  <a:pt x="1208" y="2167"/>
                                </a:lnTo>
                                <a:lnTo>
                                  <a:pt x="1247" y="2098"/>
                                </a:lnTo>
                                <a:lnTo>
                                  <a:pt x="1288" y="2031"/>
                                </a:lnTo>
                                <a:lnTo>
                                  <a:pt x="1331" y="1965"/>
                                </a:lnTo>
                                <a:lnTo>
                                  <a:pt x="1377" y="1901"/>
                                </a:lnTo>
                                <a:lnTo>
                                  <a:pt x="1425" y="1839"/>
                                </a:lnTo>
                                <a:lnTo>
                                  <a:pt x="1475" y="1778"/>
                                </a:lnTo>
                                <a:lnTo>
                                  <a:pt x="1527" y="1720"/>
                                </a:lnTo>
                                <a:lnTo>
                                  <a:pt x="1581" y="1664"/>
                                </a:lnTo>
                                <a:lnTo>
                                  <a:pt x="1637" y="1610"/>
                                </a:lnTo>
                                <a:lnTo>
                                  <a:pt x="1695" y="1558"/>
                                </a:lnTo>
                                <a:lnTo>
                                  <a:pt x="1755" y="1508"/>
                                </a:lnTo>
                                <a:lnTo>
                                  <a:pt x="1817" y="1461"/>
                                </a:lnTo>
                                <a:lnTo>
                                  <a:pt x="1881" y="1416"/>
                                </a:lnTo>
                                <a:lnTo>
                                  <a:pt x="1946" y="1373"/>
                                </a:lnTo>
                                <a:lnTo>
                                  <a:pt x="2013" y="1333"/>
                                </a:lnTo>
                                <a:lnTo>
                                  <a:pt x="2081" y="1295"/>
                                </a:lnTo>
                                <a:lnTo>
                                  <a:pt x="2151" y="1260"/>
                                </a:lnTo>
                                <a:lnTo>
                                  <a:pt x="2223" y="1228"/>
                                </a:lnTo>
                                <a:moveTo>
                                  <a:pt x="3924" y="0"/>
                                </a:moveTo>
                                <a:lnTo>
                                  <a:pt x="2757" y="0"/>
                                </a:lnTo>
                                <a:lnTo>
                                  <a:pt x="2675" y="1"/>
                                </a:lnTo>
                                <a:lnTo>
                                  <a:pt x="2593" y="4"/>
                                </a:lnTo>
                                <a:lnTo>
                                  <a:pt x="2512" y="10"/>
                                </a:lnTo>
                                <a:lnTo>
                                  <a:pt x="2432" y="18"/>
                                </a:lnTo>
                                <a:lnTo>
                                  <a:pt x="2352" y="29"/>
                                </a:lnTo>
                                <a:lnTo>
                                  <a:pt x="2273" y="41"/>
                                </a:lnTo>
                                <a:lnTo>
                                  <a:pt x="2195" y="56"/>
                                </a:lnTo>
                                <a:lnTo>
                                  <a:pt x="2118" y="73"/>
                                </a:lnTo>
                                <a:lnTo>
                                  <a:pt x="2041" y="92"/>
                                </a:lnTo>
                                <a:lnTo>
                                  <a:pt x="1965" y="113"/>
                                </a:lnTo>
                                <a:lnTo>
                                  <a:pt x="1891" y="136"/>
                                </a:lnTo>
                                <a:lnTo>
                                  <a:pt x="1816" y="162"/>
                                </a:lnTo>
                                <a:lnTo>
                                  <a:pt x="1743" y="189"/>
                                </a:lnTo>
                                <a:lnTo>
                                  <a:pt x="1671" y="218"/>
                                </a:lnTo>
                                <a:lnTo>
                                  <a:pt x="1600" y="249"/>
                                </a:lnTo>
                                <a:lnTo>
                                  <a:pt x="2310" y="1161"/>
                                </a:lnTo>
                                <a:lnTo>
                                  <a:pt x="2383" y="1135"/>
                                </a:lnTo>
                                <a:lnTo>
                                  <a:pt x="2458" y="1112"/>
                                </a:lnTo>
                                <a:lnTo>
                                  <a:pt x="2533" y="1093"/>
                                </a:lnTo>
                                <a:lnTo>
                                  <a:pt x="2610" y="1076"/>
                                </a:lnTo>
                                <a:lnTo>
                                  <a:pt x="2688" y="1061"/>
                                </a:lnTo>
                                <a:lnTo>
                                  <a:pt x="2767" y="1050"/>
                                </a:lnTo>
                                <a:lnTo>
                                  <a:pt x="2846" y="1043"/>
                                </a:lnTo>
                                <a:lnTo>
                                  <a:pt x="2927" y="1038"/>
                                </a:lnTo>
                                <a:lnTo>
                                  <a:pt x="3008" y="1036"/>
                                </a:lnTo>
                                <a:lnTo>
                                  <a:pt x="3924" y="1036"/>
                                </a:lnTo>
                                <a:lnTo>
                                  <a:pt x="3924" y="0"/>
                                </a:lnTo>
                              </a:path>
                            </a:pathLst>
                          </a:custGeom>
                          <a:solidFill>
                            <a:srgbClr val="0068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54"/>
                        <wps:cNvSpPr>
                          <a:spLocks/>
                        </wps:cNvSpPr>
                        <wps:spPr bwMode="auto">
                          <a:xfrm>
                            <a:off x="9412" y="4013"/>
                            <a:ext cx="1708" cy="939"/>
                          </a:xfrm>
                          <a:custGeom>
                            <a:avLst/>
                            <a:gdLst>
                              <a:gd name="T0" fmla="+- 0 10411 9412"/>
                              <a:gd name="T1" fmla="*/ T0 w 1708"/>
                              <a:gd name="T2" fmla="+- 0 4013 4013"/>
                              <a:gd name="T3" fmla="*/ 4013 h 939"/>
                              <a:gd name="T4" fmla="+- 0 10340 9412"/>
                              <a:gd name="T5" fmla="*/ T4 w 1708"/>
                              <a:gd name="T6" fmla="+- 0 4045 4013"/>
                              <a:gd name="T7" fmla="*/ 4045 h 939"/>
                              <a:gd name="T8" fmla="+- 0 10271 9412"/>
                              <a:gd name="T9" fmla="*/ T8 w 1708"/>
                              <a:gd name="T10" fmla="+- 0 4079 4013"/>
                              <a:gd name="T11" fmla="*/ 4079 h 939"/>
                              <a:gd name="T12" fmla="+- 0 10203 9412"/>
                              <a:gd name="T13" fmla="*/ T12 w 1708"/>
                              <a:gd name="T14" fmla="+- 0 4116 4013"/>
                              <a:gd name="T15" fmla="*/ 4116 h 939"/>
                              <a:gd name="T16" fmla="+- 0 10137 9412"/>
                              <a:gd name="T17" fmla="*/ T16 w 1708"/>
                              <a:gd name="T18" fmla="+- 0 4155 4013"/>
                              <a:gd name="T19" fmla="*/ 4155 h 939"/>
                              <a:gd name="T20" fmla="+- 0 10072 9412"/>
                              <a:gd name="T21" fmla="*/ T20 w 1708"/>
                              <a:gd name="T22" fmla="+- 0 4197 4013"/>
                              <a:gd name="T23" fmla="*/ 4197 h 939"/>
                              <a:gd name="T24" fmla="+- 0 10010 9412"/>
                              <a:gd name="T25" fmla="*/ T24 w 1708"/>
                              <a:gd name="T26" fmla="+- 0 4242 4013"/>
                              <a:gd name="T27" fmla="*/ 4242 h 939"/>
                              <a:gd name="T28" fmla="+- 0 9948 9412"/>
                              <a:gd name="T29" fmla="*/ T28 w 1708"/>
                              <a:gd name="T30" fmla="+- 0 4289 4013"/>
                              <a:gd name="T31" fmla="*/ 4289 h 939"/>
                              <a:gd name="T32" fmla="+- 0 9889 9412"/>
                              <a:gd name="T33" fmla="*/ T32 w 1708"/>
                              <a:gd name="T34" fmla="+- 0 4339 4013"/>
                              <a:gd name="T35" fmla="*/ 4339 h 939"/>
                              <a:gd name="T36" fmla="+- 0 9832 9412"/>
                              <a:gd name="T37" fmla="*/ T36 w 1708"/>
                              <a:gd name="T38" fmla="+- 0 4391 4013"/>
                              <a:gd name="T39" fmla="*/ 4391 h 939"/>
                              <a:gd name="T40" fmla="+- 0 9776 9412"/>
                              <a:gd name="T41" fmla="*/ T40 w 1708"/>
                              <a:gd name="T42" fmla="+- 0 4445 4013"/>
                              <a:gd name="T43" fmla="*/ 4445 h 939"/>
                              <a:gd name="T44" fmla="+- 0 9723 9412"/>
                              <a:gd name="T45" fmla="*/ T44 w 1708"/>
                              <a:gd name="T46" fmla="+- 0 4502 4013"/>
                              <a:gd name="T47" fmla="*/ 4502 h 939"/>
                              <a:gd name="T48" fmla="+- 0 9672 9412"/>
                              <a:gd name="T49" fmla="*/ T48 w 1708"/>
                              <a:gd name="T50" fmla="+- 0 4560 4013"/>
                              <a:gd name="T51" fmla="*/ 4560 h 939"/>
                              <a:gd name="T52" fmla="+- 0 9623 9412"/>
                              <a:gd name="T53" fmla="*/ T52 w 1708"/>
                              <a:gd name="T54" fmla="+- 0 4621 4013"/>
                              <a:gd name="T55" fmla="*/ 4621 h 939"/>
                              <a:gd name="T56" fmla="+- 0 9576 9412"/>
                              <a:gd name="T57" fmla="*/ T56 w 1708"/>
                              <a:gd name="T58" fmla="+- 0 4683 4013"/>
                              <a:gd name="T59" fmla="*/ 4683 h 939"/>
                              <a:gd name="T60" fmla="+- 0 9531 9412"/>
                              <a:gd name="T61" fmla="*/ T60 w 1708"/>
                              <a:gd name="T62" fmla="+- 0 4748 4013"/>
                              <a:gd name="T63" fmla="*/ 4748 h 939"/>
                              <a:gd name="T64" fmla="+- 0 9489 9412"/>
                              <a:gd name="T65" fmla="*/ T64 w 1708"/>
                              <a:gd name="T66" fmla="+- 0 4814 4013"/>
                              <a:gd name="T67" fmla="*/ 4814 h 939"/>
                              <a:gd name="T68" fmla="+- 0 9449 9412"/>
                              <a:gd name="T69" fmla="*/ T68 w 1708"/>
                              <a:gd name="T70" fmla="+- 0 4882 4013"/>
                              <a:gd name="T71" fmla="*/ 4882 h 939"/>
                              <a:gd name="T72" fmla="+- 0 9412 9412"/>
                              <a:gd name="T73" fmla="*/ T72 w 1708"/>
                              <a:gd name="T74" fmla="+- 0 4952 4013"/>
                              <a:gd name="T75" fmla="*/ 4952 h 939"/>
                              <a:gd name="T76" fmla="+- 0 11119 9412"/>
                              <a:gd name="T77" fmla="*/ T76 w 1708"/>
                              <a:gd name="T78" fmla="+- 0 4952 4013"/>
                              <a:gd name="T79" fmla="*/ 4952 h 939"/>
                              <a:gd name="T80" fmla="+- 0 10411 9412"/>
                              <a:gd name="T81" fmla="*/ T80 w 1708"/>
                              <a:gd name="T82" fmla="+- 0 4013 4013"/>
                              <a:gd name="T83" fmla="*/ 4013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8" h="939">
                                <a:moveTo>
                                  <a:pt x="999" y="0"/>
                                </a:moveTo>
                                <a:lnTo>
                                  <a:pt x="928" y="32"/>
                                </a:lnTo>
                                <a:lnTo>
                                  <a:pt x="859" y="66"/>
                                </a:lnTo>
                                <a:lnTo>
                                  <a:pt x="791" y="103"/>
                                </a:lnTo>
                                <a:lnTo>
                                  <a:pt x="725" y="142"/>
                                </a:lnTo>
                                <a:lnTo>
                                  <a:pt x="660" y="184"/>
                                </a:lnTo>
                                <a:lnTo>
                                  <a:pt x="598" y="229"/>
                                </a:lnTo>
                                <a:lnTo>
                                  <a:pt x="536" y="276"/>
                                </a:lnTo>
                                <a:lnTo>
                                  <a:pt x="477" y="326"/>
                                </a:lnTo>
                                <a:lnTo>
                                  <a:pt x="420" y="378"/>
                                </a:lnTo>
                                <a:lnTo>
                                  <a:pt x="364" y="432"/>
                                </a:lnTo>
                                <a:lnTo>
                                  <a:pt x="311" y="489"/>
                                </a:lnTo>
                                <a:lnTo>
                                  <a:pt x="260" y="547"/>
                                </a:lnTo>
                                <a:lnTo>
                                  <a:pt x="211" y="608"/>
                                </a:lnTo>
                                <a:lnTo>
                                  <a:pt x="164" y="670"/>
                                </a:lnTo>
                                <a:lnTo>
                                  <a:pt x="119" y="735"/>
                                </a:lnTo>
                                <a:lnTo>
                                  <a:pt x="77" y="801"/>
                                </a:lnTo>
                                <a:lnTo>
                                  <a:pt x="37" y="869"/>
                                </a:lnTo>
                                <a:lnTo>
                                  <a:pt x="0" y="939"/>
                                </a:lnTo>
                                <a:lnTo>
                                  <a:pt x="1707" y="939"/>
                                </a:lnTo>
                                <a:lnTo>
                                  <a:pt x="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C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B5E8C6A" id="Group 153" o:spid="_x0000_s1026" style="position:absolute;margin-left:406pt;margin-top:135.7pt;width:196.25pt;height:111.95pt;z-index:-251699200;mso-position-horizontal-relative:page;mso-position-vertical-relative:page" coordorigin="8120,2714" coordsize="3925,22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">
                <v:shape id="Freeform 156" o:spid="_x0000_s1027" style="position:absolute;left:10499;top:3858;width:1546;height:1094;visibility:visible;mso-wrap-style:square;v-text-anchor:top" coordsize="1546,10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gDlAwAAA&#10;ANwAAAAPAAAAZHJzL2Rvd25yZXYueG1sRI/NisIwFIX3A75DuIK7MdWFSjWKCA6zUMGfB7g0t22w&#10;ualNrPXtjSC4PHznh7NYdbYSLTXeOFYwGiYgiDOnDRcKLuft7wyED8gaK8ek4EkeVsvezwJT7R58&#10;pPYUChFL2KeooAyhTqX0WUkW/dDVxJHlrrEYomwKqRt8xHJbyXGSTKRFw3GhxJo2JWXX090q+Luh&#10;iahq82yzs3syh/x5uys16HfrOYhAXfiaP+l/rWA8msL7TDwCcvk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lgDlAwAAAANwAAAAPAAAAAAAAAAAAAAAAAJcCAABkcnMvZG93bnJl&#10;di54bWxQSwUGAAAAAAQABAD1AAAAhAMAAAAA&#10;" path="m1545,0l629,,547,2,466,7,386,16,306,28,228,44,151,63,75,85,,110,742,1094,862,1094,887,1092,912,1091,938,1090,964,1089,1545,1089,1545,0xe" fillcolor="#7cc3e2" stroked="f">
                  <v:path arrowok="t" o:connecttype="custom" o:connectlocs="1545,3858;629,3858;547,3860;466,3865;386,3874;306,3886;228,3902;151,3921;75,3943;0,3968;742,4952;862,4952;887,4950;912,4949;938,4948;964,4947;1545,4947;1545,3858" o:connectangles="0,0,0,0,0,0,0,0,0,0,0,0,0,0,0,0,0,0"/>
                </v:shape>
                <v:shape id="AutoShape 155" o:spid="_x0000_s1028" style="position:absolute;left:8120;top:2714;width:3925;height:2239;visibility:visible;mso-wrap-style:square;v-text-anchor:top" coordsize="3925,22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xBCcwwAA&#10;ANwAAAAPAAAAZHJzL2Rvd25yZXYueG1sRE/Pa8IwFL4L+x/CE7yIporI7IwiQ0EPA+2m4O3RvLXF&#10;5qUkUat//XIQdvz4fs+XranFjZyvLCsYDRMQxLnVFRcKfr43g3cQPiBrrC2Tggd5WC7eOnNMtb3z&#10;gW5ZKEQMYZ+igjKEJpXS5yUZ9EPbEEfu1zqDIUJXSO3wHsNNLcdJMpUGK44NJTb0WVJ+ya5GgTvw&#10;ebqePE987K8euyb72s/CTKlet119gAjUhn/xy73VCsajuDaeiUdAL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xBCcwwAAANwAAAAPAAAAAAAAAAAAAAAAAJcCAABkcnMvZG93&#10;bnJldi54bWxQSwUGAAAAAAQABAD1AAAAhwMAAAAA&#10;" path="m2223,1228l1518,311,1451,346,1384,383,1319,421,1254,462,1191,504,1129,547,1069,592,1009,639,951,687,894,737,838,789,783,841,730,896,679,951,628,1008,579,1067,532,1127,486,1188,442,1250,399,1314,358,1378,319,1444,281,1511,245,1580,210,1649,177,1719,146,1790,117,1863,90,1936,64,2010,41,2085,19,2161,,2238,1172,2238,1208,2167,1247,2098,1288,2031,1331,1965,1377,1901,1425,1839,1475,1778,1527,1720,1581,1664,1637,1610,1695,1558,1755,1508,1817,1461,1881,1416,1946,1373,2013,1333,2081,1295,2151,1260,2223,1228m3924,0l2757,,2675,1,2593,4,2512,10,2432,18,2352,29,2273,41,2195,56,2118,73,2041,92,1965,113,1891,136,1816,162,1743,189,1671,218,1600,249,2310,1161,2383,1135,2458,1112,2533,1093,2610,1076,2688,1061,2767,1050,2846,1043,2927,1038,3008,1036,3924,1036,3924,0e" fillcolor="#00689e" stroked="f">
                  <v:path arrowok="t" o:connecttype="custom" o:connectlocs="1518,3025;1384,3097;1254,3176;1129,3261;1009,3353;894,3451;783,3555;679,3665;579,3781;486,3902;399,4028;319,4158;245,4294;177,4433;117,4577;64,4724;19,4875;1172,4952;1247,4812;1331,4679;1425,4553;1527,4434;1637,4324;1755,4222;1881,4130;2013,4047;2151,3974;3924,2714;2675,2715;2512,2724;2352,2743;2195,2770;2041,2806;1891,2850;1743,2903;1600,2963;2383,3849;2533,3807;2688,3775;2846,3757;3008,3750;3924,2714" o:connectangles="0,0,0,0,0,0,0,0,0,0,0,0,0,0,0,0,0,0,0,0,0,0,0,0,0,0,0,0,0,0,0,0,0,0,0,0,0,0,0,0,0,0"/>
                </v:shape>
                <v:shape id="Freeform 154" o:spid="_x0000_s1029" style="position:absolute;left:9412;top:4013;width:1708;height:939;visibility:visible;mso-wrap-style:square;v-text-anchor:top" coordsize="1708,9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/KxExAAA&#10;ANwAAAAPAAAAZHJzL2Rvd25yZXYueG1sRI9Ba4NAFITvhf6H5QV6q2tyCNVmlRBoaUFIYwpeH+6L&#10;Sty34m6j/vtuoZDjMDPfMLt8Nr240eg6ywrWUQyCuLa640bB9/nt+QWE88gae8ukYCEHefb4sMNU&#10;24lPdCt9IwKEXYoKWu+HVEpXt2TQRXYgDt7FjgZ9kGMj9YhTgJtebuJ4Kw12HBZaHOjQUn0tf4yC&#10;6v1QfLL7wioppuSqzXG5bI9KPa3m/SsIT7O/h//bH1rBZp3A35lwBGT2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/ysRMQAAADcAAAADwAAAAAAAAAAAAAAAACXAgAAZHJzL2Rv&#10;d25yZXYueG1sUEsFBgAAAAAEAAQA9QAAAIgDAAAAAA==&#10;" path="m999,0l928,32,859,66,791,103,725,142,660,184,598,229,536,276,477,326,420,378,364,432,311,489,260,547,211,608,164,670,119,735,77,801,37,869,,939,1707,939,999,0xe" fillcolor="#7cc3e2" stroked="f">
                  <v:path arrowok="t" o:connecttype="custom" o:connectlocs="999,4013;928,4045;859,4079;791,4116;725,4155;660,4197;598,4242;536,4289;477,4339;420,4391;364,4445;311,4502;260,4560;211,4621;164,4683;119,4748;77,4814;37,4882;0,4952;1707,4952;999,4013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 wp14:anchorId="05E3E227" wp14:editId="1267A9C5">
                <wp:simplePos x="0" y="0"/>
                <wp:positionH relativeFrom="page">
                  <wp:posOffset>4589780</wp:posOffset>
                </wp:positionH>
                <wp:positionV relativeFrom="page">
                  <wp:posOffset>3212465</wp:posOffset>
                </wp:positionV>
                <wp:extent cx="2394585" cy="1720850"/>
                <wp:effectExtent l="5080" t="0" r="635" b="0"/>
                <wp:wrapNone/>
                <wp:docPr id="213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4585" cy="1720850"/>
                          <a:chOff x="7228" y="5059"/>
                          <a:chExt cx="3771" cy="2710"/>
                        </a:xfrm>
                      </wpg:grpSpPr>
                      <wps:wsp>
                        <wps:cNvPr id="214" name="AutoShape 152"/>
                        <wps:cNvSpPr>
                          <a:spLocks/>
                        </wps:cNvSpPr>
                        <wps:spPr bwMode="auto">
                          <a:xfrm>
                            <a:off x="7228" y="5058"/>
                            <a:ext cx="2028" cy="1544"/>
                          </a:xfrm>
                          <a:custGeom>
                            <a:avLst/>
                            <a:gdLst>
                              <a:gd name="T0" fmla="+- 0 8509 7228"/>
                              <a:gd name="T1" fmla="*/ T0 w 2028"/>
                              <a:gd name="T2" fmla="+- 0 6376 5058"/>
                              <a:gd name="T3" fmla="*/ 6376 h 1544"/>
                              <a:gd name="T4" fmla="+- 0 7828 7228"/>
                              <a:gd name="T5" fmla="*/ T4 w 2028"/>
                              <a:gd name="T6" fmla="+- 0 5471 5058"/>
                              <a:gd name="T7" fmla="*/ 5471 h 1544"/>
                              <a:gd name="T8" fmla="+- 0 7769 7228"/>
                              <a:gd name="T9" fmla="*/ T8 w 2028"/>
                              <a:gd name="T10" fmla="+- 0 5498 5058"/>
                              <a:gd name="T11" fmla="*/ 5498 h 1544"/>
                              <a:gd name="T12" fmla="+- 0 7697 7228"/>
                              <a:gd name="T13" fmla="*/ T12 w 2028"/>
                              <a:gd name="T14" fmla="+- 0 5519 5058"/>
                              <a:gd name="T15" fmla="*/ 5519 h 1544"/>
                              <a:gd name="T16" fmla="+- 0 7615 7228"/>
                              <a:gd name="T17" fmla="*/ T16 w 2028"/>
                              <a:gd name="T18" fmla="+- 0 5536 5058"/>
                              <a:gd name="T19" fmla="*/ 5536 h 1544"/>
                              <a:gd name="T20" fmla="+- 0 7525 7228"/>
                              <a:gd name="T21" fmla="*/ T20 w 2028"/>
                              <a:gd name="T22" fmla="+- 0 5548 5058"/>
                              <a:gd name="T23" fmla="*/ 5548 h 1544"/>
                              <a:gd name="T24" fmla="+- 0 7433 7228"/>
                              <a:gd name="T25" fmla="*/ T24 w 2028"/>
                              <a:gd name="T26" fmla="+- 0 5557 5058"/>
                              <a:gd name="T27" fmla="*/ 5557 h 1544"/>
                              <a:gd name="T28" fmla="+- 0 7342 7228"/>
                              <a:gd name="T29" fmla="*/ T28 w 2028"/>
                              <a:gd name="T30" fmla="+- 0 5562 5058"/>
                              <a:gd name="T31" fmla="*/ 5562 h 1544"/>
                              <a:gd name="T32" fmla="+- 0 7342 7228"/>
                              <a:gd name="T33" fmla="*/ T32 w 2028"/>
                              <a:gd name="T34" fmla="+- 0 5563 5058"/>
                              <a:gd name="T35" fmla="*/ 5563 h 1544"/>
                              <a:gd name="T36" fmla="+- 0 7331 7228"/>
                              <a:gd name="T37" fmla="*/ T36 w 2028"/>
                              <a:gd name="T38" fmla="+- 0 5563 5058"/>
                              <a:gd name="T39" fmla="*/ 5563 h 1544"/>
                              <a:gd name="T40" fmla="+- 0 7305 7228"/>
                              <a:gd name="T41" fmla="*/ T40 w 2028"/>
                              <a:gd name="T42" fmla="+- 0 5564 5058"/>
                              <a:gd name="T43" fmla="*/ 5564 h 1544"/>
                              <a:gd name="T44" fmla="+- 0 7228 7228"/>
                              <a:gd name="T45" fmla="*/ T44 w 2028"/>
                              <a:gd name="T46" fmla="+- 0 5566 5058"/>
                              <a:gd name="T47" fmla="*/ 5566 h 1544"/>
                              <a:gd name="T48" fmla="+- 0 7228 7228"/>
                              <a:gd name="T49" fmla="*/ T48 w 2028"/>
                              <a:gd name="T50" fmla="+- 0 6602 5058"/>
                              <a:gd name="T51" fmla="*/ 6602 h 1544"/>
                              <a:gd name="T52" fmla="+- 0 7286 7228"/>
                              <a:gd name="T53" fmla="*/ T52 w 2028"/>
                              <a:gd name="T54" fmla="+- 0 6600 5058"/>
                              <a:gd name="T55" fmla="*/ 6600 h 1544"/>
                              <a:gd name="T56" fmla="+- 0 7348 7228"/>
                              <a:gd name="T57" fmla="*/ T56 w 2028"/>
                              <a:gd name="T58" fmla="+- 0 6597 5058"/>
                              <a:gd name="T59" fmla="*/ 6597 h 1544"/>
                              <a:gd name="T60" fmla="+- 0 7415 7228"/>
                              <a:gd name="T61" fmla="*/ T60 w 2028"/>
                              <a:gd name="T62" fmla="+- 0 6593 5058"/>
                              <a:gd name="T63" fmla="*/ 6593 h 1544"/>
                              <a:gd name="T64" fmla="+- 0 7486 7228"/>
                              <a:gd name="T65" fmla="*/ T64 w 2028"/>
                              <a:gd name="T66" fmla="+- 0 6588 5058"/>
                              <a:gd name="T67" fmla="*/ 6588 h 1544"/>
                              <a:gd name="T68" fmla="+- 0 7560 7228"/>
                              <a:gd name="T69" fmla="*/ T68 w 2028"/>
                              <a:gd name="T70" fmla="+- 0 6581 5058"/>
                              <a:gd name="T71" fmla="*/ 6581 h 1544"/>
                              <a:gd name="T72" fmla="+- 0 7638 7228"/>
                              <a:gd name="T73" fmla="*/ T72 w 2028"/>
                              <a:gd name="T74" fmla="+- 0 6573 5058"/>
                              <a:gd name="T75" fmla="*/ 6573 h 1544"/>
                              <a:gd name="T76" fmla="+- 0 7719 7228"/>
                              <a:gd name="T77" fmla="*/ T76 w 2028"/>
                              <a:gd name="T78" fmla="+- 0 6563 5058"/>
                              <a:gd name="T79" fmla="*/ 6563 h 1544"/>
                              <a:gd name="T80" fmla="+- 0 7803 7228"/>
                              <a:gd name="T81" fmla="*/ T80 w 2028"/>
                              <a:gd name="T82" fmla="+- 0 6552 5058"/>
                              <a:gd name="T83" fmla="*/ 6552 h 1544"/>
                              <a:gd name="T84" fmla="+- 0 7888 7228"/>
                              <a:gd name="T85" fmla="*/ T84 w 2028"/>
                              <a:gd name="T86" fmla="+- 0 6538 5058"/>
                              <a:gd name="T87" fmla="*/ 6538 h 1544"/>
                              <a:gd name="T88" fmla="+- 0 7976 7228"/>
                              <a:gd name="T89" fmla="*/ T88 w 2028"/>
                              <a:gd name="T90" fmla="+- 0 6522 5058"/>
                              <a:gd name="T91" fmla="*/ 6522 h 1544"/>
                              <a:gd name="T92" fmla="+- 0 8064 7228"/>
                              <a:gd name="T93" fmla="*/ T92 w 2028"/>
                              <a:gd name="T94" fmla="+- 0 6504 5058"/>
                              <a:gd name="T95" fmla="*/ 6504 h 1544"/>
                              <a:gd name="T96" fmla="+- 0 8153 7228"/>
                              <a:gd name="T97" fmla="*/ T96 w 2028"/>
                              <a:gd name="T98" fmla="+- 0 6484 5058"/>
                              <a:gd name="T99" fmla="*/ 6484 h 1544"/>
                              <a:gd name="T100" fmla="+- 0 8243 7228"/>
                              <a:gd name="T101" fmla="*/ T100 w 2028"/>
                              <a:gd name="T102" fmla="+- 0 6461 5058"/>
                              <a:gd name="T103" fmla="*/ 6461 h 1544"/>
                              <a:gd name="T104" fmla="+- 0 8332 7228"/>
                              <a:gd name="T105" fmla="*/ T104 w 2028"/>
                              <a:gd name="T106" fmla="+- 0 6436 5058"/>
                              <a:gd name="T107" fmla="*/ 6436 h 1544"/>
                              <a:gd name="T108" fmla="+- 0 8421 7228"/>
                              <a:gd name="T109" fmla="*/ T108 w 2028"/>
                              <a:gd name="T110" fmla="+- 0 6407 5058"/>
                              <a:gd name="T111" fmla="*/ 6407 h 1544"/>
                              <a:gd name="T112" fmla="+- 0 8509 7228"/>
                              <a:gd name="T113" fmla="*/ T112 w 2028"/>
                              <a:gd name="T114" fmla="+- 0 6376 5058"/>
                              <a:gd name="T115" fmla="*/ 6376 h 1544"/>
                              <a:gd name="T116" fmla="+- 0 9255 7228"/>
                              <a:gd name="T117" fmla="*/ T116 w 2028"/>
                              <a:gd name="T118" fmla="+- 0 5058 5058"/>
                              <a:gd name="T119" fmla="*/ 5058 h 1544"/>
                              <a:gd name="T120" fmla="+- 0 8077 7228"/>
                              <a:gd name="T121" fmla="*/ T120 w 2028"/>
                              <a:gd name="T122" fmla="+- 0 5058 5058"/>
                              <a:gd name="T123" fmla="*/ 5058 h 1544"/>
                              <a:gd name="T124" fmla="+- 0 8038 7228"/>
                              <a:gd name="T125" fmla="*/ T124 w 2028"/>
                              <a:gd name="T126" fmla="+- 0 5147 5058"/>
                              <a:gd name="T127" fmla="*/ 5147 h 1544"/>
                              <a:gd name="T128" fmla="+- 0 7996 7228"/>
                              <a:gd name="T129" fmla="*/ T128 w 2028"/>
                              <a:gd name="T130" fmla="+- 0 5224 5058"/>
                              <a:gd name="T131" fmla="*/ 5224 h 1544"/>
                              <a:gd name="T132" fmla="+- 0 7954 7228"/>
                              <a:gd name="T133" fmla="*/ T132 w 2028"/>
                              <a:gd name="T134" fmla="+- 0 5291 5058"/>
                              <a:gd name="T135" fmla="*/ 5291 h 1544"/>
                              <a:gd name="T136" fmla="+- 0 7914 7228"/>
                              <a:gd name="T137" fmla="*/ T136 w 2028"/>
                              <a:gd name="T138" fmla="+- 0 5347 5058"/>
                              <a:gd name="T139" fmla="*/ 5347 h 1544"/>
                              <a:gd name="T140" fmla="+- 0 7878 7228"/>
                              <a:gd name="T141" fmla="*/ T140 w 2028"/>
                              <a:gd name="T142" fmla="+- 0 5391 5058"/>
                              <a:gd name="T143" fmla="*/ 5391 h 1544"/>
                              <a:gd name="T144" fmla="+- 0 8594 7228"/>
                              <a:gd name="T145" fmla="*/ T144 w 2028"/>
                              <a:gd name="T146" fmla="+- 0 6308 5058"/>
                              <a:gd name="T147" fmla="*/ 6308 h 1544"/>
                              <a:gd name="T148" fmla="+- 0 8668 7228"/>
                              <a:gd name="T149" fmla="*/ T148 w 2028"/>
                              <a:gd name="T150" fmla="+- 0 6237 5058"/>
                              <a:gd name="T151" fmla="*/ 6237 h 1544"/>
                              <a:gd name="T152" fmla="+- 0 8736 7228"/>
                              <a:gd name="T153" fmla="*/ T152 w 2028"/>
                              <a:gd name="T154" fmla="+- 0 6163 5058"/>
                              <a:gd name="T155" fmla="*/ 6163 h 1544"/>
                              <a:gd name="T156" fmla="+- 0 8800 7228"/>
                              <a:gd name="T157" fmla="*/ T156 w 2028"/>
                              <a:gd name="T158" fmla="+- 0 6087 5058"/>
                              <a:gd name="T159" fmla="*/ 6087 h 1544"/>
                              <a:gd name="T160" fmla="+- 0 8858 7228"/>
                              <a:gd name="T161" fmla="*/ T160 w 2028"/>
                              <a:gd name="T162" fmla="+- 0 6008 5058"/>
                              <a:gd name="T163" fmla="*/ 6008 h 1544"/>
                              <a:gd name="T164" fmla="+- 0 8911 7228"/>
                              <a:gd name="T165" fmla="*/ T164 w 2028"/>
                              <a:gd name="T166" fmla="+- 0 5928 5058"/>
                              <a:gd name="T167" fmla="*/ 5928 h 1544"/>
                              <a:gd name="T168" fmla="+- 0 8960 7228"/>
                              <a:gd name="T169" fmla="*/ T168 w 2028"/>
                              <a:gd name="T170" fmla="+- 0 5847 5058"/>
                              <a:gd name="T171" fmla="*/ 5847 h 1544"/>
                              <a:gd name="T172" fmla="+- 0 9004 7228"/>
                              <a:gd name="T173" fmla="*/ T172 w 2028"/>
                              <a:gd name="T174" fmla="+- 0 5766 5058"/>
                              <a:gd name="T175" fmla="*/ 5766 h 1544"/>
                              <a:gd name="T176" fmla="+- 0 9044 7228"/>
                              <a:gd name="T177" fmla="*/ T176 w 2028"/>
                              <a:gd name="T178" fmla="+- 0 5686 5058"/>
                              <a:gd name="T179" fmla="*/ 5686 h 1544"/>
                              <a:gd name="T180" fmla="+- 0 9080 7228"/>
                              <a:gd name="T181" fmla="*/ T180 w 2028"/>
                              <a:gd name="T182" fmla="+- 0 5608 5058"/>
                              <a:gd name="T183" fmla="*/ 5608 h 1544"/>
                              <a:gd name="T184" fmla="+- 0 9113 7228"/>
                              <a:gd name="T185" fmla="*/ T184 w 2028"/>
                              <a:gd name="T186" fmla="+- 0 5531 5058"/>
                              <a:gd name="T187" fmla="*/ 5531 h 1544"/>
                              <a:gd name="T188" fmla="+- 0 9141 7228"/>
                              <a:gd name="T189" fmla="*/ T188 w 2028"/>
                              <a:gd name="T190" fmla="+- 0 5458 5058"/>
                              <a:gd name="T191" fmla="*/ 5458 h 1544"/>
                              <a:gd name="T192" fmla="+- 0 9166 7228"/>
                              <a:gd name="T193" fmla="*/ T192 w 2028"/>
                              <a:gd name="T194" fmla="+- 0 5388 5058"/>
                              <a:gd name="T195" fmla="*/ 5388 h 1544"/>
                              <a:gd name="T196" fmla="+- 0 9187 7228"/>
                              <a:gd name="T197" fmla="*/ T196 w 2028"/>
                              <a:gd name="T198" fmla="+- 0 5322 5058"/>
                              <a:gd name="T199" fmla="*/ 5322 h 1544"/>
                              <a:gd name="T200" fmla="+- 0 9206 7228"/>
                              <a:gd name="T201" fmla="*/ T200 w 2028"/>
                              <a:gd name="T202" fmla="+- 0 5262 5058"/>
                              <a:gd name="T203" fmla="*/ 5262 h 1544"/>
                              <a:gd name="T204" fmla="+- 0 9221 7228"/>
                              <a:gd name="T205" fmla="*/ T204 w 2028"/>
                              <a:gd name="T206" fmla="+- 0 5207 5058"/>
                              <a:gd name="T207" fmla="*/ 5207 h 1544"/>
                              <a:gd name="T208" fmla="+- 0 9233 7228"/>
                              <a:gd name="T209" fmla="*/ T208 w 2028"/>
                              <a:gd name="T210" fmla="+- 0 5158 5058"/>
                              <a:gd name="T211" fmla="*/ 5158 h 1544"/>
                              <a:gd name="T212" fmla="+- 0 9243 7228"/>
                              <a:gd name="T213" fmla="*/ T212 w 2028"/>
                              <a:gd name="T214" fmla="+- 0 5117 5058"/>
                              <a:gd name="T215" fmla="*/ 5117 h 1544"/>
                              <a:gd name="T216" fmla="+- 0 9250 7228"/>
                              <a:gd name="T217" fmla="*/ T216 w 2028"/>
                              <a:gd name="T218" fmla="+- 0 5083 5058"/>
                              <a:gd name="T219" fmla="*/ 5083 h 1544"/>
                              <a:gd name="T220" fmla="+- 0 9255 7228"/>
                              <a:gd name="T221" fmla="*/ T220 w 2028"/>
                              <a:gd name="T222" fmla="+- 0 5058 5058"/>
                              <a:gd name="T223" fmla="*/ 5058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028" h="1544">
                                <a:moveTo>
                                  <a:pt x="1281" y="1318"/>
                                </a:moveTo>
                                <a:lnTo>
                                  <a:pt x="600" y="413"/>
                                </a:lnTo>
                                <a:lnTo>
                                  <a:pt x="541" y="440"/>
                                </a:lnTo>
                                <a:lnTo>
                                  <a:pt x="469" y="461"/>
                                </a:lnTo>
                                <a:lnTo>
                                  <a:pt x="387" y="478"/>
                                </a:lnTo>
                                <a:lnTo>
                                  <a:pt x="297" y="490"/>
                                </a:lnTo>
                                <a:lnTo>
                                  <a:pt x="205" y="499"/>
                                </a:lnTo>
                                <a:lnTo>
                                  <a:pt x="114" y="504"/>
                                </a:lnTo>
                                <a:lnTo>
                                  <a:pt x="114" y="505"/>
                                </a:lnTo>
                                <a:lnTo>
                                  <a:pt x="103" y="505"/>
                                </a:lnTo>
                                <a:lnTo>
                                  <a:pt x="77" y="506"/>
                                </a:lnTo>
                                <a:lnTo>
                                  <a:pt x="0" y="508"/>
                                </a:lnTo>
                                <a:lnTo>
                                  <a:pt x="0" y="1544"/>
                                </a:lnTo>
                                <a:lnTo>
                                  <a:pt x="58" y="1542"/>
                                </a:lnTo>
                                <a:lnTo>
                                  <a:pt x="120" y="1539"/>
                                </a:lnTo>
                                <a:lnTo>
                                  <a:pt x="187" y="1535"/>
                                </a:lnTo>
                                <a:lnTo>
                                  <a:pt x="258" y="1530"/>
                                </a:lnTo>
                                <a:lnTo>
                                  <a:pt x="332" y="1523"/>
                                </a:lnTo>
                                <a:lnTo>
                                  <a:pt x="410" y="1515"/>
                                </a:lnTo>
                                <a:lnTo>
                                  <a:pt x="491" y="1505"/>
                                </a:lnTo>
                                <a:lnTo>
                                  <a:pt x="575" y="1494"/>
                                </a:lnTo>
                                <a:lnTo>
                                  <a:pt x="660" y="1480"/>
                                </a:lnTo>
                                <a:lnTo>
                                  <a:pt x="748" y="1464"/>
                                </a:lnTo>
                                <a:lnTo>
                                  <a:pt x="836" y="1446"/>
                                </a:lnTo>
                                <a:lnTo>
                                  <a:pt x="925" y="1426"/>
                                </a:lnTo>
                                <a:lnTo>
                                  <a:pt x="1015" y="1403"/>
                                </a:lnTo>
                                <a:lnTo>
                                  <a:pt x="1104" y="1378"/>
                                </a:lnTo>
                                <a:lnTo>
                                  <a:pt x="1193" y="1349"/>
                                </a:lnTo>
                                <a:lnTo>
                                  <a:pt x="1281" y="1318"/>
                                </a:lnTo>
                                <a:moveTo>
                                  <a:pt x="2027" y="0"/>
                                </a:moveTo>
                                <a:lnTo>
                                  <a:pt x="849" y="0"/>
                                </a:lnTo>
                                <a:lnTo>
                                  <a:pt x="810" y="89"/>
                                </a:lnTo>
                                <a:lnTo>
                                  <a:pt x="768" y="166"/>
                                </a:lnTo>
                                <a:lnTo>
                                  <a:pt x="726" y="233"/>
                                </a:lnTo>
                                <a:lnTo>
                                  <a:pt x="686" y="289"/>
                                </a:lnTo>
                                <a:lnTo>
                                  <a:pt x="650" y="333"/>
                                </a:lnTo>
                                <a:lnTo>
                                  <a:pt x="1366" y="1250"/>
                                </a:lnTo>
                                <a:lnTo>
                                  <a:pt x="1440" y="1179"/>
                                </a:lnTo>
                                <a:lnTo>
                                  <a:pt x="1508" y="1105"/>
                                </a:lnTo>
                                <a:lnTo>
                                  <a:pt x="1572" y="1029"/>
                                </a:lnTo>
                                <a:lnTo>
                                  <a:pt x="1630" y="950"/>
                                </a:lnTo>
                                <a:lnTo>
                                  <a:pt x="1683" y="870"/>
                                </a:lnTo>
                                <a:lnTo>
                                  <a:pt x="1732" y="789"/>
                                </a:lnTo>
                                <a:lnTo>
                                  <a:pt x="1776" y="708"/>
                                </a:lnTo>
                                <a:lnTo>
                                  <a:pt x="1816" y="628"/>
                                </a:lnTo>
                                <a:lnTo>
                                  <a:pt x="1852" y="550"/>
                                </a:lnTo>
                                <a:lnTo>
                                  <a:pt x="1885" y="473"/>
                                </a:lnTo>
                                <a:lnTo>
                                  <a:pt x="1913" y="400"/>
                                </a:lnTo>
                                <a:lnTo>
                                  <a:pt x="1938" y="330"/>
                                </a:lnTo>
                                <a:lnTo>
                                  <a:pt x="1959" y="264"/>
                                </a:lnTo>
                                <a:lnTo>
                                  <a:pt x="1978" y="204"/>
                                </a:lnTo>
                                <a:lnTo>
                                  <a:pt x="1993" y="149"/>
                                </a:lnTo>
                                <a:lnTo>
                                  <a:pt x="2005" y="100"/>
                                </a:lnTo>
                                <a:lnTo>
                                  <a:pt x="2015" y="59"/>
                                </a:lnTo>
                                <a:lnTo>
                                  <a:pt x="2022" y="25"/>
                                </a:lnTo>
                                <a:lnTo>
                                  <a:pt x="2027" y="0"/>
                                </a:lnTo>
                              </a:path>
                            </a:pathLst>
                          </a:custGeom>
                          <a:solidFill>
                            <a:srgbClr val="0068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151"/>
                        <wps:cNvSpPr>
                          <a:spLocks/>
                        </wps:cNvSpPr>
                        <wps:spPr bwMode="auto">
                          <a:xfrm>
                            <a:off x="7228" y="5058"/>
                            <a:ext cx="3771" cy="2710"/>
                          </a:xfrm>
                          <a:custGeom>
                            <a:avLst/>
                            <a:gdLst>
                              <a:gd name="T0" fmla="+- 0 8647 7228"/>
                              <a:gd name="T1" fmla="*/ T0 w 3771"/>
                              <a:gd name="T2" fmla="+- 0 6557 5058"/>
                              <a:gd name="T3" fmla="*/ 6557 h 2710"/>
                              <a:gd name="T4" fmla="+- 0 8646 7228"/>
                              <a:gd name="T5" fmla="*/ T4 w 3771"/>
                              <a:gd name="T6" fmla="+- 0 6557 5058"/>
                              <a:gd name="T7" fmla="*/ 6557 h 2710"/>
                              <a:gd name="T8" fmla="+- 0 8570 7228"/>
                              <a:gd name="T9" fmla="*/ T8 w 3771"/>
                              <a:gd name="T10" fmla="+- 0 6459 5058"/>
                              <a:gd name="T11" fmla="*/ 6459 h 2710"/>
                              <a:gd name="T12" fmla="+- 0 8569 7228"/>
                              <a:gd name="T13" fmla="*/ T12 w 3771"/>
                              <a:gd name="T14" fmla="+- 0 6460 5058"/>
                              <a:gd name="T15" fmla="*/ 6460 h 2710"/>
                              <a:gd name="T16" fmla="+- 0 8437 7228"/>
                              <a:gd name="T17" fmla="*/ T16 w 3771"/>
                              <a:gd name="T18" fmla="+- 0 6524 5058"/>
                              <a:gd name="T19" fmla="*/ 6524 h 2710"/>
                              <a:gd name="T20" fmla="+- 0 8268 7228"/>
                              <a:gd name="T21" fmla="*/ T20 w 3771"/>
                              <a:gd name="T22" fmla="+- 0 6578 5058"/>
                              <a:gd name="T23" fmla="*/ 6578 h 2710"/>
                              <a:gd name="T24" fmla="+- 0 8076 7228"/>
                              <a:gd name="T25" fmla="*/ T24 w 3771"/>
                              <a:gd name="T26" fmla="+- 0 6623 5058"/>
                              <a:gd name="T27" fmla="*/ 6623 h 2710"/>
                              <a:gd name="T28" fmla="+- 0 7876 7228"/>
                              <a:gd name="T29" fmla="*/ T28 w 3771"/>
                              <a:gd name="T30" fmla="+- 0 6659 5058"/>
                              <a:gd name="T31" fmla="*/ 6659 h 2710"/>
                              <a:gd name="T32" fmla="+- 0 7680 7228"/>
                              <a:gd name="T33" fmla="*/ T32 w 3771"/>
                              <a:gd name="T34" fmla="+- 0 6687 5058"/>
                              <a:gd name="T35" fmla="*/ 6687 h 2710"/>
                              <a:gd name="T36" fmla="+- 0 7427 7228"/>
                              <a:gd name="T37" fmla="*/ T36 w 3771"/>
                              <a:gd name="T38" fmla="+- 0 6716 5058"/>
                              <a:gd name="T39" fmla="*/ 6716 h 2710"/>
                              <a:gd name="T40" fmla="+- 0 7228 7228"/>
                              <a:gd name="T41" fmla="*/ T40 w 3771"/>
                              <a:gd name="T42" fmla="+- 0 6732 5058"/>
                              <a:gd name="T43" fmla="*/ 6732 h 2710"/>
                              <a:gd name="T44" fmla="+- 0 7314 7228"/>
                              <a:gd name="T45" fmla="*/ T44 w 3771"/>
                              <a:gd name="T46" fmla="+- 0 7763 5058"/>
                              <a:gd name="T47" fmla="*/ 7763 h 2710"/>
                              <a:gd name="T48" fmla="+- 0 7480 7228"/>
                              <a:gd name="T49" fmla="*/ T48 w 3771"/>
                              <a:gd name="T50" fmla="+- 0 7752 5058"/>
                              <a:gd name="T51" fmla="*/ 7752 h 2710"/>
                              <a:gd name="T52" fmla="+- 0 7611 7228"/>
                              <a:gd name="T53" fmla="*/ T52 w 3771"/>
                              <a:gd name="T54" fmla="+- 0 7739 5058"/>
                              <a:gd name="T55" fmla="*/ 7739 h 2710"/>
                              <a:gd name="T56" fmla="+- 0 7756 7228"/>
                              <a:gd name="T57" fmla="*/ T56 w 3771"/>
                              <a:gd name="T58" fmla="+- 0 7722 5058"/>
                              <a:gd name="T59" fmla="*/ 7722 h 2710"/>
                              <a:gd name="T60" fmla="+- 0 7912 7228"/>
                              <a:gd name="T61" fmla="*/ T60 w 3771"/>
                              <a:gd name="T62" fmla="+- 0 7699 5058"/>
                              <a:gd name="T63" fmla="*/ 7699 h 2710"/>
                              <a:gd name="T64" fmla="+- 0 8077 7228"/>
                              <a:gd name="T65" fmla="*/ T64 w 3771"/>
                              <a:gd name="T66" fmla="+- 0 7671 5058"/>
                              <a:gd name="T67" fmla="*/ 7671 h 2710"/>
                              <a:gd name="T68" fmla="+- 0 8249 7228"/>
                              <a:gd name="T69" fmla="*/ T68 w 3771"/>
                              <a:gd name="T70" fmla="+- 0 7635 5058"/>
                              <a:gd name="T71" fmla="*/ 7635 h 2710"/>
                              <a:gd name="T72" fmla="+- 0 8424 7228"/>
                              <a:gd name="T73" fmla="*/ T72 w 3771"/>
                              <a:gd name="T74" fmla="+- 0 7592 5058"/>
                              <a:gd name="T75" fmla="*/ 7592 h 2710"/>
                              <a:gd name="T76" fmla="+- 0 8601 7228"/>
                              <a:gd name="T77" fmla="*/ T76 w 3771"/>
                              <a:gd name="T78" fmla="+- 0 7541 5058"/>
                              <a:gd name="T79" fmla="*/ 7541 h 2710"/>
                              <a:gd name="T80" fmla="+- 0 8777 7228"/>
                              <a:gd name="T81" fmla="*/ T80 w 3771"/>
                              <a:gd name="T82" fmla="+- 0 7481 5058"/>
                              <a:gd name="T83" fmla="*/ 7481 h 2710"/>
                              <a:gd name="T84" fmla="+- 0 8950 7228"/>
                              <a:gd name="T85" fmla="*/ T84 w 3771"/>
                              <a:gd name="T86" fmla="+- 0 7411 5058"/>
                              <a:gd name="T87" fmla="*/ 7411 h 2710"/>
                              <a:gd name="T88" fmla="+- 0 9116 7228"/>
                              <a:gd name="T89" fmla="*/ T88 w 3771"/>
                              <a:gd name="T90" fmla="+- 0 7331 5058"/>
                              <a:gd name="T91" fmla="*/ 7331 h 2710"/>
                              <a:gd name="T92" fmla="+- 0 10998 7228"/>
                              <a:gd name="T93" fmla="*/ T92 w 3771"/>
                              <a:gd name="T94" fmla="+- 0 5058 5058"/>
                              <a:gd name="T95" fmla="*/ 5058 h 2710"/>
                              <a:gd name="T96" fmla="+- 0 9351 7228"/>
                              <a:gd name="T97" fmla="*/ T96 w 3771"/>
                              <a:gd name="T98" fmla="+- 0 5193 5058"/>
                              <a:gd name="T99" fmla="*/ 5193 h 2710"/>
                              <a:gd name="T100" fmla="+- 0 9282 7228"/>
                              <a:gd name="T101" fmla="*/ T100 w 3771"/>
                              <a:gd name="T102" fmla="+- 0 5436 5058"/>
                              <a:gd name="T103" fmla="*/ 5436 h 2710"/>
                              <a:gd name="T104" fmla="+- 0 9206 7228"/>
                              <a:gd name="T105" fmla="*/ T104 w 3771"/>
                              <a:gd name="T106" fmla="+- 0 5646 5058"/>
                              <a:gd name="T107" fmla="*/ 5646 h 2710"/>
                              <a:gd name="T108" fmla="+- 0 9125 7228"/>
                              <a:gd name="T109" fmla="*/ T108 w 3771"/>
                              <a:gd name="T110" fmla="+- 0 5827 5058"/>
                              <a:gd name="T111" fmla="*/ 5827 h 2710"/>
                              <a:gd name="T112" fmla="+- 0 9042 7228"/>
                              <a:gd name="T113" fmla="*/ T112 w 3771"/>
                              <a:gd name="T114" fmla="+- 0 5979 5058"/>
                              <a:gd name="T115" fmla="*/ 5979 h 2710"/>
                              <a:gd name="T116" fmla="+- 0 8959 7228"/>
                              <a:gd name="T117" fmla="*/ T116 w 3771"/>
                              <a:gd name="T118" fmla="+- 0 6106 5058"/>
                              <a:gd name="T119" fmla="*/ 6106 h 2710"/>
                              <a:gd name="T120" fmla="+- 0 8879 7228"/>
                              <a:gd name="T121" fmla="*/ T120 w 3771"/>
                              <a:gd name="T122" fmla="+- 0 6209 5058"/>
                              <a:gd name="T123" fmla="*/ 6209 h 2710"/>
                              <a:gd name="T124" fmla="+- 0 8803 7228"/>
                              <a:gd name="T125" fmla="*/ T124 w 3771"/>
                              <a:gd name="T126" fmla="+- 0 6291 5058"/>
                              <a:gd name="T127" fmla="*/ 6291 h 2710"/>
                              <a:gd name="T128" fmla="+- 0 8734 7228"/>
                              <a:gd name="T129" fmla="*/ T128 w 3771"/>
                              <a:gd name="T130" fmla="+- 0 6354 5058"/>
                              <a:gd name="T131" fmla="*/ 6354 h 2710"/>
                              <a:gd name="T132" fmla="+- 0 8674 7228"/>
                              <a:gd name="T133" fmla="*/ T132 w 3771"/>
                              <a:gd name="T134" fmla="+- 0 6400 5058"/>
                              <a:gd name="T135" fmla="*/ 6400 h 2710"/>
                              <a:gd name="T136" fmla="+- 0 9042 7228"/>
                              <a:gd name="T137" fmla="*/ T136 w 3771"/>
                              <a:gd name="T138" fmla="+- 0 6948 5058"/>
                              <a:gd name="T139" fmla="*/ 6948 h 2710"/>
                              <a:gd name="T140" fmla="+- 0 9260 7228"/>
                              <a:gd name="T141" fmla="*/ T140 w 3771"/>
                              <a:gd name="T142" fmla="+- 0 7241 5058"/>
                              <a:gd name="T143" fmla="*/ 7241 h 2710"/>
                              <a:gd name="T144" fmla="+- 0 9329 7228"/>
                              <a:gd name="T145" fmla="*/ T144 w 3771"/>
                              <a:gd name="T146" fmla="+- 0 7195 5058"/>
                              <a:gd name="T147" fmla="*/ 7195 h 2710"/>
                              <a:gd name="T148" fmla="+- 0 9407 7228"/>
                              <a:gd name="T149" fmla="*/ T148 w 3771"/>
                              <a:gd name="T150" fmla="+- 0 7137 5058"/>
                              <a:gd name="T151" fmla="*/ 7137 h 2710"/>
                              <a:gd name="T152" fmla="+- 0 9494 7228"/>
                              <a:gd name="T153" fmla="*/ T152 w 3771"/>
                              <a:gd name="T154" fmla="+- 0 7068 5058"/>
                              <a:gd name="T155" fmla="*/ 7068 h 2710"/>
                              <a:gd name="T156" fmla="+- 0 9588 7228"/>
                              <a:gd name="T157" fmla="*/ T156 w 3771"/>
                              <a:gd name="T158" fmla="+- 0 6985 5058"/>
                              <a:gd name="T159" fmla="*/ 6985 h 2710"/>
                              <a:gd name="T160" fmla="+- 0 9637 7228"/>
                              <a:gd name="T161" fmla="*/ T160 w 3771"/>
                              <a:gd name="T162" fmla="+- 0 6939 5058"/>
                              <a:gd name="T163" fmla="*/ 6939 h 2710"/>
                              <a:gd name="T164" fmla="+- 0 9738 7228"/>
                              <a:gd name="T165" fmla="*/ T164 w 3771"/>
                              <a:gd name="T166" fmla="+- 0 6836 5058"/>
                              <a:gd name="T167" fmla="*/ 6836 h 2710"/>
                              <a:gd name="T168" fmla="+- 0 9843 7228"/>
                              <a:gd name="T169" fmla="*/ T168 w 3771"/>
                              <a:gd name="T170" fmla="+- 0 6717 5058"/>
                              <a:gd name="T171" fmla="*/ 6717 h 2710"/>
                              <a:gd name="T172" fmla="+- 0 9951 7228"/>
                              <a:gd name="T173" fmla="*/ T172 w 3771"/>
                              <a:gd name="T174" fmla="+- 0 6584 5058"/>
                              <a:gd name="T175" fmla="*/ 6584 h 2710"/>
                              <a:gd name="T176" fmla="+- 0 10059 7228"/>
                              <a:gd name="T177" fmla="*/ T176 w 3771"/>
                              <a:gd name="T178" fmla="+- 0 6433 5058"/>
                              <a:gd name="T179" fmla="*/ 6433 h 2710"/>
                              <a:gd name="T180" fmla="+- 0 10167 7228"/>
                              <a:gd name="T181" fmla="*/ T180 w 3771"/>
                              <a:gd name="T182" fmla="+- 0 6266 5058"/>
                              <a:gd name="T183" fmla="*/ 6266 h 2710"/>
                              <a:gd name="T184" fmla="+- 0 10273 7228"/>
                              <a:gd name="T185" fmla="*/ T184 w 3771"/>
                              <a:gd name="T186" fmla="+- 0 6081 5058"/>
                              <a:gd name="T187" fmla="*/ 6081 h 2710"/>
                              <a:gd name="T188" fmla="+- 0 10376 7228"/>
                              <a:gd name="T189" fmla="*/ T188 w 3771"/>
                              <a:gd name="T190" fmla="+- 0 5878 5058"/>
                              <a:gd name="T191" fmla="*/ 5878 h 2710"/>
                              <a:gd name="T192" fmla="+- 0 10431 7228"/>
                              <a:gd name="T193" fmla="*/ T192 w 3771"/>
                              <a:gd name="T194" fmla="+- 0 5757 5058"/>
                              <a:gd name="T195" fmla="*/ 5757 h 2710"/>
                              <a:gd name="T196" fmla="+- 0 10440 7228"/>
                              <a:gd name="T197" fmla="*/ T196 w 3771"/>
                              <a:gd name="T198" fmla="+- 0 5737 5058"/>
                              <a:gd name="T199" fmla="*/ 5737 h 2710"/>
                              <a:gd name="T200" fmla="+- 0 10500 7228"/>
                              <a:gd name="T201" fmla="*/ T200 w 3771"/>
                              <a:gd name="T202" fmla="+- 0 5583 5058"/>
                              <a:gd name="T203" fmla="*/ 5583 h 2710"/>
                              <a:gd name="T204" fmla="+- 0 10574 7228"/>
                              <a:gd name="T205" fmla="*/ T204 w 3771"/>
                              <a:gd name="T206" fmla="+- 0 5450 5058"/>
                              <a:gd name="T207" fmla="*/ 5450 h 2710"/>
                              <a:gd name="T208" fmla="+- 0 10668 7228"/>
                              <a:gd name="T209" fmla="*/ T208 w 3771"/>
                              <a:gd name="T210" fmla="+- 0 5322 5058"/>
                              <a:gd name="T211" fmla="*/ 5322 h 2710"/>
                              <a:gd name="T212" fmla="+- 0 10783 7228"/>
                              <a:gd name="T213" fmla="*/ T212 w 3771"/>
                              <a:gd name="T214" fmla="+- 0 5203 5058"/>
                              <a:gd name="T215" fmla="*/ 5203 h 2710"/>
                              <a:gd name="T216" fmla="+- 0 10904 7228"/>
                              <a:gd name="T217" fmla="*/ T216 w 3771"/>
                              <a:gd name="T218" fmla="+- 0 5112 5058"/>
                              <a:gd name="T219" fmla="*/ 5112 h 2710"/>
                              <a:gd name="T220" fmla="+- 0 10986 7228"/>
                              <a:gd name="T221" fmla="*/ T220 w 3771"/>
                              <a:gd name="T222" fmla="+- 0 5064 5058"/>
                              <a:gd name="T223" fmla="*/ 5064 h 2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771" h="2710">
                                <a:moveTo>
                                  <a:pt x="1968" y="2228"/>
                                </a:moveTo>
                                <a:lnTo>
                                  <a:pt x="1419" y="1499"/>
                                </a:lnTo>
                                <a:lnTo>
                                  <a:pt x="1418" y="1499"/>
                                </a:lnTo>
                                <a:lnTo>
                                  <a:pt x="1343" y="1400"/>
                                </a:lnTo>
                                <a:lnTo>
                                  <a:pt x="1342" y="1401"/>
                                </a:lnTo>
                                <a:lnTo>
                                  <a:pt x="1342" y="1402"/>
                                </a:lnTo>
                                <a:lnTo>
                                  <a:pt x="1341" y="1402"/>
                                </a:lnTo>
                                <a:lnTo>
                                  <a:pt x="1280" y="1435"/>
                                </a:lnTo>
                                <a:lnTo>
                                  <a:pt x="1209" y="1466"/>
                                </a:lnTo>
                                <a:lnTo>
                                  <a:pt x="1128" y="1494"/>
                                </a:lnTo>
                                <a:lnTo>
                                  <a:pt x="1040" y="1520"/>
                                </a:lnTo>
                                <a:lnTo>
                                  <a:pt x="946" y="1543"/>
                                </a:lnTo>
                                <a:lnTo>
                                  <a:pt x="848" y="1565"/>
                                </a:lnTo>
                                <a:lnTo>
                                  <a:pt x="748" y="1584"/>
                                </a:lnTo>
                                <a:lnTo>
                                  <a:pt x="648" y="1601"/>
                                </a:lnTo>
                                <a:lnTo>
                                  <a:pt x="548" y="1616"/>
                                </a:lnTo>
                                <a:lnTo>
                                  <a:pt x="452" y="1629"/>
                                </a:lnTo>
                                <a:lnTo>
                                  <a:pt x="360" y="1640"/>
                                </a:lnTo>
                                <a:lnTo>
                                  <a:pt x="199" y="1658"/>
                                </a:lnTo>
                                <a:lnTo>
                                  <a:pt x="77" y="1669"/>
                                </a:lnTo>
                                <a:lnTo>
                                  <a:pt x="0" y="1674"/>
                                </a:lnTo>
                                <a:lnTo>
                                  <a:pt x="0" y="2710"/>
                                </a:lnTo>
                                <a:lnTo>
                                  <a:pt x="86" y="2705"/>
                                </a:lnTo>
                                <a:lnTo>
                                  <a:pt x="192" y="2698"/>
                                </a:lnTo>
                                <a:lnTo>
                                  <a:pt x="252" y="2694"/>
                                </a:lnTo>
                                <a:lnTo>
                                  <a:pt x="315" y="2688"/>
                                </a:lnTo>
                                <a:lnTo>
                                  <a:pt x="383" y="2681"/>
                                </a:lnTo>
                                <a:lnTo>
                                  <a:pt x="454" y="2673"/>
                                </a:lnTo>
                                <a:lnTo>
                                  <a:pt x="528" y="2664"/>
                                </a:lnTo>
                                <a:lnTo>
                                  <a:pt x="605" y="2653"/>
                                </a:lnTo>
                                <a:lnTo>
                                  <a:pt x="684" y="2641"/>
                                </a:lnTo>
                                <a:lnTo>
                                  <a:pt x="766" y="2628"/>
                                </a:lnTo>
                                <a:lnTo>
                                  <a:pt x="849" y="2613"/>
                                </a:lnTo>
                                <a:lnTo>
                                  <a:pt x="934" y="2596"/>
                                </a:lnTo>
                                <a:lnTo>
                                  <a:pt x="1021" y="2577"/>
                                </a:lnTo>
                                <a:lnTo>
                                  <a:pt x="1108" y="2557"/>
                                </a:lnTo>
                                <a:lnTo>
                                  <a:pt x="1196" y="2534"/>
                                </a:lnTo>
                                <a:lnTo>
                                  <a:pt x="1285" y="2510"/>
                                </a:lnTo>
                                <a:lnTo>
                                  <a:pt x="1373" y="2483"/>
                                </a:lnTo>
                                <a:lnTo>
                                  <a:pt x="1462" y="2454"/>
                                </a:lnTo>
                                <a:lnTo>
                                  <a:pt x="1549" y="2423"/>
                                </a:lnTo>
                                <a:lnTo>
                                  <a:pt x="1636" y="2389"/>
                                </a:lnTo>
                                <a:lnTo>
                                  <a:pt x="1722" y="2353"/>
                                </a:lnTo>
                                <a:lnTo>
                                  <a:pt x="1806" y="2314"/>
                                </a:lnTo>
                                <a:lnTo>
                                  <a:pt x="1888" y="2273"/>
                                </a:lnTo>
                                <a:lnTo>
                                  <a:pt x="1968" y="2228"/>
                                </a:lnTo>
                                <a:moveTo>
                                  <a:pt x="3770" y="0"/>
                                </a:moveTo>
                                <a:lnTo>
                                  <a:pt x="2154" y="0"/>
                                </a:lnTo>
                                <a:lnTo>
                                  <a:pt x="2123" y="135"/>
                                </a:lnTo>
                                <a:lnTo>
                                  <a:pt x="2090" y="260"/>
                                </a:lnTo>
                                <a:lnTo>
                                  <a:pt x="2054" y="378"/>
                                </a:lnTo>
                                <a:lnTo>
                                  <a:pt x="2017" y="487"/>
                                </a:lnTo>
                                <a:lnTo>
                                  <a:pt x="1978" y="588"/>
                                </a:lnTo>
                                <a:lnTo>
                                  <a:pt x="1938" y="682"/>
                                </a:lnTo>
                                <a:lnTo>
                                  <a:pt x="1897" y="769"/>
                                </a:lnTo>
                                <a:lnTo>
                                  <a:pt x="1856" y="848"/>
                                </a:lnTo>
                                <a:lnTo>
                                  <a:pt x="1814" y="921"/>
                                </a:lnTo>
                                <a:lnTo>
                                  <a:pt x="1773" y="988"/>
                                </a:lnTo>
                                <a:lnTo>
                                  <a:pt x="1731" y="1048"/>
                                </a:lnTo>
                                <a:lnTo>
                                  <a:pt x="1691" y="1102"/>
                                </a:lnTo>
                                <a:lnTo>
                                  <a:pt x="1651" y="1151"/>
                                </a:lnTo>
                                <a:lnTo>
                                  <a:pt x="1612" y="1195"/>
                                </a:lnTo>
                                <a:lnTo>
                                  <a:pt x="1575" y="1233"/>
                                </a:lnTo>
                                <a:lnTo>
                                  <a:pt x="1539" y="1267"/>
                                </a:lnTo>
                                <a:lnTo>
                                  <a:pt x="1506" y="1296"/>
                                </a:lnTo>
                                <a:lnTo>
                                  <a:pt x="1475" y="1321"/>
                                </a:lnTo>
                                <a:lnTo>
                                  <a:pt x="1446" y="1342"/>
                                </a:lnTo>
                                <a:lnTo>
                                  <a:pt x="1420" y="1359"/>
                                </a:lnTo>
                                <a:lnTo>
                                  <a:pt x="1814" y="1890"/>
                                </a:lnTo>
                                <a:lnTo>
                                  <a:pt x="1815" y="1890"/>
                                </a:lnTo>
                                <a:lnTo>
                                  <a:pt x="2032" y="2183"/>
                                </a:lnTo>
                                <a:lnTo>
                                  <a:pt x="2065" y="2161"/>
                                </a:lnTo>
                                <a:lnTo>
                                  <a:pt x="2101" y="2137"/>
                                </a:lnTo>
                                <a:lnTo>
                                  <a:pt x="2139" y="2110"/>
                                </a:lnTo>
                                <a:lnTo>
                                  <a:pt x="2179" y="2079"/>
                                </a:lnTo>
                                <a:lnTo>
                                  <a:pt x="2222" y="2046"/>
                                </a:lnTo>
                                <a:lnTo>
                                  <a:pt x="2266" y="2010"/>
                                </a:lnTo>
                                <a:lnTo>
                                  <a:pt x="2312" y="1970"/>
                                </a:lnTo>
                                <a:lnTo>
                                  <a:pt x="2360" y="1927"/>
                                </a:lnTo>
                                <a:lnTo>
                                  <a:pt x="2400" y="1890"/>
                                </a:lnTo>
                                <a:lnTo>
                                  <a:pt x="2409" y="1881"/>
                                </a:lnTo>
                                <a:lnTo>
                                  <a:pt x="2459" y="1831"/>
                                </a:lnTo>
                                <a:lnTo>
                                  <a:pt x="2510" y="1778"/>
                                </a:lnTo>
                                <a:lnTo>
                                  <a:pt x="2562" y="1720"/>
                                </a:lnTo>
                                <a:lnTo>
                                  <a:pt x="2615" y="1659"/>
                                </a:lnTo>
                                <a:lnTo>
                                  <a:pt x="2669" y="1594"/>
                                </a:lnTo>
                                <a:lnTo>
                                  <a:pt x="2723" y="1526"/>
                                </a:lnTo>
                                <a:lnTo>
                                  <a:pt x="2777" y="1453"/>
                                </a:lnTo>
                                <a:lnTo>
                                  <a:pt x="2831" y="1375"/>
                                </a:lnTo>
                                <a:lnTo>
                                  <a:pt x="2885" y="1294"/>
                                </a:lnTo>
                                <a:lnTo>
                                  <a:pt x="2939" y="1208"/>
                                </a:lnTo>
                                <a:lnTo>
                                  <a:pt x="2992" y="1118"/>
                                </a:lnTo>
                                <a:lnTo>
                                  <a:pt x="3045" y="1023"/>
                                </a:lnTo>
                                <a:lnTo>
                                  <a:pt x="3097" y="924"/>
                                </a:lnTo>
                                <a:lnTo>
                                  <a:pt x="3148" y="820"/>
                                </a:lnTo>
                                <a:lnTo>
                                  <a:pt x="3198" y="711"/>
                                </a:lnTo>
                                <a:lnTo>
                                  <a:pt x="3203" y="699"/>
                                </a:lnTo>
                                <a:lnTo>
                                  <a:pt x="3207" y="689"/>
                                </a:lnTo>
                                <a:lnTo>
                                  <a:pt x="3212" y="679"/>
                                </a:lnTo>
                                <a:lnTo>
                                  <a:pt x="3240" y="599"/>
                                </a:lnTo>
                                <a:lnTo>
                                  <a:pt x="3272" y="525"/>
                                </a:lnTo>
                                <a:lnTo>
                                  <a:pt x="3308" y="456"/>
                                </a:lnTo>
                                <a:lnTo>
                                  <a:pt x="3346" y="392"/>
                                </a:lnTo>
                                <a:lnTo>
                                  <a:pt x="3387" y="334"/>
                                </a:lnTo>
                                <a:lnTo>
                                  <a:pt x="3440" y="264"/>
                                </a:lnTo>
                                <a:lnTo>
                                  <a:pt x="3497" y="201"/>
                                </a:lnTo>
                                <a:lnTo>
                                  <a:pt x="3555" y="145"/>
                                </a:lnTo>
                                <a:lnTo>
                                  <a:pt x="3615" y="97"/>
                                </a:lnTo>
                                <a:lnTo>
                                  <a:pt x="3676" y="54"/>
                                </a:lnTo>
                                <a:lnTo>
                                  <a:pt x="3737" y="18"/>
                                </a:lnTo>
                                <a:lnTo>
                                  <a:pt x="3758" y="6"/>
                                </a:lnTo>
                                <a:lnTo>
                                  <a:pt x="3770" y="0"/>
                                </a:lnTo>
                              </a:path>
                            </a:pathLst>
                          </a:custGeom>
                          <a:solidFill>
                            <a:srgbClr val="7CC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CF5A4B4" id="Group 150" o:spid="_x0000_s1026" style="position:absolute;margin-left:361.4pt;margin-top:252.95pt;width:188.55pt;height:135.5pt;z-index:-251698176;mso-position-horizontal-relative:page;mso-position-vertical-relative:page" coordorigin="7228,5059" coordsize="3771,27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">
                <v:shape id="AutoShape 152" o:spid="_x0000_s1027" style="position:absolute;left:7228;top:5058;width:2028;height:1544;visibility:visible;mso-wrap-style:square;v-text-anchor:top" coordsize="2028,15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92nRxAAA&#10;ANwAAAAPAAAAZHJzL2Rvd25yZXYueG1sRI9Bi8IwFITvgv8hPMGLrGllUalGcRd09eBB3YU9Pppn&#10;W2xeShNr/fdGEDwOM/MNM1+2phQN1a6wrCAeRiCIU6sLzhT8ntYfUxDOI2ssLZOCOzlYLrqdOSba&#10;3vhAzdFnIkDYJagg975KpHRpTgbd0FbEwTvb2qAPss6krvEW4KaUoygaS4MFh4UcK/rOKb0cr0bB&#10;tP3SzYD/K9rufibxaeD/NtFeqX6vXc1AeGr9O/xqb7WCUfwJzzPhCMjF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vdp0cQAAADcAAAADwAAAAAAAAAAAAAAAACXAgAAZHJzL2Rv&#10;d25yZXYueG1sUEsFBgAAAAAEAAQA9QAAAIgDAAAAAA==&#10;" path="m1281,1318l600,413,541,440,469,461,387,478,297,490,205,499,114,504,114,505,103,505,77,506,,508,,1544,58,1542,120,1539,187,1535,258,1530,332,1523,410,1515,491,1505,575,1494,660,1480,748,1464,836,1446,925,1426,1015,1403,1104,1378,1193,1349,1281,1318m2027,0l849,,810,89,768,166,726,233,686,289,650,333,1366,1250,1440,1179,1508,1105,1572,1029,1630,950,1683,870,1732,789,1776,708,1816,628,1852,550,1885,473,1913,400,1938,330,1959,264,1978,204,1993,149,2005,100,2015,59,2022,25,2027,0e" fillcolor="#00689e" stroked="f">
                  <v:path arrowok="t" o:connecttype="custom" o:connectlocs="1281,6376;600,5471;541,5498;469,5519;387,5536;297,5548;205,5557;114,5562;114,5563;103,5563;77,5564;0,5566;0,6602;58,6600;120,6597;187,6593;258,6588;332,6581;410,6573;491,6563;575,6552;660,6538;748,6522;836,6504;925,6484;1015,6461;1104,6436;1193,6407;1281,6376;2027,5058;849,5058;810,5147;768,5224;726,5291;686,5347;650,5391;1366,6308;1440,6237;1508,6163;1572,6087;1630,6008;1683,5928;1732,5847;1776,5766;1816,5686;1852,5608;1885,5531;1913,5458;1938,5388;1959,5322;1978,5262;1993,5207;2005,5158;2015,5117;2022,5083;2027,5058" o:connectangles="0,0,0,0,0,0,0,0,0,0,0,0,0,0,0,0,0,0,0,0,0,0,0,0,0,0,0,0,0,0,0,0,0,0,0,0,0,0,0,0,0,0,0,0,0,0,0,0,0,0,0,0,0,0,0,0"/>
                </v:shape>
                <v:shape id="AutoShape 151" o:spid="_x0000_s1028" style="position:absolute;left:7228;top:5058;width:3771;height:2710;visibility:visible;mso-wrap-style:square;v-text-anchor:top" coordsize="3771,27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q4MlxAAA&#10;ANwAAAAPAAAAZHJzL2Rvd25yZXYueG1sRI9Bi8IwFITvC/6H8ARva6qgLNUoIii7HgR1Qbw9m2da&#10;bV5KE23990ZY2OMwM98w03lrS/Gg2heOFQz6CQjizOmCjYLfw+rzC4QPyBpLx6TgSR7ms87HFFPt&#10;Gt7RYx+MiBD2KSrIQ6hSKX2Wk0XfdxVx9C6uthiirI3UNTYRbks5TJKxtFhwXMixomVO2W1/twrW&#10;l5Mxm+P5sKVVc0+uI1Ppn4VSvW67mIAI1Ib/8F/7WysYDkbwPhOPgJy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quDJcQAAADcAAAADwAAAAAAAAAAAAAAAACXAgAAZHJzL2Rv&#10;d25yZXYueG1sUEsFBgAAAAAEAAQA9QAAAIgDAAAAAA==&#10;" path="m1968,2228l1419,1499,1418,1499,1343,1400,1342,1401,1342,1402,1341,1402,1280,1435,1209,1466,1128,1494,1040,1520,946,1543,848,1565,748,1584,648,1601,548,1616,452,1629,360,1640,199,1658,77,1669,,1674,,2710,86,2705,192,2698,252,2694,315,2688,383,2681,454,2673,528,2664,605,2653,684,2641,766,2628,849,2613,934,2596,1021,2577,1108,2557,1196,2534,1285,2510,1373,2483,1462,2454,1549,2423,1636,2389,1722,2353,1806,2314,1888,2273,1968,2228m3770,0l2154,,2123,135,2090,260,2054,378,2017,487,1978,588,1938,682,1897,769,1856,848,1814,921,1773,988,1731,1048,1691,1102,1651,1151,1612,1195,1575,1233,1539,1267,1506,1296,1475,1321,1446,1342,1420,1359,1814,1890,1815,1890,2032,2183,2065,2161,2101,2137,2139,2110,2179,2079,2222,2046,2266,2010,2312,1970,2360,1927,2400,1890,2409,1881,2459,1831,2510,1778,2562,1720,2615,1659,2669,1594,2723,1526,2777,1453,2831,1375,2885,1294,2939,1208,2992,1118,3045,1023,3097,924,3148,820,3198,711,3203,699,3207,689,3212,679,3240,599,3272,525,3308,456,3346,392,3387,334,3440,264,3497,201,3555,145,3615,97,3676,54,3737,18,3758,6,3770,0e" fillcolor="#7cc3e2" stroked="f">
                  <v:path arrowok="t" o:connecttype="custom" o:connectlocs="1419,6557;1418,6557;1342,6459;1341,6460;1209,6524;1040,6578;848,6623;648,6659;452,6687;199,6716;0,6732;86,7763;252,7752;383,7739;528,7722;684,7699;849,7671;1021,7635;1196,7592;1373,7541;1549,7481;1722,7411;1888,7331;3770,5058;2123,5193;2054,5436;1978,5646;1897,5827;1814,5979;1731,6106;1651,6209;1575,6291;1506,6354;1446,6400;1814,6948;2032,7241;2101,7195;2179,7137;2266,7068;2360,6985;2409,6939;2510,6836;2615,6717;2723,6584;2831,6433;2939,6266;3045,6081;3148,5878;3203,5757;3212,5737;3272,5583;3346,5450;3440,5322;3555,5203;3676,5112;3758,506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2DE89580" wp14:editId="4EBC2C69">
                <wp:simplePos x="0" y="0"/>
                <wp:positionH relativeFrom="page">
                  <wp:posOffset>3646805</wp:posOffset>
                </wp:positionH>
                <wp:positionV relativeFrom="page">
                  <wp:posOffset>4274820</wp:posOffset>
                </wp:positionV>
                <wp:extent cx="871220" cy="659130"/>
                <wp:effectExtent l="1905" t="0" r="3175" b="6350"/>
                <wp:wrapNone/>
                <wp:docPr id="212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1220" cy="659130"/>
                        </a:xfrm>
                        <a:prstGeom prst="rect">
                          <a:avLst/>
                        </a:prstGeom>
                        <a:solidFill>
                          <a:srgbClr val="7CC3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15E7AF6A" id="Rectangle 149" o:spid="_x0000_s1026" style="position:absolute;margin-left:287.15pt;margin-top:336.6pt;width:68.6pt;height:51.9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" fillcolor="#7cc3e2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24009AFA" wp14:editId="464632B3">
                <wp:simplePos x="0" y="0"/>
                <wp:positionH relativeFrom="page">
                  <wp:posOffset>2709545</wp:posOffset>
                </wp:positionH>
                <wp:positionV relativeFrom="page">
                  <wp:posOffset>4274820</wp:posOffset>
                </wp:positionV>
                <wp:extent cx="871220" cy="659130"/>
                <wp:effectExtent l="4445" t="0" r="635" b="6350"/>
                <wp:wrapNone/>
                <wp:docPr id="211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1220" cy="659130"/>
                        </a:xfrm>
                        <a:prstGeom prst="rect">
                          <a:avLst/>
                        </a:prstGeom>
                        <a:solidFill>
                          <a:srgbClr val="7CC3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677F6CDE" id="Rectangle 148" o:spid="_x0000_s1026" style="position:absolute;margin-left:213.35pt;margin-top:336.6pt;width:68.6pt;height:51.9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" fillcolor="#7cc3e2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 wp14:anchorId="0E13DA9E" wp14:editId="2AB68DDB">
                <wp:simplePos x="0" y="0"/>
                <wp:positionH relativeFrom="page">
                  <wp:posOffset>360045</wp:posOffset>
                </wp:positionH>
                <wp:positionV relativeFrom="page">
                  <wp:posOffset>2482215</wp:posOffset>
                </wp:positionV>
                <wp:extent cx="1553210" cy="2432050"/>
                <wp:effectExtent l="4445" t="5715" r="4445" b="635"/>
                <wp:wrapNone/>
                <wp:docPr id="207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3210" cy="2432050"/>
                          <a:chOff x="567" y="3909"/>
                          <a:chExt cx="2446" cy="3830"/>
                        </a:xfrm>
                      </wpg:grpSpPr>
                      <wps:wsp>
                        <wps:cNvPr id="208" name="Freeform 147"/>
                        <wps:cNvSpPr>
                          <a:spLocks/>
                        </wps:cNvSpPr>
                        <wps:spPr bwMode="auto">
                          <a:xfrm>
                            <a:off x="1697" y="3909"/>
                            <a:ext cx="1061" cy="1382"/>
                          </a:xfrm>
                          <a:custGeom>
                            <a:avLst/>
                            <a:gdLst>
                              <a:gd name="T0" fmla="+- 0 2739 1697"/>
                              <a:gd name="T1" fmla="*/ T0 w 1061"/>
                              <a:gd name="T2" fmla="+- 0 3909 3909"/>
                              <a:gd name="T3" fmla="*/ 3909 h 1382"/>
                              <a:gd name="T4" fmla="+- 0 1697 1697"/>
                              <a:gd name="T5" fmla="*/ T4 w 1061"/>
                              <a:gd name="T6" fmla="+- 0 3909 3909"/>
                              <a:gd name="T7" fmla="*/ 3909 h 1382"/>
                              <a:gd name="T8" fmla="+- 0 1697 1697"/>
                              <a:gd name="T9" fmla="*/ T8 w 1061"/>
                              <a:gd name="T10" fmla="+- 0 4661 3909"/>
                              <a:gd name="T11" fmla="*/ 4661 h 1382"/>
                              <a:gd name="T12" fmla="+- 0 1699 1697"/>
                              <a:gd name="T13" fmla="*/ T12 w 1061"/>
                              <a:gd name="T14" fmla="+- 0 4743 3909"/>
                              <a:gd name="T15" fmla="*/ 4743 h 1382"/>
                              <a:gd name="T16" fmla="+- 0 1704 1697"/>
                              <a:gd name="T17" fmla="*/ T16 w 1061"/>
                              <a:gd name="T18" fmla="+- 0 4825 3909"/>
                              <a:gd name="T19" fmla="*/ 4825 h 1382"/>
                              <a:gd name="T20" fmla="+- 0 1713 1697"/>
                              <a:gd name="T21" fmla="*/ T20 w 1061"/>
                              <a:gd name="T22" fmla="+- 0 4905 3909"/>
                              <a:gd name="T23" fmla="*/ 4905 h 1382"/>
                              <a:gd name="T24" fmla="+- 0 1724 1697"/>
                              <a:gd name="T25" fmla="*/ T24 w 1061"/>
                              <a:gd name="T26" fmla="+- 0 4984 3909"/>
                              <a:gd name="T27" fmla="*/ 4984 h 1382"/>
                              <a:gd name="T28" fmla="+- 0 1739 1697"/>
                              <a:gd name="T29" fmla="*/ T28 w 1061"/>
                              <a:gd name="T30" fmla="+- 0 5063 3909"/>
                              <a:gd name="T31" fmla="*/ 5063 h 1382"/>
                              <a:gd name="T32" fmla="+- 0 1757 1697"/>
                              <a:gd name="T33" fmla="*/ T32 w 1061"/>
                              <a:gd name="T34" fmla="+- 0 5140 3909"/>
                              <a:gd name="T35" fmla="*/ 5140 h 1382"/>
                              <a:gd name="T36" fmla="+- 0 1778 1697"/>
                              <a:gd name="T37" fmla="*/ T36 w 1061"/>
                              <a:gd name="T38" fmla="+- 0 5216 3909"/>
                              <a:gd name="T39" fmla="*/ 5216 h 1382"/>
                              <a:gd name="T40" fmla="+- 0 1802 1697"/>
                              <a:gd name="T41" fmla="*/ T40 w 1061"/>
                              <a:gd name="T42" fmla="+- 0 5291 3909"/>
                              <a:gd name="T43" fmla="*/ 5291 h 1382"/>
                              <a:gd name="T44" fmla="+- 0 2758 1697"/>
                              <a:gd name="T45" fmla="*/ T44 w 1061"/>
                              <a:gd name="T46" fmla="+- 0 4537 3909"/>
                              <a:gd name="T47" fmla="*/ 4537 h 1382"/>
                              <a:gd name="T48" fmla="+- 0 2750 1697"/>
                              <a:gd name="T49" fmla="*/ T48 w 1061"/>
                              <a:gd name="T50" fmla="+- 0 4486 3909"/>
                              <a:gd name="T51" fmla="*/ 4486 h 1382"/>
                              <a:gd name="T52" fmla="+- 0 2744 1697"/>
                              <a:gd name="T53" fmla="*/ T52 w 1061"/>
                              <a:gd name="T54" fmla="+- 0 4433 3909"/>
                              <a:gd name="T55" fmla="*/ 4433 h 1382"/>
                              <a:gd name="T56" fmla="+- 0 2741 1697"/>
                              <a:gd name="T57" fmla="*/ T56 w 1061"/>
                              <a:gd name="T58" fmla="+- 0 4381 3909"/>
                              <a:gd name="T59" fmla="*/ 4381 h 1382"/>
                              <a:gd name="T60" fmla="+- 0 2739 1697"/>
                              <a:gd name="T61" fmla="*/ T60 w 1061"/>
                              <a:gd name="T62" fmla="+- 0 4327 3909"/>
                              <a:gd name="T63" fmla="*/ 4327 h 1382"/>
                              <a:gd name="T64" fmla="+- 0 2739 1697"/>
                              <a:gd name="T65" fmla="*/ T64 w 1061"/>
                              <a:gd name="T66" fmla="+- 0 3909 3909"/>
                              <a:gd name="T67" fmla="*/ 3909 h 1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1" h="1382">
                                <a:moveTo>
                                  <a:pt x="10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2"/>
                                </a:lnTo>
                                <a:lnTo>
                                  <a:pt x="2" y="834"/>
                                </a:lnTo>
                                <a:lnTo>
                                  <a:pt x="7" y="916"/>
                                </a:lnTo>
                                <a:lnTo>
                                  <a:pt x="16" y="996"/>
                                </a:lnTo>
                                <a:lnTo>
                                  <a:pt x="27" y="1075"/>
                                </a:lnTo>
                                <a:lnTo>
                                  <a:pt x="42" y="1154"/>
                                </a:lnTo>
                                <a:lnTo>
                                  <a:pt x="60" y="1231"/>
                                </a:lnTo>
                                <a:lnTo>
                                  <a:pt x="81" y="1307"/>
                                </a:lnTo>
                                <a:lnTo>
                                  <a:pt x="105" y="1382"/>
                                </a:lnTo>
                                <a:lnTo>
                                  <a:pt x="1061" y="628"/>
                                </a:lnTo>
                                <a:lnTo>
                                  <a:pt x="1053" y="577"/>
                                </a:lnTo>
                                <a:lnTo>
                                  <a:pt x="1047" y="524"/>
                                </a:lnTo>
                                <a:lnTo>
                                  <a:pt x="1044" y="472"/>
                                </a:lnTo>
                                <a:lnTo>
                                  <a:pt x="1042" y="418"/>
                                </a:lnTo>
                                <a:lnTo>
                                  <a:pt x="1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146"/>
                        <wps:cNvSpPr>
                          <a:spLocks/>
                        </wps:cNvSpPr>
                        <wps:spPr bwMode="auto">
                          <a:xfrm>
                            <a:off x="567" y="3909"/>
                            <a:ext cx="2446" cy="3830"/>
                          </a:xfrm>
                          <a:custGeom>
                            <a:avLst/>
                            <a:gdLst>
                              <a:gd name="T0" fmla="+- 0 1688 567"/>
                              <a:gd name="T1" fmla="*/ T0 w 2446"/>
                              <a:gd name="T2" fmla="+- 0 5287 3909"/>
                              <a:gd name="T3" fmla="*/ 5287 h 3830"/>
                              <a:gd name="T4" fmla="+- 0 1646 567"/>
                              <a:gd name="T5" fmla="*/ T4 w 2446"/>
                              <a:gd name="T6" fmla="+- 0 5137 3909"/>
                              <a:gd name="T7" fmla="*/ 5137 h 3830"/>
                              <a:gd name="T8" fmla="+- 0 1616 567"/>
                              <a:gd name="T9" fmla="*/ T8 w 2446"/>
                              <a:gd name="T10" fmla="+- 0 4982 3909"/>
                              <a:gd name="T11" fmla="*/ 4982 h 3830"/>
                              <a:gd name="T12" fmla="+- 0 1597 567"/>
                              <a:gd name="T13" fmla="*/ T12 w 2446"/>
                              <a:gd name="T14" fmla="+- 0 4823 3909"/>
                              <a:gd name="T15" fmla="*/ 4823 h 3830"/>
                              <a:gd name="T16" fmla="+- 0 1591 567"/>
                              <a:gd name="T17" fmla="*/ T16 w 2446"/>
                              <a:gd name="T18" fmla="+- 0 4661 3909"/>
                              <a:gd name="T19" fmla="*/ 4661 h 3830"/>
                              <a:gd name="T20" fmla="+- 0 567 567"/>
                              <a:gd name="T21" fmla="*/ T20 w 2446"/>
                              <a:gd name="T22" fmla="+- 0 3909 3909"/>
                              <a:gd name="T23" fmla="*/ 3909 h 3830"/>
                              <a:gd name="T24" fmla="+- 0 568 567"/>
                              <a:gd name="T25" fmla="*/ T24 w 2446"/>
                              <a:gd name="T26" fmla="+- 0 4995 3909"/>
                              <a:gd name="T27" fmla="*/ 4995 h 3830"/>
                              <a:gd name="T28" fmla="+- 0 577 567"/>
                              <a:gd name="T29" fmla="*/ T28 w 2446"/>
                              <a:gd name="T30" fmla="+- 0 5158 3909"/>
                              <a:gd name="T31" fmla="*/ 5158 h 3830"/>
                              <a:gd name="T32" fmla="+- 0 596 567"/>
                              <a:gd name="T33" fmla="*/ T32 w 2446"/>
                              <a:gd name="T34" fmla="+- 0 5317 3909"/>
                              <a:gd name="T35" fmla="*/ 5317 h 3830"/>
                              <a:gd name="T36" fmla="+- 0 623 567"/>
                              <a:gd name="T37" fmla="*/ T36 w 2446"/>
                              <a:gd name="T38" fmla="+- 0 5475 3909"/>
                              <a:gd name="T39" fmla="*/ 5475 h 3830"/>
                              <a:gd name="T40" fmla="+- 0 658 567"/>
                              <a:gd name="T41" fmla="*/ T40 w 2446"/>
                              <a:gd name="T42" fmla="+- 0 5629 3909"/>
                              <a:gd name="T43" fmla="*/ 5629 h 3830"/>
                              <a:gd name="T44" fmla="+- 0 702 567"/>
                              <a:gd name="T45" fmla="*/ T44 w 2446"/>
                              <a:gd name="T46" fmla="+- 0 5779 3909"/>
                              <a:gd name="T47" fmla="*/ 5779 h 3830"/>
                              <a:gd name="T48" fmla="+- 0 754 567"/>
                              <a:gd name="T49" fmla="*/ T48 w 2446"/>
                              <a:gd name="T50" fmla="+- 0 5926 3909"/>
                              <a:gd name="T51" fmla="*/ 5926 h 3830"/>
                              <a:gd name="T52" fmla="+- 0 813 567"/>
                              <a:gd name="T53" fmla="*/ T52 w 2446"/>
                              <a:gd name="T54" fmla="+- 0 6070 3909"/>
                              <a:gd name="T55" fmla="*/ 6070 h 3830"/>
                              <a:gd name="T56" fmla="+- 0 3012 567"/>
                              <a:gd name="T57" fmla="*/ T56 w 2446"/>
                              <a:gd name="T58" fmla="+- 0 6625 3909"/>
                              <a:gd name="T59" fmla="*/ 6625 h 3830"/>
                              <a:gd name="T60" fmla="+- 0 2867 567"/>
                              <a:gd name="T61" fmla="*/ T60 w 2446"/>
                              <a:gd name="T62" fmla="+- 0 6571 3909"/>
                              <a:gd name="T63" fmla="*/ 6571 h 3830"/>
                              <a:gd name="T64" fmla="+- 0 2728 567"/>
                              <a:gd name="T65" fmla="*/ T64 w 2446"/>
                              <a:gd name="T66" fmla="+- 0 6505 3909"/>
                              <a:gd name="T67" fmla="*/ 6505 h 3830"/>
                              <a:gd name="T68" fmla="+- 0 2594 567"/>
                              <a:gd name="T69" fmla="*/ T68 w 2446"/>
                              <a:gd name="T70" fmla="+- 0 6430 3909"/>
                              <a:gd name="T71" fmla="*/ 6430 h 3830"/>
                              <a:gd name="T72" fmla="+- 0 2467 567"/>
                              <a:gd name="T73" fmla="*/ T72 w 2446"/>
                              <a:gd name="T74" fmla="+- 0 6346 3909"/>
                              <a:gd name="T75" fmla="*/ 6346 h 3830"/>
                              <a:gd name="T76" fmla="+- 0 2347 567"/>
                              <a:gd name="T77" fmla="*/ T76 w 2446"/>
                              <a:gd name="T78" fmla="+- 0 6253 3909"/>
                              <a:gd name="T79" fmla="*/ 6253 h 3830"/>
                              <a:gd name="T80" fmla="+- 0 2234 567"/>
                              <a:gd name="T81" fmla="*/ T80 w 2446"/>
                              <a:gd name="T82" fmla="+- 0 6151 3909"/>
                              <a:gd name="T83" fmla="*/ 6151 h 3830"/>
                              <a:gd name="T84" fmla="+- 0 2129 567"/>
                              <a:gd name="T85" fmla="*/ T84 w 2446"/>
                              <a:gd name="T86" fmla="+- 0 6041 3909"/>
                              <a:gd name="T87" fmla="*/ 6041 h 3830"/>
                              <a:gd name="T88" fmla="+- 0 2032 567"/>
                              <a:gd name="T89" fmla="*/ T88 w 2446"/>
                              <a:gd name="T90" fmla="+- 0 5924 3909"/>
                              <a:gd name="T91" fmla="*/ 5924 h 3830"/>
                              <a:gd name="T92" fmla="+- 0 1943 567"/>
                              <a:gd name="T93" fmla="*/ T92 w 2446"/>
                              <a:gd name="T94" fmla="+- 0 5800 3909"/>
                              <a:gd name="T95" fmla="*/ 5800 h 3830"/>
                              <a:gd name="T96" fmla="+- 0 1864 567"/>
                              <a:gd name="T97" fmla="*/ T96 w 2446"/>
                              <a:gd name="T98" fmla="+- 0 5669 3909"/>
                              <a:gd name="T99" fmla="*/ 5669 h 3830"/>
                              <a:gd name="T100" fmla="+- 0 1795 567"/>
                              <a:gd name="T101" fmla="*/ T100 w 2446"/>
                              <a:gd name="T102" fmla="+- 0 5532 3909"/>
                              <a:gd name="T103" fmla="*/ 5532 h 3830"/>
                              <a:gd name="T104" fmla="+- 0 875 567"/>
                              <a:gd name="T105" fmla="*/ T104 w 2446"/>
                              <a:gd name="T106" fmla="+- 0 6166 3909"/>
                              <a:gd name="T107" fmla="*/ 6166 h 3830"/>
                              <a:gd name="T108" fmla="+- 0 945 567"/>
                              <a:gd name="T109" fmla="*/ T108 w 2446"/>
                              <a:gd name="T110" fmla="+- 0 6302 3909"/>
                              <a:gd name="T111" fmla="*/ 6302 h 3830"/>
                              <a:gd name="T112" fmla="+- 0 1023 567"/>
                              <a:gd name="T113" fmla="*/ T112 w 2446"/>
                              <a:gd name="T114" fmla="+- 0 6434 3909"/>
                              <a:gd name="T115" fmla="*/ 6434 h 3830"/>
                              <a:gd name="T116" fmla="+- 0 1107 567"/>
                              <a:gd name="T117" fmla="*/ T116 w 2446"/>
                              <a:gd name="T118" fmla="+- 0 6560 3909"/>
                              <a:gd name="T119" fmla="*/ 6560 h 3830"/>
                              <a:gd name="T120" fmla="+- 0 1198 567"/>
                              <a:gd name="T121" fmla="*/ T120 w 2446"/>
                              <a:gd name="T122" fmla="+- 0 6682 3909"/>
                              <a:gd name="T123" fmla="*/ 6682 h 3830"/>
                              <a:gd name="T124" fmla="+- 0 1295 567"/>
                              <a:gd name="T125" fmla="*/ T124 w 2446"/>
                              <a:gd name="T126" fmla="+- 0 6799 3909"/>
                              <a:gd name="T127" fmla="*/ 6799 h 3830"/>
                              <a:gd name="T128" fmla="+- 0 1398 567"/>
                              <a:gd name="T129" fmla="*/ T128 w 2446"/>
                              <a:gd name="T130" fmla="+- 0 6911 3909"/>
                              <a:gd name="T131" fmla="*/ 6911 h 3830"/>
                              <a:gd name="T132" fmla="+- 0 1507 567"/>
                              <a:gd name="T133" fmla="*/ T132 w 2446"/>
                              <a:gd name="T134" fmla="+- 0 7016 3909"/>
                              <a:gd name="T135" fmla="*/ 7016 h 3830"/>
                              <a:gd name="T136" fmla="+- 0 1621 567"/>
                              <a:gd name="T137" fmla="*/ T136 w 2446"/>
                              <a:gd name="T138" fmla="+- 0 7116 3909"/>
                              <a:gd name="T139" fmla="*/ 7116 h 3830"/>
                              <a:gd name="T140" fmla="+- 0 1740 567"/>
                              <a:gd name="T141" fmla="*/ T140 w 2446"/>
                              <a:gd name="T142" fmla="+- 0 7210 3909"/>
                              <a:gd name="T143" fmla="*/ 7210 h 3830"/>
                              <a:gd name="T144" fmla="+- 0 1865 567"/>
                              <a:gd name="T145" fmla="*/ T144 w 2446"/>
                              <a:gd name="T146" fmla="+- 0 7298 3909"/>
                              <a:gd name="T147" fmla="*/ 7298 h 3830"/>
                              <a:gd name="T148" fmla="+- 0 1994 567"/>
                              <a:gd name="T149" fmla="*/ T148 w 2446"/>
                              <a:gd name="T150" fmla="+- 0 7378 3909"/>
                              <a:gd name="T151" fmla="*/ 7378 h 3830"/>
                              <a:gd name="T152" fmla="+- 0 2128 567"/>
                              <a:gd name="T153" fmla="*/ T152 w 2446"/>
                              <a:gd name="T154" fmla="+- 0 7452 3909"/>
                              <a:gd name="T155" fmla="*/ 7452 h 3830"/>
                              <a:gd name="T156" fmla="+- 0 2266 567"/>
                              <a:gd name="T157" fmla="*/ T156 w 2446"/>
                              <a:gd name="T158" fmla="+- 0 7519 3909"/>
                              <a:gd name="T159" fmla="*/ 7519 h 3830"/>
                              <a:gd name="T160" fmla="+- 0 2408 567"/>
                              <a:gd name="T161" fmla="*/ T160 w 2446"/>
                              <a:gd name="T162" fmla="+- 0 7579 3909"/>
                              <a:gd name="T163" fmla="*/ 7579 h 3830"/>
                              <a:gd name="T164" fmla="+- 0 2554 567"/>
                              <a:gd name="T165" fmla="*/ T164 w 2446"/>
                              <a:gd name="T166" fmla="+- 0 7631 3909"/>
                              <a:gd name="T167" fmla="*/ 7631 h 3830"/>
                              <a:gd name="T168" fmla="+- 0 2704 567"/>
                              <a:gd name="T169" fmla="*/ T168 w 2446"/>
                              <a:gd name="T170" fmla="+- 0 7675 3909"/>
                              <a:gd name="T171" fmla="*/ 7675 h 3830"/>
                              <a:gd name="T172" fmla="+- 0 2856 567"/>
                              <a:gd name="T173" fmla="*/ T172 w 2446"/>
                              <a:gd name="T174" fmla="+- 0 7711 3909"/>
                              <a:gd name="T175" fmla="*/ 7711 h 3830"/>
                              <a:gd name="T176" fmla="+- 0 3012 567"/>
                              <a:gd name="T177" fmla="*/ T176 w 2446"/>
                              <a:gd name="T178" fmla="+- 0 7739 3909"/>
                              <a:gd name="T179" fmla="*/ 7739 h 3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446" h="3830">
                                <a:moveTo>
                                  <a:pt x="1147" y="1451"/>
                                </a:moveTo>
                                <a:lnTo>
                                  <a:pt x="1121" y="1378"/>
                                </a:lnTo>
                                <a:lnTo>
                                  <a:pt x="1099" y="1303"/>
                                </a:lnTo>
                                <a:lnTo>
                                  <a:pt x="1079" y="1228"/>
                                </a:lnTo>
                                <a:lnTo>
                                  <a:pt x="1063" y="1151"/>
                                </a:lnTo>
                                <a:lnTo>
                                  <a:pt x="1049" y="1073"/>
                                </a:lnTo>
                                <a:lnTo>
                                  <a:pt x="1038" y="994"/>
                                </a:lnTo>
                                <a:lnTo>
                                  <a:pt x="1030" y="914"/>
                                </a:lnTo>
                                <a:lnTo>
                                  <a:pt x="1025" y="834"/>
                                </a:lnTo>
                                <a:lnTo>
                                  <a:pt x="1024" y="752"/>
                                </a:lnTo>
                                <a:lnTo>
                                  <a:pt x="10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4"/>
                                </a:lnTo>
                                <a:lnTo>
                                  <a:pt x="1" y="1086"/>
                                </a:lnTo>
                                <a:lnTo>
                                  <a:pt x="5" y="1168"/>
                                </a:lnTo>
                                <a:lnTo>
                                  <a:pt x="10" y="1249"/>
                                </a:lnTo>
                                <a:lnTo>
                                  <a:pt x="18" y="1329"/>
                                </a:lnTo>
                                <a:lnTo>
                                  <a:pt x="29" y="1408"/>
                                </a:lnTo>
                                <a:lnTo>
                                  <a:pt x="41" y="1487"/>
                                </a:lnTo>
                                <a:lnTo>
                                  <a:pt x="56" y="1566"/>
                                </a:lnTo>
                                <a:lnTo>
                                  <a:pt x="72" y="1643"/>
                                </a:lnTo>
                                <a:lnTo>
                                  <a:pt x="91" y="1720"/>
                                </a:lnTo>
                                <a:lnTo>
                                  <a:pt x="112" y="1795"/>
                                </a:lnTo>
                                <a:lnTo>
                                  <a:pt x="135" y="1870"/>
                                </a:lnTo>
                                <a:lnTo>
                                  <a:pt x="160" y="1944"/>
                                </a:lnTo>
                                <a:lnTo>
                                  <a:pt x="187" y="2017"/>
                                </a:lnTo>
                                <a:lnTo>
                                  <a:pt x="216" y="2090"/>
                                </a:lnTo>
                                <a:lnTo>
                                  <a:pt x="246" y="2161"/>
                                </a:lnTo>
                                <a:lnTo>
                                  <a:pt x="1147" y="1451"/>
                                </a:lnTo>
                                <a:moveTo>
                                  <a:pt x="2445" y="2716"/>
                                </a:moveTo>
                                <a:lnTo>
                                  <a:pt x="2372" y="2690"/>
                                </a:lnTo>
                                <a:lnTo>
                                  <a:pt x="2300" y="2662"/>
                                </a:lnTo>
                                <a:lnTo>
                                  <a:pt x="2230" y="2630"/>
                                </a:lnTo>
                                <a:lnTo>
                                  <a:pt x="2161" y="2596"/>
                                </a:lnTo>
                                <a:lnTo>
                                  <a:pt x="2093" y="2560"/>
                                </a:lnTo>
                                <a:lnTo>
                                  <a:pt x="2027" y="2521"/>
                                </a:lnTo>
                                <a:lnTo>
                                  <a:pt x="1963" y="2480"/>
                                </a:lnTo>
                                <a:lnTo>
                                  <a:pt x="1900" y="2437"/>
                                </a:lnTo>
                                <a:lnTo>
                                  <a:pt x="1839" y="2392"/>
                                </a:lnTo>
                                <a:lnTo>
                                  <a:pt x="1780" y="2344"/>
                                </a:lnTo>
                                <a:lnTo>
                                  <a:pt x="1722" y="2294"/>
                                </a:lnTo>
                                <a:lnTo>
                                  <a:pt x="1667" y="2242"/>
                                </a:lnTo>
                                <a:lnTo>
                                  <a:pt x="1613" y="2188"/>
                                </a:lnTo>
                                <a:lnTo>
                                  <a:pt x="1562" y="2132"/>
                                </a:lnTo>
                                <a:lnTo>
                                  <a:pt x="1512" y="2075"/>
                                </a:lnTo>
                                <a:lnTo>
                                  <a:pt x="1465" y="2015"/>
                                </a:lnTo>
                                <a:lnTo>
                                  <a:pt x="1419" y="1954"/>
                                </a:lnTo>
                                <a:lnTo>
                                  <a:pt x="1376" y="1891"/>
                                </a:lnTo>
                                <a:lnTo>
                                  <a:pt x="1336" y="1826"/>
                                </a:lnTo>
                                <a:lnTo>
                                  <a:pt x="1297" y="1760"/>
                                </a:lnTo>
                                <a:lnTo>
                                  <a:pt x="1261" y="1693"/>
                                </a:lnTo>
                                <a:lnTo>
                                  <a:pt x="1228" y="1623"/>
                                </a:lnTo>
                                <a:lnTo>
                                  <a:pt x="1197" y="1553"/>
                                </a:lnTo>
                                <a:lnTo>
                                  <a:pt x="308" y="2257"/>
                                </a:lnTo>
                                <a:lnTo>
                                  <a:pt x="342" y="2326"/>
                                </a:lnTo>
                                <a:lnTo>
                                  <a:pt x="378" y="2393"/>
                                </a:lnTo>
                                <a:lnTo>
                                  <a:pt x="416" y="2459"/>
                                </a:lnTo>
                                <a:lnTo>
                                  <a:pt x="456" y="2525"/>
                                </a:lnTo>
                                <a:lnTo>
                                  <a:pt x="497" y="2589"/>
                                </a:lnTo>
                                <a:lnTo>
                                  <a:pt x="540" y="2651"/>
                                </a:lnTo>
                                <a:lnTo>
                                  <a:pt x="585" y="2713"/>
                                </a:lnTo>
                                <a:lnTo>
                                  <a:pt x="631" y="2773"/>
                                </a:lnTo>
                                <a:lnTo>
                                  <a:pt x="679" y="2832"/>
                                </a:lnTo>
                                <a:lnTo>
                                  <a:pt x="728" y="2890"/>
                                </a:lnTo>
                                <a:lnTo>
                                  <a:pt x="779" y="2947"/>
                                </a:lnTo>
                                <a:lnTo>
                                  <a:pt x="831" y="3002"/>
                                </a:lnTo>
                                <a:lnTo>
                                  <a:pt x="885" y="3055"/>
                                </a:lnTo>
                                <a:lnTo>
                                  <a:pt x="940" y="3107"/>
                                </a:lnTo>
                                <a:lnTo>
                                  <a:pt x="996" y="3158"/>
                                </a:lnTo>
                                <a:lnTo>
                                  <a:pt x="1054" y="3207"/>
                                </a:lnTo>
                                <a:lnTo>
                                  <a:pt x="1113" y="3255"/>
                                </a:lnTo>
                                <a:lnTo>
                                  <a:pt x="1173" y="3301"/>
                                </a:lnTo>
                                <a:lnTo>
                                  <a:pt x="1235" y="3346"/>
                                </a:lnTo>
                                <a:lnTo>
                                  <a:pt x="1298" y="3389"/>
                                </a:lnTo>
                                <a:lnTo>
                                  <a:pt x="1362" y="3430"/>
                                </a:lnTo>
                                <a:lnTo>
                                  <a:pt x="1427" y="3469"/>
                                </a:lnTo>
                                <a:lnTo>
                                  <a:pt x="1494" y="3507"/>
                                </a:lnTo>
                                <a:lnTo>
                                  <a:pt x="1561" y="3543"/>
                                </a:lnTo>
                                <a:lnTo>
                                  <a:pt x="1630" y="3578"/>
                                </a:lnTo>
                                <a:lnTo>
                                  <a:pt x="1699" y="3610"/>
                                </a:lnTo>
                                <a:lnTo>
                                  <a:pt x="1770" y="3641"/>
                                </a:lnTo>
                                <a:lnTo>
                                  <a:pt x="1841" y="3670"/>
                                </a:lnTo>
                                <a:lnTo>
                                  <a:pt x="1914" y="3697"/>
                                </a:lnTo>
                                <a:lnTo>
                                  <a:pt x="1987" y="3722"/>
                                </a:lnTo>
                                <a:lnTo>
                                  <a:pt x="2061" y="3745"/>
                                </a:lnTo>
                                <a:lnTo>
                                  <a:pt x="2137" y="3766"/>
                                </a:lnTo>
                                <a:lnTo>
                                  <a:pt x="2213" y="3785"/>
                                </a:lnTo>
                                <a:lnTo>
                                  <a:pt x="2289" y="3802"/>
                                </a:lnTo>
                                <a:lnTo>
                                  <a:pt x="2367" y="3817"/>
                                </a:lnTo>
                                <a:lnTo>
                                  <a:pt x="2445" y="3830"/>
                                </a:lnTo>
                                <a:lnTo>
                                  <a:pt x="2445" y="2716"/>
                                </a:lnTo>
                              </a:path>
                            </a:pathLst>
                          </a:custGeom>
                          <a:solidFill>
                            <a:srgbClr val="7CC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45"/>
                        <wps:cNvSpPr>
                          <a:spLocks/>
                        </wps:cNvSpPr>
                        <wps:spPr bwMode="auto">
                          <a:xfrm>
                            <a:off x="1851" y="4651"/>
                            <a:ext cx="1162" cy="1863"/>
                          </a:xfrm>
                          <a:custGeom>
                            <a:avLst/>
                            <a:gdLst>
                              <a:gd name="T0" fmla="+- 0 2788 1851"/>
                              <a:gd name="T1" fmla="*/ T0 w 1162"/>
                              <a:gd name="T2" fmla="+- 0 4651 4651"/>
                              <a:gd name="T3" fmla="*/ 4651 h 1863"/>
                              <a:gd name="T4" fmla="+- 0 1851 1851"/>
                              <a:gd name="T5" fmla="*/ T4 w 1162"/>
                              <a:gd name="T6" fmla="+- 0 5393 4651"/>
                              <a:gd name="T7" fmla="*/ 5393 h 1863"/>
                              <a:gd name="T8" fmla="+- 0 1882 1851"/>
                              <a:gd name="T9" fmla="*/ T8 w 1162"/>
                              <a:gd name="T10" fmla="+- 0 5467 4651"/>
                              <a:gd name="T11" fmla="*/ 5467 h 1863"/>
                              <a:gd name="T12" fmla="+- 0 1916 1851"/>
                              <a:gd name="T13" fmla="*/ T12 w 1162"/>
                              <a:gd name="T14" fmla="+- 0 5539 4651"/>
                              <a:gd name="T15" fmla="*/ 5539 h 1863"/>
                              <a:gd name="T16" fmla="+- 0 1952 1851"/>
                              <a:gd name="T17" fmla="*/ T16 w 1162"/>
                              <a:gd name="T18" fmla="+- 0 5609 4651"/>
                              <a:gd name="T19" fmla="*/ 5609 h 1863"/>
                              <a:gd name="T20" fmla="+- 0 1992 1851"/>
                              <a:gd name="T21" fmla="*/ T20 w 1162"/>
                              <a:gd name="T22" fmla="+- 0 5678 4651"/>
                              <a:gd name="T23" fmla="*/ 5678 h 1863"/>
                              <a:gd name="T24" fmla="+- 0 2034 1851"/>
                              <a:gd name="T25" fmla="*/ T24 w 1162"/>
                              <a:gd name="T26" fmla="+- 0 5745 4651"/>
                              <a:gd name="T27" fmla="*/ 5745 h 1863"/>
                              <a:gd name="T28" fmla="+- 0 2079 1851"/>
                              <a:gd name="T29" fmla="*/ T28 w 1162"/>
                              <a:gd name="T30" fmla="+- 0 5810 4651"/>
                              <a:gd name="T31" fmla="*/ 5810 h 1863"/>
                              <a:gd name="T32" fmla="+- 0 2126 1851"/>
                              <a:gd name="T33" fmla="*/ T32 w 1162"/>
                              <a:gd name="T34" fmla="+- 0 5873 4651"/>
                              <a:gd name="T35" fmla="*/ 5873 h 1863"/>
                              <a:gd name="T36" fmla="+- 0 2176 1851"/>
                              <a:gd name="T37" fmla="*/ T36 w 1162"/>
                              <a:gd name="T38" fmla="+- 0 5934 4651"/>
                              <a:gd name="T39" fmla="*/ 5934 h 1863"/>
                              <a:gd name="T40" fmla="+- 0 2228 1851"/>
                              <a:gd name="T41" fmla="*/ T40 w 1162"/>
                              <a:gd name="T42" fmla="+- 0 5993 4651"/>
                              <a:gd name="T43" fmla="*/ 5993 h 1863"/>
                              <a:gd name="T44" fmla="+- 0 2282 1851"/>
                              <a:gd name="T45" fmla="*/ T44 w 1162"/>
                              <a:gd name="T46" fmla="+- 0 6050 4651"/>
                              <a:gd name="T47" fmla="*/ 6050 h 1863"/>
                              <a:gd name="T48" fmla="+- 0 2339 1851"/>
                              <a:gd name="T49" fmla="*/ T48 w 1162"/>
                              <a:gd name="T50" fmla="+- 0 6105 4651"/>
                              <a:gd name="T51" fmla="*/ 6105 h 1863"/>
                              <a:gd name="T52" fmla="+- 0 2398 1851"/>
                              <a:gd name="T53" fmla="*/ T52 w 1162"/>
                              <a:gd name="T54" fmla="+- 0 6157 4651"/>
                              <a:gd name="T55" fmla="*/ 6157 h 1863"/>
                              <a:gd name="T56" fmla="+- 0 2459 1851"/>
                              <a:gd name="T57" fmla="*/ T56 w 1162"/>
                              <a:gd name="T58" fmla="+- 0 6207 4651"/>
                              <a:gd name="T59" fmla="*/ 6207 h 1863"/>
                              <a:gd name="T60" fmla="+- 0 2522 1851"/>
                              <a:gd name="T61" fmla="*/ T60 w 1162"/>
                              <a:gd name="T62" fmla="+- 0 6255 4651"/>
                              <a:gd name="T63" fmla="*/ 6255 h 1863"/>
                              <a:gd name="T64" fmla="+- 0 2586 1851"/>
                              <a:gd name="T65" fmla="*/ T64 w 1162"/>
                              <a:gd name="T66" fmla="+- 0 6300 4651"/>
                              <a:gd name="T67" fmla="*/ 6300 h 1863"/>
                              <a:gd name="T68" fmla="+- 0 2653 1851"/>
                              <a:gd name="T69" fmla="*/ T68 w 1162"/>
                              <a:gd name="T70" fmla="+- 0 6342 4651"/>
                              <a:gd name="T71" fmla="*/ 6342 h 1863"/>
                              <a:gd name="T72" fmla="+- 0 2722 1851"/>
                              <a:gd name="T73" fmla="*/ T72 w 1162"/>
                              <a:gd name="T74" fmla="+- 0 6382 4651"/>
                              <a:gd name="T75" fmla="*/ 6382 h 1863"/>
                              <a:gd name="T76" fmla="+- 0 2792 1851"/>
                              <a:gd name="T77" fmla="*/ T76 w 1162"/>
                              <a:gd name="T78" fmla="+- 0 6419 4651"/>
                              <a:gd name="T79" fmla="*/ 6419 h 1863"/>
                              <a:gd name="T80" fmla="+- 0 2864 1851"/>
                              <a:gd name="T81" fmla="*/ T80 w 1162"/>
                              <a:gd name="T82" fmla="+- 0 6453 4651"/>
                              <a:gd name="T83" fmla="*/ 6453 h 1863"/>
                              <a:gd name="T84" fmla="+- 0 2937 1851"/>
                              <a:gd name="T85" fmla="*/ T84 w 1162"/>
                              <a:gd name="T86" fmla="+- 0 6485 4651"/>
                              <a:gd name="T87" fmla="*/ 6485 h 1863"/>
                              <a:gd name="T88" fmla="+- 0 3012 1851"/>
                              <a:gd name="T89" fmla="*/ T88 w 1162"/>
                              <a:gd name="T90" fmla="+- 0 6513 4651"/>
                              <a:gd name="T91" fmla="*/ 6513 h 1863"/>
                              <a:gd name="T92" fmla="+- 0 3012 1851"/>
                              <a:gd name="T93" fmla="*/ T92 w 1162"/>
                              <a:gd name="T94" fmla="+- 0 5100 4651"/>
                              <a:gd name="T95" fmla="*/ 5100 h 1863"/>
                              <a:gd name="T96" fmla="+- 0 2963 1851"/>
                              <a:gd name="T97" fmla="*/ T96 w 1162"/>
                              <a:gd name="T98" fmla="+- 0 5033 4651"/>
                              <a:gd name="T99" fmla="*/ 5033 h 1863"/>
                              <a:gd name="T100" fmla="+- 0 2918 1851"/>
                              <a:gd name="T101" fmla="*/ T100 w 1162"/>
                              <a:gd name="T102" fmla="+- 0 4962 4651"/>
                              <a:gd name="T103" fmla="*/ 4962 h 1863"/>
                              <a:gd name="T104" fmla="+- 0 2877 1851"/>
                              <a:gd name="T105" fmla="*/ T104 w 1162"/>
                              <a:gd name="T106" fmla="+- 0 4889 4651"/>
                              <a:gd name="T107" fmla="*/ 4889 h 1863"/>
                              <a:gd name="T108" fmla="+- 0 2842 1851"/>
                              <a:gd name="T109" fmla="*/ T108 w 1162"/>
                              <a:gd name="T110" fmla="+- 0 4812 4651"/>
                              <a:gd name="T111" fmla="*/ 4812 h 1863"/>
                              <a:gd name="T112" fmla="+- 0 2812 1851"/>
                              <a:gd name="T113" fmla="*/ T112 w 1162"/>
                              <a:gd name="T114" fmla="+- 0 4733 4651"/>
                              <a:gd name="T115" fmla="*/ 4733 h 1863"/>
                              <a:gd name="T116" fmla="+- 0 2788 1851"/>
                              <a:gd name="T117" fmla="*/ T116 w 1162"/>
                              <a:gd name="T118" fmla="+- 0 4651 4651"/>
                              <a:gd name="T119" fmla="*/ 4651 h 1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62" h="1863">
                                <a:moveTo>
                                  <a:pt x="937" y="0"/>
                                </a:moveTo>
                                <a:lnTo>
                                  <a:pt x="0" y="742"/>
                                </a:lnTo>
                                <a:lnTo>
                                  <a:pt x="31" y="816"/>
                                </a:lnTo>
                                <a:lnTo>
                                  <a:pt x="65" y="888"/>
                                </a:lnTo>
                                <a:lnTo>
                                  <a:pt x="101" y="958"/>
                                </a:lnTo>
                                <a:lnTo>
                                  <a:pt x="141" y="1027"/>
                                </a:lnTo>
                                <a:lnTo>
                                  <a:pt x="183" y="1094"/>
                                </a:lnTo>
                                <a:lnTo>
                                  <a:pt x="228" y="1159"/>
                                </a:lnTo>
                                <a:lnTo>
                                  <a:pt x="275" y="1222"/>
                                </a:lnTo>
                                <a:lnTo>
                                  <a:pt x="325" y="1283"/>
                                </a:lnTo>
                                <a:lnTo>
                                  <a:pt x="377" y="1342"/>
                                </a:lnTo>
                                <a:lnTo>
                                  <a:pt x="431" y="1399"/>
                                </a:lnTo>
                                <a:lnTo>
                                  <a:pt x="488" y="1454"/>
                                </a:lnTo>
                                <a:lnTo>
                                  <a:pt x="547" y="1506"/>
                                </a:lnTo>
                                <a:lnTo>
                                  <a:pt x="608" y="1556"/>
                                </a:lnTo>
                                <a:lnTo>
                                  <a:pt x="671" y="1604"/>
                                </a:lnTo>
                                <a:lnTo>
                                  <a:pt x="735" y="1649"/>
                                </a:lnTo>
                                <a:lnTo>
                                  <a:pt x="802" y="1691"/>
                                </a:lnTo>
                                <a:lnTo>
                                  <a:pt x="871" y="1731"/>
                                </a:lnTo>
                                <a:lnTo>
                                  <a:pt x="941" y="1768"/>
                                </a:lnTo>
                                <a:lnTo>
                                  <a:pt x="1013" y="1802"/>
                                </a:lnTo>
                                <a:lnTo>
                                  <a:pt x="1086" y="1834"/>
                                </a:lnTo>
                                <a:lnTo>
                                  <a:pt x="1161" y="1862"/>
                                </a:lnTo>
                                <a:lnTo>
                                  <a:pt x="1161" y="449"/>
                                </a:lnTo>
                                <a:lnTo>
                                  <a:pt x="1112" y="382"/>
                                </a:lnTo>
                                <a:lnTo>
                                  <a:pt x="1067" y="311"/>
                                </a:lnTo>
                                <a:lnTo>
                                  <a:pt x="1026" y="238"/>
                                </a:lnTo>
                                <a:lnTo>
                                  <a:pt x="991" y="161"/>
                                </a:lnTo>
                                <a:lnTo>
                                  <a:pt x="961" y="82"/>
                                </a:lnTo>
                                <a:lnTo>
                                  <a:pt x="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EC41E1C" id="Group 144" o:spid="_x0000_s1026" style="position:absolute;margin-left:28.35pt;margin-top:195.45pt;width:122.3pt;height:191.5pt;z-index:-251695104;mso-position-horizontal-relative:page;mso-position-vertical-relative:page" coordorigin="567,3909" coordsize="2446,38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">
                <v:shape id="Freeform 147" o:spid="_x0000_s1027" style="position:absolute;left:1697;top:3909;width:1061;height:1382;visibility:visible;mso-wrap-style:square;v-text-anchor:top" coordsize="1061,13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jLM1wQAA&#10;ANwAAAAPAAAAZHJzL2Rvd25yZXYueG1sRE9Na8JAEL0X/A/LCN7qRsHSpq4iimBPpVHIdciOSTA7&#10;G7KjSfz13UOhx8f7Xm8H16gHdaH2bGAxT0ARF97WXBq4nI+v76CCIFtsPJOBkQJsN5OXNabW9/xD&#10;j0xKFUM4pGigEmlTrUNRkcMw9y1x5K6+cygRdqW2HfYx3DV6mSRv2mHNsaHClvYVFbfs7gycCrln&#10;X2P7MfbXb8kvq/zw3OfGzKbD7hOU0CD/4j/3yRpYJnFtPBOPgN78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oyzNcEAAADcAAAADwAAAAAAAAAAAAAAAACXAgAAZHJzL2Rvd25y&#10;ZXYueG1sUEsFBgAAAAAEAAQA9QAAAIUDAAAAAA==&#10;" path="m1042,0l0,,,752,2,834,7,916,16,996,27,1075,42,1154,60,1231,81,1307,105,1382,1061,628,1053,577,1047,524,1044,472,1042,418,1042,0xe" fillcolor="#00689e" stroked="f">
                  <v:path arrowok="t" o:connecttype="custom" o:connectlocs="1042,3909;0,3909;0,4661;2,4743;7,4825;16,4905;27,4984;42,5063;60,5140;81,5216;105,5291;1061,4537;1053,4486;1047,4433;1044,4381;1042,4327;1042,3909" o:connectangles="0,0,0,0,0,0,0,0,0,0,0,0,0,0,0,0,0"/>
                </v:shape>
                <v:shape id="AutoShape 146" o:spid="_x0000_s1028" style="position:absolute;left:567;top:3909;width:2446;height:3830;visibility:visible;mso-wrap-style:square;v-text-anchor:top" coordsize="2446,38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y99YwQAA&#10;ANwAAAAPAAAAZHJzL2Rvd25yZXYueG1sRI9Bq8IwEITvgv8hrOBNU0WkVqOIoOjxqQe9Lc3aFptN&#10;aaKt/voXQfA4zMw3zGLVmlI8qXaFZQWjYQSCOLW64EzB+bQdxCCcR9ZYWiYFL3KwWnY7C0y0bfiP&#10;nkefiQBhl6CC3PsqkdKlORl0Q1sRB+9ma4M+yDqTusYmwE0px1E0lQYLDgs5VrTJKb0fH0aBe0+L&#10;e5zFW3lbHyZ6d903B3lRqt9r13MQnlr/C3/be61gHM3gcyYcAbn8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cvfWMEAAADcAAAADwAAAAAAAAAAAAAAAACXAgAAZHJzL2Rvd25y&#10;ZXYueG1sUEsFBgAAAAAEAAQA9QAAAIUDAAAAAA==&#10;" path="m1147,1451l1121,1378,1099,1303,1079,1228,1063,1151,1049,1073,1038,994,1030,914,1025,834,1024,752,1024,,,,,1004,1,1086,5,1168,10,1249,18,1329,29,1408,41,1487,56,1566,72,1643,91,1720,112,1795,135,1870,160,1944,187,2017,216,2090,246,2161,1147,1451m2445,2716l2372,2690,2300,2662,2230,2630,2161,2596,2093,2560,2027,2521,1963,2480,1900,2437,1839,2392,1780,2344,1722,2294,1667,2242,1613,2188,1562,2132,1512,2075,1465,2015,1419,1954,1376,1891,1336,1826,1297,1760,1261,1693,1228,1623,1197,1553,308,2257,342,2326,378,2393,416,2459,456,2525,497,2589,540,2651,585,2713,631,2773,679,2832,728,2890,779,2947,831,3002,885,3055,940,3107,996,3158,1054,3207,1113,3255,1173,3301,1235,3346,1298,3389,1362,3430,1427,3469,1494,3507,1561,3543,1630,3578,1699,3610,1770,3641,1841,3670,1914,3697,1987,3722,2061,3745,2137,3766,2213,3785,2289,3802,2367,3817,2445,3830,2445,2716e" fillcolor="#7cc3e2" stroked="f">
                  <v:path arrowok="t" o:connecttype="custom" o:connectlocs="1121,5287;1079,5137;1049,4982;1030,4823;1024,4661;0,3909;1,4995;10,5158;29,5317;56,5475;91,5629;135,5779;187,5926;246,6070;2445,6625;2300,6571;2161,6505;2027,6430;1900,6346;1780,6253;1667,6151;1562,6041;1465,5924;1376,5800;1297,5669;1228,5532;308,6166;378,6302;456,6434;540,6560;631,6682;728,6799;831,6911;940,7016;1054,7116;1173,7210;1298,7298;1427,7378;1561,7452;1699,7519;1841,7579;1987,7631;2137,7675;2289,7711;2445,7739" o:connectangles="0,0,0,0,0,0,0,0,0,0,0,0,0,0,0,0,0,0,0,0,0,0,0,0,0,0,0,0,0,0,0,0,0,0,0,0,0,0,0,0,0,0,0,0,0"/>
                </v:shape>
                <v:shape id="Freeform 145" o:spid="_x0000_s1029" style="position:absolute;left:1851;top:4651;width:1162;height:1863;visibility:visible;mso-wrap-style:square;v-text-anchor:top" coordsize="1162,18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cqhswQAA&#10;ANwAAAAPAAAAZHJzL2Rvd25yZXYueG1sRE9Ni8IwEL0L+x/CCN40VVxZukZxFUHRi27Z89CMbbWZ&#10;lCRq9ddvDoLHx/uezltTixs5X1lWMBwkIIhzqysuFGS/6/4XCB+QNdaWScGDPMxnH50pptre+UC3&#10;YyhEDGGfooIyhCaV0uclGfQD2xBH7mSdwRChK6R2eI/hppajJJlIgxXHhhIbWpaUX45Xo+C5zHYH&#10;+8zcz/a8P38Wqzz5G3ulet128Q0iUBve4pd7oxWMhnF+PBOPgJz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nKobMEAAADcAAAADwAAAAAAAAAAAAAAAACXAgAAZHJzL2Rvd25y&#10;ZXYueG1sUEsFBgAAAAAEAAQA9QAAAIUDAAAAAA==&#10;" path="m937,0l0,742,31,816,65,888,101,958,141,1027,183,1094,228,1159,275,1222,325,1283,377,1342,431,1399,488,1454,547,1506,608,1556,671,1604,735,1649,802,1691,871,1731,941,1768,1013,1802,1086,1834,1161,1862,1161,449,1112,382,1067,311,1026,238,991,161,961,82,937,0xe" fillcolor="#00689e" stroked="f">
                  <v:path arrowok="t" o:connecttype="custom" o:connectlocs="937,4651;0,5393;31,5467;65,5539;101,5609;141,5678;183,5745;228,5810;275,5873;325,5934;377,5993;431,6050;488,6105;547,6157;608,6207;671,6255;735,6300;802,6342;871,6382;941,6419;1013,6453;1086,6485;1161,6513;1161,5100;1112,5033;1067,4962;1026,4889;991,4812;961,4733;937,4651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 wp14:anchorId="386CD5B6" wp14:editId="424F8813">
                <wp:simplePos x="0" y="0"/>
                <wp:positionH relativeFrom="page">
                  <wp:posOffset>1978660</wp:posOffset>
                </wp:positionH>
                <wp:positionV relativeFrom="page">
                  <wp:posOffset>3303270</wp:posOffset>
                </wp:positionV>
                <wp:extent cx="673735" cy="1631315"/>
                <wp:effectExtent l="0" t="1270" r="1905" b="5715"/>
                <wp:wrapNone/>
                <wp:docPr id="204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735" cy="1631315"/>
                          <a:chOff x="3116" y="5202"/>
                          <a:chExt cx="1061" cy="2569"/>
                        </a:xfrm>
                      </wpg:grpSpPr>
                      <wps:wsp>
                        <wps:cNvPr id="205" name="Freeform 143"/>
                        <wps:cNvSpPr>
                          <a:spLocks/>
                        </wps:cNvSpPr>
                        <wps:spPr bwMode="auto">
                          <a:xfrm>
                            <a:off x="3116" y="5202"/>
                            <a:ext cx="1061" cy="1423"/>
                          </a:xfrm>
                          <a:custGeom>
                            <a:avLst/>
                            <a:gdLst>
                              <a:gd name="T0" fmla="+- 0 3116 3116"/>
                              <a:gd name="T1" fmla="*/ T0 w 1061"/>
                              <a:gd name="T2" fmla="+- 0 5202 5202"/>
                              <a:gd name="T3" fmla="*/ 5202 h 1423"/>
                              <a:gd name="T4" fmla="+- 0 3116 3116"/>
                              <a:gd name="T5" fmla="*/ T4 w 1061"/>
                              <a:gd name="T6" fmla="+- 0 6543 5202"/>
                              <a:gd name="T7" fmla="*/ 6543 h 1423"/>
                              <a:gd name="T8" fmla="+- 0 3189 3116"/>
                              <a:gd name="T9" fmla="*/ T8 w 1061"/>
                              <a:gd name="T10" fmla="+- 0 6562 5202"/>
                              <a:gd name="T11" fmla="*/ 6562 h 1423"/>
                              <a:gd name="T12" fmla="+- 0 3264 3116"/>
                              <a:gd name="T13" fmla="*/ T12 w 1061"/>
                              <a:gd name="T14" fmla="+- 0 6578 5202"/>
                              <a:gd name="T15" fmla="*/ 6578 h 1423"/>
                              <a:gd name="T16" fmla="+- 0 3339 3116"/>
                              <a:gd name="T17" fmla="*/ T16 w 1061"/>
                              <a:gd name="T18" fmla="+- 0 6593 5202"/>
                              <a:gd name="T19" fmla="*/ 6593 h 1423"/>
                              <a:gd name="T20" fmla="+- 0 3415 3116"/>
                              <a:gd name="T21" fmla="*/ T20 w 1061"/>
                              <a:gd name="T22" fmla="+- 0 6604 5202"/>
                              <a:gd name="T23" fmla="*/ 6604 h 1423"/>
                              <a:gd name="T24" fmla="+- 0 3492 3116"/>
                              <a:gd name="T25" fmla="*/ T24 w 1061"/>
                              <a:gd name="T26" fmla="+- 0 6613 5202"/>
                              <a:gd name="T27" fmla="*/ 6613 h 1423"/>
                              <a:gd name="T28" fmla="+- 0 3569 3116"/>
                              <a:gd name="T29" fmla="*/ T28 w 1061"/>
                              <a:gd name="T30" fmla="+- 0 6620 5202"/>
                              <a:gd name="T31" fmla="*/ 6620 h 1423"/>
                              <a:gd name="T32" fmla="+- 0 3648 3116"/>
                              <a:gd name="T33" fmla="*/ T32 w 1061"/>
                              <a:gd name="T34" fmla="+- 0 6624 5202"/>
                              <a:gd name="T35" fmla="*/ 6624 h 1423"/>
                              <a:gd name="T36" fmla="+- 0 3727 3116"/>
                              <a:gd name="T37" fmla="*/ T36 w 1061"/>
                              <a:gd name="T38" fmla="+- 0 6625 5202"/>
                              <a:gd name="T39" fmla="*/ 6625 h 1423"/>
                              <a:gd name="T40" fmla="+- 0 4177 3116"/>
                              <a:gd name="T41" fmla="*/ T40 w 1061"/>
                              <a:gd name="T42" fmla="+- 0 6625 5202"/>
                              <a:gd name="T43" fmla="*/ 6625 h 1423"/>
                              <a:gd name="T44" fmla="+- 0 4177 3116"/>
                              <a:gd name="T45" fmla="*/ T44 w 1061"/>
                              <a:gd name="T46" fmla="+- 0 5564 5202"/>
                              <a:gd name="T47" fmla="*/ 5564 h 1423"/>
                              <a:gd name="T48" fmla="+- 0 4059 3116"/>
                              <a:gd name="T49" fmla="*/ T48 w 1061"/>
                              <a:gd name="T50" fmla="+- 0 5564 5202"/>
                              <a:gd name="T51" fmla="*/ 5564 h 1423"/>
                              <a:gd name="T52" fmla="+- 0 3975 3116"/>
                              <a:gd name="T53" fmla="*/ T52 w 1061"/>
                              <a:gd name="T54" fmla="+- 0 5561 5202"/>
                              <a:gd name="T55" fmla="*/ 5561 h 1423"/>
                              <a:gd name="T56" fmla="+- 0 3892 3116"/>
                              <a:gd name="T57" fmla="*/ T56 w 1061"/>
                              <a:gd name="T58" fmla="+- 0 5554 5202"/>
                              <a:gd name="T59" fmla="*/ 5554 h 1423"/>
                              <a:gd name="T60" fmla="+- 0 3810 3116"/>
                              <a:gd name="T61" fmla="*/ T60 w 1061"/>
                              <a:gd name="T62" fmla="+- 0 5542 5202"/>
                              <a:gd name="T63" fmla="*/ 5542 h 1423"/>
                              <a:gd name="T64" fmla="+- 0 3731 3116"/>
                              <a:gd name="T65" fmla="*/ T64 w 1061"/>
                              <a:gd name="T66" fmla="+- 0 5526 5202"/>
                              <a:gd name="T67" fmla="*/ 5526 h 1423"/>
                              <a:gd name="T68" fmla="+- 0 3653 3116"/>
                              <a:gd name="T69" fmla="*/ T68 w 1061"/>
                              <a:gd name="T70" fmla="+- 0 5505 5202"/>
                              <a:gd name="T71" fmla="*/ 5505 h 1423"/>
                              <a:gd name="T72" fmla="+- 0 3577 3116"/>
                              <a:gd name="T73" fmla="*/ T72 w 1061"/>
                              <a:gd name="T74" fmla="+- 0 5481 5202"/>
                              <a:gd name="T75" fmla="*/ 5481 h 1423"/>
                              <a:gd name="T76" fmla="+- 0 3503 3116"/>
                              <a:gd name="T77" fmla="*/ T76 w 1061"/>
                              <a:gd name="T78" fmla="+- 0 5452 5202"/>
                              <a:gd name="T79" fmla="*/ 5452 h 1423"/>
                              <a:gd name="T80" fmla="+- 0 3432 3116"/>
                              <a:gd name="T81" fmla="*/ T80 w 1061"/>
                              <a:gd name="T82" fmla="+- 0 5419 5202"/>
                              <a:gd name="T83" fmla="*/ 5419 h 1423"/>
                              <a:gd name="T84" fmla="+- 0 3363 3116"/>
                              <a:gd name="T85" fmla="*/ T84 w 1061"/>
                              <a:gd name="T86" fmla="+- 0 5383 5202"/>
                              <a:gd name="T87" fmla="*/ 5383 h 1423"/>
                              <a:gd name="T88" fmla="+- 0 3297 3116"/>
                              <a:gd name="T89" fmla="*/ T88 w 1061"/>
                              <a:gd name="T90" fmla="+- 0 5343 5202"/>
                              <a:gd name="T91" fmla="*/ 5343 h 1423"/>
                              <a:gd name="T92" fmla="+- 0 3234 3116"/>
                              <a:gd name="T93" fmla="*/ T92 w 1061"/>
                              <a:gd name="T94" fmla="+- 0 5299 5202"/>
                              <a:gd name="T95" fmla="*/ 5299 h 1423"/>
                              <a:gd name="T96" fmla="+- 0 3174 3116"/>
                              <a:gd name="T97" fmla="*/ T96 w 1061"/>
                              <a:gd name="T98" fmla="+- 0 5252 5202"/>
                              <a:gd name="T99" fmla="*/ 5252 h 1423"/>
                              <a:gd name="T100" fmla="+- 0 3116 3116"/>
                              <a:gd name="T101" fmla="*/ T100 w 1061"/>
                              <a:gd name="T102" fmla="+- 0 5202 5202"/>
                              <a:gd name="T103" fmla="*/ 5202 h 1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61" h="1423">
                                <a:moveTo>
                                  <a:pt x="0" y="0"/>
                                </a:moveTo>
                                <a:lnTo>
                                  <a:pt x="0" y="1341"/>
                                </a:lnTo>
                                <a:lnTo>
                                  <a:pt x="73" y="1360"/>
                                </a:lnTo>
                                <a:lnTo>
                                  <a:pt x="148" y="1376"/>
                                </a:lnTo>
                                <a:lnTo>
                                  <a:pt x="223" y="1391"/>
                                </a:lnTo>
                                <a:lnTo>
                                  <a:pt x="299" y="1402"/>
                                </a:lnTo>
                                <a:lnTo>
                                  <a:pt x="376" y="1411"/>
                                </a:lnTo>
                                <a:lnTo>
                                  <a:pt x="453" y="1418"/>
                                </a:lnTo>
                                <a:lnTo>
                                  <a:pt x="532" y="1422"/>
                                </a:lnTo>
                                <a:lnTo>
                                  <a:pt x="611" y="1423"/>
                                </a:lnTo>
                                <a:lnTo>
                                  <a:pt x="1061" y="1423"/>
                                </a:lnTo>
                                <a:lnTo>
                                  <a:pt x="1061" y="362"/>
                                </a:lnTo>
                                <a:lnTo>
                                  <a:pt x="943" y="362"/>
                                </a:lnTo>
                                <a:lnTo>
                                  <a:pt x="859" y="359"/>
                                </a:lnTo>
                                <a:lnTo>
                                  <a:pt x="776" y="352"/>
                                </a:lnTo>
                                <a:lnTo>
                                  <a:pt x="694" y="340"/>
                                </a:lnTo>
                                <a:lnTo>
                                  <a:pt x="615" y="324"/>
                                </a:lnTo>
                                <a:lnTo>
                                  <a:pt x="537" y="303"/>
                                </a:lnTo>
                                <a:lnTo>
                                  <a:pt x="461" y="279"/>
                                </a:lnTo>
                                <a:lnTo>
                                  <a:pt x="387" y="250"/>
                                </a:lnTo>
                                <a:lnTo>
                                  <a:pt x="316" y="217"/>
                                </a:lnTo>
                                <a:lnTo>
                                  <a:pt x="247" y="181"/>
                                </a:lnTo>
                                <a:lnTo>
                                  <a:pt x="181" y="141"/>
                                </a:lnTo>
                                <a:lnTo>
                                  <a:pt x="118" y="97"/>
                                </a:lnTo>
                                <a:lnTo>
                                  <a:pt x="58" y="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42"/>
                        <wps:cNvSpPr>
                          <a:spLocks/>
                        </wps:cNvSpPr>
                        <wps:spPr bwMode="auto">
                          <a:xfrm>
                            <a:off x="3116" y="6653"/>
                            <a:ext cx="1061" cy="1118"/>
                          </a:xfrm>
                          <a:custGeom>
                            <a:avLst/>
                            <a:gdLst>
                              <a:gd name="T0" fmla="+- 0 3116 3116"/>
                              <a:gd name="T1" fmla="*/ T0 w 1061"/>
                              <a:gd name="T2" fmla="+- 0 6653 6653"/>
                              <a:gd name="T3" fmla="*/ 6653 h 1118"/>
                              <a:gd name="T4" fmla="+- 0 3116 3116"/>
                              <a:gd name="T5" fmla="*/ T4 w 1061"/>
                              <a:gd name="T6" fmla="+- 0 7751 6653"/>
                              <a:gd name="T7" fmla="*/ 7751 h 1118"/>
                              <a:gd name="T8" fmla="+- 0 3188 3116"/>
                              <a:gd name="T9" fmla="*/ T8 w 1061"/>
                              <a:gd name="T10" fmla="+- 0 7758 6653"/>
                              <a:gd name="T11" fmla="*/ 7758 h 1118"/>
                              <a:gd name="T12" fmla="+- 0 3260 3116"/>
                              <a:gd name="T13" fmla="*/ T12 w 1061"/>
                              <a:gd name="T14" fmla="+- 0 7763 6653"/>
                              <a:gd name="T15" fmla="*/ 7763 h 1118"/>
                              <a:gd name="T16" fmla="+- 0 3333 3116"/>
                              <a:gd name="T17" fmla="*/ T16 w 1061"/>
                              <a:gd name="T18" fmla="+- 0 7767 6653"/>
                              <a:gd name="T19" fmla="*/ 7767 h 1118"/>
                              <a:gd name="T20" fmla="+- 0 3406 3116"/>
                              <a:gd name="T21" fmla="*/ T20 w 1061"/>
                              <a:gd name="T22" fmla="+- 0 7770 6653"/>
                              <a:gd name="T23" fmla="*/ 7770 h 1118"/>
                              <a:gd name="T24" fmla="+- 0 3479 3116"/>
                              <a:gd name="T25" fmla="*/ T24 w 1061"/>
                              <a:gd name="T26" fmla="+- 0 7771 6653"/>
                              <a:gd name="T27" fmla="*/ 7771 h 1118"/>
                              <a:gd name="T28" fmla="+- 0 4177 3116"/>
                              <a:gd name="T29" fmla="*/ T28 w 1061"/>
                              <a:gd name="T30" fmla="+- 0 7771 6653"/>
                              <a:gd name="T31" fmla="*/ 7771 h 1118"/>
                              <a:gd name="T32" fmla="+- 0 4177 3116"/>
                              <a:gd name="T33" fmla="*/ T32 w 1061"/>
                              <a:gd name="T34" fmla="+- 0 6731 6653"/>
                              <a:gd name="T35" fmla="*/ 6731 h 1118"/>
                              <a:gd name="T36" fmla="+- 0 3727 3116"/>
                              <a:gd name="T37" fmla="*/ T36 w 1061"/>
                              <a:gd name="T38" fmla="+- 0 6731 6653"/>
                              <a:gd name="T39" fmla="*/ 6731 h 1118"/>
                              <a:gd name="T40" fmla="+- 0 3648 3116"/>
                              <a:gd name="T41" fmla="*/ T40 w 1061"/>
                              <a:gd name="T42" fmla="+- 0 6730 6653"/>
                              <a:gd name="T43" fmla="*/ 6730 h 1118"/>
                              <a:gd name="T44" fmla="+- 0 3570 3116"/>
                              <a:gd name="T45" fmla="*/ T44 w 1061"/>
                              <a:gd name="T46" fmla="+- 0 6726 6653"/>
                              <a:gd name="T47" fmla="*/ 6726 h 1118"/>
                              <a:gd name="T48" fmla="+- 0 3492 3116"/>
                              <a:gd name="T49" fmla="*/ T48 w 1061"/>
                              <a:gd name="T50" fmla="+- 0 6720 6653"/>
                              <a:gd name="T51" fmla="*/ 6720 h 1118"/>
                              <a:gd name="T52" fmla="+- 0 3415 3116"/>
                              <a:gd name="T53" fmla="*/ T52 w 1061"/>
                              <a:gd name="T54" fmla="+- 0 6711 6653"/>
                              <a:gd name="T55" fmla="*/ 6711 h 1118"/>
                              <a:gd name="T56" fmla="+- 0 3339 3116"/>
                              <a:gd name="T57" fmla="*/ T56 w 1061"/>
                              <a:gd name="T58" fmla="+- 0 6700 6653"/>
                              <a:gd name="T59" fmla="*/ 6700 h 1118"/>
                              <a:gd name="T60" fmla="+- 0 3264 3116"/>
                              <a:gd name="T61" fmla="*/ T60 w 1061"/>
                              <a:gd name="T62" fmla="+- 0 6687 6653"/>
                              <a:gd name="T63" fmla="*/ 6687 h 1118"/>
                              <a:gd name="T64" fmla="+- 0 3190 3116"/>
                              <a:gd name="T65" fmla="*/ T64 w 1061"/>
                              <a:gd name="T66" fmla="+- 0 6671 6653"/>
                              <a:gd name="T67" fmla="*/ 6671 h 1118"/>
                              <a:gd name="T68" fmla="+- 0 3116 3116"/>
                              <a:gd name="T69" fmla="*/ T68 w 1061"/>
                              <a:gd name="T70" fmla="+- 0 6653 6653"/>
                              <a:gd name="T71" fmla="*/ 6653 h 1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61" h="1118">
                                <a:moveTo>
                                  <a:pt x="0" y="0"/>
                                </a:moveTo>
                                <a:lnTo>
                                  <a:pt x="0" y="1098"/>
                                </a:lnTo>
                                <a:lnTo>
                                  <a:pt x="72" y="1105"/>
                                </a:lnTo>
                                <a:lnTo>
                                  <a:pt x="144" y="1110"/>
                                </a:lnTo>
                                <a:lnTo>
                                  <a:pt x="217" y="1114"/>
                                </a:lnTo>
                                <a:lnTo>
                                  <a:pt x="290" y="1117"/>
                                </a:lnTo>
                                <a:lnTo>
                                  <a:pt x="363" y="1118"/>
                                </a:lnTo>
                                <a:lnTo>
                                  <a:pt x="1061" y="1118"/>
                                </a:lnTo>
                                <a:lnTo>
                                  <a:pt x="1061" y="78"/>
                                </a:lnTo>
                                <a:lnTo>
                                  <a:pt x="611" y="78"/>
                                </a:lnTo>
                                <a:lnTo>
                                  <a:pt x="532" y="77"/>
                                </a:lnTo>
                                <a:lnTo>
                                  <a:pt x="454" y="73"/>
                                </a:lnTo>
                                <a:lnTo>
                                  <a:pt x="376" y="67"/>
                                </a:lnTo>
                                <a:lnTo>
                                  <a:pt x="299" y="58"/>
                                </a:lnTo>
                                <a:lnTo>
                                  <a:pt x="223" y="47"/>
                                </a:lnTo>
                                <a:lnTo>
                                  <a:pt x="148" y="34"/>
                                </a:lnTo>
                                <a:lnTo>
                                  <a:pt x="74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C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77967999" id="Group 141" o:spid="_x0000_s1026" style="position:absolute;margin-left:155.8pt;margin-top:260.1pt;width:53.05pt;height:128.45pt;z-index:-251694080;mso-position-horizontal-relative:page;mso-position-vertical-relative:page" coordorigin="3116,5202" coordsize="1061,25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">
                <v:shape id="Freeform 143" o:spid="_x0000_s1027" style="position:absolute;left:3116;top:5202;width:1061;height:1423;visibility:visible;mso-wrap-style:square;v-text-anchor:top" coordsize="1061,14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J57DxgAA&#10;ANwAAAAPAAAAZHJzL2Rvd25yZXYueG1sRI9Ra8IwFIXfB/sP4Q58GZpO7KadUVQQyl6GnT/g0lyb&#10;suamS6LWf28Ggz0ezjnf4SzXg+3EhXxoHSt4mWQgiGunW24UHL/24zmIEJE1do5JwY0CrFePD0ss&#10;tLvygS5VbESCcChQgYmxL6QMtSGLYeJ64uSdnLcYk/SN1B6vCW47Oc2yV2mx5bRgsKedofq7OlsF&#10;P+WhyavNZ278qSv3i7ft8+xjq9Toadi8g4g0xP/wX7vUCqZZDr9n0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8J57DxgAAANwAAAAPAAAAAAAAAAAAAAAAAJcCAABkcnMv&#10;ZG93bnJldi54bWxQSwUGAAAAAAQABAD1AAAAigMAAAAA&#10;" path="m0,0l0,1341,73,1360,148,1376,223,1391,299,1402,376,1411,453,1418,532,1422,611,1423,1061,1423,1061,362,943,362,859,359,776,352,694,340,615,324,537,303,461,279,387,250,316,217,247,181,181,141,118,97,58,50,,0xe" fillcolor="#00689e" stroked="f">
                  <v:path arrowok="t" o:connecttype="custom" o:connectlocs="0,5202;0,6543;73,6562;148,6578;223,6593;299,6604;376,6613;453,6620;532,6624;611,6625;1061,6625;1061,5564;943,5564;859,5561;776,5554;694,5542;615,5526;537,5505;461,5481;387,5452;316,5419;247,5383;181,5343;118,5299;58,5252;0,5202" o:connectangles="0,0,0,0,0,0,0,0,0,0,0,0,0,0,0,0,0,0,0,0,0,0,0,0,0,0"/>
                </v:shape>
                <v:shape id="Freeform 142" o:spid="_x0000_s1028" style="position:absolute;left:3116;top:6653;width:1061;height:1118;visibility:visible;mso-wrap-style:square;v-text-anchor:top" coordsize="1061,11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i3yzxgAA&#10;ANwAAAAPAAAAZHJzL2Rvd25yZXYueG1sRI9Pa8JAFMTvhX6H5RV6Ed3owUp0FWnRKIjgv/sz+0yi&#10;2bcxu9X47d2C0OMwM79hRpPGlOJGtSssK+h2IhDEqdUFZwr2u1l7AMJ5ZI2lZVLwIAeT8fvbCGNt&#10;77yh29ZnIkDYxagg976KpXRpTgZdx1bEwTvZ2qAPss6krvEe4KaUvSjqS4MFh4UcK/rOKb1sf42C&#10;qtntk8f5+nNYzZfH4muaXFrrRKnPj2Y6BOGp8f/hV3uhFfSiPvydCUdAjp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i3yzxgAAANwAAAAPAAAAAAAAAAAAAAAAAJcCAABkcnMv&#10;ZG93bnJldi54bWxQSwUGAAAAAAQABAD1AAAAigMAAAAA&#10;" path="m0,0l0,1098,72,1105,144,1110,217,1114,290,1117,363,1118,1061,1118,1061,78,611,78,532,77,454,73,376,67,299,58,223,47,148,34,74,18,,0xe" fillcolor="#7cc3e2" stroked="f">
                  <v:path arrowok="t" o:connecttype="custom" o:connectlocs="0,6653;0,7751;72,7758;144,7763;217,7767;290,7770;363,7771;1061,7771;1061,6731;611,6731;532,6730;454,6726;376,6720;299,6711;223,6700;148,6687;74,6671;0,6653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00241C65" wp14:editId="0461F9DB">
                <wp:simplePos x="0" y="0"/>
                <wp:positionH relativeFrom="page">
                  <wp:posOffset>53975</wp:posOffset>
                </wp:positionH>
                <wp:positionV relativeFrom="page">
                  <wp:posOffset>1889760</wp:posOffset>
                </wp:positionV>
                <wp:extent cx="124460" cy="0"/>
                <wp:effectExtent l="15875" t="10160" r="24765" b="27940"/>
                <wp:wrapNone/>
                <wp:docPr id="203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46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E1E1E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21390163" id="Line 140" o:spid="_x0000_s1026" style="position:absolute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.25pt,148.8pt" to="14.05pt,148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" strokecolor="#e1e1e1" strokeweight="17996emu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3DBAEBA6" wp14:editId="46EF2425">
                <wp:simplePos x="0" y="0"/>
                <wp:positionH relativeFrom="page">
                  <wp:posOffset>2340610</wp:posOffset>
                </wp:positionH>
                <wp:positionV relativeFrom="page">
                  <wp:posOffset>335280</wp:posOffset>
                </wp:positionV>
                <wp:extent cx="6010275" cy="1320165"/>
                <wp:effectExtent l="3810" t="5080" r="5715" b="0"/>
                <wp:wrapNone/>
                <wp:docPr id="202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6F60A" w14:textId="77777777" w:rsidR="001B2BD9" w:rsidRPr="004E29B2" w:rsidRDefault="00D730FD">
                            <w:pPr>
                              <w:spacing w:before="20"/>
                              <w:jc w:val="center"/>
                              <w:rPr>
                                <w:rFonts w:ascii="NTFPreCursivef" w:hAnsi="NTFPreCursivef"/>
                                <w:b/>
                                <w:sz w:val="66"/>
                              </w:rPr>
                            </w:pPr>
                            <w:r w:rsidRPr="004E29B2">
                              <w:rPr>
                                <w:rFonts w:ascii="NTFPreCursivef" w:hAnsi="NTFPreCursivef"/>
                                <w:b/>
                                <w:color w:val="00689E"/>
                                <w:sz w:val="66"/>
                              </w:rPr>
                              <w:t>Doubling Space Race</w:t>
                            </w:r>
                          </w:p>
                          <w:p w14:paraId="0189B42E" w14:textId="77777777" w:rsidR="00EF24EA" w:rsidRPr="004E29B2" w:rsidRDefault="00EF24EA">
                            <w:pPr>
                              <w:pStyle w:val="BodyText"/>
                              <w:spacing w:before="22"/>
                              <w:ind w:left="0"/>
                              <w:jc w:val="center"/>
                              <w:rPr>
                                <w:rFonts w:ascii="NTFPreCursivef" w:hAnsi="NTFPreCursivef"/>
                                <w:b/>
                                <w:color w:val="292526"/>
                              </w:rPr>
                            </w:pPr>
                            <w:r w:rsidRPr="004E29B2">
                              <w:rPr>
                                <w:rFonts w:ascii="NTFPreCursivef" w:hAnsi="NTFPreCursivef"/>
                                <w:b/>
                                <w:color w:val="292526"/>
                              </w:rPr>
                              <w:t xml:space="preserve">L.O. I can double numbers to 20 and beyond </w:t>
                            </w:r>
                          </w:p>
                          <w:p w14:paraId="1AD1F452" w14:textId="77777777" w:rsidR="001B2BD9" w:rsidRPr="004E29B2" w:rsidRDefault="00D730FD">
                            <w:pPr>
                              <w:pStyle w:val="BodyText"/>
                              <w:spacing w:before="22"/>
                              <w:ind w:left="0"/>
                              <w:jc w:val="center"/>
                              <w:rPr>
                                <w:rFonts w:ascii="NTFPreCursivef" w:hAnsi="NTFPreCursivef"/>
                              </w:rPr>
                            </w:pPr>
                            <w:r w:rsidRPr="004E29B2">
                              <w:rPr>
                                <w:rFonts w:ascii="NTFPreCursivef" w:hAnsi="NTFPreCursivef"/>
                                <w:color w:val="292526"/>
                              </w:rPr>
                              <w:t>How fast can you double?</w:t>
                            </w:r>
                          </w:p>
                          <w:p w14:paraId="0396BCB2" w14:textId="77777777" w:rsidR="001B2BD9" w:rsidRPr="004E29B2" w:rsidRDefault="00D730FD">
                            <w:pPr>
                              <w:pStyle w:val="BodyText"/>
                              <w:spacing w:before="35"/>
                              <w:ind w:left="0"/>
                              <w:jc w:val="center"/>
                              <w:rPr>
                                <w:rFonts w:ascii="NTFPreCursivef" w:hAnsi="NTFPreCursivef"/>
                              </w:rPr>
                            </w:pPr>
                            <w:r w:rsidRPr="004E29B2">
                              <w:rPr>
                                <w:rFonts w:ascii="NTFPreCursivef" w:hAnsi="NTFPreCursivef"/>
                                <w:color w:val="292526"/>
                              </w:rPr>
                              <w:t>Double the numbers on the track and write the answers as you go.</w:t>
                            </w:r>
                          </w:p>
                          <w:p w14:paraId="48D19B8B" w14:textId="77777777" w:rsidR="001B2BD9" w:rsidRDefault="001B2BD9">
                            <w:pPr>
                              <w:pStyle w:val="BodyText"/>
                              <w:spacing w:before="35"/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BAEBA6" id="_x0000_t202" coordsize="21600,21600" o:spt="202" path="m,l,21600r21600,l21600,xe">
                <v:stroke joinstyle="miter"/>
                <v:path gradientshapeok="t" o:connecttype="rect"/>
              </v:shapetype>
              <v:shape id="Text Box 139" o:spid="_x0000_s1029" type="#_x0000_t202" style="position:absolute;margin-left:184.3pt;margin-top:26.4pt;width:473.25pt;height:103.95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IGvtA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" filled="f" stroked="f">
                <v:textbox inset="0,0,0,0">
                  <w:txbxContent>
                    <w:p w14:paraId="3236F60A" w14:textId="77777777" w:rsidR="001B2BD9" w:rsidRPr="004E29B2" w:rsidRDefault="00D730FD">
                      <w:pPr>
                        <w:spacing w:before="20"/>
                        <w:jc w:val="center"/>
                        <w:rPr>
                          <w:rFonts w:ascii="NTFPreCursivef" w:hAnsi="NTFPreCursivef"/>
                          <w:b/>
                          <w:sz w:val="66"/>
                        </w:rPr>
                      </w:pPr>
                      <w:r w:rsidRPr="004E29B2">
                        <w:rPr>
                          <w:rFonts w:ascii="NTFPreCursivef" w:hAnsi="NTFPreCursivef"/>
                          <w:b/>
                          <w:color w:val="00689E"/>
                          <w:sz w:val="66"/>
                        </w:rPr>
                        <w:t>Doubling Space Race</w:t>
                      </w:r>
                    </w:p>
                    <w:p w14:paraId="0189B42E" w14:textId="77777777" w:rsidR="00EF24EA" w:rsidRPr="004E29B2" w:rsidRDefault="00EF24EA">
                      <w:pPr>
                        <w:pStyle w:val="BodyText"/>
                        <w:spacing w:before="22"/>
                        <w:ind w:left="0"/>
                        <w:jc w:val="center"/>
                        <w:rPr>
                          <w:rFonts w:ascii="NTFPreCursivef" w:hAnsi="NTFPreCursivef"/>
                          <w:b/>
                          <w:color w:val="292526"/>
                        </w:rPr>
                      </w:pPr>
                      <w:r w:rsidRPr="004E29B2">
                        <w:rPr>
                          <w:rFonts w:ascii="NTFPreCursivef" w:hAnsi="NTFPreCursivef"/>
                          <w:b/>
                          <w:color w:val="292526"/>
                        </w:rPr>
                        <w:t xml:space="preserve">L.O. I can double numbers to 20 and beyond </w:t>
                      </w:r>
                    </w:p>
                    <w:p w14:paraId="1AD1F452" w14:textId="77777777" w:rsidR="001B2BD9" w:rsidRPr="004E29B2" w:rsidRDefault="00D730FD">
                      <w:pPr>
                        <w:pStyle w:val="BodyText"/>
                        <w:spacing w:before="22"/>
                        <w:ind w:left="0"/>
                        <w:jc w:val="center"/>
                        <w:rPr>
                          <w:rFonts w:ascii="NTFPreCursivef" w:hAnsi="NTFPreCursivef"/>
                        </w:rPr>
                      </w:pPr>
                      <w:r w:rsidRPr="004E29B2">
                        <w:rPr>
                          <w:rFonts w:ascii="NTFPreCursivef" w:hAnsi="NTFPreCursivef"/>
                          <w:color w:val="292526"/>
                        </w:rPr>
                        <w:t>How fast can you double?</w:t>
                      </w:r>
                    </w:p>
                    <w:p w14:paraId="0396BCB2" w14:textId="77777777" w:rsidR="001B2BD9" w:rsidRPr="004E29B2" w:rsidRDefault="00D730FD">
                      <w:pPr>
                        <w:pStyle w:val="BodyText"/>
                        <w:spacing w:before="35"/>
                        <w:ind w:left="0"/>
                        <w:jc w:val="center"/>
                        <w:rPr>
                          <w:rFonts w:ascii="NTFPreCursivef" w:hAnsi="NTFPreCursivef"/>
                        </w:rPr>
                      </w:pPr>
                      <w:r w:rsidRPr="004E29B2">
                        <w:rPr>
                          <w:rFonts w:ascii="NTFPreCursivef" w:hAnsi="NTFPreCursivef"/>
                          <w:color w:val="292526"/>
                        </w:rPr>
                        <w:t>Double the numbers on the track and write the answers as you go.</w:t>
                      </w:r>
                    </w:p>
                    <w:p w14:paraId="48D19B8B" w14:textId="77777777" w:rsidR="001B2BD9" w:rsidRDefault="001B2BD9">
                      <w:pPr>
                        <w:pStyle w:val="BodyText"/>
                        <w:spacing w:before="35"/>
                        <w:ind w:left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13D85897" wp14:editId="6DCB570B">
                <wp:simplePos x="0" y="0"/>
                <wp:positionH relativeFrom="page">
                  <wp:posOffset>7967980</wp:posOffset>
                </wp:positionH>
                <wp:positionV relativeFrom="page">
                  <wp:posOffset>1784350</wp:posOffset>
                </wp:positionV>
                <wp:extent cx="549910" cy="558800"/>
                <wp:effectExtent l="5080" t="6350" r="3810" b="6350"/>
                <wp:wrapNone/>
                <wp:docPr id="200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D30CD" w14:textId="77777777" w:rsidR="001B2BD9" w:rsidRPr="00D730FD" w:rsidRDefault="00D730FD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sz w:val="70"/>
                              </w:rPr>
                            </w:pPr>
                            <w:r w:rsidRPr="00D730FD">
                              <w:rPr>
                                <w:rFonts w:ascii="Twinkl SemiBold"/>
                                <w:color w:val="FFFFFF"/>
                                <w:w w:val="115"/>
                                <w:sz w:val="7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3D85897" id="Text Box 137" o:spid="_x0000_s1030" type="#_x0000_t202" style="position:absolute;margin-left:627.4pt;margin-top:140.5pt;width:43.3pt;height:44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" filled="f" stroked="f">
                <v:textbox inset="0,0,0,0">
                  <w:txbxContent>
                    <w:p w14:paraId="613D30CD" w14:textId="77777777" w:rsidR="001B2BD9" w:rsidRPr="00D730FD" w:rsidRDefault="00D730FD">
                      <w:pPr>
                        <w:spacing w:before="20"/>
                        <w:ind w:left="20"/>
                        <w:rPr>
                          <w:rFonts w:ascii="Twinkl SemiBold"/>
                          <w:sz w:val="70"/>
                        </w:rPr>
                      </w:pPr>
                      <w:r w:rsidRPr="00D730FD">
                        <w:rPr>
                          <w:rFonts w:ascii="Twinkl SemiBold"/>
                          <w:color w:val="FFFFFF"/>
                          <w:w w:val="115"/>
                          <w:sz w:val="70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2CD7380F" wp14:editId="578E630D">
                <wp:simplePos x="0" y="0"/>
                <wp:positionH relativeFrom="page">
                  <wp:posOffset>9302750</wp:posOffset>
                </wp:positionH>
                <wp:positionV relativeFrom="page">
                  <wp:posOffset>2393315</wp:posOffset>
                </wp:positionV>
                <wp:extent cx="549910" cy="558800"/>
                <wp:effectExtent l="6350" t="5715" r="2540" b="0"/>
                <wp:wrapNone/>
                <wp:docPr id="198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3F2ED" w14:textId="0991900F" w:rsidR="001B2BD9" w:rsidRPr="00D730FD" w:rsidRDefault="00D730FD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sz w:val="70"/>
                              </w:rPr>
                            </w:pPr>
                            <w:r w:rsidRPr="00D730FD">
                              <w:rPr>
                                <w:rFonts w:ascii="Twinkl SemiBold"/>
                                <w:color w:val="FFFFFF"/>
                                <w:w w:val="120"/>
                                <w:sz w:val="7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CD7380F" id="Text Box 135" o:spid="_x0000_s1031" type="#_x0000_t202" style="position:absolute;margin-left:732.5pt;margin-top:188.45pt;width:43.3pt;height:44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" filled="f" stroked="f">
                <v:textbox inset="0,0,0,0">
                  <w:txbxContent>
                    <w:p w14:paraId="00D3F2ED" w14:textId="0991900F" w:rsidR="001B2BD9" w:rsidRPr="00D730FD" w:rsidRDefault="00D730FD">
                      <w:pPr>
                        <w:spacing w:before="20"/>
                        <w:ind w:left="20"/>
                        <w:rPr>
                          <w:rFonts w:ascii="Twinkl SemiBold"/>
                          <w:sz w:val="70"/>
                        </w:rPr>
                      </w:pPr>
                      <w:r w:rsidRPr="00D730FD">
                        <w:rPr>
                          <w:rFonts w:ascii="Twinkl SemiBold"/>
                          <w:color w:val="FFFFFF"/>
                          <w:w w:val="120"/>
                          <w:sz w:val="7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0C7ACE21" wp14:editId="5E428ABF">
                <wp:simplePos x="0" y="0"/>
                <wp:positionH relativeFrom="page">
                  <wp:posOffset>1245235</wp:posOffset>
                </wp:positionH>
                <wp:positionV relativeFrom="page">
                  <wp:posOffset>2518410</wp:posOffset>
                </wp:positionV>
                <wp:extent cx="287655" cy="558800"/>
                <wp:effectExtent l="635" t="3810" r="3810" b="0"/>
                <wp:wrapNone/>
                <wp:docPr id="19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A01A4" w14:textId="77777777" w:rsidR="001B2BD9" w:rsidRPr="00D730FD" w:rsidRDefault="00D730FD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sz w:val="70"/>
                              </w:rPr>
                            </w:pPr>
                            <w:r w:rsidRPr="00D730FD">
                              <w:rPr>
                                <w:rFonts w:ascii="Twinkl SemiBold"/>
                                <w:color w:val="FFFFFF"/>
                                <w:w w:val="108"/>
                                <w:sz w:val="7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C7ACE21" id="Text Box 134" o:spid="_x0000_s1032" type="#_x0000_t202" style="position:absolute;margin-left:98.05pt;margin-top:198.3pt;width:22.65pt;height:44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" filled="f" stroked="f">
                <v:textbox inset="0,0,0,0">
                  <w:txbxContent>
                    <w:p w14:paraId="53AA01A4" w14:textId="77777777" w:rsidR="001B2BD9" w:rsidRPr="00D730FD" w:rsidRDefault="00D730FD">
                      <w:pPr>
                        <w:spacing w:before="20"/>
                        <w:ind w:left="20"/>
                        <w:rPr>
                          <w:rFonts w:ascii="Twinkl SemiBold"/>
                          <w:sz w:val="70"/>
                        </w:rPr>
                      </w:pPr>
                      <w:r w:rsidRPr="00D730FD">
                        <w:rPr>
                          <w:rFonts w:ascii="Twinkl SemiBold"/>
                          <w:color w:val="FFFFFF"/>
                          <w:w w:val="108"/>
                          <w:sz w:val="7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39D1BB85" wp14:editId="3E13BA01">
                <wp:simplePos x="0" y="0"/>
                <wp:positionH relativeFrom="page">
                  <wp:posOffset>5294630</wp:posOffset>
                </wp:positionH>
                <wp:positionV relativeFrom="page">
                  <wp:posOffset>3208655</wp:posOffset>
                </wp:positionV>
                <wp:extent cx="287655" cy="558800"/>
                <wp:effectExtent l="0" t="0" r="5715" b="4445"/>
                <wp:wrapNone/>
                <wp:docPr id="19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A07B8" w14:textId="77777777" w:rsidR="001B2BD9" w:rsidRPr="00D730FD" w:rsidRDefault="00D730FD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sz w:val="70"/>
                              </w:rPr>
                            </w:pPr>
                            <w:r w:rsidRPr="00D730FD">
                              <w:rPr>
                                <w:rFonts w:ascii="Twinkl SemiBold"/>
                                <w:color w:val="FFFFFF"/>
                                <w:w w:val="115"/>
                                <w:sz w:val="7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9D1BB85" id="Text Box 133" o:spid="_x0000_s1033" type="#_x0000_t202" style="position:absolute;margin-left:416.9pt;margin-top:252.65pt;width:22.65pt;height:44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" filled="f" stroked="f">
                <v:textbox inset="0,0,0,0">
                  <w:txbxContent>
                    <w:p w14:paraId="79EA07B8" w14:textId="77777777" w:rsidR="001B2BD9" w:rsidRPr="00D730FD" w:rsidRDefault="00D730FD">
                      <w:pPr>
                        <w:spacing w:before="20"/>
                        <w:ind w:left="20"/>
                        <w:rPr>
                          <w:rFonts w:ascii="Twinkl SemiBold"/>
                          <w:sz w:val="70"/>
                        </w:rPr>
                      </w:pPr>
                      <w:r w:rsidRPr="00D730FD">
                        <w:rPr>
                          <w:rFonts w:ascii="Twinkl SemiBold"/>
                          <w:color w:val="FFFFFF"/>
                          <w:w w:val="115"/>
                          <w:sz w:val="7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15D3864B" wp14:editId="6ED39B1F">
                <wp:simplePos x="0" y="0"/>
                <wp:positionH relativeFrom="page">
                  <wp:posOffset>1470660</wp:posOffset>
                </wp:positionH>
                <wp:positionV relativeFrom="page">
                  <wp:posOffset>3227705</wp:posOffset>
                </wp:positionV>
                <wp:extent cx="287655" cy="558800"/>
                <wp:effectExtent l="0" t="1905" r="0" b="0"/>
                <wp:wrapNone/>
                <wp:docPr id="19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5387C" w14:textId="77777777" w:rsidR="001B2BD9" w:rsidRPr="00D730FD" w:rsidRDefault="00D730FD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sz w:val="70"/>
                              </w:rPr>
                            </w:pPr>
                            <w:r w:rsidRPr="00D730FD">
                              <w:rPr>
                                <w:rFonts w:ascii="Twinkl SemiBold"/>
                                <w:color w:val="FFFFFF"/>
                                <w:w w:val="111"/>
                                <w:sz w:val="7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5D3864B" id="Text Box 132" o:spid="_x0000_s1034" type="#_x0000_t202" style="position:absolute;margin-left:115.8pt;margin-top:254.15pt;width:22.65pt;height:44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" filled="f" stroked="f">
                <v:textbox inset="0,0,0,0">
                  <w:txbxContent>
                    <w:p w14:paraId="35C5387C" w14:textId="77777777" w:rsidR="001B2BD9" w:rsidRPr="00D730FD" w:rsidRDefault="00D730FD">
                      <w:pPr>
                        <w:spacing w:before="20"/>
                        <w:ind w:left="20"/>
                        <w:rPr>
                          <w:rFonts w:ascii="Twinkl SemiBold"/>
                          <w:sz w:val="70"/>
                        </w:rPr>
                      </w:pPr>
                      <w:r w:rsidRPr="00D730FD">
                        <w:rPr>
                          <w:rFonts w:ascii="Twinkl SemiBold"/>
                          <w:color w:val="FFFFFF"/>
                          <w:w w:val="111"/>
                          <w:sz w:val="7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46F2F716" wp14:editId="71FDE686">
                <wp:simplePos x="0" y="0"/>
                <wp:positionH relativeFrom="page">
                  <wp:posOffset>9639300</wp:posOffset>
                </wp:positionH>
                <wp:positionV relativeFrom="page">
                  <wp:posOffset>3522345</wp:posOffset>
                </wp:positionV>
                <wp:extent cx="549910" cy="1392555"/>
                <wp:effectExtent l="0" t="4445" r="0" b="0"/>
                <wp:wrapNone/>
                <wp:docPr id="194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139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DD5C8" w14:textId="77777777" w:rsidR="001B2BD9" w:rsidRPr="00EF24EA" w:rsidRDefault="00D730FD" w:rsidP="00EF24EA">
                            <w:pPr>
                              <w:spacing w:before="20"/>
                              <w:jc w:val="center"/>
                              <w:rPr>
                                <w:rFonts w:ascii="Twinkl SemiBold"/>
                                <w:color w:val="FFFFFF"/>
                                <w:w w:val="135"/>
                                <w:sz w:val="70"/>
                              </w:rPr>
                            </w:pPr>
                            <w:r w:rsidRPr="00D730FD">
                              <w:rPr>
                                <w:rFonts w:ascii="Twinkl SemiBold"/>
                                <w:color w:val="FFFFFF"/>
                                <w:w w:val="135"/>
                                <w:sz w:val="70"/>
                              </w:rPr>
                              <w:t>7</w:t>
                            </w:r>
                          </w:p>
                          <w:p w14:paraId="19DF35F8" w14:textId="77777777" w:rsidR="001B2BD9" w:rsidRPr="00D730FD" w:rsidRDefault="00D730FD">
                            <w:pPr>
                              <w:spacing w:before="472"/>
                              <w:ind w:right="54"/>
                              <w:jc w:val="center"/>
                              <w:rPr>
                                <w:rFonts w:ascii="Twinkl SemiBold"/>
                                <w:sz w:val="70"/>
                              </w:rPr>
                            </w:pPr>
                            <w:r w:rsidRPr="00D730FD">
                              <w:rPr>
                                <w:rFonts w:ascii="Twinkl SemiBold"/>
                                <w:color w:val="FFFFFF"/>
                                <w:w w:val="110"/>
                                <w:sz w:val="7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6F2F716" id="Text Box 131" o:spid="_x0000_s1035" type="#_x0000_t202" style="position:absolute;margin-left:759pt;margin-top:277.35pt;width:43.3pt;height:109.65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" filled="f" stroked="f">
                <v:textbox inset="0,0,0,0">
                  <w:txbxContent>
                    <w:p w14:paraId="3B5DD5C8" w14:textId="77777777" w:rsidR="001B2BD9" w:rsidRPr="00EF24EA" w:rsidRDefault="00D730FD" w:rsidP="00EF24EA">
                      <w:pPr>
                        <w:spacing w:before="20"/>
                        <w:jc w:val="center"/>
                        <w:rPr>
                          <w:rFonts w:ascii="Twinkl SemiBold"/>
                          <w:color w:val="FFFFFF"/>
                          <w:w w:val="135"/>
                          <w:sz w:val="70"/>
                        </w:rPr>
                      </w:pPr>
                      <w:r w:rsidRPr="00D730FD">
                        <w:rPr>
                          <w:rFonts w:ascii="Twinkl SemiBold"/>
                          <w:color w:val="FFFFFF"/>
                          <w:w w:val="135"/>
                          <w:sz w:val="70"/>
                        </w:rPr>
                        <w:t>7</w:t>
                      </w:r>
                    </w:p>
                    <w:p w14:paraId="19DF35F8" w14:textId="77777777" w:rsidR="001B2BD9" w:rsidRPr="00D730FD" w:rsidRDefault="00D730FD">
                      <w:pPr>
                        <w:spacing w:before="472"/>
                        <w:ind w:right="54"/>
                        <w:jc w:val="center"/>
                        <w:rPr>
                          <w:rFonts w:ascii="Twinkl SemiBold"/>
                          <w:sz w:val="70"/>
                        </w:rPr>
                      </w:pPr>
                      <w:r w:rsidRPr="00D730FD">
                        <w:rPr>
                          <w:rFonts w:ascii="Twinkl SemiBold"/>
                          <w:color w:val="FFFFFF"/>
                          <w:w w:val="110"/>
                          <w:sz w:val="7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42D49EB3" wp14:editId="71D9041A">
                <wp:simplePos x="0" y="0"/>
                <wp:positionH relativeFrom="page">
                  <wp:posOffset>2171700</wp:posOffset>
                </wp:positionH>
                <wp:positionV relativeFrom="page">
                  <wp:posOffset>3594735</wp:posOffset>
                </wp:positionV>
                <wp:extent cx="287655" cy="558800"/>
                <wp:effectExtent l="0" t="635" r="4445" b="0"/>
                <wp:wrapNone/>
                <wp:docPr id="127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1358E" w14:textId="77777777" w:rsidR="001B2BD9" w:rsidRPr="00D730FD" w:rsidRDefault="00D730FD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sz w:val="70"/>
                              </w:rPr>
                            </w:pPr>
                            <w:r w:rsidRPr="00D730FD">
                              <w:rPr>
                                <w:rFonts w:ascii="Twinkl SemiBold"/>
                                <w:color w:val="FFFFFF"/>
                                <w:w w:val="107"/>
                                <w:sz w:val="7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2D49EB3" id="Text Box 129" o:spid="_x0000_s1036" type="#_x0000_t202" style="position:absolute;margin-left:171pt;margin-top:283.05pt;width:22.65pt;height:44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" filled="f" stroked="f">
                <v:textbox inset="0,0,0,0">
                  <w:txbxContent>
                    <w:p w14:paraId="7F61358E" w14:textId="77777777" w:rsidR="001B2BD9" w:rsidRPr="00D730FD" w:rsidRDefault="00D730FD">
                      <w:pPr>
                        <w:spacing w:before="20"/>
                        <w:ind w:left="20"/>
                        <w:rPr>
                          <w:rFonts w:ascii="Twinkl SemiBold"/>
                          <w:sz w:val="70"/>
                        </w:rPr>
                      </w:pPr>
                      <w:r w:rsidRPr="00D730FD">
                        <w:rPr>
                          <w:rFonts w:ascii="Twinkl SemiBold"/>
                          <w:color w:val="FFFFFF"/>
                          <w:w w:val="107"/>
                          <w:sz w:val="70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2D7F59CD" wp14:editId="09A4C6CC">
                <wp:simplePos x="0" y="0"/>
                <wp:positionH relativeFrom="page">
                  <wp:posOffset>2870200</wp:posOffset>
                </wp:positionH>
                <wp:positionV relativeFrom="page">
                  <wp:posOffset>3594735</wp:posOffset>
                </wp:positionV>
                <wp:extent cx="549910" cy="558800"/>
                <wp:effectExtent l="0" t="635" r="0" b="0"/>
                <wp:wrapNone/>
                <wp:docPr id="126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E04D1" w14:textId="65619DD4" w:rsidR="001B2BD9" w:rsidRPr="00D730FD" w:rsidRDefault="00D730FD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sz w:val="70"/>
                              </w:rPr>
                            </w:pPr>
                            <w:r w:rsidRPr="00D730FD">
                              <w:rPr>
                                <w:rFonts w:ascii="Twinkl SemiBold"/>
                                <w:color w:val="FFFFFF"/>
                                <w:w w:val="120"/>
                                <w:sz w:val="70"/>
                                <w:shd w:val="clear" w:color="auto" w:fill="00689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D7F59CD" id="Text Box 128" o:spid="_x0000_s1037" type="#_x0000_t202" style="position:absolute;margin-left:226pt;margin-top:283.05pt;width:43.3pt;height:44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" filled="f" stroked="f">
                <v:textbox inset="0,0,0,0">
                  <w:txbxContent>
                    <w:p w14:paraId="5F1E04D1" w14:textId="65619DD4" w:rsidR="001B2BD9" w:rsidRPr="00D730FD" w:rsidRDefault="00D730FD">
                      <w:pPr>
                        <w:spacing w:before="20"/>
                        <w:ind w:left="20"/>
                        <w:rPr>
                          <w:rFonts w:ascii="Twinkl SemiBold"/>
                          <w:sz w:val="70"/>
                        </w:rPr>
                      </w:pPr>
                      <w:r w:rsidRPr="00D730FD">
                        <w:rPr>
                          <w:rFonts w:ascii="Twinkl SemiBold"/>
                          <w:color w:val="FFFFFF"/>
                          <w:w w:val="120"/>
                          <w:sz w:val="70"/>
                          <w:shd w:val="clear" w:color="auto" w:fill="00689E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116B31DD" wp14:editId="5864B623">
                <wp:simplePos x="0" y="0"/>
                <wp:positionH relativeFrom="page">
                  <wp:posOffset>2127250</wp:posOffset>
                </wp:positionH>
                <wp:positionV relativeFrom="page">
                  <wp:posOffset>6051550</wp:posOffset>
                </wp:positionV>
                <wp:extent cx="549910" cy="558800"/>
                <wp:effectExtent l="6350" t="6350" r="2540" b="6350"/>
                <wp:wrapNone/>
                <wp:docPr id="123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4C385" w14:textId="3FA2D8BD" w:rsidR="001B2BD9" w:rsidRPr="00D730FD" w:rsidRDefault="00032C76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sz w:val="70"/>
                              </w:rPr>
                            </w:pPr>
                            <w:r>
                              <w:rPr>
                                <w:rFonts w:ascii="Twinkl SemiBold"/>
                                <w:color w:val="FFFFFF"/>
                                <w:sz w:val="70"/>
                                <w:shd w:val="clear" w:color="auto" w:fill="00689E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16B31DD" id="Text Box 125" o:spid="_x0000_s1038" type="#_x0000_t202" style="position:absolute;margin-left:167.5pt;margin-top:476.5pt;width:43.3pt;height:44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" filled="f" stroked="f">
                <v:textbox inset="0,0,0,0">
                  <w:txbxContent>
                    <w:p w14:paraId="0924C385" w14:textId="3FA2D8BD" w:rsidR="001B2BD9" w:rsidRPr="00D730FD" w:rsidRDefault="00032C76">
                      <w:pPr>
                        <w:spacing w:before="20"/>
                        <w:ind w:left="20"/>
                        <w:rPr>
                          <w:rFonts w:ascii="Twinkl SemiBold"/>
                          <w:sz w:val="70"/>
                        </w:rPr>
                      </w:pPr>
                      <w:r>
                        <w:rPr>
                          <w:rFonts w:ascii="Twinkl SemiBold"/>
                          <w:color w:val="FFFFFF"/>
                          <w:sz w:val="70"/>
                          <w:shd w:val="clear" w:color="auto" w:fill="00689E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2AAC482A" wp14:editId="2E5938DE">
                <wp:simplePos x="0" y="0"/>
                <wp:positionH relativeFrom="page">
                  <wp:posOffset>3072765</wp:posOffset>
                </wp:positionH>
                <wp:positionV relativeFrom="page">
                  <wp:posOffset>6051550</wp:posOffset>
                </wp:positionV>
                <wp:extent cx="549910" cy="558800"/>
                <wp:effectExtent l="0" t="6350" r="0" b="6350"/>
                <wp:wrapNone/>
                <wp:docPr id="12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CD031" w14:textId="778F5DF3" w:rsidR="001B2BD9" w:rsidRPr="00D730FD" w:rsidRDefault="00D730FD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sz w:val="70"/>
                              </w:rPr>
                            </w:pPr>
                            <w:r w:rsidRPr="00D730FD">
                              <w:rPr>
                                <w:rFonts w:ascii="Twinkl SemiBold"/>
                                <w:color w:val="FFFFFF"/>
                                <w:w w:val="120"/>
                                <w:sz w:val="70"/>
                                <w:shd w:val="clear" w:color="auto" w:fill="00689E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AAC482A" id="Text Box 124" o:spid="_x0000_s1039" type="#_x0000_t202" style="position:absolute;margin-left:241.95pt;margin-top:476.5pt;width:43.3pt;height:44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" filled="f" stroked="f">
                <v:textbox inset="0,0,0,0">
                  <w:txbxContent>
                    <w:p w14:paraId="1A6CD031" w14:textId="778F5DF3" w:rsidR="001B2BD9" w:rsidRPr="00D730FD" w:rsidRDefault="00D730FD">
                      <w:pPr>
                        <w:spacing w:before="20"/>
                        <w:ind w:left="20"/>
                        <w:rPr>
                          <w:rFonts w:ascii="Twinkl SemiBold"/>
                          <w:sz w:val="70"/>
                        </w:rPr>
                      </w:pPr>
                      <w:r w:rsidRPr="00D730FD">
                        <w:rPr>
                          <w:rFonts w:ascii="Twinkl SemiBold"/>
                          <w:color w:val="FFFFFF"/>
                          <w:w w:val="120"/>
                          <w:sz w:val="70"/>
                          <w:shd w:val="clear" w:color="auto" w:fill="00689E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2FE76CAC" wp14:editId="5C40DC06">
                <wp:simplePos x="0" y="0"/>
                <wp:positionH relativeFrom="page">
                  <wp:posOffset>3866515</wp:posOffset>
                </wp:positionH>
                <wp:positionV relativeFrom="page">
                  <wp:posOffset>6051550</wp:posOffset>
                </wp:positionV>
                <wp:extent cx="597535" cy="558800"/>
                <wp:effectExtent l="5715" t="6350" r="6350" b="6350"/>
                <wp:wrapNone/>
                <wp:docPr id="121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B5598" w14:textId="77777777" w:rsidR="001B2BD9" w:rsidRPr="00D730FD" w:rsidRDefault="00D730FD">
                            <w:pPr>
                              <w:tabs>
                                <w:tab w:val="left" w:pos="507"/>
                              </w:tabs>
                              <w:spacing w:before="20"/>
                              <w:ind w:left="20"/>
                              <w:rPr>
                                <w:rFonts w:ascii="Twinkl SemiBold"/>
                                <w:sz w:val="70"/>
                              </w:rPr>
                            </w:pPr>
                            <w:r w:rsidRPr="00D730FD">
                              <w:rPr>
                                <w:rFonts w:ascii="Times New Roman"/>
                                <w:color w:val="FFFFFF"/>
                                <w:sz w:val="70"/>
                                <w:shd w:val="clear" w:color="auto" w:fill="00689E"/>
                              </w:rPr>
                              <w:t xml:space="preserve"> </w:t>
                            </w:r>
                            <w:r w:rsidRPr="00D730FD">
                              <w:rPr>
                                <w:rFonts w:ascii="Times New Roman"/>
                                <w:color w:val="FFFFFF"/>
                                <w:sz w:val="70"/>
                                <w:shd w:val="clear" w:color="auto" w:fill="00689E"/>
                              </w:rPr>
                              <w:tab/>
                            </w:r>
                            <w:r w:rsidRPr="00D730FD">
                              <w:rPr>
                                <w:rFonts w:ascii="Twinkl SemiBold"/>
                                <w:color w:val="FFFFFF"/>
                                <w:w w:val="120"/>
                                <w:sz w:val="70"/>
                                <w:shd w:val="clear" w:color="auto" w:fill="00689E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FE76CAC" id="Text Box 123" o:spid="_x0000_s1040" type="#_x0000_t202" style="position:absolute;margin-left:304.45pt;margin-top:476.5pt;width:47.05pt;height:44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" filled="f" stroked="f">
                <v:textbox inset="0,0,0,0">
                  <w:txbxContent>
                    <w:p w14:paraId="314B5598" w14:textId="77777777" w:rsidR="001B2BD9" w:rsidRPr="00D730FD" w:rsidRDefault="00D730FD">
                      <w:pPr>
                        <w:tabs>
                          <w:tab w:val="left" w:pos="507"/>
                        </w:tabs>
                        <w:spacing w:before="20"/>
                        <w:ind w:left="20"/>
                        <w:rPr>
                          <w:rFonts w:ascii="Twinkl SemiBold"/>
                          <w:sz w:val="70"/>
                        </w:rPr>
                      </w:pPr>
                      <w:r w:rsidRPr="00D730FD">
                        <w:rPr>
                          <w:rFonts w:ascii="Times New Roman"/>
                          <w:color w:val="FFFFFF"/>
                          <w:sz w:val="70"/>
                          <w:shd w:val="clear" w:color="auto" w:fill="00689E"/>
                        </w:rPr>
                        <w:t xml:space="preserve"> </w:t>
                      </w:r>
                      <w:r w:rsidRPr="00D730FD">
                        <w:rPr>
                          <w:rFonts w:ascii="Times New Roman"/>
                          <w:color w:val="FFFFFF"/>
                          <w:sz w:val="70"/>
                          <w:shd w:val="clear" w:color="auto" w:fill="00689E"/>
                        </w:rPr>
                        <w:tab/>
                      </w:r>
                      <w:r w:rsidRPr="00D730FD">
                        <w:rPr>
                          <w:rFonts w:ascii="Twinkl SemiBold"/>
                          <w:color w:val="FFFFFF"/>
                          <w:w w:val="120"/>
                          <w:sz w:val="70"/>
                          <w:shd w:val="clear" w:color="auto" w:fill="00689E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3F45AE58" wp14:editId="6F3E297A">
                <wp:simplePos x="0" y="0"/>
                <wp:positionH relativeFrom="page">
                  <wp:posOffset>5774055</wp:posOffset>
                </wp:positionH>
                <wp:positionV relativeFrom="page">
                  <wp:posOffset>6051550</wp:posOffset>
                </wp:positionV>
                <wp:extent cx="597535" cy="558800"/>
                <wp:effectExtent l="0" t="6350" r="3810" b="6350"/>
                <wp:wrapNone/>
                <wp:docPr id="119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4E820" w14:textId="77777777" w:rsidR="001B2BD9" w:rsidRPr="00D730FD" w:rsidRDefault="00D730FD">
                            <w:pPr>
                              <w:tabs>
                                <w:tab w:val="left" w:pos="507"/>
                              </w:tabs>
                              <w:spacing w:before="20"/>
                              <w:ind w:left="20"/>
                              <w:rPr>
                                <w:rFonts w:ascii="Twinkl SemiBold"/>
                                <w:sz w:val="70"/>
                              </w:rPr>
                            </w:pPr>
                            <w:r w:rsidRPr="00D730FD">
                              <w:rPr>
                                <w:rFonts w:ascii="Times New Roman"/>
                                <w:color w:val="FFFFFF"/>
                                <w:sz w:val="70"/>
                                <w:shd w:val="clear" w:color="auto" w:fill="00689E"/>
                              </w:rPr>
                              <w:t xml:space="preserve"> </w:t>
                            </w:r>
                            <w:r w:rsidRPr="00D730FD">
                              <w:rPr>
                                <w:rFonts w:ascii="Times New Roman"/>
                                <w:color w:val="FFFFFF"/>
                                <w:sz w:val="70"/>
                                <w:shd w:val="clear" w:color="auto" w:fill="00689E"/>
                              </w:rPr>
                              <w:tab/>
                            </w:r>
                            <w:r w:rsidRPr="00D730FD">
                              <w:rPr>
                                <w:rFonts w:ascii="Twinkl SemiBold"/>
                                <w:color w:val="FFFFFF"/>
                                <w:w w:val="105"/>
                                <w:sz w:val="70"/>
                                <w:shd w:val="clear" w:color="auto" w:fill="00689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F45AE58" id="Text Box 121" o:spid="_x0000_s1041" type="#_x0000_t202" style="position:absolute;margin-left:454.65pt;margin-top:476.5pt;width:47.05pt;height:44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" filled="f" stroked="f">
                <v:textbox inset="0,0,0,0">
                  <w:txbxContent>
                    <w:p w14:paraId="6C04E820" w14:textId="77777777" w:rsidR="001B2BD9" w:rsidRPr="00D730FD" w:rsidRDefault="00D730FD">
                      <w:pPr>
                        <w:tabs>
                          <w:tab w:val="left" w:pos="507"/>
                        </w:tabs>
                        <w:spacing w:before="20"/>
                        <w:ind w:left="20"/>
                        <w:rPr>
                          <w:rFonts w:ascii="Twinkl SemiBold"/>
                          <w:sz w:val="70"/>
                        </w:rPr>
                      </w:pPr>
                      <w:r w:rsidRPr="00D730FD">
                        <w:rPr>
                          <w:rFonts w:ascii="Times New Roman"/>
                          <w:color w:val="FFFFFF"/>
                          <w:sz w:val="70"/>
                          <w:shd w:val="clear" w:color="auto" w:fill="00689E"/>
                        </w:rPr>
                        <w:t xml:space="preserve"> </w:t>
                      </w:r>
                      <w:r w:rsidRPr="00D730FD">
                        <w:rPr>
                          <w:rFonts w:ascii="Times New Roman"/>
                          <w:color w:val="FFFFFF"/>
                          <w:sz w:val="70"/>
                          <w:shd w:val="clear" w:color="auto" w:fill="00689E"/>
                        </w:rPr>
                        <w:tab/>
                      </w:r>
                      <w:r w:rsidRPr="00D730FD">
                        <w:rPr>
                          <w:rFonts w:ascii="Twinkl SemiBold"/>
                          <w:color w:val="FFFFFF"/>
                          <w:w w:val="105"/>
                          <w:sz w:val="70"/>
                          <w:shd w:val="clear" w:color="auto" w:fill="00689E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3ECA2069" wp14:editId="6B4A35FB">
                <wp:simplePos x="0" y="0"/>
                <wp:positionH relativeFrom="page">
                  <wp:posOffset>6728460</wp:posOffset>
                </wp:positionH>
                <wp:positionV relativeFrom="page">
                  <wp:posOffset>6051550</wp:posOffset>
                </wp:positionV>
                <wp:extent cx="582930" cy="558800"/>
                <wp:effectExtent l="0" t="6350" r="3810" b="6350"/>
                <wp:wrapNone/>
                <wp:docPr id="118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5552" w14:textId="77777777" w:rsidR="001B2BD9" w:rsidRPr="00D730FD" w:rsidRDefault="00D730FD">
                            <w:pPr>
                              <w:tabs>
                                <w:tab w:val="left" w:pos="485"/>
                              </w:tabs>
                              <w:spacing w:before="20"/>
                              <w:ind w:left="20"/>
                              <w:rPr>
                                <w:rFonts w:ascii="Twinkl SemiBold"/>
                                <w:sz w:val="70"/>
                              </w:rPr>
                            </w:pPr>
                            <w:r w:rsidRPr="00D730FD">
                              <w:rPr>
                                <w:rFonts w:ascii="Times New Roman"/>
                                <w:color w:val="FFFFFF"/>
                                <w:sz w:val="70"/>
                                <w:shd w:val="clear" w:color="auto" w:fill="00689E"/>
                              </w:rPr>
                              <w:t xml:space="preserve"> </w:t>
                            </w:r>
                            <w:r w:rsidRPr="00D730FD">
                              <w:rPr>
                                <w:rFonts w:ascii="Times New Roman"/>
                                <w:color w:val="FFFFFF"/>
                                <w:sz w:val="70"/>
                                <w:shd w:val="clear" w:color="auto" w:fill="00689E"/>
                              </w:rPr>
                              <w:tab/>
                            </w:r>
                            <w:r w:rsidRPr="00D730FD">
                              <w:rPr>
                                <w:rFonts w:ascii="Twinkl SemiBold"/>
                                <w:color w:val="FFFFFF"/>
                                <w:sz w:val="70"/>
                                <w:shd w:val="clear" w:color="auto" w:fill="00689E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ECA2069" id="Text Box 120" o:spid="_x0000_s1042" type="#_x0000_t202" style="position:absolute;margin-left:529.8pt;margin-top:476.5pt;width:45.9pt;height:44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" filled="f" stroked="f">
                <v:textbox inset="0,0,0,0">
                  <w:txbxContent>
                    <w:p w14:paraId="17165552" w14:textId="77777777" w:rsidR="001B2BD9" w:rsidRPr="00D730FD" w:rsidRDefault="00D730FD">
                      <w:pPr>
                        <w:tabs>
                          <w:tab w:val="left" w:pos="485"/>
                        </w:tabs>
                        <w:spacing w:before="20"/>
                        <w:ind w:left="20"/>
                        <w:rPr>
                          <w:rFonts w:ascii="Twinkl SemiBold"/>
                          <w:sz w:val="70"/>
                        </w:rPr>
                      </w:pPr>
                      <w:r w:rsidRPr="00D730FD">
                        <w:rPr>
                          <w:rFonts w:ascii="Times New Roman"/>
                          <w:color w:val="FFFFFF"/>
                          <w:sz w:val="70"/>
                          <w:shd w:val="clear" w:color="auto" w:fill="00689E"/>
                        </w:rPr>
                        <w:t xml:space="preserve"> </w:t>
                      </w:r>
                      <w:r w:rsidRPr="00D730FD">
                        <w:rPr>
                          <w:rFonts w:ascii="Times New Roman"/>
                          <w:color w:val="FFFFFF"/>
                          <w:sz w:val="70"/>
                          <w:shd w:val="clear" w:color="auto" w:fill="00689E"/>
                        </w:rPr>
                        <w:tab/>
                      </w:r>
                      <w:r w:rsidRPr="00D730FD">
                        <w:rPr>
                          <w:rFonts w:ascii="Twinkl SemiBold"/>
                          <w:color w:val="FFFFFF"/>
                          <w:sz w:val="70"/>
                          <w:shd w:val="clear" w:color="auto" w:fill="00689E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1905D639" wp14:editId="0FF7FBE3">
                <wp:simplePos x="0" y="0"/>
                <wp:positionH relativeFrom="page">
                  <wp:posOffset>6741160</wp:posOffset>
                </wp:positionH>
                <wp:positionV relativeFrom="page">
                  <wp:posOffset>5255895</wp:posOffset>
                </wp:positionV>
                <wp:extent cx="882015" cy="659765"/>
                <wp:effectExtent l="0" t="0" r="0" b="2540"/>
                <wp:wrapNone/>
                <wp:docPr id="11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6F218" w14:textId="77777777" w:rsidR="001B2BD9" w:rsidRDefault="001B2BD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905D639" id="Text Box 117" o:spid="_x0000_s1043" type="#_x0000_t202" style="position:absolute;margin-left:530.8pt;margin-top:413.85pt;width:69.45pt;height:51.9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" filled="f" stroked="f">
                <v:textbox inset="0,0,0,0">
                  <w:txbxContent>
                    <w:p w14:paraId="5606F218" w14:textId="77777777" w:rsidR="001B2BD9" w:rsidRDefault="001B2BD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3786E944" wp14:editId="4DAF9937">
                <wp:simplePos x="0" y="0"/>
                <wp:positionH relativeFrom="page">
                  <wp:posOffset>5786755</wp:posOffset>
                </wp:positionH>
                <wp:positionV relativeFrom="page">
                  <wp:posOffset>5255895</wp:posOffset>
                </wp:positionV>
                <wp:extent cx="882015" cy="659765"/>
                <wp:effectExtent l="0" t="0" r="0" b="2540"/>
                <wp:wrapNone/>
                <wp:docPr id="11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006D7" w14:textId="77777777" w:rsidR="001B2BD9" w:rsidRDefault="001B2BD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786E944" id="Text Box 116" o:spid="_x0000_s1044" type="#_x0000_t202" style="position:absolute;margin-left:455.65pt;margin-top:413.85pt;width:69.45pt;height:51.95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" filled="f" stroked="f">
                <v:textbox inset="0,0,0,0">
                  <w:txbxContent>
                    <w:p w14:paraId="1B9006D7" w14:textId="77777777" w:rsidR="001B2BD9" w:rsidRDefault="001B2BD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64959FB5" wp14:editId="5B1CBC97">
                <wp:simplePos x="0" y="0"/>
                <wp:positionH relativeFrom="page">
                  <wp:posOffset>4832985</wp:posOffset>
                </wp:positionH>
                <wp:positionV relativeFrom="page">
                  <wp:posOffset>5255895</wp:posOffset>
                </wp:positionV>
                <wp:extent cx="882015" cy="659765"/>
                <wp:effectExtent l="0" t="0" r="0" b="2540"/>
                <wp:wrapNone/>
                <wp:docPr id="11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D59E6" w14:textId="77777777" w:rsidR="001B2BD9" w:rsidRDefault="001B2BD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4959FB5" id="Text Box 115" o:spid="_x0000_s1045" type="#_x0000_t202" style="position:absolute;margin-left:380.55pt;margin-top:413.85pt;width:69.45pt;height:51.9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" filled="f" stroked="f">
                <v:textbox inset="0,0,0,0">
                  <w:txbxContent>
                    <w:p w14:paraId="17ED59E6" w14:textId="77777777" w:rsidR="001B2BD9" w:rsidRDefault="001B2BD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787BE4E3" wp14:editId="4408D838">
                <wp:simplePos x="0" y="0"/>
                <wp:positionH relativeFrom="page">
                  <wp:posOffset>3879215</wp:posOffset>
                </wp:positionH>
                <wp:positionV relativeFrom="page">
                  <wp:posOffset>5255895</wp:posOffset>
                </wp:positionV>
                <wp:extent cx="882015" cy="659765"/>
                <wp:effectExtent l="5715" t="0" r="1270" b="2540"/>
                <wp:wrapNone/>
                <wp:docPr id="11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134CC" w14:textId="77777777" w:rsidR="001B2BD9" w:rsidRDefault="001B2BD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87BE4E3" id="Text Box 114" o:spid="_x0000_s1046" type="#_x0000_t202" style="position:absolute;margin-left:305.45pt;margin-top:413.85pt;width:69.45pt;height:51.9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" filled="f" stroked="f">
                <v:textbox inset="0,0,0,0">
                  <w:txbxContent>
                    <w:p w14:paraId="680134CC" w14:textId="77777777" w:rsidR="001B2BD9" w:rsidRDefault="001B2BD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225BAAA5" wp14:editId="31AE4EAA">
                <wp:simplePos x="0" y="0"/>
                <wp:positionH relativeFrom="page">
                  <wp:posOffset>2924810</wp:posOffset>
                </wp:positionH>
                <wp:positionV relativeFrom="page">
                  <wp:posOffset>5255895</wp:posOffset>
                </wp:positionV>
                <wp:extent cx="882015" cy="659765"/>
                <wp:effectExtent l="3810" t="0" r="3175" b="2540"/>
                <wp:wrapNone/>
                <wp:docPr id="11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2347E" w14:textId="77777777" w:rsidR="001B2BD9" w:rsidRDefault="001B2BD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25BAAA5" id="Text Box 113" o:spid="_x0000_s1047" type="#_x0000_t202" style="position:absolute;margin-left:230.3pt;margin-top:413.85pt;width:69.45pt;height:51.9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" filled="f" stroked="f">
                <v:textbox inset="0,0,0,0">
                  <w:txbxContent>
                    <w:p w14:paraId="4942347E" w14:textId="77777777" w:rsidR="001B2BD9" w:rsidRDefault="001B2BD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070C979E" wp14:editId="0921434C">
                <wp:simplePos x="0" y="0"/>
                <wp:positionH relativeFrom="page">
                  <wp:posOffset>1971040</wp:posOffset>
                </wp:positionH>
                <wp:positionV relativeFrom="page">
                  <wp:posOffset>5255895</wp:posOffset>
                </wp:positionV>
                <wp:extent cx="882015" cy="659765"/>
                <wp:effectExtent l="2540" t="0" r="4445" b="2540"/>
                <wp:wrapNone/>
                <wp:docPr id="11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A3EFF" w14:textId="77777777" w:rsidR="001B2BD9" w:rsidRDefault="001B2BD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70C979E" id="Text Box 112" o:spid="_x0000_s1048" type="#_x0000_t202" style="position:absolute;margin-left:155.2pt;margin-top:413.85pt;width:69.45pt;height:51.9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" filled="f" stroked="f">
                <v:textbox inset="0,0,0,0">
                  <w:txbxContent>
                    <w:p w14:paraId="5F4A3EFF" w14:textId="77777777" w:rsidR="001B2BD9" w:rsidRDefault="001B2BD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C1F653E" wp14:editId="3B7BE2ED">
                <wp:simplePos x="0" y="0"/>
                <wp:positionH relativeFrom="page">
                  <wp:posOffset>3646805</wp:posOffset>
                </wp:positionH>
                <wp:positionV relativeFrom="page">
                  <wp:posOffset>4274820</wp:posOffset>
                </wp:positionV>
                <wp:extent cx="871220" cy="659765"/>
                <wp:effectExtent l="1905" t="0" r="3175" b="5715"/>
                <wp:wrapNone/>
                <wp:docPr id="11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B8EAE" w14:textId="77777777" w:rsidR="001B2BD9" w:rsidRDefault="001B2BD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C1F653E" id="Text Box 111" o:spid="_x0000_s1049" type="#_x0000_t202" style="position:absolute;margin-left:287.15pt;margin-top:336.6pt;width:68.6pt;height:51.9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" filled="f" stroked="f">
                <v:textbox inset="0,0,0,0">
                  <w:txbxContent>
                    <w:p w14:paraId="74EB8EAE" w14:textId="77777777" w:rsidR="001B2BD9" w:rsidRDefault="001B2BD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ABD6B0D" wp14:editId="6FC09A1A">
                <wp:simplePos x="0" y="0"/>
                <wp:positionH relativeFrom="page">
                  <wp:posOffset>2709545</wp:posOffset>
                </wp:positionH>
                <wp:positionV relativeFrom="page">
                  <wp:posOffset>4274820</wp:posOffset>
                </wp:positionV>
                <wp:extent cx="871220" cy="659765"/>
                <wp:effectExtent l="4445" t="0" r="635" b="5715"/>
                <wp:wrapNone/>
                <wp:docPr id="1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F0AA8" w14:textId="77777777" w:rsidR="001B2BD9" w:rsidRDefault="001B2BD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ABD6B0D" id="Text Box 110" o:spid="_x0000_s1050" type="#_x0000_t202" style="position:absolute;margin-left:213.35pt;margin-top:336.6pt;width:68.6pt;height:51.9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" filled="f" stroked="f">
                <v:textbox inset="0,0,0,0">
                  <w:txbxContent>
                    <w:p w14:paraId="679F0AA8" w14:textId="77777777" w:rsidR="001B2BD9" w:rsidRDefault="001B2BD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  <w:bookmarkStart w:id="1" w:name="_GoBack"/>
                    </w:p>
                    <w:bookmarkEnd w:id="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AE4C31E" wp14:editId="451E307D">
                <wp:simplePos x="0" y="0"/>
                <wp:positionH relativeFrom="page">
                  <wp:posOffset>53975</wp:posOffset>
                </wp:positionH>
                <wp:positionV relativeFrom="page">
                  <wp:posOffset>1750060</wp:posOffset>
                </wp:positionV>
                <wp:extent cx="124460" cy="152400"/>
                <wp:effectExtent l="3175" t="0" r="0" b="2540"/>
                <wp:wrapNone/>
                <wp:docPr id="10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1171A" w14:textId="77777777" w:rsidR="001B2BD9" w:rsidRDefault="001B2BD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AE4C31E" id="Text Box 109" o:spid="_x0000_s1051" type="#_x0000_t202" style="position:absolute;margin-left:4.25pt;margin-top:137.8pt;width:9.8pt;height:12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" filled="f" stroked="f">
                <v:textbox inset="0,0,0,0">
                  <w:txbxContent>
                    <w:p w14:paraId="5A51171A" w14:textId="77777777" w:rsidR="001B2BD9" w:rsidRDefault="001B2BD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bookmarkStart w:id="0" w:name="_GoBack"/>
    <w:bookmarkEnd w:id="0"/>
    <w:p w14:paraId="321BB0CB" w14:textId="77777777" w:rsidR="001B2BD9" w:rsidRDefault="00EF24EA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201B8AC5" wp14:editId="5BA778DD">
                <wp:simplePos x="0" y="0"/>
                <wp:positionH relativeFrom="page">
                  <wp:posOffset>4749800</wp:posOffset>
                </wp:positionH>
                <wp:positionV relativeFrom="page">
                  <wp:posOffset>3581400</wp:posOffset>
                </wp:positionV>
                <wp:extent cx="349250" cy="558800"/>
                <wp:effectExtent l="0" t="0" r="6350" b="0"/>
                <wp:wrapNone/>
                <wp:docPr id="192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D64FC" w14:textId="77777777" w:rsidR="001B2BD9" w:rsidRPr="00D730FD" w:rsidRDefault="00D730FD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sz w:val="70"/>
                              </w:rPr>
                            </w:pPr>
                            <w:r w:rsidRPr="00D730FD">
                              <w:rPr>
                                <w:rFonts w:ascii="Twinkl SemiBold"/>
                                <w:color w:val="FFFFFF"/>
                                <w:w w:val="149"/>
                                <w:sz w:val="7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01B8AC5" id="Text Box 130" o:spid="_x0000_s1052" type="#_x0000_t202" style="position:absolute;margin-left:374pt;margin-top:282pt;width:27.5pt;height:44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" filled="f" stroked="f">
                <v:textbox inset="0,0,0,0">
                  <w:txbxContent>
                    <w:p w14:paraId="0CED64FC" w14:textId="77777777" w:rsidR="001B2BD9" w:rsidRPr="00D730FD" w:rsidRDefault="00D730FD">
                      <w:pPr>
                        <w:spacing w:before="20"/>
                        <w:ind w:left="20"/>
                        <w:rPr>
                          <w:rFonts w:ascii="Twinkl SemiBold"/>
                          <w:sz w:val="70"/>
                        </w:rPr>
                      </w:pPr>
                      <w:r w:rsidRPr="00D730FD">
                        <w:rPr>
                          <w:rFonts w:ascii="Twinkl SemiBold"/>
                          <w:color w:val="FFFFFF"/>
                          <w:w w:val="149"/>
                          <w:sz w:val="7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6B150169" wp14:editId="1FE3F815">
                <wp:simplePos x="0" y="0"/>
                <wp:positionH relativeFrom="page">
                  <wp:posOffset>3822700</wp:posOffset>
                </wp:positionH>
                <wp:positionV relativeFrom="page">
                  <wp:posOffset>3594100</wp:posOffset>
                </wp:positionV>
                <wp:extent cx="647700" cy="558800"/>
                <wp:effectExtent l="0" t="0" r="12700" b="0"/>
                <wp:wrapNone/>
                <wp:docPr id="125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45883" w14:textId="6CF0BFAE" w:rsidR="001B2BD9" w:rsidRPr="00D730FD" w:rsidRDefault="00D730FD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sz w:val="70"/>
                              </w:rPr>
                            </w:pPr>
                            <w:r w:rsidRPr="00D730FD">
                              <w:rPr>
                                <w:rFonts w:ascii="Twinkl SemiBold"/>
                                <w:color w:val="FFFFFF"/>
                                <w:w w:val="125"/>
                                <w:sz w:val="70"/>
                                <w:shd w:val="clear" w:color="auto" w:fill="00689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B150169" id="Text Box 127" o:spid="_x0000_s1053" type="#_x0000_t202" style="position:absolute;margin-left:301pt;margin-top:283pt;width:51pt;height:44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" filled="f" stroked="f">
                <v:textbox inset="0,0,0,0">
                  <w:txbxContent>
                    <w:p w14:paraId="61445883" w14:textId="6CF0BFAE" w:rsidR="001B2BD9" w:rsidRPr="00D730FD" w:rsidRDefault="00D730FD">
                      <w:pPr>
                        <w:spacing w:before="20"/>
                        <w:ind w:left="20"/>
                        <w:rPr>
                          <w:rFonts w:ascii="Twinkl SemiBold"/>
                          <w:sz w:val="70"/>
                        </w:rPr>
                      </w:pPr>
                      <w:r w:rsidRPr="00D730FD">
                        <w:rPr>
                          <w:rFonts w:ascii="Twinkl SemiBold"/>
                          <w:color w:val="FFFFFF"/>
                          <w:w w:val="125"/>
                          <w:sz w:val="70"/>
                          <w:shd w:val="clear" w:color="auto" w:fill="00689E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35011BDA" wp14:editId="069638B0">
                <wp:simplePos x="0" y="0"/>
                <wp:positionH relativeFrom="page">
                  <wp:posOffset>4991100</wp:posOffset>
                </wp:positionH>
                <wp:positionV relativeFrom="page">
                  <wp:posOffset>6057900</wp:posOffset>
                </wp:positionV>
                <wp:extent cx="596900" cy="558800"/>
                <wp:effectExtent l="0" t="0" r="12700" b="0"/>
                <wp:wrapNone/>
                <wp:docPr id="120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3C34D" w14:textId="0293B4E5" w:rsidR="001B2BD9" w:rsidRPr="00D730FD" w:rsidRDefault="00D730FD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sz w:val="70"/>
                              </w:rPr>
                            </w:pPr>
                            <w:r w:rsidRPr="00D730FD">
                              <w:rPr>
                                <w:rFonts w:ascii="Twinkl SemiBold"/>
                                <w:color w:val="FFFFFF"/>
                                <w:w w:val="130"/>
                                <w:sz w:val="70"/>
                                <w:shd w:val="clear" w:color="auto" w:fill="00689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5011BDA" id="Text Box 122" o:spid="_x0000_s1054" type="#_x0000_t202" style="position:absolute;margin-left:393pt;margin-top:477pt;width:47pt;height:44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" filled="f" stroked="f">
                <v:textbox inset="0,0,0,0">
                  <w:txbxContent>
                    <w:p w14:paraId="7BB3C34D" w14:textId="0293B4E5" w:rsidR="001B2BD9" w:rsidRPr="00D730FD" w:rsidRDefault="00D730FD">
                      <w:pPr>
                        <w:spacing w:before="20"/>
                        <w:ind w:left="20"/>
                        <w:rPr>
                          <w:rFonts w:ascii="Twinkl SemiBold"/>
                          <w:sz w:val="70"/>
                        </w:rPr>
                      </w:pPr>
                      <w:r w:rsidRPr="00D730FD">
                        <w:rPr>
                          <w:rFonts w:ascii="Twinkl SemiBold"/>
                          <w:color w:val="FFFFFF"/>
                          <w:w w:val="130"/>
                          <w:sz w:val="70"/>
                          <w:shd w:val="clear" w:color="auto" w:fill="00689E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5DF5BCA8" wp14:editId="37535B0A">
                <wp:simplePos x="0" y="0"/>
                <wp:positionH relativeFrom="page">
                  <wp:posOffset>6756400</wp:posOffset>
                </wp:positionH>
                <wp:positionV relativeFrom="page">
                  <wp:posOffset>1778000</wp:posOffset>
                </wp:positionV>
                <wp:extent cx="647700" cy="558800"/>
                <wp:effectExtent l="0" t="0" r="12700" b="0"/>
                <wp:wrapNone/>
                <wp:docPr id="20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AAA66" w14:textId="6AF6651A" w:rsidR="001B2BD9" w:rsidRPr="00D730FD" w:rsidRDefault="00D730FD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sz w:val="70"/>
                              </w:rPr>
                            </w:pPr>
                            <w:r w:rsidRPr="00D730FD">
                              <w:rPr>
                                <w:rFonts w:ascii="Twinkl SemiBold"/>
                                <w:color w:val="FFFFFF"/>
                                <w:w w:val="125"/>
                                <w:sz w:val="7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DF5BCA8" id="Text Box 138" o:spid="_x0000_s1055" type="#_x0000_t202" style="position:absolute;margin-left:532pt;margin-top:140pt;width:51pt;height:44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" filled="f" stroked="f">
                <v:textbox inset="0,0,0,0">
                  <w:txbxContent>
                    <w:p w14:paraId="077AAA66" w14:textId="6AF6651A" w:rsidR="001B2BD9" w:rsidRPr="00D730FD" w:rsidRDefault="00D730FD">
                      <w:pPr>
                        <w:spacing w:before="20"/>
                        <w:ind w:left="20"/>
                        <w:rPr>
                          <w:rFonts w:ascii="Twinkl SemiBold"/>
                          <w:sz w:val="70"/>
                        </w:rPr>
                      </w:pPr>
                      <w:r w:rsidRPr="00D730FD">
                        <w:rPr>
                          <w:rFonts w:ascii="Twinkl SemiBold"/>
                          <w:color w:val="FFFFFF"/>
                          <w:w w:val="125"/>
                          <w:sz w:val="7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203AFE51" wp14:editId="123B2107">
                <wp:simplePos x="0" y="0"/>
                <wp:positionH relativeFrom="page">
                  <wp:posOffset>5549900</wp:posOffset>
                </wp:positionH>
                <wp:positionV relativeFrom="page">
                  <wp:posOffset>2311400</wp:posOffset>
                </wp:positionV>
                <wp:extent cx="806450" cy="558800"/>
                <wp:effectExtent l="0" t="0" r="6350" b="0"/>
                <wp:wrapNone/>
                <wp:docPr id="19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A413C" w14:textId="77777777" w:rsidR="001B2BD9" w:rsidRPr="00D730FD" w:rsidRDefault="00D730FD">
                            <w:pPr>
                              <w:spacing w:before="20"/>
                              <w:ind w:left="20"/>
                              <w:rPr>
                                <w:rFonts w:ascii="Twinkl SemiBold"/>
                                <w:sz w:val="70"/>
                              </w:rPr>
                            </w:pPr>
                            <w:r w:rsidRPr="00D730FD">
                              <w:rPr>
                                <w:rFonts w:ascii="Twinkl SemiBold"/>
                                <w:color w:val="FFFFFF"/>
                                <w:w w:val="150"/>
                                <w:sz w:val="7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03AFE51" id="Text Box 136" o:spid="_x0000_s1056" type="#_x0000_t202" style="position:absolute;margin-left:437pt;margin-top:182pt;width:63.5pt;height:44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" filled="f" stroked="f">
                <v:textbox inset="0,0,0,0">
                  <w:txbxContent>
                    <w:p w14:paraId="47BA413C" w14:textId="77777777" w:rsidR="001B2BD9" w:rsidRPr="00D730FD" w:rsidRDefault="00D730FD">
                      <w:pPr>
                        <w:spacing w:before="20"/>
                        <w:ind w:left="20"/>
                        <w:rPr>
                          <w:rFonts w:ascii="Twinkl SemiBold"/>
                          <w:sz w:val="70"/>
                        </w:rPr>
                      </w:pPr>
                      <w:r w:rsidRPr="00D730FD">
                        <w:rPr>
                          <w:rFonts w:ascii="Twinkl SemiBold"/>
                          <w:color w:val="FFFFFF"/>
                          <w:w w:val="150"/>
                          <w:sz w:val="70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91421E7" wp14:editId="54656F70">
                <wp:simplePos x="0" y="0"/>
                <wp:positionH relativeFrom="page">
                  <wp:posOffset>53975</wp:posOffset>
                </wp:positionH>
                <wp:positionV relativeFrom="page">
                  <wp:posOffset>1934845</wp:posOffset>
                </wp:positionV>
                <wp:extent cx="124460" cy="0"/>
                <wp:effectExtent l="15875" t="17145" r="24765" b="20955"/>
                <wp:wrapNone/>
                <wp:docPr id="3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46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E1E1E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55CAC2B3" id="Line 40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.25pt,152.35pt" to="14.05pt,152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" strokecolor="#e1e1e1" strokeweight="17996emu">
                <w10:wrap anchorx="page" anchory="page"/>
              </v:line>
            </w:pict>
          </mc:Fallback>
        </mc:AlternateContent>
      </w:r>
    </w:p>
    <w:sectPr w:rsidR="001B2BD9">
      <w:pgSz w:w="16840" w:h="11910" w:orient="landscape"/>
      <w:pgMar w:top="4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489524-D01D-4C4D-A5C8-31D190948C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A00000AF" w:usb1="5000205B" w:usb2="00000000" w:usb3="00000000" w:csb0="00000093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0F780C1-3032-40F6-88BB-B1A18C8FF561}"/>
  </w:font>
  <w:font w:name="Twinkl SemiBold">
    <w:altName w:val="Times New Roman"/>
    <w:charset w:val="00"/>
    <w:family w:val="auto"/>
    <w:pitch w:val="variable"/>
    <w:sig w:usb0="A00000AF" w:usb1="5000205B" w:usb2="00000000" w:usb3="00000000" w:csb0="00000093" w:csb1="00000000"/>
  </w:font>
  <w:font w:name="NTFPreCursivef">
    <w:panose1 w:val="03000400000000000000"/>
    <w:charset w:val="00"/>
    <w:family w:val="script"/>
    <w:pitch w:val="variable"/>
    <w:sig w:usb0="00000003" w:usb1="10000000" w:usb2="00000000" w:usb3="00000000" w:csb0="00000001" w:csb1="00000000"/>
    <w:embedRegular r:id="rId3" w:fontKey="{F2C941F2-4181-47CD-90C2-FD77558D796F}"/>
    <w:embedBold r:id="rId4" w:fontKey="{1E9EF74D-ABE3-48A4-ACF3-405A53CB33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67F6F4B-8E0D-44D5-A5DE-6E5E983DAC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BD9"/>
    <w:rsid w:val="00032C76"/>
    <w:rsid w:val="001B2BD9"/>
    <w:rsid w:val="004E29B2"/>
    <w:rsid w:val="00B10E1E"/>
    <w:rsid w:val="00B5211E"/>
    <w:rsid w:val="00D730FD"/>
    <w:rsid w:val="00EF2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00649c"/>
    </o:shapedefaults>
    <o:shapelayout v:ext="edit">
      <o:idmap v:ext="edit" data="1"/>
    </o:shapelayout>
  </w:shapeDefaults>
  <w:decimalSymbol w:val="."/>
  <w:listSeparator w:val=","/>
  <w14:docId w14:val="18437C7D"/>
  <w14:defaultImageDpi w14:val="15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winkl" w:eastAsia="Twinkl" w:hAnsi="Twinkl" w:cs="Twinkl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E29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9B2"/>
    <w:rPr>
      <w:rFonts w:ascii="Segoe UI" w:eastAsia="Twinkl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C2C29841</Template>
  <TotalTime>8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cp:lastModifiedBy>Bethany Jane</cp:lastModifiedBy>
  <cp:revision>3</cp:revision>
  <cp:lastPrinted>2020-01-09T08:22:00Z</cp:lastPrinted>
  <dcterms:created xsi:type="dcterms:W3CDTF">2018-01-30T19:58:00Z</dcterms:created>
  <dcterms:modified xsi:type="dcterms:W3CDTF">2020-01-09T08:29:00Z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2017-01-20T00:00:00Z</vt:filetime>
  </property>
</Properties>
</file>