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3438F" w14:textId="4F9F86F2" w:rsidR="00DB213F" w:rsidRDefault="00E816AF" w:rsidP="0098564A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4A4F5E2E" wp14:editId="5F23906D">
                <wp:simplePos x="0" y="0"/>
                <wp:positionH relativeFrom="margin">
                  <wp:posOffset>4901565</wp:posOffset>
                </wp:positionH>
                <wp:positionV relativeFrom="paragraph">
                  <wp:posOffset>640080</wp:posOffset>
                </wp:positionV>
                <wp:extent cx="2900680" cy="3149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6201A" w14:textId="333B908E" w:rsidR="00FA5A65" w:rsidRPr="00697F75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Work out these answers: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F5E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5.95pt;margin-top:50.4pt;width:228.4pt;height:24.8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" filled="f" stroked="f">
                <v:textbox>
                  <w:txbxContent>
                    <w:p w14:paraId="4336201A" w14:textId="333B908E" w:rsidR="00FA5A65" w:rsidRPr="00697F75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>Work out these answers: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993D8E8" wp14:editId="72689B28">
                <wp:simplePos x="0" y="0"/>
                <wp:positionH relativeFrom="margin">
                  <wp:posOffset>186055</wp:posOffset>
                </wp:positionH>
                <wp:positionV relativeFrom="paragraph">
                  <wp:posOffset>634365</wp:posOffset>
                </wp:positionV>
                <wp:extent cx="2900680" cy="31496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D22C0" w14:textId="67F7940E" w:rsidR="00FA5A65" w:rsidRPr="00697F75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Count in </w:t>
                            </w:r>
                            <w:r w:rsidR="00D04426"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5</w:t>
                            </w: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s and colour in the grid: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3D8E8" id="_x0000_s1027" type="#_x0000_t202" style="position:absolute;margin-left:14.65pt;margin-top:49.95pt;width:228.4pt;height:24.8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" filled="f" stroked="f">
                <v:textbox>
                  <w:txbxContent>
                    <w:p w14:paraId="7A5D22C0" w14:textId="67F7940E" w:rsidR="00FA5A65" w:rsidRPr="00697F75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Count in </w:t>
                      </w:r>
                      <w:r w:rsidR="00D04426"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>5</w:t>
                      </w: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>s and colour in the grid: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213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59F16063" wp14:editId="32154D83">
                <wp:simplePos x="0" y="0"/>
                <wp:positionH relativeFrom="margin">
                  <wp:posOffset>2652395</wp:posOffset>
                </wp:positionH>
                <wp:positionV relativeFrom="paragraph">
                  <wp:posOffset>109</wp:posOffset>
                </wp:positionV>
                <wp:extent cx="4533900" cy="5048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C2491" w14:textId="5D2CE2B9" w:rsidR="00DB213F" w:rsidRPr="00697F75" w:rsidRDefault="00D04426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  <w:t>5</w:t>
                            </w:r>
                            <w:r w:rsidR="00DB213F" w:rsidRPr="00697F75"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 Times Table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16063" id="_x0000_s1028" type="#_x0000_t202" style="position:absolute;margin-left:208.85pt;margin-top:0;width:357pt;height:39.7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" filled="f" stroked="f">
                <v:textbox>
                  <w:txbxContent>
                    <w:p w14:paraId="79FC2491" w14:textId="5D2CE2B9" w:rsidR="00DB213F" w:rsidRPr="00697F75" w:rsidRDefault="00D04426">
                      <w:pPr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</w:pPr>
                      <w:r w:rsidRPr="00697F75"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  <w:t>5</w:t>
                      </w:r>
                      <w:r w:rsidR="00DB213F" w:rsidRPr="00697F75"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  <w:t xml:space="preserve"> Times Table Activities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053" w:tblpY="386"/>
        <w:tblW w:w="0" w:type="auto"/>
        <w:tblLook w:val="04A0" w:firstRow="1" w:lastRow="0" w:firstColumn="1" w:lastColumn="0" w:noHBand="0" w:noVBand="1"/>
      </w:tblPr>
      <w:tblGrid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757"/>
      </w:tblGrid>
      <w:tr w:rsidR="00E816AF" w14:paraId="4B083E93" w14:textId="5D32444E" w:rsidTr="00C4044D">
        <w:trPr>
          <w:trHeight w:val="799"/>
        </w:trPr>
        <w:tc>
          <w:tcPr>
            <w:tcW w:w="682" w:type="dxa"/>
            <w:vAlign w:val="center"/>
          </w:tcPr>
          <w:p w14:paraId="20E83866" w14:textId="7777777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</w:t>
            </w:r>
          </w:p>
        </w:tc>
        <w:tc>
          <w:tcPr>
            <w:tcW w:w="682" w:type="dxa"/>
            <w:vAlign w:val="center"/>
          </w:tcPr>
          <w:p w14:paraId="07C854E9" w14:textId="7777777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</w:t>
            </w:r>
          </w:p>
        </w:tc>
        <w:tc>
          <w:tcPr>
            <w:tcW w:w="682" w:type="dxa"/>
            <w:vAlign w:val="center"/>
          </w:tcPr>
          <w:p w14:paraId="2B6E166F" w14:textId="7777777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</w:t>
            </w:r>
          </w:p>
        </w:tc>
        <w:tc>
          <w:tcPr>
            <w:tcW w:w="682" w:type="dxa"/>
            <w:vAlign w:val="center"/>
          </w:tcPr>
          <w:p w14:paraId="395F651C" w14:textId="7777777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</w:t>
            </w:r>
          </w:p>
        </w:tc>
        <w:tc>
          <w:tcPr>
            <w:tcW w:w="682" w:type="dxa"/>
            <w:vAlign w:val="center"/>
          </w:tcPr>
          <w:p w14:paraId="1BB6B346" w14:textId="7777777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</w:t>
            </w:r>
          </w:p>
        </w:tc>
        <w:tc>
          <w:tcPr>
            <w:tcW w:w="682" w:type="dxa"/>
            <w:vAlign w:val="center"/>
          </w:tcPr>
          <w:p w14:paraId="6C735F11" w14:textId="44C96F91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</w:t>
            </w:r>
          </w:p>
        </w:tc>
        <w:tc>
          <w:tcPr>
            <w:tcW w:w="682" w:type="dxa"/>
            <w:vAlign w:val="center"/>
          </w:tcPr>
          <w:p w14:paraId="2112FD3F" w14:textId="7EC9E81C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</w:t>
            </w:r>
          </w:p>
        </w:tc>
        <w:tc>
          <w:tcPr>
            <w:tcW w:w="682" w:type="dxa"/>
            <w:vAlign w:val="center"/>
          </w:tcPr>
          <w:p w14:paraId="708A2D47" w14:textId="22DA8398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</w:t>
            </w:r>
          </w:p>
        </w:tc>
        <w:tc>
          <w:tcPr>
            <w:tcW w:w="682" w:type="dxa"/>
            <w:vAlign w:val="center"/>
          </w:tcPr>
          <w:p w14:paraId="7FF8035C" w14:textId="33F716CA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</w:t>
            </w:r>
          </w:p>
        </w:tc>
        <w:tc>
          <w:tcPr>
            <w:tcW w:w="757" w:type="dxa"/>
            <w:vAlign w:val="center"/>
          </w:tcPr>
          <w:p w14:paraId="68A5E950" w14:textId="0363FC33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10</w:t>
            </w:r>
          </w:p>
        </w:tc>
      </w:tr>
      <w:tr w:rsidR="00E816AF" w14:paraId="62CBCBA6" w14:textId="3FF49CDF" w:rsidTr="00C4044D">
        <w:trPr>
          <w:trHeight w:val="819"/>
        </w:trPr>
        <w:tc>
          <w:tcPr>
            <w:tcW w:w="682" w:type="dxa"/>
            <w:vAlign w:val="center"/>
          </w:tcPr>
          <w:p w14:paraId="16556572" w14:textId="77649952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11</w:t>
            </w:r>
          </w:p>
        </w:tc>
        <w:tc>
          <w:tcPr>
            <w:tcW w:w="682" w:type="dxa"/>
            <w:vAlign w:val="center"/>
          </w:tcPr>
          <w:p w14:paraId="65218A4C" w14:textId="4952654B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12</w:t>
            </w:r>
          </w:p>
        </w:tc>
        <w:tc>
          <w:tcPr>
            <w:tcW w:w="682" w:type="dxa"/>
            <w:vAlign w:val="center"/>
          </w:tcPr>
          <w:p w14:paraId="52C3752D" w14:textId="479468C0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13</w:t>
            </w:r>
          </w:p>
        </w:tc>
        <w:tc>
          <w:tcPr>
            <w:tcW w:w="682" w:type="dxa"/>
            <w:vAlign w:val="center"/>
          </w:tcPr>
          <w:p w14:paraId="2F732AF2" w14:textId="0429475B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14</w:t>
            </w:r>
          </w:p>
        </w:tc>
        <w:tc>
          <w:tcPr>
            <w:tcW w:w="682" w:type="dxa"/>
            <w:vAlign w:val="center"/>
          </w:tcPr>
          <w:p w14:paraId="70435975" w14:textId="2D9F5F48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15</w:t>
            </w:r>
          </w:p>
        </w:tc>
        <w:tc>
          <w:tcPr>
            <w:tcW w:w="682" w:type="dxa"/>
            <w:vAlign w:val="center"/>
          </w:tcPr>
          <w:p w14:paraId="2632E5B0" w14:textId="5042E1B0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16</w:t>
            </w:r>
          </w:p>
        </w:tc>
        <w:tc>
          <w:tcPr>
            <w:tcW w:w="682" w:type="dxa"/>
            <w:vAlign w:val="center"/>
          </w:tcPr>
          <w:p w14:paraId="09A26024" w14:textId="1109A4BE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17</w:t>
            </w:r>
          </w:p>
        </w:tc>
        <w:tc>
          <w:tcPr>
            <w:tcW w:w="682" w:type="dxa"/>
            <w:vAlign w:val="center"/>
          </w:tcPr>
          <w:p w14:paraId="354EF854" w14:textId="6E99534F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18</w:t>
            </w:r>
          </w:p>
        </w:tc>
        <w:tc>
          <w:tcPr>
            <w:tcW w:w="682" w:type="dxa"/>
            <w:vAlign w:val="center"/>
          </w:tcPr>
          <w:p w14:paraId="319991A6" w14:textId="17FBA02B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19</w:t>
            </w:r>
          </w:p>
        </w:tc>
        <w:tc>
          <w:tcPr>
            <w:tcW w:w="757" w:type="dxa"/>
            <w:vAlign w:val="center"/>
          </w:tcPr>
          <w:p w14:paraId="6B754CB1" w14:textId="4480E73E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20</w:t>
            </w:r>
          </w:p>
        </w:tc>
      </w:tr>
      <w:tr w:rsidR="00E816AF" w14:paraId="132B7684" w14:textId="0E0C15C5" w:rsidTr="00C4044D">
        <w:trPr>
          <w:trHeight w:val="799"/>
        </w:trPr>
        <w:tc>
          <w:tcPr>
            <w:tcW w:w="682" w:type="dxa"/>
            <w:vAlign w:val="center"/>
          </w:tcPr>
          <w:p w14:paraId="3F5079BE" w14:textId="02C23DC2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21</w:t>
            </w:r>
          </w:p>
        </w:tc>
        <w:tc>
          <w:tcPr>
            <w:tcW w:w="682" w:type="dxa"/>
            <w:vAlign w:val="center"/>
          </w:tcPr>
          <w:p w14:paraId="0D5B5115" w14:textId="53200DAA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22</w:t>
            </w:r>
          </w:p>
        </w:tc>
        <w:tc>
          <w:tcPr>
            <w:tcW w:w="682" w:type="dxa"/>
            <w:vAlign w:val="center"/>
          </w:tcPr>
          <w:p w14:paraId="03424B0E" w14:textId="176A7510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23</w:t>
            </w:r>
          </w:p>
        </w:tc>
        <w:tc>
          <w:tcPr>
            <w:tcW w:w="682" w:type="dxa"/>
            <w:vAlign w:val="center"/>
          </w:tcPr>
          <w:p w14:paraId="214602F2" w14:textId="42F6F12C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24</w:t>
            </w:r>
          </w:p>
        </w:tc>
        <w:tc>
          <w:tcPr>
            <w:tcW w:w="682" w:type="dxa"/>
            <w:vAlign w:val="center"/>
          </w:tcPr>
          <w:p w14:paraId="15EBD3DD" w14:textId="39363B53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25</w:t>
            </w:r>
          </w:p>
        </w:tc>
        <w:tc>
          <w:tcPr>
            <w:tcW w:w="682" w:type="dxa"/>
            <w:vAlign w:val="center"/>
          </w:tcPr>
          <w:p w14:paraId="00ABD69A" w14:textId="2CBAECB3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26</w:t>
            </w:r>
          </w:p>
        </w:tc>
        <w:tc>
          <w:tcPr>
            <w:tcW w:w="682" w:type="dxa"/>
            <w:vAlign w:val="center"/>
          </w:tcPr>
          <w:p w14:paraId="5B546F9E" w14:textId="0CA0BB09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27</w:t>
            </w:r>
          </w:p>
        </w:tc>
        <w:tc>
          <w:tcPr>
            <w:tcW w:w="682" w:type="dxa"/>
            <w:vAlign w:val="center"/>
          </w:tcPr>
          <w:p w14:paraId="514AD78A" w14:textId="1D5C2AED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28</w:t>
            </w:r>
          </w:p>
        </w:tc>
        <w:tc>
          <w:tcPr>
            <w:tcW w:w="682" w:type="dxa"/>
            <w:vAlign w:val="center"/>
          </w:tcPr>
          <w:p w14:paraId="3F3BB7F4" w14:textId="12410D4D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29</w:t>
            </w:r>
          </w:p>
        </w:tc>
        <w:tc>
          <w:tcPr>
            <w:tcW w:w="757" w:type="dxa"/>
            <w:vAlign w:val="center"/>
          </w:tcPr>
          <w:p w14:paraId="710CD7EA" w14:textId="055E32C2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30</w:t>
            </w:r>
          </w:p>
        </w:tc>
      </w:tr>
      <w:tr w:rsidR="00E816AF" w14:paraId="6EA0724E" w14:textId="14C428C4" w:rsidTr="00C4044D">
        <w:trPr>
          <w:trHeight w:val="819"/>
        </w:trPr>
        <w:tc>
          <w:tcPr>
            <w:tcW w:w="682" w:type="dxa"/>
            <w:vAlign w:val="center"/>
          </w:tcPr>
          <w:p w14:paraId="056E6665" w14:textId="4010D88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31</w:t>
            </w:r>
          </w:p>
        </w:tc>
        <w:tc>
          <w:tcPr>
            <w:tcW w:w="682" w:type="dxa"/>
            <w:vAlign w:val="center"/>
          </w:tcPr>
          <w:p w14:paraId="775AEC42" w14:textId="300BC44F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32</w:t>
            </w:r>
          </w:p>
        </w:tc>
        <w:tc>
          <w:tcPr>
            <w:tcW w:w="682" w:type="dxa"/>
            <w:vAlign w:val="center"/>
          </w:tcPr>
          <w:p w14:paraId="76268953" w14:textId="110BBA1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33</w:t>
            </w:r>
          </w:p>
        </w:tc>
        <w:tc>
          <w:tcPr>
            <w:tcW w:w="682" w:type="dxa"/>
            <w:vAlign w:val="center"/>
          </w:tcPr>
          <w:p w14:paraId="3F6F1DFA" w14:textId="54786D70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34</w:t>
            </w:r>
          </w:p>
        </w:tc>
        <w:tc>
          <w:tcPr>
            <w:tcW w:w="682" w:type="dxa"/>
            <w:vAlign w:val="center"/>
          </w:tcPr>
          <w:p w14:paraId="24DDDE28" w14:textId="735F0E76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35</w:t>
            </w:r>
          </w:p>
        </w:tc>
        <w:tc>
          <w:tcPr>
            <w:tcW w:w="682" w:type="dxa"/>
            <w:vAlign w:val="center"/>
          </w:tcPr>
          <w:p w14:paraId="445CAB50" w14:textId="37A5BB2E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36</w:t>
            </w:r>
          </w:p>
        </w:tc>
        <w:tc>
          <w:tcPr>
            <w:tcW w:w="682" w:type="dxa"/>
            <w:vAlign w:val="center"/>
          </w:tcPr>
          <w:p w14:paraId="3224FA2C" w14:textId="1ABED95B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37</w:t>
            </w:r>
          </w:p>
        </w:tc>
        <w:tc>
          <w:tcPr>
            <w:tcW w:w="682" w:type="dxa"/>
            <w:vAlign w:val="center"/>
          </w:tcPr>
          <w:p w14:paraId="4F9E4938" w14:textId="4D0DBABF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38</w:t>
            </w:r>
          </w:p>
        </w:tc>
        <w:tc>
          <w:tcPr>
            <w:tcW w:w="682" w:type="dxa"/>
            <w:vAlign w:val="center"/>
          </w:tcPr>
          <w:p w14:paraId="066BBE04" w14:textId="2A6EF2A1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39</w:t>
            </w:r>
          </w:p>
        </w:tc>
        <w:tc>
          <w:tcPr>
            <w:tcW w:w="757" w:type="dxa"/>
            <w:vAlign w:val="center"/>
          </w:tcPr>
          <w:p w14:paraId="6E655CAB" w14:textId="5EE518C3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40</w:t>
            </w:r>
          </w:p>
        </w:tc>
      </w:tr>
      <w:tr w:rsidR="00E816AF" w14:paraId="5A1E6DE5" w14:textId="41A0F552" w:rsidTr="00C4044D">
        <w:trPr>
          <w:trHeight w:val="799"/>
        </w:trPr>
        <w:tc>
          <w:tcPr>
            <w:tcW w:w="682" w:type="dxa"/>
            <w:vAlign w:val="center"/>
          </w:tcPr>
          <w:p w14:paraId="1C4E0902" w14:textId="553F6C5E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41</w:t>
            </w:r>
          </w:p>
        </w:tc>
        <w:tc>
          <w:tcPr>
            <w:tcW w:w="682" w:type="dxa"/>
            <w:vAlign w:val="center"/>
          </w:tcPr>
          <w:p w14:paraId="78BC5024" w14:textId="0D5504EB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42</w:t>
            </w:r>
          </w:p>
        </w:tc>
        <w:tc>
          <w:tcPr>
            <w:tcW w:w="682" w:type="dxa"/>
            <w:vAlign w:val="center"/>
          </w:tcPr>
          <w:p w14:paraId="6B5B5AAE" w14:textId="02DD8F21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43</w:t>
            </w:r>
          </w:p>
        </w:tc>
        <w:tc>
          <w:tcPr>
            <w:tcW w:w="682" w:type="dxa"/>
            <w:vAlign w:val="center"/>
          </w:tcPr>
          <w:p w14:paraId="2AB2AABE" w14:textId="15E52317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44</w:t>
            </w:r>
          </w:p>
        </w:tc>
        <w:tc>
          <w:tcPr>
            <w:tcW w:w="682" w:type="dxa"/>
            <w:vAlign w:val="center"/>
          </w:tcPr>
          <w:p w14:paraId="234CF34C" w14:textId="6AB7497B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45</w:t>
            </w:r>
          </w:p>
        </w:tc>
        <w:tc>
          <w:tcPr>
            <w:tcW w:w="682" w:type="dxa"/>
            <w:vAlign w:val="center"/>
          </w:tcPr>
          <w:p w14:paraId="56F02587" w14:textId="66C94075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46</w:t>
            </w:r>
          </w:p>
        </w:tc>
        <w:tc>
          <w:tcPr>
            <w:tcW w:w="682" w:type="dxa"/>
            <w:vAlign w:val="center"/>
          </w:tcPr>
          <w:p w14:paraId="55DC849B" w14:textId="30B7A3B6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47</w:t>
            </w:r>
          </w:p>
        </w:tc>
        <w:tc>
          <w:tcPr>
            <w:tcW w:w="682" w:type="dxa"/>
            <w:vAlign w:val="center"/>
          </w:tcPr>
          <w:p w14:paraId="07D822FA" w14:textId="4E2CA198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48</w:t>
            </w:r>
          </w:p>
        </w:tc>
        <w:tc>
          <w:tcPr>
            <w:tcW w:w="682" w:type="dxa"/>
            <w:vAlign w:val="center"/>
          </w:tcPr>
          <w:p w14:paraId="09C27D2E" w14:textId="10015D20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49</w:t>
            </w:r>
          </w:p>
        </w:tc>
        <w:tc>
          <w:tcPr>
            <w:tcW w:w="757" w:type="dxa"/>
            <w:vAlign w:val="center"/>
          </w:tcPr>
          <w:p w14:paraId="05491592" w14:textId="4E15E370" w:rsidR="00E816AF" w:rsidRPr="00697F75" w:rsidRDefault="00E816AF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50</w:t>
            </w:r>
          </w:p>
        </w:tc>
      </w:tr>
      <w:tr w:rsidR="00D04426" w14:paraId="160F759B" w14:textId="77777777" w:rsidTr="00C4044D">
        <w:trPr>
          <w:trHeight w:val="799"/>
        </w:trPr>
        <w:tc>
          <w:tcPr>
            <w:tcW w:w="682" w:type="dxa"/>
            <w:vAlign w:val="center"/>
          </w:tcPr>
          <w:p w14:paraId="118E3359" w14:textId="546BCF24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51</w:t>
            </w:r>
          </w:p>
        </w:tc>
        <w:tc>
          <w:tcPr>
            <w:tcW w:w="682" w:type="dxa"/>
            <w:vAlign w:val="center"/>
          </w:tcPr>
          <w:p w14:paraId="175495D5" w14:textId="79D8BAE2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52</w:t>
            </w:r>
          </w:p>
        </w:tc>
        <w:tc>
          <w:tcPr>
            <w:tcW w:w="682" w:type="dxa"/>
            <w:vAlign w:val="center"/>
          </w:tcPr>
          <w:p w14:paraId="2304BE35" w14:textId="5F47D7D8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53</w:t>
            </w:r>
          </w:p>
        </w:tc>
        <w:tc>
          <w:tcPr>
            <w:tcW w:w="682" w:type="dxa"/>
            <w:vAlign w:val="center"/>
          </w:tcPr>
          <w:p w14:paraId="0801C914" w14:textId="760F4BCE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54</w:t>
            </w:r>
          </w:p>
        </w:tc>
        <w:tc>
          <w:tcPr>
            <w:tcW w:w="682" w:type="dxa"/>
            <w:vAlign w:val="center"/>
          </w:tcPr>
          <w:p w14:paraId="478BC53A" w14:textId="6B4BBBE7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55</w:t>
            </w:r>
          </w:p>
        </w:tc>
        <w:tc>
          <w:tcPr>
            <w:tcW w:w="682" w:type="dxa"/>
            <w:vAlign w:val="center"/>
          </w:tcPr>
          <w:p w14:paraId="581A2E6A" w14:textId="35D2F890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56</w:t>
            </w:r>
          </w:p>
        </w:tc>
        <w:tc>
          <w:tcPr>
            <w:tcW w:w="682" w:type="dxa"/>
            <w:vAlign w:val="center"/>
          </w:tcPr>
          <w:p w14:paraId="7F738B5F" w14:textId="1E7FF986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57</w:t>
            </w:r>
          </w:p>
        </w:tc>
        <w:tc>
          <w:tcPr>
            <w:tcW w:w="682" w:type="dxa"/>
            <w:vAlign w:val="center"/>
          </w:tcPr>
          <w:p w14:paraId="0EB6A6D0" w14:textId="0A341F9A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58</w:t>
            </w:r>
          </w:p>
        </w:tc>
        <w:tc>
          <w:tcPr>
            <w:tcW w:w="682" w:type="dxa"/>
            <w:vAlign w:val="center"/>
          </w:tcPr>
          <w:p w14:paraId="102A313D" w14:textId="63D7B587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59</w:t>
            </w:r>
          </w:p>
        </w:tc>
        <w:tc>
          <w:tcPr>
            <w:tcW w:w="757" w:type="dxa"/>
            <w:vAlign w:val="center"/>
          </w:tcPr>
          <w:p w14:paraId="3DAFA310" w14:textId="6A66A7C1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60</w:t>
            </w:r>
          </w:p>
        </w:tc>
      </w:tr>
      <w:tr w:rsidR="00D04426" w14:paraId="541AFC1F" w14:textId="77777777" w:rsidTr="00C4044D">
        <w:trPr>
          <w:trHeight w:val="799"/>
        </w:trPr>
        <w:tc>
          <w:tcPr>
            <w:tcW w:w="682" w:type="dxa"/>
            <w:vAlign w:val="center"/>
          </w:tcPr>
          <w:p w14:paraId="6A1F7826" w14:textId="1C433280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61</w:t>
            </w:r>
          </w:p>
        </w:tc>
        <w:tc>
          <w:tcPr>
            <w:tcW w:w="682" w:type="dxa"/>
            <w:vAlign w:val="center"/>
          </w:tcPr>
          <w:p w14:paraId="54513686" w14:textId="513A01E1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62</w:t>
            </w:r>
          </w:p>
        </w:tc>
        <w:tc>
          <w:tcPr>
            <w:tcW w:w="682" w:type="dxa"/>
            <w:vAlign w:val="center"/>
          </w:tcPr>
          <w:p w14:paraId="4AA5A206" w14:textId="3DFAE881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63</w:t>
            </w:r>
          </w:p>
        </w:tc>
        <w:tc>
          <w:tcPr>
            <w:tcW w:w="682" w:type="dxa"/>
            <w:vAlign w:val="center"/>
          </w:tcPr>
          <w:p w14:paraId="4F4596DF" w14:textId="3D5ED8C5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64</w:t>
            </w:r>
          </w:p>
        </w:tc>
        <w:tc>
          <w:tcPr>
            <w:tcW w:w="682" w:type="dxa"/>
            <w:vAlign w:val="center"/>
          </w:tcPr>
          <w:p w14:paraId="3BB9C8EC" w14:textId="1D65A6AB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65</w:t>
            </w:r>
          </w:p>
        </w:tc>
        <w:tc>
          <w:tcPr>
            <w:tcW w:w="682" w:type="dxa"/>
            <w:vAlign w:val="center"/>
          </w:tcPr>
          <w:p w14:paraId="615DCC64" w14:textId="28DC40F4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66</w:t>
            </w:r>
          </w:p>
        </w:tc>
        <w:tc>
          <w:tcPr>
            <w:tcW w:w="682" w:type="dxa"/>
            <w:vAlign w:val="center"/>
          </w:tcPr>
          <w:p w14:paraId="6676FD2E" w14:textId="11706C17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67</w:t>
            </w:r>
          </w:p>
        </w:tc>
        <w:tc>
          <w:tcPr>
            <w:tcW w:w="682" w:type="dxa"/>
            <w:vAlign w:val="center"/>
          </w:tcPr>
          <w:p w14:paraId="7DDBBA47" w14:textId="3B0F755A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68</w:t>
            </w:r>
          </w:p>
        </w:tc>
        <w:tc>
          <w:tcPr>
            <w:tcW w:w="682" w:type="dxa"/>
            <w:vAlign w:val="center"/>
          </w:tcPr>
          <w:p w14:paraId="71863D8F" w14:textId="70117367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69</w:t>
            </w:r>
          </w:p>
        </w:tc>
        <w:tc>
          <w:tcPr>
            <w:tcW w:w="757" w:type="dxa"/>
            <w:vAlign w:val="center"/>
          </w:tcPr>
          <w:p w14:paraId="45F49C3F" w14:textId="5A4AFAF9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70</w:t>
            </w:r>
          </w:p>
        </w:tc>
      </w:tr>
      <w:tr w:rsidR="00D04426" w14:paraId="36C69487" w14:textId="77777777" w:rsidTr="00C4044D">
        <w:trPr>
          <w:trHeight w:val="799"/>
        </w:trPr>
        <w:tc>
          <w:tcPr>
            <w:tcW w:w="682" w:type="dxa"/>
            <w:vAlign w:val="center"/>
          </w:tcPr>
          <w:p w14:paraId="2A4705EF" w14:textId="34739BFB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71</w:t>
            </w:r>
          </w:p>
        </w:tc>
        <w:tc>
          <w:tcPr>
            <w:tcW w:w="682" w:type="dxa"/>
            <w:vAlign w:val="center"/>
          </w:tcPr>
          <w:p w14:paraId="01BB5F0B" w14:textId="24DC6166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72</w:t>
            </w:r>
          </w:p>
        </w:tc>
        <w:tc>
          <w:tcPr>
            <w:tcW w:w="682" w:type="dxa"/>
            <w:vAlign w:val="center"/>
          </w:tcPr>
          <w:p w14:paraId="0C39EBD6" w14:textId="24580E88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73</w:t>
            </w:r>
          </w:p>
        </w:tc>
        <w:tc>
          <w:tcPr>
            <w:tcW w:w="682" w:type="dxa"/>
            <w:vAlign w:val="center"/>
          </w:tcPr>
          <w:p w14:paraId="2519251F" w14:textId="5DB5057C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74</w:t>
            </w:r>
          </w:p>
        </w:tc>
        <w:tc>
          <w:tcPr>
            <w:tcW w:w="682" w:type="dxa"/>
            <w:vAlign w:val="center"/>
          </w:tcPr>
          <w:p w14:paraId="50B1DF75" w14:textId="17406548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75</w:t>
            </w:r>
          </w:p>
        </w:tc>
        <w:tc>
          <w:tcPr>
            <w:tcW w:w="682" w:type="dxa"/>
            <w:vAlign w:val="center"/>
          </w:tcPr>
          <w:p w14:paraId="52D667DA" w14:textId="15DA7459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76</w:t>
            </w:r>
          </w:p>
        </w:tc>
        <w:tc>
          <w:tcPr>
            <w:tcW w:w="682" w:type="dxa"/>
            <w:vAlign w:val="center"/>
          </w:tcPr>
          <w:p w14:paraId="065AFE59" w14:textId="0EDD3611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77</w:t>
            </w:r>
          </w:p>
        </w:tc>
        <w:tc>
          <w:tcPr>
            <w:tcW w:w="682" w:type="dxa"/>
            <w:vAlign w:val="center"/>
          </w:tcPr>
          <w:p w14:paraId="6BDC623D" w14:textId="78E4E95B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78</w:t>
            </w:r>
          </w:p>
        </w:tc>
        <w:tc>
          <w:tcPr>
            <w:tcW w:w="682" w:type="dxa"/>
            <w:vAlign w:val="center"/>
          </w:tcPr>
          <w:p w14:paraId="00B1AA10" w14:textId="28B09B5E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79</w:t>
            </w:r>
          </w:p>
        </w:tc>
        <w:tc>
          <w:tcPr>
            <w:tcW w:w="757" w:type="dxa"/>
            <w:vAlign w:val="center"/>
          </w:tcPr>
          <w:p w14:paraId="3AD5CA81" w14:textId="6AB70DCD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80</w:t>
            </w:r>
          </w:p>
        </w:tc>
      </w:tr>
      <w:tr w:rsidR="00D04426" w14:paraId="1938E44A" w14:textId="77777777" w:rsidTr="00C4044D">
        <w:trPr>
          <w:trHeight w:val="799"/>
        </w:trPr>
        <w:tc>
          <w:tcPr>
            <w:tcW w:w="682" w:type="dxa"/>
            <w:vAlign w:val="center"/>
          </w:tcPr>
          <w:p w14:paraId="7B3CBFED" w14:textId="1611596D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81</w:t>
            </w:r>
          </w:p>
        </w:tc>
        <w:tc>
          <w:tcPr>
            <w:tcW w:w="682" w:type="dxa"/>
            <w:vAlign w:val="center"/>
          </w:tcPr>
          <w:p w14:paraId="649BF2D6" w14:textId="4BECE018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82</w:t>
            </w:r>
          </w:p>
        </w:tc>
        <w:tc>
          <w:tcPr>
            <w:tcW w:w="682" w:type="dxa"/>
            <w:vAlign w:val="center"/>
          </w:tcPr>
          <w:p w14:paraId="4DBFF2CD" w14:textId="54E3A3E5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83</w:t>
            </w:r>
          </w:p>
        </w:tc>
        <w:tc>
          <w:tcPr>
            <w:tcW w:w="682" w:type="dxa"/>
            <w:vAlign w:val="center"/>
          </w:tcPr>
          <w:p w14:paraId="57D2945D" w14:textId="518FFCF4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84</w:t>
            </w:r>
          </w:p>
        </w:tc>
        <w:tc>
          <w:tcPr>
            <w:tcW w:w="682" w:type="dxa"/>
            <w:vAlign w:val="center"/>
          </w:tcPr>
          <w:p w14:paraId="44929139" w14:textId="2D3DDA7A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85</w:t>
            </w:r>
          </w:p>
        </w:tc>
        <w:tc>
          <w:tcPr>
            <w:tcW w:w="682" w:type="dxa"/>
            <w:vAlign w:val="center"/>
          </w:tcPr>
          <w:p w14:paraId="45D9FE97" w14:textId="68978A15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86</w:t>
            </w:r>
          </w:p>
        </w:tc>
        <w:tc>
          <w:tcPr>
            <w:tcW w:w="682" w:type="dxa"/>
            <w:vAlign w:val="center"/>
          </w:tcPr>
          <w:p w14:paraId="5708BA40" w14:textId="4AB35012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87</w:t>
            </w:r>
          </w:p>
        </w:tc>
        <w:tc>
          <w:tcPr>
            <w:tcW w:w="682" w:type="dxa"/>
            <w:vAlign w:val="center"/>
          </w:tcPr>
          <w:p w14:paraId="04DE0976" w14:textId="755D9E30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88</w:t>
            </w:r>
          </w:p>
        </w:tc>
        <w:tc>
          <w:tcPr>
            <w:tcW w:w="682" w:type="dxa"/>
            <w:vAlign w:val="center"/>
          </w:tcPr>
          <w:p w14:paraId="551DB009" w14:textId="1305AD13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89</w:t>
            </w:r>
          </w:p>
        </w:tc>
        <w:tc>
          <w:tcPr>
            <w:tcW w:w="757" w:type="dxa"/>
            <w:vAlign w:val="center"/>
          </w:tcPr>
          <w:p w14:paraId="6EF71DA3" w14:textId="73A85589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90</w:t>
            </w:r>
          </w:p>
        </w:tc>
      </w:tr>
      <w:tr w:rsidR="00D04426" w14:paraId="6E25EEF2" w14:textId="77777777" w:rsidTr="00C4044D">
        <w:trPr>
          <w:trHeight w:val="799"/>
        </w:trPr>
        <w:tc>
          <w:tcPr>
            <w:tcW w:w="682" w:type="dxa"/>
            <w:vAlign w:val="center"/>
          </w:tcPr>
          <w:p w14:paraId="369A97EA" w14:textId="6DE931B8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91</w:t>
            </w:r>
          </w:p>
        </w:tc>
        <w:tc>
          <w:tcPr>
            <w:tcW w:w="682" w:type="dxa"/>
            <w:vAlign w:val="center"/>
          </w:tcPr>
          <w:p w14:paraId="63C2CC37" w14:textId="038C168E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92</w:t>
            </w:r>
          </w:p>
        </w:tc>
        <w:tc>
          <w:tcPr>
            <w:tcW w:w="682" w:type="dxa"/>
            <w:vAlign w:val="center"/>
          </w:tcPr>
          <w:p w14:paraId="43213C83" w14:textId="20F8CB95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93</w:t>
            </w:r>
          </w:p>
        </w:tc>
        <w:tc>
          <w:tcPr>
            <w:tcW w:w="682" w:type="dxa"/>
            <w:vAlign w:val="center"/>
          </w:tcPr>
          <w:p w14:paraId="6D1B41F5" w14:textId="3179CA55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94</w:t>
            </w:r>
          </w:p>
        </w:tc>
        <w:tc>
          <w:tcPr>
            <w:tcW w:w="682" w:type="dxa"/>
            <w:vAlign w:val="center"/>
          </w:tcPr>
          <w:p w14:paraId="49BE4213" w14:textId="386B1D2A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95</w:t>
            </w:r>
          </w:p>
        </w:tc>
        <w:tc>
          <w:tcPr>
            <w:tcW w:w="682" w:type="dxa"/>
            <w:vAlign w:val="center"/>
          </w:tcPr>
          <w:p w14:paraId="22F9A64D" w14:textId="241566E5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96</w:t>
            </w:r>
          </w:p>
        </w:tc>
        <w:tc>
          <w:tcPr>
            <w:tcW w:w="682" w:type="dxa"/>
            <w:vAlign w:val="center"/>
          </w:tcPr>
          <w:p w14:paraId="5E6D91D1" w14:textId="320A8EFE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97</w:t>
            </w:r>
          </w:p>
        </w:tc>
        <w:tc>
          <w:tcPr>
            <w:tcW w:w="682" w:type="dxa"/>
            <w:vAlign w:val="center"/>
          </w:tcPr>
          <w:p w14:paraId="2C7FE175" w14:textId="0EB43504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98</w:t>
            </w:r>
          </w:p>
        </w:tc>
        <w:tc>
          <w:tcPr>
            <w:tcW w:w="682" w:type="dxa"/>
            <w:vAlign w:val="center"/>
          </w:tcPr>
          <w:p w14:paraId="40F919E0" w14:textId="0D0DB10E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99</w:t>
            </w:r>
          </w:p>
        </w:tc>
        <w:tc>
          <w:tcPr>
            <w:tcW w:w="757" w:type="dxa"/>
            <w:vAlign w:val="center"/>
          </w:tcPr>
          <w:p w14:paraId="2F626E15" w14:textId="27EFA7F4" w:rsidR="00D04426" w:rsidRPr="00697F75" w:rsidRDefault="00D04426" w:rsidP="00E816AF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697F75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100</w:t>
            </w:r>
          </w:p>
        </w:tc>
      </w:tr>
    </w:tbl>
    <w:p w14:paraId="24747C84" w14:textId="7951664D" w:rsidR="00DB213F" w:rsidRPr="00DB213F" w:rsidRDefault="00C4044D" w:rsidP="00DB213F">
      <w:pPr>
        <w:spacing w:after="0" w:line="240" w:lineRule="auto"/>
        <w:jc w:val="left"/>
        <w:rPr>
          <w:color w:val="23A7F9"/>
          <w:sz w:val="56"/>
          <w:szCs w:val="5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3CC855E" wp14:editId="0D705923">
                <wp:simplePos x="0" y="0"/>
                <wp:positionH relativeFrom="column">
                  <wp:posOffset>8509635</wp:posOffset>
                </wp:positionH>
                <wp:positionV relativeFrom="paragraph">
                  <wp:posOffset>621030</wp:posOffset>
                </wp:positionV>
                <wp:extent cx="1102360" cy="778510"/>
                <wp:effectExtent l="0" t="0" r="21590" b="21590"/>
                <wp:wrapNone/>
                <wp:docPr id="241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2360" cy="778510"/>
                          <a:chOff x="0" y="0"/>
                          <a:chExt cx="1102691" cy="779227"/>
                        </a:xfrm>
                      </wpg:grpSpPr>
                      <wps:wsp>
                        <wps:cNvPr id="15" name="Straight Connector 15"/>
                        <wps:cNvCnPr/>
                        <wps:spPr>
                          <a:xfrm>
                            <a:off x="7951" y="0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0" y="389614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0" y="779227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1694E58" id="Group 241" o:spid="_x0000_s1026" style="position:absolute;margin-left:670.05pt;margin-top:48.9pt;width:86.8pt;height:61.3pt;z-index:251675648;mso-height-relative:margin" coordsize="11026,7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">
                <v:line id="Straight Connector 15" o:spid="_x0000_s1027" style="position:absolute;visibility:visible;mso-wrap-style:square" from="79,0" to="110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" strokecolor="#1c1c1c [3200]" strokeweight=".5pt">
                  <v:stroke joinstyle="miter"/>
                </v:line>
                <v:line id="Straight Connector 16" o:spid="_x0000_s1028" style="position:absolute;visibility:visible;mso-wrap-style:square" from="0,3896" to="10947,3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" strokecolor="#1c1c1c [3200]" strokeweight=".5pt">
                  <v:stroke joinstyle="miter"/>
                </v:line>
                <v:line id="Straight Connector 17" o:spid="_x0000_s1029" style="position:absolute;visibility:visible;mso-wrap-style:square" from="0,7792" to="10947,7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" strokecolor="#1c1c1c [3200]" strokeweight=".5pt">
                  <v:stroke joinstyle="miter"/>
                </v:line>
              </v:group>
            </w:pict>
          </mc:Fallback>
        </mc:AlternateContent>
      </w:r>
      <w:r w:rsidRPr="00C4044D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32EA359F" wp14:editId="15E9A190">
                <wp:simplePos x="0" y="0"/>
                <wp:positionH relativeFrom="margin">
                  <wp:posOffset>7454265</wp:posOffset>
                </wp:positionH>
                <wp:positionV relativeFrom="paragraph">
                  <wp:posOffset>297180</wp:posOffset>
                </wp:positionV>
                <wp:extent cx="1403350" cy="11620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E5BFA" w14:textId="77777777" w:rsidR="00C4044D" w:rsidRPr="00697F75" w:rsidRDefault="00C4044D" w:rsidP="00C4044D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d) 6 </w:t>
                            </w:r>
                            <w:r w:rsidRPr="00697F75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5 =</w:t>
                            </w:r>
                          </w:p>
                          <w:p w14:paraId="536B6281" w14:textId="77777777" w:rsidR="00C4044D" w:rsidRPr="00697F75" w:rsidRDefault="00C4044D" w:rsidP="00C4044D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e) 7 </w:t>
                            </w:r>
                            <w:r w:rsidRPr="00697F75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5 =</w:t>
                            </w:r>
                          </w:p>
                          <w:p w14:paraId="59AEE327" w14:textId="77777777" w:rsidR="00C4044D" w:rsidRPr="00697F75" w:rsidRDefault="00C4044D" w:rsidP="00C4044D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f) 12 </w:t>
                            </w:r>
                            <w:r w:rsidRPr="00697F75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5 =</w:t>
                            </w:r>
                          </w:p>
                          <w:p w14:paraId="254D256A" w14:textId="77777777" w:rsidR="00C4044D" w:rsidRPr="00D04426" w:rsidRDefault="00C4044D" w:rsidP="00C4044D">
                            <w:pPr>
                              <w:pStyle w:val="TOCHeading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A359F" id="_x0000_s1029" type="#_x0000_t202" style="position:absolute;margin-left:586.95pt;margin-top:23.4pt;width:110.5pt;height:91.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" filled="f" stroked="f">
                <v:textbox>
                  <w:txbxContent>
                    <w:p w14:paraId="3F8E5BFA" w14:textId="77777777" w:rsidR="00C4044D" w:rsidRPr="00697F75" w:rsidRDefault="00C4044D" w:rsidP="00C4044D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d) 6 </w:t>
                      </w:r>
                      <w:r w:rsidRPr="00697F75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5 =</w:t>
                      </w:r>
                    </w:p>
                    <w:p w14:paraId="536B6281" w14:textId="77777777" w:rsidR="00C4044D" w:rsidRPr="00697F75" w:rsidRDefault="00C4044D" w:rsidP="00C4044D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e) 7 </w:t>
                      </w:r>
                      <w:r w:rsidRPr="00697F75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5 =</w:t>
                      </w:r>
                    </w:p>
                    <w:p w14:paraId="59AEE327" w14:textId="77777777" w:rsidR="00C4044D" w:rsidRPr="00697F75" w:rsidRDefault="00C4044D" w:rsidP="00C4044D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f) 12 </w:t>
                      </w:r>
                      <w:r w:rsidRPr="00697F75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5 =</w:t>
                      </w:r>
                    </w:p>
                    <w:p w14:paraId="254D256A" w14:textId="77777777" w:rsidR="00C4044D" w:rsidRPr="00D04426" w:rsidRDefault="00C4044D" w:rsidP="00C4044D">
                      <w:pPr>
                        <w:pStyle w:val="TOCHeading"/>
                        <w:numPr>
                          <w:ilvl w:val="0"/>
                          <w:numId w:val="48"/>
                        </w:num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4044D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0BFA5EB2" wp14:editId="693CD53C">
                <wp:simplePos x="0" y="0"/>
                <wp:positionH relativeFrom="margin">
                  <wp:posOffset>5020945</wp:posOffset>
                </wp:positionH>
                <wp:positionV relativeFrom="paragraph">
                  <wp:posOffset>273685</wp:posOffset>
                </wp:positionV>
                <wp:extent cx="1054100" cy="120967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974BF" w14:textId="77777777" w:rsidR="00C4044D" w:rsidRPr="00697F75" w:rsidRDefault="00C4044D" w:rsidP="00C4044D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a) 2 </w:t>
                            </w:r>
                            <w:r w:rsidRPr="00697F75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5 =</w:t>
                            </w:r>
                          </w:p>
                          <w:p w14:paraId="6570816D" w14:textId="77777777" w:rsidR="00C4044D" w:rsidRPr="00697F75" w:rsidRDefault="00C4044D" w:rsidP="00C4044D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b) 4 </w:t>
                            </w:r>
                            <w:r w:rsidRPr="00697F75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5 =</w:t>
                            </w:r>
                          </w:p>
                          <w:p w14:paraId="28221BB9" w14:textId="77777777" w:rsidR="00C4044D" w:rsidRPr="00D06433" w:rsidRDefault="00C4044D" w:rsidP="00C4044D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c) 5 </w:t>
                            </w:r>
                            <w:r w:rsidRPr="00697F75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5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A5EB2" id="_x0000_s1030" type="#_x0000_t202" style="position:absolute;margin-left:395.35pt;margin-top:21.55pt;width:83pt;height:95.25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" filled="f" stroked="f">
                <v:textbox>
                  <w:txbxContent>
                    <w:p w14:paraId="242974BF" w14:textId="77777777" w:rsidR="00C4044D" w:rsidRPr="00697F75" w:rsidRDefault="00C4044D" w:rsidP="00C4044D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a) 2 </w:t>
                      </w:r>
                      <w:r w:rsidRPr="00697F75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5 =</w:t>
                      </w:r>
                    </w:p>
                    <w:p w14:paraId="6570816D" w14:textId="77777777" w:rsidR="00C4044D" w:rsidRPr="00697F75" w:rsidRDefault="00C4044D" w:rsidP="00C4044D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b) 4 </w:t>
                      </w:r>
                      <w:r w:rsidRPr="00697F75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5 =</w:t>
                      </w:r>
                    </w:p>
                    <w:p w14:paraId="28221BB9" w14:textId="77777777" w:rsidR="00C4044D" w:rsidRPr="00D06433" w:rsidRDefault="00C4044D" w:rsidP="00C4044D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c) 5 </w:t>
                      </w:r>
                      <w:r w:rsidRPr="00697F75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5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374497AB" wp14:editId="70A5CB81">
                <wp:simplePos x="0" y="0"/>
                <wp:positionH relativeFrom="column">
                  <wp:posOffset>7952105</wp:posOffset>
                </wp:positionH>
                <wp:positionV relativeFrom="paragraph">
                  <wp:posOffset>3674110</wp:posOffset>
                </wp:positionV>
                <wp:extent cx="1986915" cy="246380"/>
                <wp:effectExtent l="0" t="0" r="32385" b="2032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246380"/>
                          <a:chOff x="0" y="0"/>
                          <a:chExt cx="1987246" cy="246490"/>
                        </a:xfrm>
                      </wpg:grpSpPr>
                      <wps:wsp>
                        <wps:cNvPr id="44" name="Straight Connector 44"/>
                        <wps:cNvCnPr/>
                        <wps:spPr>
                          <a:xfrm>
                            <a:off x="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>
                            <a:off x="73152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470991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2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261417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654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DDA313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74497AB" id="Group 43" o:spid="_x0000_s1031" style="position:absolute;margin-left:626.15pt;margin-top:289.3pt;width:156.45pt;height:19.4pt;z-index:251706368" coordsize="19872,2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">
                <v:line id="Straight Connector 44" o:spid="_x0000_s1032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" strokecolor="#1c1c1c [3200]" strokeweight=".5pt">
                  <v:stroke joinstyle="miter"/>
                </v:line>
                <v:line id="Straight Connector 45" o:spid="_x0000_s1033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" strokecolor="#1c1c1c [3200]" strokeweight=".5pt">
                  <v:stroke joinstyle="miter"/>
                </v:line>
                <v:line id="Straight Connector 46" o:spid="_x0000_s1034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21BxQAAANsAAAAPAAAAZHJzL2Rvd25yZXYueG1sRI9Ba8JA&#10;FITvQv/D8gpepG6sJd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Di121BxQAAANsAAAAP&#10;AAAAAAAAAAAAAAAAAAcCAABkcnMvZG93bnJldi54bWxQSwUGAAAAAAMAAwC3AAAA+QIAAAAA&#10;" strokecolor="#1c1c1c [3200]" strokeweight=".5pt">
                  <v:stroke joinstyle="miter"/>
                </v:line>
                <v:shape id="_x0000_s1035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<v:textbox>
                    <w:txbxContent>
                      <w:p w14:paraId="5F261417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×</w:t>
                        </w:r>
                      </w:p>
                    </w:txbxContent>
                  </v:textbox>
                </v:shape>
                <v:shape id="_x0000_s1036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<v:textbox>
                    <w:txbxContent>
                      <w:p w14:paraId="52DDA313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0ED63E3" wp14:editId="237D12F2">
                <wp:simplePos x="0" y="0"/>
                <wp:positionH relativeFrom="column">
                  <wp:posOffset>7952740</wp:posOffset>
                </wp:positionH>
                <wp:positionV relativeFrom="paragraph">
                  <wp:posOffset>2440305</wp:posOffset>
                </wp:positionV>
                <wp:extent cx="1986915" cy="246380"/>
                <wp:effectExtent l="0" t="0" r="32385" b="2032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246380"/>
                          <a:chOff x="0" y="0"/>
                          <a:chExt cx="1987246" cy="246490"/>
                        </a:xfrm>
                      </wpg:grpSpPr>
                      <wps:wsp>
                        <wps:cNvPr id="31" name="Straight Connector 31"/>
                        <wps:cNvCnPr/>
                        <wps:spPr>
                          <a:xfrm>
                            <a:off x="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73152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470991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2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4A12AB" w14:textId="0C248DD0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654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AFD0FC" w14:textId="7B9D85F5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ED63E3" id="Group 42" o:spid="_x0000_s1037" style="position:absolute;margin-left:626.2pt;margin-top:192.15pt;width:156.45pt;height:19.4pt;z-index:251705344" coordsize="19872,2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">
                <v:line id="Straight Connector 31" o:spid="_x0000_s1038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" strokecolor="#1c1c1c [3200]" strokeweight=".5pt">
                  <v:stroke joinstyle="miter"/>
                </v:line>
                <v:line id="Straight Connector 32" o:spid="_x0000_s1039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hg/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TMZw/xJ/gFz8AwAA//8DAFBLAQItABQABgAIAAAAIQDb4fbL7gAAAIUBAAATAAAAAAAAAAAA&#10;AAAAAAAAAABbQ29udGVudF9UeXBlc10ueG1sUEsBAi0AFAAGAAgAAAAhAFr0LFu/AAAAFQEAAAsA&#10;AAAAAAAAAAAAAAAAHwEAAF9yZWxzLy5yZWxzUEsBAi0AFAAGAAgAAAAhAMXqGD/EAAAA2wAAAA8A&#10;AAAAAAAAAAAAAAAABwIAAGRycy9kb3ducmV2LnhtbFBLBQYAAAAAAwADALcAAAD4AgAAAAA=&#10;" strokecolor="#1c1c1c [3200]" strokeweight=".5pt">
                  <v:stroke joinstyle="miter"/>
                </v:line>
                <v:line id="Straight Connector 33" o:spid="_x0000_s1040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" strokecolor="#1c1c1c [3200]" strokeweight=".5pt">
                  <v:stroke joinstyle="miter"/>
                </v:line>
                <v:shape id="_x0000_s1041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<v:textbox>
                    <w:txbxContent>
                      <w:p w14:paraId="1A4A12AB" w14:textId="0C248DD0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×</w:t>
                        </w:r>
                      </w:p>
                    </w:txbxContent>
                  </v:textbox>
                </v:shape>
                <v:shape id="_x0000_s1042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<v:textbox>
                    <w:txbxContent>
                      <w:p w14:paraId="6BAFD0FC" w14:textId="7B9D85F5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695760B3" wp14:editId="104C83CA">
                <wp:simplePos x="0" y="0"/>
                <wp:positionH relativeFrom="column">
                  <wp:posOffset>7953375</wp:posOffset>
                </wp:positionH>
                <wp:positionV relativeFrom="paragraph">
                  <wp:posOffset>4902835</wp:posOffset>
                </wp:positionV>
                <wp:extent cx="1986915" cy="246380"/>
                <wp:effectExtent l="0" t="0" r="32385" b="2032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246380"/>
                          <a:chOff x="0" y="0"/>
                          <a:chExt cx="1987246" cy="246490"/>
                        </a:xfrm>
                      </wpg:grpSpPr>
                      <wps:wsp>
                        <wps:cNvPr id="50" name="Straight Connector 50"/>
                        <wps:cNvCnPr/>
                        <wps:spPr>
                          <a:xfrm>
                            <a:off x="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73152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1470991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2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D4B911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654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7E7282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95760B3" id="Group 49" o:spid="_x0000_s1043" style="position:absolute;margin-left:626.25pt;margin-top:386.05pt;width:156.45pt;height:19.4pt;z-index:251711488;mso-height-relative:margin" coordsize="19872,2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">
                <v:line id="Straight Connector 50" o:spid="_x0000_s1044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Zz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" strokecolor="#1c1c1c [3200]" strokeweight=".5pt">
                  <v:stroke joinstyle="miter"/>
                </v:line>
                <v:line id="Straight Connector 51" o:spid="_x0000_s1045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" strokecolor="#1c1c1c [3200]" strokeweight=".5pt">
                  <v:stroke joinstyle="miter"/>
                </v:line>
                <v:line id="Straight Connector 52" o:spid="_x0000_s1046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2f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AYNf2fxQAAANsAAAAP&#10;AAAAAAAAAAAAAAAAAAcCAABkcnMvZG93bnJldi54bWxQSwUGAAAAAAMAAwC3AAAA+QIAAAAA&#10;" strokecolor="#1c1c1c [3200]" strokeweight=".5pt">
                  <v:stroke joinstyle="miter"/>
                </v:line>
                <v:shape id="_x0000_s1047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PJO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qmE7h/iT9ALm8AAAD//wMAUEsBAi0AFAAGAAgAAAAhANvh9svuAAAAhQEAABMAAAAAAAAAAAAA&#10;AAAAAAAAAFtDb250ZW50X1R5cGVzXS54bWxQSwECLQAUAAYACAAAACEAWvQsW78AAAAVAQAACwAA&#10;AAAAAAAAAAAAAAAfAQAAX3JlbHMvLnJlbHNQSwECLQAUAAYACAAAACEAOjjyTsMAAADbAAAADwAA&#10;AAAAAAAAAAAAAAAHAgAAZHJzL2Rvd25yZXYueG1sUEsFBgAAAAADAAMAtwAAAPcCAAAAAA==&#10;" filled="f" stroked="f">
                  <v:textbox>
                    <w:txbxContent>
                      <w:p w14:paraId="23D4B911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×</w:t>
                        </w:r>
                      </w:p>
                    </w:txbxContent>
                  </v:textbox>
                </v:shape>
                <v:shape id="_x0000_s1048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<v:textbox>
                    <w:txbxContent>
                      <w:p w14:paraId="697E7282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B6C4299" wp14:editId="6268A6DC">
                <wp:simplePos x="0" y="0"/>
                <wp:positionH relativeFrom="margin">
                  <wp:posOffset>4790440</wp:posOffset>
                </wp:positionH>
                <wp:positionV relativeFrom="paragraph">
                  <wp:posOffset>2452370</wp:posOffset>
                </wp:positionV>
                <wp:extent cx="397510" cy="29400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D1B13" w14:textId="5F8EC37D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6C4299" id="_x0000_s1049" type="#_x0000_t202" style="position:absolute;margin-left:377.2pt;margin-top:193.1pt;width:31.3pt;height:23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" filled="f" stroked="f">
                <v:textbox>
                  <w:txbxContent>
                    <w:p w14:paraId="234D1B13" w14:textId="5F8EC37D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09EA449" wp14:editId="63D634E4">
                <wp:simplePos x="0" y="0"/>
                <wp:positionH relativeFrom="page">
                  <wp:posOffset>5189855</wp:posOffset>
                </wp:positionH>
                <wp:positionV relativeFrom="paragraph">
                  <wp:posOffset>3620770</wp:posOffset>
                </wp:positionV>
                <wp:extent cx="397510" cy="29400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5E344" w14:textId="5F1E32A6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9EA449" id="_x0000_s1050" type="#_x0000_t202" style="position:absolute;margin-left:408.65pt;margin-top:285.1pt;width:31.3pt;height:23.1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" filled="f" stroked="f">
                <v:textbox>
                  <w:txbxContent>
                    <w:p w14:paraId="76D5E344" w14:textId="5F1E32A6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b)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04426" w:rsidRPr="00611E3B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674699C" wp14:editId="2BB7E90B">
                <wp:simplePos x="0" y="0"/>
                <wp:positionH relativeFrom="margin">
                  <wp:posOffset>4794885</wp:posOffset>
                </wp:positionH>
                <wp:positionV relativeFrom="paragraph">
                  <wp:posOffset>4780280</wp:posOffset>
                </wp:positionV>
                <wp:extent cx="397510" cy="294005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F9CF3" w14:textId="742BCC6A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74699C" id="_x0000_s1051" type="#_x0000_t202" style="position:absolute;margin-left:377.55pt;margin-top:376.4pt;width:31.3pt;height:23.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" filled="f" stroked="f">
                <v:textbox>
                  <w:txbxContent>
                    <w:p w14:paraId="7B7F9CF3" w14:textId="742BCC6A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c)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4426" w:rsidRPr="00D04426">
        <w:rPr>
          <w:noProof/>
          <w:color w:val="23A7F9"/>
          <w:sz w:val="56"/>
          <w:szCs w:val="56"/>
          <w:lang w:eastAsia="en-GB"/>
        </w:rPr>
        <w:drawing>
          <wp:anchor distT="0" distB="0" distL="0" distR="0" simplePos="0" relativeHeight="251739136" behindDoc="1" locked="0" layoutInCell="1" allowOverlap="1" wp14:anchorId="0AB4C0FA" wp14:editId="49741925">
            <wp:simplePos x="0" y="0"/>
            <wp:positionH relativeFrom="page">
              <wp:posOffset>5669915</wp:posOffset>
            </wp:positionH>
            <wp:positionV relativeFrom="page">
              <wp:posOffset>4298315</wp:posOffset>
            </wp:positionV>
            <wp:extent cx="2529840" cy="1416685"/>
            <wp:effectExtent l="0" t="0" r="0" b="0"/>
            <wp:wrapNone/>
            <wp:docPr id="24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4426" w:rsidRPr="00D04426">
        <w:rPr>
          <w:noProof/>
          <w:color w:val="23A7F9"/>
          <w:sz w:val="56"/>
          <w:szCs w:val="56"/>
          <w:lang w:eastAsia="en-GB"/>
        </w:rPr>
        <w:drawing>
          <wp:anchor distT="0" distB="0" distL="0" distR="0" simplePos="0" relativeHeight="251740160" behindDoc="1" locked="0" layoutInCell="1" allowOverlap="1" wp14:anchorId="09F2E35E" wp14:editId="05F58B98">
            <wp:simplePos x="0" y="0"/>
            <wp:positionH relativeFrom="page">
              <wp:posOffset>5661025</wp:posOffset>
            </wp:positionH>
            <wp:positionV relativeFrom="page">
              <wp:posOffset>3288030</wp:posOffset>
            </wp:positionV>
            <wp:extent cx="2367915" cy="877570"/>
            <wp:effectExtent l="0" t="0" r="0" b="0"/>
            <wp:wrapNone/>
            <wp:docPr id="2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4426" w:rsidRPr="00D04426">
        <w:rPr>
          <w:noProof/>
          <w:color w:val="23A7F9"/>
          <w:sz w:val="56"/>
          <w:szCs w:val="56"/>
          <w:lang w:eastAsia="en-GB"/>
        </w:rPr>
        <w:drawing>
          <wp:anchor distT="0" distB="0" distL="0" distR="0" simplePos="0" relativeHeight="251741184" behindDoc="1" locked="0" layoutInCell="1" allowOverlap="1" wp14:anchorId="6E906E4F" wp14:editId="37F8EFF4">
            <wp:simplePos x="0" y="0"/>
            <wp:positionH relativeFrom="page">
              <wp:posOffset>5769466</wp:posOffset>
            </wp:positionH>
            <wp:positionV relativeFrom="page">
              <wp:posOffset>5932805</wp:posOffset>
            </wp:positionV>
            <wp:extent cx="2221230" cy="709295"/>
            <wp:effectExtent l="0" t="0" r="0" b="0"/>
            <wp:wrapNone/>
            <wp:docPr id="24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230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44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3E8C7ED" wp14:editId="1E9AB54C">
                <wp:simplePos x="0" y="0"/>
                <wp:positionH relativeFrom="margin">
                  <wp:posOffset>4899025</wp:posOffset>
                </wp:positionH>
                <wp:positionV relativeFrom="paragraph">
                  <wp:posOffset>1706880</wp:posOffset>
                </wp:positionV>
                <wp:extent cx="3457575" cy="31496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FE731" w14:textId="3C37E266" w:rsidR="007605DF" w:rsidRPr="00697F75" w:rsidRDefault="007605DF" w:rsidP="007605DF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How</w:t>
                            </w:r>
                            <w:r w:rsidR="00D04426" w:rsidRPr="00697F7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many are there?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8C7ED" id="_x0000_s1052" type="#_x0000_t202" style="position:absolute;margin-left:385.75pt;margin-top:134.4pt;width:272.25pt;height:24.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" filled="f" stroked="f">
                <v:textbox>
                  <w:txbxContent>
                    <w:p w14:paraId="77DFE731" w14:textId="3C37E266" w:rsidR="007605DF" w:rsidRPr="00697F75" w:rsidRDefault="007605DF" w:rsidP="007605DF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>How</w:t>
                      </w:r>
                      <w:r w:rsidR="00D04426" w:rsidRPr="00697F7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many are there?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E6AF64B" wp14:editId="1AEF4BD4">
                <wp:simplePos x="0" y="0"/>
                <wp:positionH relativeFrom="column">
                  <wp:posOffset>6042660</wp:posOffset>
                </wp:positionH>
                <wp:positionV relativeFrom="paragraph">
                  <wp:posOffset>621030</wp:posOffset>
                </wp:positionV>
                <wp:extent cx="1094740" cy="779145"/>
                <wp:effectExtent l="0" t="0" r="29210" b="20955"/>
                <wp:wrapNone/>
                <wp:docPr id="240" name="Group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40" cy="779145"/>
                          <a:chOff x="0" y="0"/>
                          <a:chExt cx="1094740" cy="779228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0" y="0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0" y="381663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0" y="779228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560621" id="Group 240" o:spid="_x0000_s1026" style="position:absolute;margin-left:475.8pt;margin-top:48.9pt;width:86.2pt;height:61.35pt;z-index:251667456;mso-height-relative:margin" coordsize="10947,7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">
                <v:line id="Straight Connector 9" o:spid="_x0000_s1027" style="position:absolute;visibility:visible;mso-wrap-style:square" from="0,0" to="1094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" strokecolor="#1c1c1c [3200]" strokeweight=".5pt">
                  <v:stroke joinstyle="miter"/>
                </v:line>
                <v:line id="Straight Connector 10" o:spid="_x0000_s1028" style="position:absolute;visibility:visible;mso-wrap-style:square" from="0,3816" to="10947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" strokecolor="#1c1c1c [3200]" strokeweight=".5pt">
                  <v:stroke joinstyle="miter"/>
                </v:line>
                <v:line id="Straight Connector 11" o:spid="_x0000_s1029" style="position:absolute;visibility:visible;mso-wrap-style:square" from="0,7792" to="10947,7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" strokecolor="#1c1c1c [3200]" strokeweight=".5pt">
                  <v:stroke joinstyle="miter"/>
                </v:line>
              </v:group>
            </w:pict>
          </mc:Fallback>
        </mc:AlternateContent>
      </w:r>
      <w:bookmarkStart w:id="0" w:name="_GoBack"/>
      <w:bookmarkEnd w:id="0"/>
    </w:p>
    <w:sectPr w:rsidR="00DB213F" w:rsidRPr="00DB213F" w:rsidSect="003D074F"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FC986" w14:textId="77777777" w:rsidR="00E40909" w:rsidRDefault="00E40909" w:rsidP="00DD5720">
      <w:r>
        <w:separator/>
      </w:r>
    </w:p>
  </w:endnote>
  <w:endnote w:type="continuationSeparator" w:id="0">
    <w:p w14:paraId="4FA9A89D" w14:textId="77777777" w:rsidR="00E40909" w:rsidRDefault="00E4090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332E82D-0382-4DD7-92CF-A948E0A9C8E2}"/>
    <w:embedBold r:id="rId2" w:fontKey="{B13A1C5F-6131-4C69-B5F6-4AEBBF45BE5F}"/>
    <w:embedItalic r:id="rId3" w:fontKey="{D3B587D4-4A3B-4EA7-8DFA-46E8E8A911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3FD274ED-C53F-45F2-8254-5AAA227020D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0957633-FC2F-4818-A824-B738B59675E9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6" w:fontKey="{931A4C89-FDC9-4BF9-9D8A-7F561CF0C32D}"/>
    <w:embedBold r:id="rId7" w:fontKey="{C2983490-AE97-40E5-BE62-F68D04592401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8" w:fontKey="{71D61A46-3623-4E0A-B831-B4F06BD55F4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7C719D1E-4B2A-46FA-9368-EADBD3588AD6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74176" w14:textId="77777777" w:rsidR="00E40909" w:rsidRDefault="00E40909" w:rsidP="00DD5720">
      <w:r>
        <w:separator/>
      </w:r>
    </w:p>
  </w:footnote>
  <w:footnote w:type="continuationSeparator" w:id="0">
    <w:p w14:paraId="244FACF7" w14:textId="77777777" w:rsidR="00E40909" w:rsidRDefault="00E40909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634CE9"/>
    <w:multiLevelType w:val="hybridMultilevel"/>
    <w:tmpl w:val="297CFE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EAD0594"/>
    <w:multiLevelType w:val="hybridMultilevel"/>
    <w:tmpl w:val="82B4B5F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8"/>
  </w:num>
  <w:num w:numId="3">
    <w:abstractNumId w:val="11"/>
  </w:num>
  <w:num w:numId="4">
    <w:abstractNumId w:val="40"/>
  </w:num>
  <w:num w:numId="5">
    <w:abstractNumId w:val="45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1"/>
  </w:num>
  <w:num w:numId="12">
    <w:abstractNumId w:val="13"/>
  </w:num>
  <w:num w:numId="13">
    <w:abstractNumId w:val="42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9"/>
  </w:num>
  <w:num w:numId="23">
    <w:abstractNumId w:val="16"/>
  </w:num>
  <w:num w:numId="24">
    <w:abstractNumId w:val="44"/>
  </w:num>
  <w:num w:numId="25">
    <w:abstractNumId w:val="47"/>
  </w:num>
  <w:num w:numId="26">
    <w:abstractNumId w:val="23"/>
  </w:num>
  <w:num w:numId="27">
    <w:abstractNumId w:val="43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  <w:num w:numId="48">
    <w:abstractNumId w:val="46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4F"/>
    <w:rsid w:val="00025835"/>
    <w:rsid w:val="00067C79"/>
    <w:rsid w:val="000F227B"/>
    <w:rsid w:val="00101077"/>
    <w:rsid w:val="0017289C"/>
    <w:rsid w:val="00173124"/>
    <w:rsid w:val="00190479"/>
    <w:rsid w:val="001A77E0"/>
    <w:rsid w:val="001B7D7D"/>
    <w:rsid w:val="002465C0"/>
    <w:rsid w:val="00254D95"/>
    <w:rsid w:val="002A5755"/>
    <w:rsid w:val="002B115A"/>
    <w:rsid w:val="003118CF"/>
    <w:rsid w:val="00326698"/>
    <w:rsid w:val="00344899"/>
    <w:rsid w:val="00390382"/>
    <w:rsid w:val="003A6A65"/>
    <w:rsid w:val="003D074F"/>
    <w:rsid w:val="00411653"/>
    <w:rsid w:val="00412284"/>
    <w:rsid w:val="004F0EE8"/>
    <w:rsid w:val="005144BA"/>
    <w:rsid w:val="00522CBD"/>
    <w:rsid w:val="00553E0E"/>
    <w:rsid w:val="005A3494"/>
    <w:rsid w:val="005D1993"/>
    <w:rsid w:val="00601AF5"/>
    <w:rsid w:val="00611E3B"/>
    <w:rsid w:val="00633A95"/>
    <w:rsid w:val="00697F75"/>
    <w:rsid w:val="006D108B"/>
    <w:rsid w:val="007161A8"/>
    <w:rsid w:val="007605DF"/>
    <w:rsid w:val="00763739"/>
    <w:rsid w:val="0085535D"/>
    <w:rsid w:val="00872C5C"/>
    <w:rsid w:val="00874EB6"/>
    <w:rsid w:val="00886FE1"/>
    <w:rsid w:val="008C138D"/>
    <w:rsid w:val="008F7028"/>
    <w:rsid w:val="00921006"/>
    <w:rsid w:val="0098564A"/>
    <w:rsid w:val="0099473A"/>
    <w:rsid w:val="009C47B0"/>
    <w:rsid w:val="009D6608"/>
    <w:rsid w:val="009F5EEC"/>
    <w:rsid w:val="00A00327"/>
    <w:rsid w:val="00AC3604"/>
    <w:rsid w:val="00C4044D"/>
    <w:rsid w:val="00CA3011"/>
    <w:rsid w:val="00CC0F47"/>
    <w:rsid w:val="00CE75AA"/>
    <w:rsid w:val="00CF513F"/>
    <w:rsid w:val="00D04426"/>
    <w:rsid w:val="00D90104"/>
    <w:rsid w:val="00DA3618"/>
    <w:rsid w:val="00DB213F"/>
    <w:rsid w:val="00DD5720"/>
    <w:rsid w:val="00E1404D"/>
    <w:rsid w:val="00E1443E"/>
    <w:rsid w:val="00E376AA"/>
    <w:rsid w:val="00E40909"/>
    <w:rsid w:val="00E62A7F"/>
    <w:rsid w:val="00E816AF"/>
    <w:rsid w:val="00EB6D1C"/>
    <w:rsid w:val="00F376A9"/>
    <w:rsid w:val="00FA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E96C0D"/>
  <w15:chartTrackingRefBased/>
  <w15:docId w15:val="{50081C87-2AFF-4A0E-95FA-35B63846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CEBBA-3868-4FDC-B074-23D4AC264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B2498C05</Template>
  <TotalTime>25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Parry</dc:creator>
  <cp:keywords/>
  <dc:description/>
  <cp:lastModifiedBy>clare offill</cp:lastModifiedBy>
  <cp:revision>5</cp:revision>
  <cp:lastPrinted>2014-02-20T09:55:00Z</cp:lastPrinted>
  <dcterms:created xsi:type="dcterms:W3CDTF">2020-06-22T08:31:00Z</dcterms:created>
  <dcterms:modified xsi:type="dcterms:W3CDTF">2021-01-21T10:21:00Z</dcterms:modified>
</cp:coreProperties>
</file>