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3438F" w14:textId="2CB46337" w:rsidR="00DB213F" w:rsidRDefault="00DB213F" w:rsidP="0098564A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9F16063" wp14:editId="6416DEB4">
                <wp:simplePos x="0" y="0"/>
                <wp:positionH relativeFrom="margin">
                  <wp:posOffset>2652395</wp:posOffset>
                </wp:positionH>
                <wp:positionV relativeFrom="paragraph">
                  <wp:posOffset>109</wp:posOffset>
                </wp:positionV>
                <wp:extent cx="4533900" cy="5048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C2491" w14:textId="5969BA20" w:rsidR="00DB213F" w:rsidRPr="00C25AB4" w:rsidRDefault="00DB213F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>2 Times Table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160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85pt;margin-top:0;width:357pt;height:39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" filled="f" stroked="f">
                <v:textbox>
                  <w:txbxContent>
                    <w:p w14:paraId="79FC2491" w14:textId="5969BA20" w:rsidR="00DB213F" w:rsidRPr="00C25AB4" w:rsidRDefault="00DB213F">
                      <w:pPr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</w:pPr>
                      <w:r w:rsidRPr="00C25AB4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>2 Times Table Activities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68" w:tblpY="702"/>
        <w:tblW w:w="0" w:type="auto"/>
        <w:tblLook w:val="04A0" w:firstRow="1" w:lastRow="0" w:firstColumn="1" w:lastColumn="0" w:noHBand="0" w:noVBand="1"/>
      </w:tblPr>
      <w:tblGrid>
        <w:gridCol w:w="896"/>
        <w:gridCol w:w="896"/>
        <w:gridCol w:w="896"/>
        <w:gridCol w:w="896"/>
        <w:gridCol w:w="896"/>
      </w:tblGrid>
      <w:tr w:rsidR="00FA5A65" w14:paraId="3F0C2ABB" w14:textId="77777777" w:rsidTr="00DA3618">
        <w:trPr>
          <w:trHeight w:val="746"/>
        </w:trPr>
        <w:tc>
          <w:tcPr>
            <w:tcW w:w="896" w:type="dxa"/>
            <w:vAlign w:val="center"/>
          </w:tcPr>
          <w:p w14:paraId="3E7C6962" w14:textId="2E80CD5E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</w:t>
            </w:r>
          </w:p>
        </w:tc>
        <w:tc>
          <w:tcPr>
            <w:tcW w:w="896" w:type="dxa"/>
            <w:vAlign w:val="center"/>
          </w:tcPr>
          <w:p w14:paraId="45E39843" w14:textId="4E533ECD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</w:t>
            </w:r>
          </w:p>
        </w:tc>
        <w:tc>
          <w:tcPr>
            <w:tcW w:w="896" w:type="dxa"/>
            <w:vAlign w:val="center"/>
          </w:tcPr>
          <w:p w14:paraId="47551D01" w14:textId="05AD2E7F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</w:t>
            </w:r>
          </w:p>
        </w:tc>
        <w:tc>
          <w:tcPr>
            <w:tcW w:w="896" w:type="dxa"/>
            <w:vAlign w:val="center"/>
          </w:tcPr>
          <w:p w14:paraId="274680F6" w14:textId="2ABA0435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</w:t>
            </w:r>
          </w:p>
        </w:tc>
        <w:tc>
          <w:tcPr>
            <w:tcW w:w="896" w:type="dxa"/>
            <w:vAlign w:val="center"/>
          </w:tcPr>
          <w:p w14:paraId="56CE2FCA" w14:textId="34AA72FE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</w:t>
            </w:r>
          </w:p>
        </w:tc>
      </w:tr>
      <w:tr w:rsidR="00FA5A65" w14:paraId="2C54305E" w14:textId="77777777" w:rsidTr="00DA3618">
        <w:trPr>
          <w:trHeight w:val="764"/>
        </w:trPr>
        <w:tc>
          <w:tcPr>
            <w:tcW w:w="896" w:type="dxa"/>
            <w:vAlign w:val="center"/>
          </w:tcPr>
          <w:p w14:paraId="50D01350" w14:textId="60C4DB4D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</w:t>
            </w:r>
          </w:p>
        </w:tc>
        <w:tc>
          <w:tcPr>
            <w:tcW w:w="896" w:type="dxa"/>
            <w:vAlign w:val="center"/>
          </w:tcPr>
          <w:p w14:paraId="5981B38F" w14:textId="7B1DF787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</w:t>
            </w:r>
          </w:p>
        </w:tc>
        <w:tc>
          <w:tcPr>
            <w:tcW w:w="896" w:type="dxa"/>
            <w:vAlign w:val="center"/>
          </w:tcPr>
          <w:p w14:paraId="5FD26A6F" w14:textId="47ADFF16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</w:t>
            </w:r>
          </w:p>
        </w:tc>
        <w:tc>
          <w:tcPr>
            <w:tcW w:w="896" w:type="dxa"/>
            <w:vAlign w:val="center"/>
          </w:tcPr>
          <w:p w14:paraId="264A1D56" w14:textId="3E9D54DF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</w:t>
            </w:r>
          </w:p>
        </w:tc>
        <w:tc>
          <w:tcPr>
            <w:tcW w:w="896" w:type="dxa"/>
            <w:vAlign w:val="center"/>
          </w:tcPr>
          <w:p w14:paraId="04542D22" w14:textId="3E874667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10</w:t>
            </w:r>
          </w:p>
        </w:tc>
      </w:tr>
      <w:tr w:rsidR="00FA5A65" w14:paraId="7A9678BB" w14:textId="77777777" w:rsidTr="00DA3618">
        <w:trPr>
          <w:trHeight w:val="746"/>
        </w:trPr>
        <w:tc>
          <w:tcPr>
            <w:tcW w:w="896" w:type="dxa"/>
            <w:vAlign w:val="center"/>
          </w:tcPr>
          <w:p w14:paraId="34D056C6" w14:textId="5DA75BD9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11</w:t>
            </w:r>
          </w:p>
        </w:tc>
        <w:tc>
          <w:tcPr>
            <w:tcW w:w="896" w:type="dxa"/>
            <w:vAlign w:val="center"/>
          </w:tcPr>
          <w:p w14:paraId="379DAE7D" w14:textId="33BD9F0D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12</w:t>
            </w:r>
          </w:p>
        </w:tc>
        <w:tc>
          <w:tcPr>
            <w:tcW w:w="896" w:type="dxa"/>
            <w:vAlign w:val="center"/>
          </w:tcPr>
          <w:p w14:paraId="373BD2F8" w14:textId="60CA5C16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13</w:t>
            </w:r>
          </w:p>
        </w:tc>
        <w:tc>
          <w:tcPr>
            <w:tcW w:w="896" w:type="dxa"/>
            <w:vAlign w:val="center"/>
          </w:tcPr>
          <w:p w14:paraId="0D193A9B" w14:textId="1634F670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14</w:t>
            </w:r>
          </w:p>
        </w:tc>
        <w:tc>
          <w:tcPr>
            <w:tcW w:w="896" w:type="dxa"/>
            <w:vAlign w:val="center"/>
          </w:tcPr>
          <w:p w14:paraId="1BE9FCDD" w14:textId="22B332A4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15</w:t>
            </w:r>
          </w:p>
        </w:tc>
      </w:tr>
      <w:tr w:rsidR="00FA5A65" w14:paraId="7F0240B9" w14:textId="77777777" w:rsidTr="00DA3618">
        <w:trPr>
          <w:trHeight w:val="764"/>
        </w:trPr>
        <w:tc>
          <w:tcPr>
            <w:tcW w:w="896" w:type="dxa"/>
            <w:vAlign w:val="center"/>
          </w:tcPr>
          <w:p w14:paraId="79A2A4F4" w14:textId="41382E10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16</w:t>
            </w:r>
          </w:p>
        </w:tc>
        <w:tc>
          <w:tcPr>
            <w:tcW w:w="896" w:type="dxa"/>
            <w:vAlign w:val="center"/>
          </w:tcPr>
          <w:p w14:paraId="6F9F0AC4" w14:textId="3615C294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17</w:t>
            </w:r>
          </w:p>
        </w:tc>
        <w:tc>
          <w:tcPr>
            <w:tcW w:w="896" w:type="dxa"/>
            <w:vAlign w:val="center"/>
          </w:tcPr>
          <w:p w14:paraId="436CF139" w14:textId="6FAFA38C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18</w:t>
            </w:r>
          </w:p>
        </w:tc>
        <w:tc>
          <w:tcPr>
            <w:tcW w:w="896" w:type="dxa"/>
            <w:vAlign w:val="center"/>
          </w:tcPr>
          <w:p w14:paraId="456EE076" w14:textId="77E50437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19</w:t>
            </w:r>
          </w:p>
        </w:tc>
        <w:tc>
          <w:tcPr>
            <w:tcW w:w="896" w:type="dxa"/>
            <w:vAlign w:val="center"/>
          </w:tcPr>
          <w:p w14:paraId="49A5F704" w14:textId="75A7035F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20</w:t>
            </w:r>
          </w:p>
        </w:tc>
      </w:tr>
      <w:tr w:rsidR="00FA5A65" w14:paraId="6F8E2390" w14:textId="77777777" w:rsidTr="00DA3618">
        <w:trPr>
          <w:trHeight w:val="746"/>
        </w:trPr>
        <w:tc>
          <w:tcPr>
            <w:tcW w:w="896" w:type="dxa"/>
            <w:vAlign w:val="center"/>
          </w:tcPr>
          <w:p w14:paraId="1479E51B" w14:textId="39BF1114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21</w:t>
            </w:r>
          </w:p>
        </w:tc>
        <w:tc>
          <w:tcPr>
            <w:tcW w:w="896" w:type="dxa"/>
            <w:vAlign w:val="center"/>
          </w:tcPr>
          <w:p w14:paraId="235705DE" w14:textId="709BCDDD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22</w:t>
            </w:r>
          </w:p>
        </w:tc>
        <w:tc>
          <w:tcPr>
            <w:tcW w:w="896" w:type="dxa"/>
            <w:vAlign w:val="center"/>
          </w:tcPr>
          <w:p w14:paraId="5C88CCF2" w14:textId="7D679370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23</w:t>
            </w:r>
          </w:p>
        </w:tc>
        <w:tc>
          <w:tcPr>
            <w:tcW w:w="896" w:type="dxa"/>
            <w:vAlign w:val="center"/>
          </w:tcPr>
          <w:p w14:paraId="072B3BB4" w14:textId="055D00CF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24</w:t>
            </w:r>
          </w:p>
        </w:tc>
        <w:tc>
          <w:tcPr>
            <w:tcW w:w="896" w:type="dxa"/>
            <w:vAlign w:val="center"/>
          </w:tcPr>
          <w:p w14:paraId="209E2F6D" w14:textId="1F77861D" w:rsidR="00FA5A65" w:rsidRPr="00C25AB4" w:rsidRDefault="00DA3618" w:rsidP="00DA3618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C25AB4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25</w:t>
            </w:r>
          </w:p>
        </w:tc>
      </w:tr>
    </w:tbl>
    <w:p w14:paraId="24747C84" w14:textId="46486C5F" w:rsidR="00DB213F" w:rsidRPr="00C25AB4" w:rsidRDefault="00611E3B" w:rsidP="00DB213F">
      <w:pPr>
        <w:spacing w:after="0" w:line="240" w:lineRule="auto"/>
        <w:jc w:val="left"/>
        <w:rPr>
          <w:rFonts w:ascii="NTFPreCursivef" w:hAnsi="NTFPreCursivef"/>
          <w:color w:val="23A7F9"/>
          <w:sz w:val="56"/>
          <w:szCs w:val="56"/>
        </w:rPr>
      </w:pPr>
      <w:bookmarkStart w:id="0" w:name="_GoBack"/>
      <w:bookmarkEnd w:id="0"/>
      <w:r w:rsidRPr="00C25AB4">
        <w:rPr>
          <w:rFonts w:ascii="NTFPreCursivef" w:hAnsi="NTFPreCursivef"/>
          <w:noProof/>
          <w:lang w:eastAsia="en-GB"/>
        </w:rPr>
        <w:drawing>
          <wp:anchor distT="0" distB="0" distL="0" distR="0" simplePos="0" relativeHeight="251686912" behindDoc="1" locked="0" layoutInCell="1" allowOverlap="1" wp14:anchorId="39B5B67F" wp14:editId="4128A719">
            <wp:simplePos x="0" y="0"/>
            <wp:positionH relativeFrom="page">
              <wp:posOffset>5992495</wp:posOffset>
            </wp:positionH>
            <wp:positionV relativeFrom="page">
              <wp:posOffset>4607560</wp:posOffset>
            </wp:positionV>
            <wp:extent cx="1738630" cy="750570"/>
            <wp:effectExtent l="0" t="0" r="0" b="0"/>
            <wp:wrapNone/>
            <wp:docPr id="2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630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AB4">
        <w:rPr>
          <w:rFonts w:ascii="NTFPreCursivef" w:hAnsi="NTFPreCursivef"/>
          <w:noProof/>
          <w:lang w:eastAsia="en-GB"/>
        </w:rPr>
        <w:drawing>
          <wp:anchor distT="0" distB="0" distL="0" distR="0" simplePos="0" relativeHeight="251685888" behindDoc="1" locked="0" layoutInCell="1" allowOverlap="1" wp14:anchorId="6D54E0D3" wp14:editId="3DE0CC07">
            <wp:simplePos x="0" y="0"/>
            <wp:positionH relativeFrom="page">
              <wp:posOffset>5788329</wp:posOffset>
            </wp:positionH>
            <wp:positionV relativeFrom="page">
              <wp:posOffset>5626735</wp:posOffset>
            </wp:positionV>
            <wp:extent cx="2268855" cy="814070"/>
            <wp:effectExtent l="0" t="0" r="0" b="5080"/>
            <wp:wrapNone/>
            <wp:docPr id="2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40DB00CA" wp14:editId="753138BD">
                <wp:simplePos x="0" y="0"/>
                <wp:positionH relativeFrom="column">
                  <wp:posOffset>7869555</wp:posOffset>
                </wp:positionH>
                <wp:positionV relativeFrom="paragraph">
                  <wp:posOffset>3913505</wp:posOffset>
                </wp:positionV>
                <wp:extent cx="1986915" cy="1160780"/>
                <wp:effectExtent l="0" t="0" r="32385" b="2032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1160780"/>
                          <a:chOff x="0" y="0"/>
                          <a:chExt cx="1986915" cy="1160780"/>
                        </a:xfrm>
                      </wpg:grpSpPr>
                      <wpg:grpSp>
                        <wpg:cNvPr id="49" name="Group 49"/>
                        <wpg:cNvGrpSpPr/>
                        <wpg:grpSpPr>
                          <a:xfrm>
                            <a:off x="0" y="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50" name="Straight Connector 50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Straight Connector 51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2" name="Straight Connector 52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D4B911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7E7282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5" name="Group 55"/>
                        <wpg:cNvGrpSpPr/>
                        <wpg:grpSpPr>
                          <a:xfrm>
                            <a:off x="0" y="91440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56" name="Straight Connector 56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" name="Straight Connector 57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" name="Straight Connector 58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9ACA47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2C7480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0DB00CA" id="Group 62" o:spid="_x0000_s1027" style="position:absolute;margin-left:619.65pt;margin-top:308.15pt;width:156.45pt;height:91.4pt;z-index:251714560" coordsize="19869,11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">
                <v:group id="Group 49" o:spid="_x0000_s1028" style="position:absolute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line id="Straight Connector 50" o:spid="_x0000_s1029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Zz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" strokecolor="#1c1c1c [3200]" strokeweight=".5pt">
                    <v:stroke joinstyle="miter"/>
                  </v:line>
                  <v:line id="Straight Connector 51" o:spid="_x0000_s1030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" strokecolor="#1c1c1c [3200]" strokeweight=".5pt">
                    <v:stroke joinstyle="miter"/>
                  </v:line>
                  <v:line id="Straight Connector 52" o:spid="_x0000_s1031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#1c1c1c [3200]" strokeweight=".5pt">
                    <v:stroke joinstyle="miter"/>
                  </v:line>
                  <v:shape id="_x0000_s1032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  <v:textbox>
                      <w:txbxContent>
                        <w:p w14:paraId="23D4B911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33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  <v:textbox>
                      <w:txbxContent>
                        <w:p w14:paraId="697E7282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  <v:group id="Group 55" o:spid="_x0000_s1034" style="position:absolute;top:9144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line id="Straight Connector 56" o:spid="_x0000_s1035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vucxQAAANsAAAAPAAAAZHJzL2Rvd25yZXYueG1sRI9Ba8JA&#10;FITvQv/D8gpepG6sNN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BnDvucxQAAANsAAAAP&#10;AAAAAAAAAAAAAAAAAAcCAABkcnMvZG93bnJldi54bWxQSwUGAAAAAAMAAwC3AAAA+QIAAAAA&#10;" strokecolor="#1c1c1c [3200]" strokeweight=".5pt">
                    <v:stroke joinstyle="miter"/>
                  </v:line>
                  <v:line id="Straight Connector 57" o:spid="_x0000_s1036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" strokecolor="#1c1c1c [3200]" strokeweight=".5pt">
                    <v:stroke joinstyle="miter"/>
                  </v:line>
                  <v:line id="Straight Connector 58" o:spid="_x0000_s1037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cp1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" strokecolor="#1c1c1c [3200]" strokeweight=".5pt">
                    <v:stroke joinstyle="miter"/>
                  </v:line>
                  <v:shape id="_x0000_s1038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  <v:textbox>
                      <w:txbxContent>
                        <w:p w14:paraId="039ACA47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39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  <v:textbox>
                      <w:txbxContent>
                        <w:p w14:paraId="392C7480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C25AB4">
        <w:rPr>
          <w:rFonts w:ascii="NTFPreCursivef" w:hAnsi="NTFPreCursivef"/>
          <w:noProof/>
          <w:lang w:eastAsia="en-GB"/>
        </w:rPr>
        <w:drawing>
          <wp:anchor distT="0" distB="0" distL="0" distR="0" simplePos="0" relativeHeight="251687936" behindDoc="1" locked="0" layoutInCell="1" allowOverlap="1" wp14:anchorId="72F4A2F4" wp14:editId="6796BD55">
            <wp:simplePos x="0" y="0"/>
            <wp:positionH relativeFrom="page">
              <wp:posOffset>1024890</wp:posOffset>
            </wp:positionH>
            <wp:positionV relativeFrom="page">
              <wp:posOffset>4899025</wp:posOffset>
            </wp:positionV>
            <wp:extent cx="1616710" cy="485140"/>
            <wp:effectExtent l="0" t="0" r="2540" b="0"/>
            <wp:wrapNone/>
            <wp:docPr id="2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AB4">
        <w:rPr>
          <w:rFonts w:ascii="NTFPreCursivef" w:hAnsi="NTFPreCursivef"/>
          <w:noProof/>
          <w:lang w:eastAsia="en-GB"/>
        </w:rPr>
        <w:drawing>
          <wp:anchor distT="0" distB="0" distL="0" distR="0" simplePos="0" relativeHeight="251688960" behindDoc="1" locked="0" layoutInCell="1" allowOverlap="1" wp14:anchorId="12A638F2" wp14:editId="1CEA56CC">
            <wp:simplePos x="0" y="0"/>
            <wp:positionH relativeFrom="page">
              <wp:posOffset>1241425</wp:posOffset>
            </wp:positionH>
            <wp:positionV relativeFrom="page">
              <wp:posOffset>5784215</wp:posOffset>
            </wp:positionV>
            <wp:extent cx="1313180" cy="562610"/>
            <wp:effectExtent l="0" t="0" r="1270" b="8890"/>
            <wp:wrapNone/>
            <wp:docPr id="2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180" cy="56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6C4299" wp14:editId="65109FAE">
                <wp:simplePos x="0" y="0"/>
                <wp:positionH relativeFrom="margin">
                  <wp:posOffset>194310</wp:posOffset>
                </wp:positionH>
                <wp:positionV relativeFrom="paragraph">
                  <wp:posOffset>3757295</wp:posOffset>
                </wp:positionV>
                <wp:extent cx="397510" cy="29400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D1B13" w14:textId="5F8EC37D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6C4299" id="_x0000_s1040" type="#_x0000_t202" style="position:absolute;margin-left:15.3pt;margin-top:295.85pt;width:31.3pt;height:23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" filled="f" stroked="f">
                <v:textbox>
                  <w:txbxContent>
                    <w:p w14:paraId="234D1B13" w14:textId="5F8EC37D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09EA449" wp14:editId="49CAD2AB">
                <wp:simplePos x="0" y="0"/>
                <wp:positionH relativeFrom="margin">
                  <wp:posOffset>196850</wp:posOffset>
                </wp:positionH>
                <wp:positionV relativeFrom="paragraph">
                  <wp:posOffset>4768850</wp:posOffset>
                </wp:positionV>
                <wp:extent cx="397510" cy="29400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5E344" w14:textId="5F1E32A6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9EA449" id="_x0000_s1041" type="#_x0000_t202" style="position:absolute;margin-left:15.5pt;margin-top:375.5pt;width:31.3pt;height:23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" filled="f" stroked="f">
                <v:textbox>
                  <w:txbxContent>
                    <w:p w14:paraId="76D5E344" w14:textId="5F1E32A6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b)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412DA36" wp14:editId="0500B8A6">
                <wp:simplePos x="0" y="0"/>
                <wp:positionH relativeFrom="column">
                  <wp:posOffset>2477466</wp:posOffset>
                </wp:positionH>
                <wp:positionV relativeFrom="paragraph">
                  <wp:posOffset>3912870</wp:posOffset>
                </wp:positionV>
                <wp:extent cx="1986915" cy="1160780"/>
                <wp:effectExtent l="0" t="0" r="32385" b="2032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1160780"/>
                          <a:chOff x="0" y="0"/>
                          <a:chExt cx="1986915" cy="1160780"/>
                        </a:xfrm>
                      </wpg:grpSpPr>
                      <wpg:grpSp>
                        <wpg:cNvPr id="42" name="Group 42"/>
                        <wpg:cNvGrpSpPr/>
                        <wpg:grpSpPr>
                          <a:xfrm>
                            <a:off x="0" y="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31" name="Straight Connector 31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Straight Connector 32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" name="Straight Connector 33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4A12AB" w14:textId="0C248DD0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AFD0FC" w14:textId="7B9D85F5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43" name="Group 43"/>
                        <wpg:cNvGrpSpPr/>
                        <wpg:grpSpPr>
                          <a:xfrm>
                            <a:off x="0" y="91440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44" name="Straight Connector 44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Straight Connector 45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" name="Straight Connector 46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61417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DDA313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412DA36" id="Group 61" o:spid="_x0000_s1042" style="position:absolute;margin-left:195.1pt;margin-top:308.1pt;width:156.45pt;height:91.4pt;z-index:251710464" coordsize="19869,11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">
                <v:group id="Group 42" o:spid="_x0000_s1043" style="position:absolute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line id="Straight Connector 31" o:spid="_x0000_s1044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" strokecolor="#1c1c1c [3200]" strokeweight=".5pt">
                    <v:stroke joinstyle="miter"/>
                  </v:line>
                  <v:line id="Straight Connector 32" o:spid="_x0000_s1045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g/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TMZw/xJ/gFz8AwAA//8DAFBLAQItABQABgAIAAAAIQDb4fbL7gAAAIUBAAATAAAAAAAAAAAA&#10;AAAAAAAAAABbQ29udGVudF9UeXBlc10ueG1sUEsBAi0AFAAGAAgAAAAhAFr0LFu/AAAAFQEAAAsA&#10;AAAAAAAAAAAAAAAAHwEAAF9yZWxzLy5yZWxzUEsBAi0AFAAGAAgAAAAhAMXqGD/EAAAA2wAAAA8A&#10;AAAAAAAAAAAAAAAABwIAAGRycy9kb3ducmV2LnhtbFBLBQYAAAAAAwADALcAAAD4AgAAAAA=&#10;" strokecolor="#1c1c1c [3200]" strokeweight=".5pt">
                    <v:stroke joinstyle="miter"/>
                  </v:line>
                  <v:line id="Straight Connector 33" o:spid="_x0000_s1046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#1c1c1c [3200]" strokeweight=".5pt">
                    <v:stroke joinstyle="miter"/>
                  </v:line>
                  <v:shape id="_x0000_s1047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<v:textbox>
                      <w:txbxContent>
                        <w:p w14:paraId="1A4A12AB" w14:textId="0C248DD0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48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  <v:textbox>
                      <w:txbxContent>
                        <w:p w14:paraId="6BAFD0FC" w14:textId="7B9D85F5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  <v:group id="Group 43" o:spid="_x0000_s1049" style="position:absolute;top:9144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line id="Straight Connector 44" o:spid="_x0000_s1050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" strokecolor="#1c1c1c [3200]" strokeweight=".5pt">
                    <v:stroke joinstyle="miter"/>
                  </v:line>
                  <v:line id="Straight Connector 45" o:spid="_x0000_s1051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" strokecolor="#1c1c1c [3200]" strokeweight=".5pt">
                    <v:stroke joinstyle="miter"/>
                  </v:line>
                  <v:line id="Straight Connector 46" o:spid="_x0000_s1052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21BxQAAANsAAAAPAAAAZHJzL2Rvd25yZXYueG1sRI9Ba8JA&#10;FITvQv/D8gpepG6sJd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Di121BxQAAANsAAAAP&#10;AAAAAAAAAAAAAAAAAAcCAABkcnMvZG93bnJldi54bWxQSwUGAAAAAAMAAwC3AAAA+QIAAAAA&#10;" strokecolor="#1c1c1c [3200]" strokeweight=".5pt">
                    <v:stroke joinstyle="miter"/>
                  </v:line>
                  <v:shape id="_x0000_s1053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  <v:textbox>
                      <w:txbxContent>
                        <w:p w14:paraId="5F261417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54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<v:textbox>
                      <w:txbxContent>
                        <w:p w14:paraId="52DDA313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46058DA" wp14:editId="07B87992">
                <wp:simplePos x="0" y="0"/>
                <wp:positionH relativeFrom="margin">
                  <wp:posOffset>4944745</wp:posOffset>
                </wp:positionH>
                <wp:positionV relativeFrom="paragraph">
                  <wp:posOffset>4714240</wp:posOffset>
                </wp:positionV>
                <wp:extent cx="397510" cy="294005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0CF80" w14:textId="7E457D08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6058DA" id="_x0000_s1055" type="#_x0000_t202" style="position:absolute;margin-left:389.35pt;margin-top:371.2pt;width:31.3pt;height:23.1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" filled="f" stroked="f">
                <v:textbox>
                  <w:txbxContent>
                    <w:p w14:paraId="61B0CF80" w14:textId="7E457D08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674699C" wp14:editId="4B1C9188">
                <wp:simplePos x="0" y="0"/>
                <wp:positionH relativeFrom="margin">
                  <wp:posOffset>4942371</wp:posOffset>
                </wp:positionH>
                <wp:positionV relativeFrom="paragraph">
                  <wp:posOffset>3702906</wp:posOffset>
                </wp:positionV>
                <wp:extent cx="397510" cy="29400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F9CF3" w14:textId="742BCC6A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4699C" id="_x0000_s1056" type="#_x0000_t202" style="position:absolute;margin-left:389.15pt;margin-top:291.55pt;width:31.3pt;height:23.1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" filled="f" stroked="f">
                <v:textbox>
                  <w:txbxContent>
                    <w:p w14:paraId="7B7F9CF3" w14:textId="742BCC6A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05DF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3E8C7ED" wp14:editId="7A0856EC">
                <wp:simplePos x="0" y="0"/>
                <wp:positionH relativeFrom="margin">
                  <wp:posOffset>185420</wp:posOffset>
                </wp:positionH>
                <wp:positionV relativeFrom="paragraph">
                  <wp:posOffset>3160726</wp:posOffset>
                </wp:positionV>
                <wp:extent cx="2900680" cy="31496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FE731" w14:textId="2457C555" w:rsidR="007605DF" w:rsidRPr="00C25AB4" w:rsidRDefault="007605DF" w:rsidP="007605DF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How many ears are there?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C7ED" id="_x0000_s1057" type="#_x0000_t202" style="position:absolute;margin-left:14.6pt;margin-top:248.9pt;width:228.4pt;height:24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" filled="f" stroked="f">
                <v:textbox>
                  <w:txbxContent>
                    <w:p w14:paraId="77DFE731" w14:textId="2457C555" w:rsidR="007605DF" w:rsidRPr="00C25AB4" w:rsidRDefault="007605DF" w:rsidP="007605DF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>How many ears are there?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126185" wp14:editId="2CFB8A7B">
                <wp:simplePos x="0" y="0"/>
                <wp:positionH relativeFrom="column">
                  <wp:posOffset>7973060</wp:posOffset>
                </wp:positionH>
                <wp:positionV relativeFrom="paragraph">
                  <wp:posOffset>850900</wp:posOffset>
                </wp:positionV>
                <wp:extent cx="109474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60B4F39" id="Straight Connector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8pt,67pt" to="714pt,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E1BF43" wp14:editId="48FC5624">
                <wp:simplePos x="0" y="0"/>
                <wp:positionH relativeFrom="column">
                  <wp:posOffset>7969885</wp:posOffset>
                </wp:positionH>
                <wp:positionV relativeFrom="paragraph">
                  <wp:posOffset>1237615</wp:posOffset>
                </wp:positionV>
                <wp:extent cx="109474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629D10E" id="Straight Connector 1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55pt,97.45pt" to="713.75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A9486C" wp14:editId="13818B88">
                <wp:simplePos x="0" y="0"/>
                <wp:positionH relativeFrom="column">
                  <wp:posOffset>7972425</wp:posOffset>
                </wp:positionH>
                <wp:positionV relativeFrom="paragraph">
                  <wp:posOffset>1630045</wp:posOffset>
                </wp:positionV>
                <wp:extent cx="109474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BDF562" id="Straight Connector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75pt,128.35pt" to="713.95pt,1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7C06A2" wp14:editId="6BD29BD2">
                <wp:simplePos x="0" y="0"/>
                <wp:positionH relativeFrom="column">
                  <wp:posOffset>7969885</wp:posOffset>
                </wp:positionH>
                <wp:positionV relativeFrom="paragraph">
                  <wp:posOffset>2018030</wp:posOffset>
                </wp:positionV>
                <wp:extent cx="1094740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5BFE025" id="Straight Connector 1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55pt,158.9pt" to="713.7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B71388" wp14:editId="09B0C912">
                <wp:simplePos x="0" y="0"/>
                <wp:positionH relativeFrom="column">
                  <wp:posOffset>7973060</wp:posOffset>
                </wp:positionH>
                <wp:positionV relativeFrom="paragraph">
                  <wp:posOffset>2411095</wp:posOffset>
                </wp:positionV>
                <wp:extent cx="1094740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3FDB781" id="Straight Connector 1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8pt,189.85pt" to="714pt,1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2D947D" wp14:editId="5E1E5BBA">
                <wp:simplePos x="0" y="0"/>
                <wp:positionH relativeFrom="column">
                  <wp:posOffset>7969250</wp:posOffset>
                </wp:positionH>
                <wp:positionV relativeFrom="paragraph">
                  <wp:posOffset>2797175</wp:posOffset>
                </wp:positionV>
                <wp:extent cx="1094740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A3A69DC"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5pt,220.25pt" to="713.7pt,2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B7152C" wp14:editId="4DB1E482">
                <wp:simplePos x="0" y="0"/>
                <wp:positionH relativeFrom="margin">
                  <wp:posOffset>4334510</wp:posOffset>
                </wp:positionH>
                <wp:positionV relativeFrom="paragraph">
                  <wp:posOffset>560705</wp:posOffset>
                </wp:positionV>
                <wp:extent cx="1054100" cy="2663825"/>
                <wp:effectExtent l="0" t="0" r="0" b="31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0" cy="2663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0C08B" w14:textId="663F7673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1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0BC17555" w14:textId="1B0D2473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3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5801436F" w14:textId="33ABE268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5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4384D377" w14:textId="416879F4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7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59B14369" w14:textId="14788B60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9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4877035E" w14:textId="4333C46E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11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7152C" id="_x0000_s1058" type="#_x0000_t202" style="position:absolute;margin-left:341.3pt;margin-top:44.15pt;width:83pt;height:20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" filled="f" stroked="f">
                <v:textbox>
                  <w:txbxContent>
                    <w:p w14:paraId="1A90C08B" w14:textId="663F7673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1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0BC17555" w14:textId="1B0D2473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3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5801436F" w14:textId="33ABE268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5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4384D377" w14:textId="416879F4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7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59B14369" w14:textId="14788B60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9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4877035E" w14:textId="4333C46E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11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61A8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6347F7" wp14:editId="3C982552">
                <wp:simplePos x="0" y="0"/>
                <wp:positionH relativeFrom="column">
                  <wp:posOffset>5427345</wp:posOffset>
                </wp:positionH>
                <wp:positionV relativeFrom="paragraph">
                  <wp:posOffset>853440</wp:posOffset>
                </wp:positionV>
                <wp:extent cx="109474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7BCA51D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5pt,67.2pt" to="513.5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6F8D00" wp14:editId="33DC8951">
                <wp:simplePos x="0" y="0"/>
                <wp:positionH relativeFrom="column">
                  <wp:posOffset>5424170</wp:posOffset>
                </wp:positionH>
                <wp:positionV relativeFrom="paragraph">
                  <wp:posOffset>1240155</wp:posOffset>
                </wp:positionV>
                <wp:extent cx="109474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6257F0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1pt,97.65pt" to="513.3pt,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D28CFA" wp14:editId="2E8CA9B1">
                <wp:simplePos x="0" y="0"/>
                <wp:positionH relativeFrom="column">
                  <wp:posOffset>5426710</wp:posOffset>
                </wp:positionH>
                <wp:positionV relativeFrom="paragraph">
                  <wp:posOffset>1632585</wp:posOffset>
                </wp:positionV>
                <wp:extent cx="109474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56C3747"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pt,128.55pt" to="513.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521625" wp14:editId="6556A6CB">
                <wp:simplePos x="0" y="0"/>
                <wp:positionH relativeFrom="column">
                  <wp:posOffset>5424170</wp:posOffset>
                </wp:positionH>
                <wp:positionV relativeFrom="paragraph">
                  <wp:posOffset>2020570</wp:posOffset>
                </wp:positionV>
                <wp:extent cx="109474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9F5E291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1pt,159.1pt" to="513.3pt,1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1074D3" wp14:editId="48499C20">
                <wp:simplePos x="0" y="0"/>
                <wp:positionH relativeFrom="column">
                  <wp:posOffset>5427345</wp:posOffset>
                </wp:positionH>
                <wp:positionV relativeFrom="paragraph">
                  <wp:posOffset>2413635</wp:posOffset>
                </wp:positionV>
                <wp:extent cx="109474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BA6FC5" id="Straight Connector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5pt,190.05pt" to="513.55pt,1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" strokecolor="#1c1c1c [3200]" strokeweight=".5pt">
                <v:stroke joinstyle="miter"/>
              </v:line>
            </w:pict>
          </mc:Fallback>
        </mc:AlternateContent>
      </w:r>
      <w:r w:rsidR="007161A8" w:rsidRPr="00C25AB4">
        <w:rPr>
          <w:rFonts w:ascii="NTFPreCursivef" w:hAnsi="NTFPreCursivef"/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081B0C" wp14:editId="4AF7646C">
                <wp:simplePos x="0" y="0"/>
                <wp:positionH relativeFrom="column">
                  <wp:posOffset>5423535</wp:posOffset>
                </wp:positionH>
                <wp:positionV relativeFrom="paragraph">
                  <wp:posOffset>2799715</wp:posOffset>
                </wp:positionV>
                <wp:extent cx="1094740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6633478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220.45pt" to="513.25pt,2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FA5A65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3A0779" wp14:editId="0FD45330">
                <wp:simplePos x="0" y="0"/>
                <wp:positionH relativeFrom="margin">
                  <wp:posOffset>6868795</wp:posOffset>
                </wp:positionH>
                <wp:positionV relativeFrom="paragraph">
                  <wp:posOffset>562610</wp:posOffset>
                </wp:positionV>
                <wp:extent cx="1403350" cy="2663825"/>
                <wp:effectExtent l="0" t="0" r="0" b="31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2663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1426F" w14:textId="77777777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1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3A7E854D" w14:textId="77777777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3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22CCA0E2" w14:textId="77777777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5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1F44C3A3" w14:textId="77777777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7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2C120D45" w14:textId="77777777" w:rsidR="00FA5A65" w:rsidRPr="00C25AB4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9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 =</w:t>
                            </w:r>
                          </w:p>
                          <w:p w14:paraId="4B93EDBA" w14:textId="77777777" w:rsidR="00FA5A65" w:rsidRPr="00FA5A65" w:rsidRDefault="00FA5A65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11 </w:t>
                            </w:r>
                            <w:r w:rsidRPr="00C25AB4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2</w:t>
                            </w: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A0779" id="_x0000_s1059" type="#_x0000_t202" style="position:absolute;margin-left:540.85pt;margin-top:44.3pt;width:110.5pt;height:209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" filled="f" stroked="f">
                <v:textbox>
                  <w:txbxContent>
                    <w:p w14:paraId="79A1426F" w14:textId="77777777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1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3A7E854D" w14:textId="77777777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3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22CCA0E2" w14:textId="77777777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5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1F44C3A3" w14:textId="77777777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7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2C120D45" w14:textId="77777777" w:rsidR="00FA5A65" w:rsidRPr="00C25AB4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9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 =</w:t>
                      </w:r>
                    </w:p>
                    <w:p w14:paraId="4B93EDBA" w14:textId="77777777" w:rsidR="00FA5A65" w:rsidRPr="00FA5A65" w:rsidRDefault="00FA5A65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11 </w:t>
                      </w:r>
                      <w:r w:rsidRPr="00C25AB4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2</w:t>
                      </w: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5A65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4F5E2E" wp14:editId="5F8804A5">
                <wp:simplePos x="0" y="0"/>
                <wp:positionH relativeFrom="margin">
                  <wp:posOffset>4282747</wp:posOffset>
                </wp:positionH>
                <wp:positionV relativeFrom="paragraph">
                  <wp:posOffset>60325</wp:posOffset>
                </wp:positionV>
                <wp:extent cx="2900680" cy="3149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6201A" w14:textId="333B908E" w:rsidR="00FA5A65" w:rsidRPr="00C25AB4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Work out these answers: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F5E2E" id="_x0000_s1060" type="#_x0000_t202" style="position:absolute;margin-left:337.2pt;margin-top:4.75pt;width:228.4pt;height:2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" filled="f" stroked="f">
                <v:textbox>
                  <w:txbxContent>
                    <w:p w14:paraId="4336201A" w14:textId="333B908E" w:rsidR="00FA5A65" w:rsidRPr="00C25AB4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>Work out these answers: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5A65" w:rsidRPr="00C25AB4"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93D8E8" wp14:editId="00270E3A">
                <wp:simplePos x="0" y="0"/>
                <wp:positionH relativeFrom="margin">
                  <wp:posOffset>186055</wp:posOffset>
                </wp:positionH>
                <wp:positionV relativeFrom="paragraph">
                  <wp:posOffset>65405</wp:posOffset>
                </wp:positionV>
                <wp:extent cx="2900680" cy="31496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D22C0" w14:textId="26BE2AF2" w:rsidR="00FA5A65" w:rsidRPr="00C25AB4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C25AB4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Count in 2s and colour in the grid: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D8E8" id="_x0000_s1061" type="#_x0000_t202" style="position:absolute;margin-left:14.65pt;margin-top:5.15pt;width:228.4pt;height:24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" filled="f" stroked="f">
                <v:textbox>
                  <w:txbxContent>
                    <w:p w14:paraId="7A5D22C0" w14:textId="26BE2AF2" w:rsidR="00FA5A65" w:rsidRPr="00C25AB4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C25AB4">
                        <w:rPr>
                          <w:rFonts w:ascii="NTFPreCursivef" w:hAnsi="NTFPreCursivef"/>
                          <w:sz w:val="28"/>
                          <w:szCs w:val="28"/>
                        </w:rPr>
                        <w:t>Count in 2s and colour in the grid: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B213F" w:rsidRPr="00C25AB4" w:rsidSect="003D074F"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37AC0" w14:textId="77777777" w:rsidR="0047035E" w:rsidRDefault="0047035E" w:rsidP="00DD5720">
      <w:r>
        <w:separator/>
      </w:r>
    </w:p>
  </w:endnote>
  <w:endnote w:type="continuationSeparator" w:id="0">
    <w:p w14:paraId="22F73986" w14:textId="77777777" w:rsidR="0047035E" w:rsidRDefault="0047035E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B83A60E-0372-4B1B-B386-CF214F27FF3E}"/>
    <w:embedBold r:id="rId2" w:fontKey="{BB3E4D45-36A6-4C6F-83EA-F15EEA2D43F1}"/>
    <w:embedItalic r:id="rId3" w:fontKey="{F764CCDF-953B-49AF-BD1F-C8E06E328C2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1D1FBF3F-5965-470C-91B2-C863088B8A7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F768BAD-87B9-4F83-9CB6-4CE1205DBBD2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D26FB032-EC4F-434B-ADE4-61F71907848C}"/>
    <w:embedBold r:id="rId7" w:fontKey="{537E490F-911C-4CF4-8944-F8F84E0B4F97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8" w:fontKey="{43569E1A-401D-48F7-BBA0-D60F6323F5F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D03A441F-693F-4180-AC3F-3585342F3329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670F3" w14:textId="77777777" w:rsidR="0047035E" w:rsidRDefault="0047035E" w:rsidP="00DD5720">
      <w:r>
        <w:separator/>
      </w:r>
    </w:p>
  </w:footnote>
  <w:footnote w:type="continuationSeparator" w:id="0">
    <w:p w14:paraId="69E583A0" w14:textId="77777777" w:rsidR="0047035E" w:rsidRDefault="0047035E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EAD0594"/>
    <w:multiLevelType w:val="hybridMultilevel"/>
    <w:tmpl w:val="82B4B5F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6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  <w:num w:numId="4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4F"/>
    <w:rsid w:val="000252B3"/>
    <w:rsid w:val="00025835"/>
    <w:rsid w:val="00067C79"/>
    <w:rsid w:val="000F227B"/>
    <w:rsid w:val="0017289C"/>
    <w:rsid w:val="00173124"/>
    <w:rsid w:val="00190479"/>
    <w:rsid w:val="001A77E0"/>
    <w:rsid w:val="001B7D7D"/>
    <w:rsid w:val="002465C0"/>
    <w:rsid w:val="00254D95"/>
    <w:rsid w:val="002A5755"/>
    <w:rsid w:val="003118CF"/>
    <w:rsid w:val="00326698"/>
    <w:rsid w:val="00337AED"/>
    <w:rsid w:val="00344899"/>
    <w:rsid w:val="00390382"/>
    <w:rsid w:val="003A6A65"/>
    <w:rsid w:val="003D074F"/>
    <w:rsid w:val="00411653"/>
    <w:rsid w:val="00412284"/>
    <w:rsid w:val="0047035E"/>
    <w:rsid w:val="004F0EE8"/>
    <w:rsid w:val="005144BA"/>
    <w:rsid w:val="00522CBD"/>
    <w:rsid w:val="00553E0E"/>
    <w:rsid w:val="005A3494"/>
    <w:rsid w:val="005D1993"/>
    <w:rsid w:val="00601AF5"/>
    <w:rsid w:val="00611E3B"/>
    <w:rsid w:val="00633A95"/>
    <w:rsid w:val="006D108B"/>
    <w:rsid w:val="007161A8"/>
    <w:rsid w:val="007605DF"/>
    <w:rsid w:val="00763739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42FF6"/>
    <w:rsid w:val="00AC3604"/>
    <w:rsid w:val="00C25AB4"/>
    <w:rsid w:val="00CA3011"/>
    <w:rsid w:val="00CC0F47"/>
    <w:rsid w:val="00CE75AA"/>
    <w:rsid w:val="00CF513F"/>
    <w:rsid w:val="00D90104"/>
    <w:rsid w:val="00DA3618"/>
    <w:rsid w:val="00DB213F"/>
    <w:rsid w:val="00DD5720"/>
    <w:rsid w:val="00E1404D"/>
    <w:rsid w:val="00E1443E"/>
    <w:rsid w:val="00E376AA"/>
    <w:rsid w:val="00E62A7F"/>
    <w:rsid w:val="00EB6D1C"/>
    <w:rsid w:val="00F376A9"/>
    <w:rsid w:val="00F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E96C0D"/>
  <w15:chartTrackingRefBased/>
  <w15:docId w15:val="{50081C87-2AFF-4A0E-95FA-35B63846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8C9DA-AD56-49E2-B38E-0704A11D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6B69B24D</Template>
  <TotalTime>1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Parry</dc:creator>
  <cp:keywords/>
  <dc:description/>
  <cp:lastModifiedBy>clare offill</cp:lastModifiedBy>
  <cp:revision>4</cp:revision>
  <cp:lastPrinted>2014-02-20T09:55:00Z</cp:lastPrinted>
  <dcterms:created xsi:type="dcterms:W3CDTF">2020-06-22T08:05:00Z</dcterms:created>
  <dcterms:modified xsi:type="dcterms:W3CDTF">2021-01-21T10:17:00Z</dcterms:modified>
</cp:coreProperties>
</file>