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6A6B7D" w14:textId="77777777" w:rsidR="00045F1C" w:rsidRPr="00193C3B" w:rsidRDefault="00DE202F">
      <w:pPr>
        <w:pStyle w:val="BodyText"/>
        <w:spacing w:before="2"/>
        <w:rPr>
          <w:rFonts w:ascii="NTFPreCursivef" w:hAnsi="NTFPreCursivef"/>
          <w:sz w:val="27"/>
        </w:rPr>
      </w:pPr>
      <w:bookmarkStart w:id="0" w:name="_GoBack"/>
      <w:bookmarkEnd w:id="0"/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47703" behindDoc="0" locked="0" layoutInCell="1" allowOverlap="1" wp14:anchorId="2052496D" wp14:editId="0FD79C03">
                <wp:simplePos x="0" y="0"/>
                <wp:positionH relativeFrom="page">
                  <wp:posOffset>509905</wp:posOffset>
                </wp:positionH>
                <wp:positionV relativeFrom="page">
                  <wp:posOffset>508000</wp:posOffset>
                </wp:positionV>
                <wp:extent cx="2035175" cy="269240"/>
                <wp:effectExtent l="0" t="0" r="0" b="0"/>
                <wp:wrapNone/>
                <wp:docPr id="351" name="Text Box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3517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9101EE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32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b/>
                                <w:color w:val="292526"/>
                                <w:sz w:val="32"/>
                              </w:rPr>
                              <w:t>Doubles to 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52496D" id="_x0000_t202" coordsize="21600,21600" o:spt="202" path="m,l,21600r21600,l21600,xe">
                <v:stroke joinstyle="miter"/>
                <v:path gradientshapeok="t" o:connecttype="rect"/>
              </v:shapetype>
              <v:shape id="Text Box 323" o:spid="_x0000_s1026" type="#_x0000_t202" style="position:absolute;margin-left:40.15pt;margin-top:40pt;width:160.25pt;height:21.2pt;z-index:26844770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" filled="f" stroked="f">
                <v:path arrowok="t"/>
                <v:textbox inset="0,0,0,0">
                  <w:txbxContent>
                    <w:p w14:paraId="5F9101EE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32"/>
                        </w:rPr>
                      </w:pPr>
                      <w:r w:rsidRPr="00193C3B">
                        <w:rPr>
                          <w:rFonts w:ascii="NTFPreCursivef" w:hAnsi="NTFPreCursivef"/>
                          <w:b/>
                          <w:color w:val="292526"/>
                          <w:sz w:val="32"/>
                        </w:rPr>
                        <w:t>Doubles to 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42583" behindDoc="1" locked="0" layoutInCell="1" allowOverlap="1" wp14:anchorId="5D88E885" wp14:editId="684D1074">
                <wp:simplePos x="0" y="0"/>
                <wp:positionH relativeFrom="page">
                  <wp:posOffset>2406650</wp:posOffset>
                </wp:positionH>
                <wp:positionV relativeFrom="page">
                  <wp:posOffset>697865</wp:posOffset>
                </wp:positionV>
                <wp:extent cx="3051175" cy="482600"/>
                <wp:effectExtent l="0" t="0" r="0" b="0"/>
                <wp:wrapNone/>
                <wp:docPr id="350" name="Text Box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51175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08BD8C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60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b/>
                                <w:color w:val="292526"/>
                                <w:sz w:val="60"/>
                              </w:rPr>
                              <w:t>Ladybird Doubles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88E885" id="Text Box 318" o:spid="_x0000_s1027" type="#_x0000_t202" style="position:absolute;margin-left:189.5pt;margin-top:54.95pt;width:240.25pt;height:38pt;z-index:-23487389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" filled="f" stroked="f">
                <v:path arrowok="t"/>
                <v:textbox inset="0,0,0,0">
                  <w:txbxContent>
                    <w:p w14:paraId="0A08BD8C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60"/>
                        </w:rPr>
                      </w:pPr>
                      <w:r w:rsidRPr="00193C3B">
                        <w:rPr>
                          <w:rFonts w:ascii="NTFPreCursivef" w:hAnsi="NTFPreCursivef"/>
                          <w:b/>
                          <w:color w:val="292526"/>
                          <w:sz w:val="60"/>
                        </w:rPr>
                        <w:t>Ladybird Doubles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AAA796A" w14:textId="77777777" w:rsidR="00045F1C" w:rsidRPr="00193C3B" w:rsidRDefault="00297827">
      <w:pPr>
        <w:pStyle w:val="BodyText"/>
        <w:spacing w:before="100"/>
        <w:ind w:left="126"/>
        <w:rPr>
          <w:rFonts w:ascii="NTFPreCursivef" w:hAnsi="NTFPreCursivef"/>
        </w:rPr>
      </w:pPr>
      <w:r w:rsidRPr="00193C3B">
        <w:rPr>
          <w:rFonts w:ascii="NTFPreCursivef" w:hAnsi="NTFPreCursivef"/>
          <w:color w:val="292526"/>
        </w:rPr>
        <w:t>Write the number sentence for each ladybird double.</w:t>
      </w:r>
    </w:p>
    <w:p w14:paraId="7900E3FF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32379DA8" w14:textId="77777777" w:rsidR="00045F1C" w:rsidRDefault="00045F1C">
      <w:pPr>
        <w:pStyle w:val="BodyText"/>
        <w:rPr>
          <w:sz w:val="20"/>
        </w:rPr>
      </w:pPr>
    </w:p>
    <w:p w14:paraId="1AA7FECA" w14:textId="77777777" w:rsidR="00045F1C" w:rsidRDefault="00DE202F">
      <w:pPr>
        <w:pStyle w:val="BodyText"/>
        <w:rPr>
          <w:sz w:val="20"/>
        </w:rPr>
      </w:pPr>
      <w:r>
        <w:rPr>
          <w:noProof/>
          <w:sz w:val="20"/>
          <w:lang w:bidi="ar-SA"/>
        </w:rPr>
        <w:drawing>
          <wp:anchor distT="0" distB="0" distL="114300" distR="114300" simplePos="0" relativeHeight="268454871" behindDoc="0" locked="0" layoutInCell="1" allowOverlap="1" wp14:anchorId="6F7D1FAF" wp14:editId="2E356BD8">
            <wp:simplePos x="0" y="0"/>
            <wp:positionH relativeFrom="column">
              <wp:posOffset>80010</wp:posOffset>
            </wp:positionH>
            <wp:positionV relativeFrom="paragraph">
              <wp:posOffset>24130</wp:posOffset>
            </wp:positionV>
            <wp:extent cx="1534160" cy="1532890"/>
            <wp:effectExtent l="0" t="0" r="0" b="0"/>
            <wp:wrapNone/>
            <wp:docPr id="349" name="Picture 2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160" cy="153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E64D2C" w14:textId="77777777" w:rsidR="00045F1C" w:rsidRDefault="00045F1C">
      <w:pPr>
        <w:pStyle w:val="BodyText"/>
        <w:rPr>
          <w:sz w:val="20"/>
        </w:rPr>
      </w:pPr>
    </w:p>
    <w:p w14:paraId="532B56E4" w14:textId="77777777" w:rsidR="00045F1C" w:rsidRDefault="00045F1C">
      <w:pPr>
        <w:pStyle w:val="BodyText"/>
        <w:spacing w:before="7"/>
        <w:rPr>
          <w:sz w:val="17"/>
        </w:rPr>
      </w:pPr>
    </w:p>
    <w:p w14:paraId="40B154BA" w14:textId="77777777" w:rsidR="00045F1C" w:rsidRPr="00193C3B" w:rsidRDefault="00DE202F">
      <w:pPr>
        <w:pStyle w:val="Heading1"/>
        <w:ind w:left="2354" w:right="3646"/>
        <w:jc w:val="center"/>
        <w:rPr>
          <w:rFonts w:ascii="NTFPreCursivef" w:hAnsi="NTFPreCursivef"/>
        </w:rPr>
      </w:pP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67159" behindDoc="0" locked="0" layoutInCell="1" allowOverlap="1" wp14:anchorId="52770D44" wp14:editId="3C44D4B4">
            <wp:simplePos x="0" y="0"/>
            <wp:positionH relativeFrom="column">
              <wp:posOffset>1003935</wp:posOffset>
            </wp:positionH>
            <wp:positionV relativeFrom="paragraph">
              <wp:posOffset>455295</wp:posOffset>
            </wp:positionV>
            <wp:extent cx="100965" cy="100965"/>
            <wp:effectExtent l="0" t="0" r="0" b="0"/>
            <wp:wrapNone/>
            <wp:docPr id="348" name="Picture 2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64087" behindDoc="0" locked="0" layoutInCell="1" allowOverlap="1" wp14:anchorId="37A0BF8E" wp14:editId="2CE16CF9">
            <wp:simplePos x="0" y="0"/>
            <wp:positionH relativeFrom="column">
              <wp:posOffset>605790</wp:posOffset>
            </wp:positionH>
            <wp:positionV relativeFrom="paragraph">
              <wp:posOffset>455295</wp:posOffset>
            </wp:positionV>
            <wp:extent cx="100965" cy="100965"/>
            <wp:effectExtent l="0" t="0" r="0" b="0"/>
            <wp:wrapNone/>
            <wp:docPr id="347" name="Picture 2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58967" behindDoc="0" locked="0" layoutInCell="1" allowOverlap="1" wp14:anchorId="5F1E63BF" wp14:editId="2BE587AE">
                <wp:simplePos x="0" y="0"/>
                <wp:positionH relativeFrom="column">
                  <wp:posOffset>847090</wp:posOffset>
                </wp:positionH>
                <wp:positionV relativeFrom="paragraph">
                  <wp:posOffset>21590</wp:posOffset>
                </wp:positionV>
                <wp:extent cx="16510" cy="1069340"/>
                <wp:effectExtent l="0" t="0" r="8890" b="10160"/>
                <wp:wrapNone/>
                <wp:docPr id="346" name="Lin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6510" cy="10693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B277262" id="Line 288" o:spid="_x0000_s1026" style="position:absolute;z-index:2684589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pt,1.7pt" to="68pt,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" strokecolor="#292526">
                <o:lock v:ext="edit" shapetype="f"/>
              </v:lin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048" behindDoc="0" locked="0" layoutInCell="1" allowOverlap="1" wp14:anchorId="1F92EA44" wp14:editId="6231F430">
                <wp:simplePos x="0" y="0"/>
                <wp:positionH relativeFrom="page">
                  <wp:posOffset>3575050</wp:posOffset>
                </wp:positionH>
                <wp:positionV relativeFrom="paragraph">
                  <wp:posOffset>584200</wp:posOffset>
                </wp:positionV>
                <wp:extent cx="1501140" cy="0"/>
                <wp:effectExtent l="0" t="12700" r="10160" b="0"/>
                <wp:wrapNone/>
                <wp:docPr id="345" name="Line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156C353" id="Line 252" o:spid="_x0000_s1026" style="position:absolute;z-index:1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1.5pt,46pt" to="399.7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w w:val="120"/>
        </w:rPr>
        <w:t>1+1=</w:t>
      </w:r>
    </w:p>
    <w:p w14:paraId="6E0C2C9F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6418D3C9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2781A1F5" w14:textId="77777777" w:rsidR="00045F1C" w:rsidRPr="00193C3B" w:rsidRDefault="00DE202F">
      <w:pPr>
        <w:pStyle w:val="BodyText"/>
        <w:rPr>
          <w:rFonts w:ascii="NTFPreCursivef" w:hAnsi="NTFPreCursivef"/>
          <w:sz w:val="20"/>
        </w:rPr>
      </w:pPr>
      <w:r w:rsidRPr="00193C3B">
        <w:rPr>
          <w:rFonts w:ascii="NTFPreCursivef" w:hAnsi="NTFPreCursivef"/>
          <w:noProof/>
          <w:sz w:val="20"/>
          <w:lang w:bidi="ar-SA"/>
        </w:rPr>
        <w:drawing>
          <wp:anchor distT="0" distB="0" distL="114300" distR="114300" simplePos="0" relativeHeight="268455895" behindDoc="0" locked="0" layoutInCell="1" allowOverlap="1" wp14:anchorId="3171CC33" wp14:editId="75B3968B">
            <wp:simplePos x="0" y="0"/>
            <wp:positionH relativeFrom="column">
              <wp:posOffset>80010</wp:posOffset>
            </wp:positionH>
            <wp:positionV relativeFrom="paragraph">
              <wp:posOffset>74295</wp:posOffset>
            </wp:positionV>
            <wp:extent cx="1552575" cy="1710690"/>
            <wp:effectExtent l="0" t="0" r="0" b="0"/>
            <wp:wrapNone/>
            <wp:docPr id="344" name="Picture 2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710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2F08F9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2E78118C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4F460093" w14:textId="77777777" w:rsidR="00045F1C" w:rsidRPr="00193C3B" w:rsidRDefault="00DE202F">
      <w:pPr>
        <w:spacing w:before="264"/>
        <w:ind w:left="2354" w:right="3646"/>
        <w:jc w:val="center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69207" behindDoc="0" locked="0" layoutInCell="1" allowOverlap="1" wp14:anchorId="05A3406B" wp14:editId="62EB0E54">
            <wp:simplePos x="0" y="0"/>
            <wp:positionH relativeFrom="column">
              <wp:posOffset>936625</wp:posOffset>
            </wp:positionH>
            <wp:positionV relativeFrom="paragraph">
              <wp:posOffset>624205</wp:posOffset>
            </wp:positionV>
            <wp:extent cx="100965" cy="100965"/>
            <wp:effectExtent l="0" t="0" r="0" b="0"/>
            <wp:wrapNone/>
            <wp:docPr id="343" name="Picture 2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68183" behindDoc="0" locked="0" layoutInCell="1" allowOverlap="1" wp14:anchorId="6E9194F7" wp14:editId="620CA983">
            <wp:simplePos x="0" y="0"/>
            <wp:positionH relativeFrom="column">
              <wp:posOffset>936625</wp:posOffset>
            </wp:positionH>
            <wp:positionV relativeFrom="paragraph">
              <wp:posOffset>462280</wp:posOffset>
            </wp:positionV>
            <wp:extent cx="100965" cy="100965"/>
            <wp:effectExtent l="0" t="0" r="0" b="0"/>
            <wp:wrapNone/>
            <wp:docPr id="342" name="Picture 2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66135" behindDoc="0" locked="0" layoutInCell="1" allowOverlap="1" wp14:anchorId="1ACFE214" wp14:editId="3420EACA">
            <wp:simplePos x="0" y="0"/>
            <wp:positionH relativeFrom="column">
              <wp:posOffset>683260</wp:posOffset>
            </wp:positionH>
            <wp:positionV relativeFrom="paragraph">
              <wp:posOffset>624205</wp:posOffset>
            </wp:positionV>
            <wp:extent cx="100965" cy="100965"/>
            <wp:effectExtent l="0" t="0" r="0" b="0"/>
            <wp:wrapNone/>
            <wp:docPr id="341" name="Picture 2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65111" behindDoc="0" locked="0" layoutInCell="1" allowOverlap="1" wp14:anchorId="6DDC12D5" wp14:editId="2ECB7236">
            <wp:simplePos x="0" y="0"/>
            <wp:positionH relativeFrom="column">
              <wp:posOffset>683260</wp:posOffset>
            </wp:positionH>
            <wp:positionV relativeFrom="paragraph">
              <wp:posOffset>462280</wp:posOffset>
            </wp:positionV>
            <wp:extent cx="100965" cy="100965"/>
            <wp:effectExtent l="0" t="0" r="0" b="0"/>
            <wp:wrapNone/>
            <wp:docPr id="340" name="Picture 2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59991" behindDoc="0" locked="0" layoutInCell="1" allowOverlap="1" wp14:anchorId="4DE94CC5" wp14:editId="0A330287">
                <wp:simplePos x="0" y="0"/>
                <wp:positionH relativeFrom="column">
                  <wp:posOffset>847090</wp:posOffset>
                </wp:positionH>
                <wp:positionV relativeFrom="paragraph">
                  <wp:posOffset>125730</wp:posOffset>
                </wp:positionV>
                <wp:extent cx="16510" cy="1069340"/>
                <wp:effectExtent l="0" t="0" r="8890" b="10160"/>
                <wp:wrapNone/>
                <wp:docPr id="339" name="Lin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6510" cy="10693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D22C67C" id="Line 287" o:spid="_x0000_s1026" style="position:absolute;z-index:2684599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pt,9.9pt" to="68pt,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" strokecolor="#292526">
                <o:lock v:ext="edit" shapetype="f"/>
              </v:lin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072" behindDoc="0" locked="0" layoutInCell="1" allowOverlap="1" wp14:anchorId="61F4AA2A" wp14:editId="02310526">
                <wp:simplePos x="0" y="0"/>
                <wp:positionH relativeFrom="page">
                  <wp:posOffset>3575050</wp:posOffset>
                </wp:positionH>
                <wp:positionV relativeFrom="paragraph">
                  <wp:posOffset>688340</wp:posOffset>
                </wp:positionV>
                <wp:extent cx="1501140" cy="0"/>
                <wp:effectExtent l="0" t="12700" r="10160" b="0"/>
                <wp:wrapNone/>
                <wp:docPr id="338" name="Line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0231CAE" id="Line 251" o:spid="_x0000_s1026" style="position:absolute;z-index: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1.5pt,54.2pt" to="399.7pt,5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w w:val="105"/>
          <w:sz w:val="80"/>
        </w:rPr>
        <w:t>2+2=</w:t>
      </w:r>
    </w:p>
    <w:p w14:paraId="4B90E3A4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1079D50F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2CEF690E" w14:textId="77777777" w:rsidR="00045F1C" w:rsidRPr="00193C3B" w:rsidRDefault="00DE202F">
      <w:pPr>
        <w:pStyle w:val="BodyText"/>
        <w:rPr>
          <w:rFonts w:ascii="NTFPreCursivef" w:hAnsi="NTFPreCursivef"/>
          <w:sz w:val="20"/>
        </w:rPr>
      </w:pPr>
      <w:r w:rsidRPr="00193C3B">
        <w:rPr>
          <w:rFonts w:ascii="NTFPreCursivef" w:hAnsi="NTFPreCursivef"/>
          <w:noProof/>
          <w:sz w:val="20"/>
          <w:lang w:bidi="ar-SA"/>
        </w:rPr>
        <w:drawing>
          <wp:anchor distT="0" distB="0" distL="114300" distR="114300" simplePos="0" relativeHeight="268456919" behindDoc="0" locked="0" layoutInCell="1" allowOverlap="1" wp14:anchorId="2D9F27E5" wp14:editId="4DCA52A9">
            <wp:simplePos x="0" y="0"/>
            <wp:positionH relativeFrom="column">
              <wp:posOffset>80010</wp:posOffset>
            </wp:positionH>
            <wp:positionV relativeFrom="paragraph">
              <wp:posOffset>123190</wp:posOffset>
            </wp:positionV>
            <wp:extent cx="1552575" cy="1710690"/>
            <wp:effectExtent l="0" t="0" r="0" b="0"/>
            <wp:wrapNone/>
            <wp:docPr id="337" name="Picture 2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710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9E184C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07171020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1AD2607D" w14:textId="77777777" w:rsidR="00045F1C" w:rsidRPr="00193C3B" w:rsidRDefault="00045F1C">
      <w:pPr>
        <w:pStyle w:val="BodyText"/>
        <w:spacing w:before="1"/>
        <w:rPr>
          <w:rFonts w:ascii="NTFPreCursivef" w:hAnsi="NTFPreCursivef"/>
          <w:sz w:val="20"/>
        </w:rPr>
      </w:pPr>
    </w:p>
    <w:p w14:paraId="13CC4C1E" w14:textId="77777777" w:rsidR="00045F1C" w:rsidRPr="00193C3B" w:rsidRDefault="00DE202F">
      <w:pPr>
        <w:spacing w:before="100"/>
        <w:ind w:left="2354" w:right="3646"/>
        <w:jc w:val="center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75351" behindDoc="0" locked="0" layoutInCell="1" allowOverlap="1" wp14:anchorId="65D1FF66" wp14:editId="443FDC5F">
            <wp:simplePos x="0" y="0"/>
            <wp:positionH relativeFrom="column">
              <wp:posOffset>928370</wp:posOffset>
            </wp:positionH>
            <wp:positionV relativeFrom="paragraph">
              <wp:posOffset>603885</wp:posOffset>
            </wp:positionV>
            <wp:extent cx="100965" cy="100965"/>
            <wp:effectExtent l="0" t="0" r="0" b="0"/>
            <wp:wrapNone/>
            <wp:docPr id="336" name="Picture 2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74327" behindDoc="0" locked="0" layoutInCell="1" allowOverlap="1" wp14:anchorId="60F60D10" wp14:editId="5A6015DF">
            <wp:simplePos x="0" y="0"/>
            <wp:positionH relativeFrom="column">
              <wp:posOffset>928370</wp:posOffset>
            </wp:positionH>
            <wp:positionV relativeFrom="paragraph">
              <wp:posOffset>441960</wp:posOffset>
            </wp:positionV>
            <wp:extent cx="100965" cy="100965"/>
            <wp:effectExtent l="0" t="0" r="0" b="0"/>
            <wp:wrapNone/>
            <wp:docPr id="335" name="Picture 2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73303" behindDoc="0" locked="0" layoutInCell="1" allowOverlap="1" wp14:anchorId="3333FDE7" wp14:editId="6CA0645A">
            <wp:simplePos x="0" y="0"/>
            <wp:positionH relativeFrom="column">
              <wp:posOffset>681355</wp:posOffset>
            </wp:positionH>
            <wp:positionV relativeFrom="paragraph">
              <wp:posOffset>603885</wp:posOffset>
            </wp:positionV>
            <wp:extent cx="100965" cy="100965"/>
            <wp:effectExtent l="0" t="0" r="0" b="0"/>
            <wp:wrapNone/>
            <wp:docPr id="334" name="Picture 2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72279" behindDoc="0" locked="0" layoutInCell="1" allowOverlap="1" wp14:anchorId="6036BDF0" wp14:editId="2F219A19">
            <wp:simplePos x="0" y="0"/>
            <wp:positionH relativeFrom="column">
              <wp:posOffset>681355</wp:posOffset>
            </wp:positionH>
            <wp:positionV relativeFrom="paragraph">
              <wp:posOffset>441960</wp:posOffset>
            </wp:positionV>
            <wp:extent cx="100965" cy="100965"/>
            <wp:effectExtent l="0" t="0" r="0" b="0"/>
            <wp:wrapNone/>
            <wp:docPr id="333" name="Picture 2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71255" behindDoc="0" locked="0" layoutInCell="1" allowOverlap="1" wp14:anchorId="372178DD" wp14:editId="1A269094">
            <wp:simplePos x="0" y="0"/>
            <wp:positionH relativeFrom="column">
              <wp:posOffset>928370</wp:posOffset>
            </wp:positionH>
            <wp:positionV relativeFrom="paragraph">
              <wp:posOffset>280035</wp:posOffset>
            </wp:positionV>
            <wp:extent cx="100965" cy="100965"/>
            <wp:effectExtent l="0" t="0" r="0" b="0"/>
            <wp:wrapNone/>
            <wp:docPr id="332" name="Picture 2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70231" behindDoc="0" locked="0" layoutInCell="1" allowOverlap="1" wp14:anchorId="54852C85" wp14:editId="1409D159">
            <wp:simplePos x="0" y="0"/>
            <wp:positionH relativeFrom="column">
              <wp:posOffset>681355</wp:posOffset>
            </wp:positionH>
            <wp:positionV relativeFrom="paragraph">
              <wp:posOffset>280035</wp:posOffset>
            </wp:positionV>
            <wp:extent cx="100965" cy="100965"/>
            <wp:effectExtent l="0" t="0" r="0" b="0"/>
            <wp:wrapNone/>
            <wp:docPr id="331" name="Picture 2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61015" behindDoc="0" locked="0" layoutInCell="1" allowOverlap="1" wp14:anchorId="57B0ED71" wp14:editId="3991E50A">
                <wp:simplePos x="0" y="0"/>
                <wp:positionH relativeFrom="column">
                  <wp:posOffset>847090</wp:posOffset>
                </wp:positionH>
                <wp:positionV relativeFrom="paragraph">
                  <wp:posOffset>26670</wp:posOffset>
                </wp:positionV>
                <wp:extent cx="16510" cy="1068705"/>
                <wp:effectExtent l="0" t="0" r="8890" b="10795"/>
                <wp:wrapNone/>
                <wp:docPr id="330" name="Lin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6510" cy="10687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1D8ADC1" id="Line 286" o:spid="_x0000_s1026" style="position:absolute;z-index:2684610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pt,2.1pt" to="68pt,8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" strokecolor="#292526">
                <o:lock v:ext="edit" shapetype="f"/>
              </v:lin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096" behindDoc="0" locked="0" layoutInCell="1" allowOverlap="1" wp14:anchorId="2D0C7412" wp14:editId="51CD9C4C">
                <wp:simplePos x="0" y="0"/>
                <wp:positionH relativeFrom="page">
                  <wp:posOffset>3575050</wp:posOffset>
                </wp:positionH>
                <wp:positionV relativeFrom="paragraph">
                  <wp:posOffset>584200</wp:posOffset>
                </wp:positionV>
                <wp:extent cx="1501140" cy="0"/>
                <wp:effectExtent l="0" t="12700" r="10160" b="0"/>
                <wp:wrapNone/>
                <wp:docPr id="329" name="Line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1AA3053" id="Line 250" o:spid="_x0000_s1026" style="position:absolute;z-index:1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1.5pt,46pt" to="399.7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w w:val="110"/>
          <w:sz w:val="80"/>
        </w:rPr>
        <w:t>3+3=</w:t>
      </w:r>
    </w:p>
    <w:p w14:paraId="1F90D0ED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11ABC627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05DD8689" w14:textId="77777777" w:rsidR="00045F1C" w:rsidRPr="00193C3B" w:rsidRDefault="00DE202F">
      <w:pPr>
        <w:pStyle w:val="BodyText"/>
        <w:rPr>
          <w:rFonts w:ascii="NTFPreCursivef" w:hAnsi="NTFPreCursivef"/>
          <w:sz w:val="20"/>
        </w:rPr>
      </w:pPr>
      <w:r w:rsidRPr="00193C3B">
        <w:rPr>
          <w:rFonts w:ascii="NTFPreCursivef" w:hAnsi="NTFPreCursivef"/>
          <w:noProof/>
          <w:sz w:val="20"/>
          <w:lang w:bidi="ar-SA"/>
        </w:rPr>
        <w:drawing>
          <wp:anchor distT="0" distB="0" distL="114300" distR="114300" simplePos="0" relativeHeight="268457943" behindDoc="0" locked="0" layoutInCell="1" allowOverlap="1" wp14:anchorId="57F1ED91" wp14:editId="7733CB55">
            <wp:simplePos x="0" y="0"/>
            <wp:positionH relativeFrom="column">
              <wp:posOffset>80010</wp:posOffset>
            </wp:positionH>
            <wp:positionV relativeFrom="paragraph">
              <wp:posOffset>95250</wp:posOffset>
            </wp:positionV>
            <wp:extent cx="1552575" cy="3420745"/>
            <wp:effectExtent l="0" t="0" r="0" b="0"/>
            <wp:wrapNone/>
            <wp:docPr id="328" name="Picture 2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3420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7EEA5F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05F2059F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30CE66B3" w14:textId="77777777" w:rsidR="00045F1C" w:rsidRPr="00193C3B" w:rsidRDefault="00045F1C">
      <w:pPr>
        <w:pStyle w:val="BodyText"/>
        <w:spacing w:before="6"/>
        <w:rPr>
          <w:rFonts w:ascii="NTFPreCursivef" w:hAnsi="NTFPreCursivef"/>
          <w:sz w:val="16"/>
        </w:rPr>
      </w:pPr>
    </w:p>
    <w:p w14:paraId="7946B4DE" w14:textId="77777777" w:rsidR="00045F1C" w:rsidRPr="00193C3B" w:rsidRDefault="00DE202F">
      <w:pPr>
        <w:spacing w:before="100"/>
        <w:ind w:left="2354" w:right="3646"/>
        <w:jc w:val="center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83543" behindDoc="0" locked="0" layoutInCell="1" allowOverlap="1" wp14:anchorId="190C7F28" wp14:editId="0F76DE00">
            <wp:simplePos x="0" y="0"/>
            <wp:positionH relativeFrom="column">
              <wp:posOffset>1075690</wp:posOffset>
            </wp:positionH>
            <wp:positionV relativeFrom="paragraph">
              <wp:posOffset>529590</wp:posOffset>
            </wp:positionV>
            <wp:extent cx="100965" cy="100965"/>
            <wp:effectExtent l="0" t="0" r="0" b="0"/>
            <wp:wrapNone/>
            <wp:docPr id="327" name="Picture 2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82519" behindDoc="0" locked="0" layoutInCell="1" allowOverlap="1" wp14:anchorId="5E2F6FE1" wp14:editId="5CE3E853">
            <wp:simplePos x="0" y="0"/>
            <wp:positionH relativeFrom="column">
              <wp:posOffset>679450</wp:posOffset>
            </wp:positionH>
            <wp:positionV relativeFrom="paragraph">
              <wp:posOffset>529590</wp:posOffset>
            </wp:positionV>
            <wp:extent cx="100965" cy="100965"/>
            <wp:effectExtent l="0" t="0" r="0" b="0"/>
            <wp:wrapNone/>
            <wp:docPr id="326" name="Picture 2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81495" behindDoc="0" locked="0" layoutInCell="1" allowOverlap="1" wp14:anchorId="2E548CF9" wp14:editId="7CB0F79B">
            <wp:simplePos x="0" y="0"/>
            <wp:positionH relativeFrom="column">
              <wp:posOffset>1075690</wp:posOffset>
            </wp:positionH>
            <wp:positionV relativeFrom="paragraph">
              <wp:posOffset>367665</wp:posOffset>
            </wp:positionV>
            <wp:extent cx="100965" cy="100965"/>
            <wp:effectExtent l="0" t="0" r="0" b="0"/>
            <wp:wrapNone/>
            <wp:docPr id="325" name="Picture 2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80471" behindDoc="0" locked="0" layoutInCell="1" allowOverlap="1" wp14:anchorId="2C17FCA1" wp14:editId="2F438820">
            <wp:simplePos x="0" y="0"/>
            <wp:positionH relativeFrom="column">
              <wp:posOffset>679450</wp:posOffset>
            </wp:positionH>
            <wp:positionV relativeFrom="paragraph">
              <wp:posOffset>367665</wp:posOffset>
            </wp:positionV>
            <wp:extent cx="100965" cy="100965"/>
            <wp:effectExtent l="0" t="0" r="0" b="0"/>
            <wp:wrapNone/>
            <wp:docPr id="324" name="Picture 2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79447" behindDoc="0" locked="0" layoutInCell="1" allowOverlap="1" wp14:anchorId="4CCA1315" wp14:editId="7F4AF633">
            <wp:simplePos x="0" y="0"/>
            <wp:positionH relativeFrom="column">
              <wp:posOffset>918845</wp:posOffset>
            </wp:positionH>
            <wp:positionV relativeFrom="paragraph">
              <wp:posOffset>529590</wp:posOffset>
            </wp:positionV>
            <wp:extent cx="100965" cy="100965"/>
            <wp:effectExtent l="0" t="0" r="0" b="0"/>
            <wp:wrapNone/>
            <wp:docPr id="323" name="Picture 2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78423" behindDoc="0" locked="0" layoutInCell="1" allowOverlap="1" wp14:anchorId="79D4001B" wp14:editId="5514F622">
            <wp:simplePos x="0" y="0"/>
            <wp:positionH relativeFrom="column">
              <wp:posOffset>523240</wp:posOffset>
            </wp:positionH>
            <wp:positionV relativeFrom="paragraph">
              <wp:posOffset>529590</wp:posOffset>
            </wp:positionV>
            <wp:extent cx="100965" cy="100965"/>
            <wp:effectExtent l="0" t="0" r="0" b="0"/>
            <wp:wrapNone/>
            <wp:docPr id="322" name="Picture 2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77399" behindDoc="0" locked="0" layoutInCell="1" allowOverlap="1" wp14:anchorId="2033469A" wp14:editId="6A284A06">
            <wp:simplePos x="0" y="0"/>
            <wp:positionH relativeFrom="column">
              <wp:posOffset>918845</wp:posOffset>
            </wp:positionH>
            <wp:positionV relativeFrom="paragraph">
              <wp:posOffset>367665</wp:posOffset>
            </wp:positionV>
            <wp:extent cx="100965" cy="100965"/>
            <wp:effectExtent l="0" t="0" r="0" b="0"/>
            <wp:wrapNone/>
            <wp:docPr id="321" name="Picture 2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76375" behindDoc="0" locked="0" layoutInCell="1" allowOverlap="1" wp14:anchorId="26ACBE58" wp14:editId="4C0EFA9A">
            <wp:simplePos x="0" y="0"/>
            <wp:positionH relativeFrom="column">
              <wp:posOffset>523240</wp:posOffset>
            </wp:positionH>
            <wp:positionV relativeFrom="paragraph">
              <wp:posOffset>367665</wp:posOffset>
            </wp:positionV>
            <wp:extent cx="100965" cy="100965"/>
            <wp:effectExtent l="0" t="0" r="0" b="0"/>
            <wp:wrapNone/>
            <wp:docPr id="320" name="Picture 2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62039" behindDoc="0" locked="0" layoutInCell="1" allowOverlap="1" wp14:anchorId="75B0CE78" wp14:editId="1AEDBA59">
                <wp:simplePos x="0" y="0"/>
                <wp:positionH relativeFrom="column">
                  <wp:posOffset>847090</wp:posOffset>
                </wp:positionH>
                <wp:positionV relativeFrom="paragraph">
                  <wp:posOffset>22860</wp:posOffset>
                </wp:positionV>
                <wp:extent cx="16510" cy="1068705"/>
                <wp:effectExtent l="0" t="0" r="8890" b="10795"/>
                <wp:wrapNone/>
                <wp:docPr id="319" name="Lin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6510" cy="10687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41B92BB" id="Line 285" o:spid="_x0000_s1026" style="position:absolute;z-index:2684620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pt,1.8pt" to="68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" strokecolor="#292526">
                <o:lock v:ext="edit" shapetype="f"/>
              </v:lin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120" behindDoc="0" locked="0" layoutInCell="1" allowOverlap="1" wp14:anchorId="2D129969" wp14:editId="3D942A03">
                <wp:simplePos x="0" y="0"/>
                <wp:positionH relativeFrom="page">
                  <wp:posOffset>3575050</wp:posOffset>
                </wp:positionH>
                <wp:positionV relativeFrom="paragraph">
                  <wp:posOffset>584200</wp:posOffset>
                </wp:positionV>
                <wp:extent cx="1501140" cy="0"/>
                <wp:effectExtent l="0" t="12700" r="10160" b="0"/>
                <wp:wrapNone/>
                <wp:docPr id="318" name="Lin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656E194" id="Line 249" o:spid="_x0000_s1026" style="position:absolute;z-index: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1.5pt,46pt" to="399.7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w w:val="105"/>
          <w:sz w:val="80"/>
        </w:rPr>
        <w:t>4+4=</w:t>
      </w:r>
    </w:p>
    <w:p w14:paraId="2895B2AB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11F41414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5BB30174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7D4BB633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5C99B46B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0FAB4A4F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394E7F95" w14:textId="77777777" w:rsidR="00045F1C" w:rsidRPr="00193C3B" w:rsidRDefault="00045F1C">
      <w:pPr>
        <w:pStyle w:val="BodyText"/>
        <w:spacing w:before="1"/>
        <w:rPr>
          <w:rFonts w:ascii="NTFPreCursivef" w:hAnsi="NTFPreCursivef"/>
          <w:sz w:val="16"/>
        </w:rPr>
      </w:pPr>
    </w:p>
    <w:p w14:paraId="13814A87" w14:textId="77777777" w:rsidR="00045F1C" w:rsidRPr="00193C3B" w:rsidRDefault="00DE202F">
      <w:pPr>
        <w:spacing w:before="100"/>
        <w:ind w:left="2354" w:right="3646"/>
        <w:jc w:val="center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93783" behindDoc="0" locked="0" layoutInCell="1" allowOverlap="1" wp14:anchorId="781C78E6" wp14:editId="7756F827">
            <wp:simplePos x="0" y="0"/>
            <wp:positionH relativeFrom="column">
              <wp:posOffset>1080770</wp:posOffset>
            </wp:positionH>
            <wp:positionV relativeFrom="paragraph">
              <wp:posOffset>470535</wp:posOffset>
            </wp:positionV>
            <wp:extent cx="100965" cy="100965"/>
            <wp:effectExtent l="0" t="0" r="0" b="0"/>
            <wp:wrapNone/>
            <wp:docPr id="317" name="Picture 2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92759" behindDoc="0" locked="0" layoutInCell="1" allowOverlap="1" wp14:anchorId="5E7ADFE2" wp14:editId="2AEBDAB6">
            <wp:simplePos x="0" y="0"/>
            <wp:positionH relativeFrom="column">
              <wp:posOffset>924560</wp:posOffset>
            </wp:positionH>
            <wp:positionV relativeFrom="paragraph">
              <wp:posOffset>632460</wp:posOffset>
            </wp:positionV>
            <wp:extent cx="100965" cy="100965"/>
            <wp:effectExtent l="0" t="0" r="0" b="0"/>
            <wp:wrapNone/>
            <wp:docPr id="316" name="Picture 2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91735" behindDoc="0" locked="0" layoutInCell="1" allowOverlap="1" wp14:anchorId="35324A64" wp14:editId="655CA2BC">
            <wp:simplePos x="0" y="0"/>
            <wp:positionH relativeFrom="column">
              <wp:posOffset>685165</wp:posOffset>
            </wp:positionH>
            <wp:positionV relativeFrom="paragraph">
              <wp:posOffset>470535</wp:posOffset>
            </wp:positionV>
            <wp:extent cx="100965" cy="100965"/>
            <wp:effectExtent l="0" t="0" r="0" b="0"/>
            <wp:wrapNone/>
            <wp:docPr id="315" name="Picture 2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90711" behindDoc="0" locked="0" layoutInCell="1" allowOverlap="1" wp14:anchorId="2DDC0048" wp14:editId="6C0398E7">
            <wp:simplePos x="0" y="0"/>
            <wp:positionH relativeFrom="column">
              <wp:posOffset>1080770</wp:posOffset>
            </wp:positionH>
            <wp:positionV relativeFrom="paragraph">
              <wp:posOffset>308610</wp:posOffset>
            </wp:positionV>
            <wp:extent cx="100965" cy="100965"/>
            <wp:effectExtent l="0" t="0" r="0" b="0"/>
            <wp:wrapNone/>
            <wp:docPr id="314" name="Picture 2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89687" behindDoc="0" locked="0" layoutInCell="1" allowOverlap="1" wp14:anchorId="610DD272" wp14:editId="6A4F5B6B">
            <wp:simplePos x="0" y="0"/>
            <wp:positionH relativeFrom="column">
              <wp:posOffset>685165</wp:posOffset>
            </wp:positionH>
            <wp:positionV relativeFrom="paragraph">
              <wp:posOffset>308610</wp:posOffset>
            </wp:positionV>
            <wp:extent cx="100965" cy="100965"/>
            <wp:effectExtent l="0" t="0" r="0" b="0"/>
            <wp:wrapNone/>
            <wp:docPr id="313" name="Picture 2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88663" behindDoc="0" locked="0" layoutInCell="1" allowOverlap="1" wp14:anchorId="01730951" wp14:editId="35391C0D">
            <wp:simplePos x="0" y="0"/>
            <wp:positionH relativeFrom="column">
              <wp:posOffset>924560</wp:posOffset>
            </wp:positionH>
            <wp:positionV relativeFrom="paragraph">
              <wp:posOffset>470535</wp:posOffset>
            </wp:positionV>
            <wp:extent cx="100965" cy="100965"/>
            <wp:effectExtent l="0" t="0" r="0" b="0"/>
            <wp:wrapNone/>
            <wp:docPr id="312" name="Picture 2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87639" behindDoc="0" locked="0" layoutInCell="1" allowOverlap="1" wp14:anchorId="6AF5FE54" wp14:editId="7A2ADF86">
            <wp:simplePos x="0" y="0"/>
            <wp:positionH relativeFrom="column">
              <wp:posOffset>685165</wp:posOffset>
            </wp:positionH>
            <wp:positionV relativeFrom="paragraph">
              <wp:posOffset>632460</wp:posOffset>
            </wp:positionV>
            <wp:extent cx="100965" cy="100965"/>
            <wp:effectExtent l="0" t="0" r="0" b="0"/>
            <wp:wrapNone/>
            <wp:docPr id="311" name="Picture 2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86615" behindDoc="0" locked="0" layoutInCell="1" allowOverlap="1" wp14:anchorId="59CE1BC7" wp14:editId="530C841F">
            <wp:simplePos x="0" y="0"/>
            <wp:positionH relativeFrom="column">
              <wp:posOffset>528320</wp:posOffset>
            </wp:positionH>
            <wp:positionV relativeFrom="paragraph">
              <wp:posOffset>470535</wp:posOffset>
            </wp:positionV>
            <wp:extent cx="100965" cy="100965"/>
            <wp:effectExtent l="0" t="0" r="0" b="0"/>
            <wp:wrapNone/>
            <wp:docPr id="310" name="Picture 2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85591" behindDoc="0" locked="0" layoutInCell="1" allowOverlap="1" wp14:anchorId="22358982" wp14:editId="7AE8F772">
            <wp:simplePos x="0" y="0"/>
            <wp:positionH relativeFrom="column">
              <wp:posOffset>924560</wp:posOffset>
            </wp:positionH>
            <wp:positionV relativeFrom="paragraph">
              <wp:posOffset>308610</wp:posOffset>
            </wp:positionV>
            <wp:extent cx="100965" cy="100965"/>
            <wp:effectExtent l="0" t="0" r="0" b="0"/>
            <wp:wrapNone/>
            <wp:docPr id="309" name="Picture 2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484567" behindDoc="0" locked="0" layoutInCell="1" allowOverlap="1" wp14:anchorId="5669CB98" wp14:editId="33B477BC">
            <wp:simplePos x="0" y="0"/>
            <wp:positionH relativeFrom="column">
              <wp:posOffset>528320</wp:posOffset>
            </wp:positionH>
            <wp:positionV relativeFrom="paragraph">
              <wp:posOffset>308610</wp:posOffset>
            </wp:positionV>
            <wp:extent cx="100965" cy="100965"/>
            <wp:effectExtent l="0" t="0" r="0" b="0"/>
            <wp:wrapNone/>
            <wp:docPr id="308" name="Picture 2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63063" behindDoc="0" locked="0" layoutInCell="1" allowOverlap="1" wp14:anchorId="2D624841" wp14:editId="2E7AC11A">
                <wp:simplePos x="0" y="0"/>
                <wp:positionH relativeFrom="column">
                  <wp:posOffset>847090</wp:posOffset>
                </wp:positionH>
                <wp:positionV relativeFrom="paragraph">
                  <wp:posOffset>22225</wp:posOffset>
                </wp:positionV>
                <wp:extent cx="16510" cy="1069340"/>
                <wp:effectExtent l="0" t="0" r="8890" b="10160"/>
                <wp:wrapNone/>
                <wp:docPr id="307" name="Line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6510" cy="10693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A81E5D8" id="Line 284" o:spid="_x0000_s1026" style="position:absolute;z-index:2684630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pt,1.75pt" to="68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" strokecolor="#292526">
                <o:lock v:ext="edit" shapetype="f"/>
              </v:lin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144" behindDoc="0" locked="0" layoutInCell="1" allowOverlap="1" wp14:anchorId="364ED3F8" wp14:editId="09269C8D">
                <wp:simplePos x="0" y="0"/>
                <wp:positionH relativeFrom="page">
                  <wp:posOffset>3575050</wp:posOffset>
                </wp:positionH>
                <wp:positionV relativeFrom="paragraph">
                  <wp:posOffset>584200</wp:posOffset>
                </wp:positionV>
                <wp:extent cx="1501140" cy="0"/>
                <wp:effectExtent l="0" t="12700" r="10160" b="0"/>
                <wp:wrapNone/>
                <wp:docPr id="306" name="Lin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3EEB5DB" id="Line 248" o:spid="_x0000_s1026" style="position:absolute;z-index:1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1.5pt,46pt" to="399.7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w w:val="105"/>
          <w:sz w:val="80"/>
        </w:rPr>
        <w:t>5+5=</w:t>
      </w:r>
    </w:p>
    <w:p w14:paraId="6214D6E3" w14:textId="77777777" w:rsidR="00045F1C" w:rsidRPr="00193C3B" w:rsidRDefault="00045F1C">
      <w:pPr>
        <w:jc w:val="center"/>
        <w:rPr>
          <w:rFonts w:ascii="NTFPreCursivef" w:hAnsi="NTFPreCursivef"/>
          <w:sz w:val="80"/>
        </w:rPr>
        <w:sectPr w:rsidR="00045F1C" w:rsidRPr="00193C3B">
          <w:headerReference w:type="default" r:id="rId11"/>
          <w:footerReference w:type="default" r:id="rId12"/>
          <w:type w:val="continuous"/>
          <w:pgSz w:w="11910" w:h="16840"/>
          <w:pgMar w:top="1580" w:right="1680" w:bottom="1260" w:left="440" w:header="592" w:footer="1061" w:gutter="0"/>
          <w:cols w:space="720"/>
        </w:sectPr>
      </w:pPr>
    </w:p>
    <w:p w14:paraId="5484A4FF" w14:textId="226186AD" w:rsidR="00045F1C" w:rsidRPr="00193C3B" w:rsidRDefault="00DE202F">
      <w:pPr>
        <w:pStyle w:val="BodyText"/>
        <w:rPr>
          <w:rFonts w:ascii="NTFPreCursivef" w:hAnsi="NTFPreCursivef"/>
        </w:rPr>
      </w:pPr>
      <w:r w:rsidRPr="00193C3B">
        <w:rPr>
          <w:rFonts w:ascii="NTFPreCursivef" w:hAnsi="NTFPreCursivef"/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68444631" behindDoc="0" locked="0" layoutInCell="1" allowOverlap="1" wp14:anchorId="29507D54" wp14:editId="52DBAF93">
                <wp:simplePos x="0" y="0"/>
                <wp:positionH relativeFrom="page">
                  <wp:posOffset>357505</wp:posOffset>
                </wp:positionH>
                <wp:positionV relativeFrom="page">
                  <wp:posOffset>355600</wp:posOffset>
                </wp:positionV>
                <wp:extent cx="2035175" cy="269240"/>
                <wp:effectExtent l="0" t="0" r="0" b="0"/>
                <wp:wrapNone/>
                <wp:docPr id="305" name="Text Box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3517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6F6C5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32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b/>
                                <w:color w:val="292526"/>
                                <w:sz w:val="32"/>
                              </w:rPr>
                              <w:t>Doubles to 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07D54" id="Text Box 320" o:spid="_x0000_s1028" type="#_x0000_t202" style="position:absolute;margin-left:28.15pt;margin-top:28pt;width:160.25pt;height:21.2pt;z-index:2684446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" filled="f" stroked="f">
                <v:path arrowok="t"/>
                <v:textbox inset="0,0,0,0">
                  <w:txbxContent>
                    <w:p w14:paraId="4CF6F6C5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32"/>
                        </w:rPr>
                      </w:pPr>
                      <w:r w:rsidRPr="00193C3B">
                        <w:rPr>
                          <w:rFonts w:ascii="NTFPreCursivef" w:hAnsi="NTFPreCursivef"/>
                          <w:b/>
                          <w:color w:val="292526"/>
                          <w:sz w:val="32"/>
                        </w:rPr>
                        <w:t>Doubles to 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93C3B"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41559" behindDoc="1" locked="0" layoutInCell="1" allowOverlap="1" wp14:anchorId="573A2356" wp14:editId="23E2668A">
                <wp:simplePos x="0" y="0"/>
                <wp:positionH relativeFrom="page">
                  <wp:posOffset>2254250</wp:posOffset>
                </wp:positionH>
                <wp:positionV relativeFrom="page">
                  <wp:posOffset>545465</wp:posOffset>
                </wp:positionV>
                <wp:extent cx="3051175" cy="482600"/>
                <wp:effectExtent l="0" t="0" r="0" b="0"/>
                <wp:wrapNone/>
                <wp:docPr id="304" name="Text Box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51175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4B8589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60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b/>
                                <w:color w:val="292526"/>
                                <w:sz w:val="60"/>
                              </w:rPr>
                              <w:t>Ladybird Doubles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3A2356" id="Text Box 317" o:spid="_x0000_s1029" type="#_x0000_t202" style="position:absolute;margin-left:177.5pt;margin-top:42.95pt;width:240.25pt;height:38pt;z-index:-23487492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" filled="f" stroked="f">
                <v:path arrowok="t"/>
                <v:textbox inset="0,0,0,0">
                  <w:txbxContent>
                    <w:p w14:paraId="0D4B8589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60"/>
                        </w:rPr>
                      </w:pPr>
                      <w:r w:rsidRPr="00193C3B">
                        <w:rPr>
                          <w:rFonts w:ascii="NTFPreCursivef" w:hAnsi="NTFPreCursivef"/>
                          <w:b/>
                          <w:color w:val="292526"/>
                          <w:sz w:val="60"/>
                        </w:rPr>
                        <w:t>Ladybird Doubles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FBA9F01" w14:textId="77777777" w:rsidR="00045F1C" w:rsidRPr="00193C3B" w:rsidRDefault="00297827">
      <w:pPr>
        <w:pStyle w:val="BodyText"/>
        <w:spacing w:before="101"/>
        <w:ind w:left="126"/>
        <w:rPr>
          <w:rFonts w:ascii="NTFPreCursivef" w:hAnsi="NTFPreCursivef"/>
        </w:rPr>
      </w:pPr>
      <w:r w:rsidRPr="00193C3B">
        <w:rPr>
          <w:rFonts w:ascii="NTFPreCursivef" w:hAnsi="NTFPreCursivef"/>
          <w:color w:val="292526"/>
        </w:rPr>
        <w:t>Write the number sentence for each ladybird double.</w:t>
      </w:r>
    </w:p>
    <w:p w14:paraId="3572D76F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11BF90B9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7D1FC30C" w14:textId="77777777" w:rsidR="00045F1C" w:rsidRPr="00193C3B" w:rsidRDefault="00DE202F">
      <w:pPr>
        <w:pStyle w:val="BodyText"/>
        <w:rPr>
          <w:rFonts w:ascii="NTFPreCursivef" w:hAnsi="NTFPreCursivef"/>
          <w:sz w:val="20"/>
        </w:rPr>
      </w:pPr>
      <w:r w:rsidRPr="00193C3B">
        <w:rPr>
          <w:rFonts w:ascii="NTFPreCursivef" w:hAnsi="NTFPreCursivef"/>
          <w:noProof/>
          <w:sz w:val="20"/>
          <w:lang w:bidi="ar-SA"/>
        </w:rPr>
        <w:drawing>
          <wp:anchor distT="0" distB="0" distL="114300" distR="114300" simplePos="0" relativeHeight="268494807" behindDoc="0" locked="0" layoutInCell="1" allowOverlap="1" wp14:anchorId="4C6F8A3B" wp14:editId="6E16CC14">
            <wp:simplePos x="0" y="0"/>
            <wp:positionH relativeFrom="column">
              <wp:posOffset>80010</wp:posOffset>
            </wp:positionH>
            <wp:positionV relativeFrom="paragraph">
              <wp:posOffset>23495</wp:posOffset>
            </wp:positionV>
            <wp:extent cx="1534160" cy="1532890"/>
            <wp:effectExtent l="0" t="0" r="0" b="0"/>
            <wp:wrapNone/>
            <wp:docPr id="303" name="Picture 2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160" cy="153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8AAC41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50FF0E0F" w14:textId="77777777" w:rsidR="00045F1C" w:rsidRPr="00193C3B" w:rsidRDefault="00045F1C">
      <w:pPr>
        <w:pStyle w:val="BodyText"/>
        <w:spacing w:before="7"/>
        <w:rPr>
          <w:rFonts w:ascii="NTFPreCursivef" w:hAnsi="NTFPreCursivef"/>
          <w:sz w:val="17"/>
        </w:rPr>
      </w:pPr>
    </w:p>
    <w:p w14:paraId="63CB241F" w14:textId="77777777" w:rsidR="00045F1C" w:rsidRPr="00193C3B" w:rsidRDefault="00DE202F">
      <w:pPr>
        <w:pStyle w:val="Heading1"/>
        <w:ind w:left="2354" w:right="3646"/>
        <w:jc w:val="center"/>
        <w:rPr>
          <w:rFonts w:ascii="NTFPreCursivef" w:hAnsi="NTFPreCursivef"/>
        </w:rPr>
      </w:pP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15287" behindDoc="0" locked="0" layoutInCell="1" allowOverlap="1" wp14:anchorId="7BA00283" wp14:editId="448D677B">
            <wp:simplePos x="0" y="0"/>
            <wp:positionH relativeFrom="column">
              <wp:posOffset>1068070</wp:posOffset>
            </wp:positionH>
            <wp:positionV relativeFrom="paragraph">
              <wp:posOffset>559435</wp:posOffset>
            </wp:positionV>
            <wp:extent cx="100965" cy="100965"/>
            <wp:effectExtent l="0" t="0" r="0" b="0"/>
            <wp:wrapNone/>
            <wp:docPr id="302" name="Picture 2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14263" behindDoc="0" locked="0" layoutInCell="1" allowOverlap="1" wp14:anchorId="7FC7B851" wp14:editId="2BF6E514">
            <wp:simplePos x="0" y="0"/>
            <wp:positionH relativeFrom="column">
              <wp:posOffset>515620</wp:posOffset>
            </wp:positionH>
            <wp:positionV relativeFrom="paragraph">
              <wp:posOffset>559435</wp:posOffset>
            </wp:positionV>
            <wp:extent cx="100965" cy="100965"/>
            <wp:effectExtent l="0" t="0" r="0" b="0"/>
            <wp:wrapNone/>
            <wp:docPr id="301" name="Picture 2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13239" behindDoc="0" locked="0" layoutInCell="1" allowOverlap="1" wp14:anchorId="39BEE83D" wp14:editId="6BE039EF">
            <wp:simplePos x="0" y="0"/>
            <wp:positionH relativeFrom="column">
              <wp:posOffset>1068070</wp:posOffset>
            </wp:positionH>
            <wp:positionV relativeFrom="paragraph">
              <wp:posOffset>397510</wp:posOffset>
            </wp:positionV>
            <wp:extent cx="100965" cy="100965"/>
            <wp:effectExtent l="0" t="0" r="0" b="0"/>
            <wp:wrapNone/>
            <wp:docPr id="300" name="Picture 2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12215" behindDoc="0" locked="0" layoutInCell="1" allowOverlap="1" wp14:anchorId="141B747F" wp14:editId="7C50EA8C">
            <wp:simplePos x="0" y="0"/>
            <wp:positionH relativeFrom="column">
              <wp:posOffset>911860</wp:posOffset>
            </wp:positionH>
            <wp:positionV relativeFrom="paragraph">
              <wp:posOffset>559435</wp:posOffset>
            </wp:positionV>
            <wp:extent cx="100965" cy="100965"/>
            <wp:effectExtent l="0" t="0" r="0" b="0"/>
            <wp:wrapNone/>
            <wp:docPr id="299" name="Picture 2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11191" behindDoc="0" locked="0" layoutInCell="1" allowOverlap="1" wp14:anchorId="474308D3" wp14:editId="71B66C2D">
            <wp:simplePos x="0" y="0"/>
            <wp:positionH relativeFrom="column">
              <wp:posOffset>672465</wp:posOffset>
            </wp:positionH>
            <wp:positionV relativeFrom="paragraph">
              <wp:posOffset>397510</wp:posOffset>
            </wp:positionV>
            <wp:extent cx="100965" cy="100965"/>
            <wp:effectExtent l="0" t="0" r="0" b="0"/>
            <wp:wrapNone/>
            <wp:docPr id="298" name="Picture 2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10167" behindDoc="0" locked="0" layoutInCell="1" allowOverlap="1" wp14:anchorId="7E60FF44" wp14:editId="6A2DDCE5">
            <wp:simplePos x="0" y="0"/>
            <wp:positionH relativeFrom="column">
              <wp:posOffset>1068070</wp:posOffset>
            </wp:positionH>
            <wp:positionV relativeFrom="paragraph">
              <wp:posOffset>235585</wp:posOffset>
            </wp:positionV>
            <wp:extent cx="100965" cy="100965"/>
            <wp:effectExtent l="0" t="0" r="0" b="0"/>
            <wp:wrapNone/>
            <wp:docPr id="297" name="Picture 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09143" behindDoc="0" locked="0" layoutInCell="1" allowOverlap="1" wp14:anchorId="7C802D81" wp14:editId="5C5EB8C7">
            <wp:simplePos x="0" y="0"/>
            <wp:positionH relativeFrom="column">
              <wp:posOffset>672465</wp:posOffset>
            </wp:positionH>
            <wp:positionV relativeFrom="paragraph">
              <wp:posOffset>235585</wp:posOffset>
            </wp:positionV>
            <wp:extent cx="100965" cy="100965"/>
            <wp:effectExtent l="0" t="0" r="0" b="0"/>
            <wp:wrapNone/>
            <wp:docPr id="296" name="Picture 2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08119" behindDoc="0" locked="0" layoutInCell="1" allowOverlap="1" wp14:anchorId="38E3A181" wp14:editId="0FB7AB55">
            <wp:simplePos x="0" y="0"/>
            <wp:positionH relativeFrom="column">
              <wp:posOffset>911860</wp:posOffset>
            </wp:positionH>
            <wp:positionV relativeFrom="paragraph">
              <wp:posOffset>397510</wp:posOffset>
            </wp:positionV>
            <wp:extent cx="100965" cy="100965"/>
            <wp:effectExtent l="0" t="0" r="0" b="0"/>
            <wp:wrapNone/>
            <wp:docPr id="295" name="Picture 2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07095" behindDoc="0" locked="0" layoutInCell="1" allowOverlap="1" wp14:anchorId="14348AB6" wp14:editId="3EBA2FC0">
            <wp:simplePos x="0" y="0"/>
            <wp:positionH relativeFrom="column">
              <wp:posOffset>672465</wp:posOffset>
            </wp:positionH>
            <wp:positionV relativeFrom="paragraph">
              <wp:posOffset>559435</wp:posOffset>
            </wp:positionV>
            <wp:extent cx="100965" cy="100965"/>
            <wp:effectExtent l="0" t="0" r="0" b="0"/>
            <wp:wrapNone/>
            <wp:docPr id="294" name="Picture 2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06071" behindDoc="0" locked="0" layoutInCell="1" allowOverlap="1" wp14:anchorId="07C6A51B" wp14:editId="6AB8B3CE">
            <wp:simplePos x="0" y="0"/>
            <wp:positionH relativeFrom="column">
              <wp:posOffset>515620</wp:posOffset>
            </wp:positionH>
            <wp:positionV relativeFrom="paragraph">
              <wp:posOffset>397510</wp:posOffset>
            </wp:positionV>
            <wp:extent cx="100965" cy="100965"/>
            <wp:effectExtent l="0" t="0" r="0" b="0"/>
            <wp:wrapNone/>
            <wp:docPr id="293" name="Picture 2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05047" behindDoc="0" locked="0" layoutInCell="1" allowOverlap="1" wp14:anchorId="4AD6CC1D" wp14:editId="2D614C0E">
            <wp:simplePos x="0" y="0"/>
            <wp:positionH relativeFrom="column">
              <wp:posOffset>911860</wp:posOffset>
            </wp:positionH>
            <wp:positionV relativeFrom="paragraph">
              <wp:posOffset>235585</wp:posOffset>
            </wp:positionV>
            <wp:extent cx="100965" cy="100965"/>
            <wp:effectExtent l="0" t="0" r="0" b="0"/>
            <wp:wrapNone/>
            <wp:docPr id="292" name="Picture 2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04023" behindDoc="0" locked="0" layoutInCell="1" allowOverlap="1" wp14:anchorId="08AF6E8F" wp14:editId="4D3123A3">
            <wp:simplePos x="0" y="0"/>
            <wp:positionH relativeFrom="column">
              <wp:posOffset>515620</wp:posOffset>
            </wp:positionH>
            <wp:positionV relativeFrom="paragraph">
              <wp:posOffset>235585</wp:posOffset>
            </wp:positionV>
            <wp:extent cx="100965" cy="100965"/>
            <wp:effectExtent l="0" t="0" r="0" b="0"/>
            <wp:wrapNone/>
            <wp:docPr id="291" name="Picture 2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98903" behindDoc="0" locked="0" layoutInCell="1" allowOverlap="1" wp14:anchorId="71310D30" wp14:editId="01D3D6A3">
                <wp:simplePos x="0" y="0"/>
                <wp:positionH relativeFrom="column">
                  <wp:posOffset>847090</wp:posOffset>
                </wp:positionH>
                <wp:positionV relativeFrom="paragraph">
                  <wp:posOffset>20955</wp:posOffset>
                </wp:positionV>
                <wp:extent cx="16510" cy="1069340"/>
                <wp:effectExtent l="0" t="0" r="8890" b="10160"/>
                <wp:wrapNone/>
                <wp:docPr id="290" name="Line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6510" cy="10693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AE828DC" id="Line 243" o:spid="_x0000_s1026" style="position:absolute;z-index:2684989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pt,1.65pt" to="68pt,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" strokecolor="#292526">
                <o:lock v:ext="edit" shapetype="f"/>
              </v:lin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192" behindDoc="0" locked="0" layoutInCell="1" allowOverlap="1" wp14:anchorId="36DDE9C8" wp14:editId="7A5E6AD5">
                <wp:simplePos x="0" y="0"/>
                <wp:positionH relativeFrom="page">
                  <wp:posOffset>3575050</wp:posOffset>
                </wp:positionH>
                <wp:positionV relativeFrom="paragraph">
                  <wp:posOffset>584200</wp:posOffset>
                </wp:positionV>
                <wp:extent cx="1501140" cy="0"/>
                <wp:effectExtent l="0" t="12700" r="10160" b="0"/>
                <wp:wrapNone/>
                <wp:docPr id="289" name="Lin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27654E" id="Line 157" o:spid="_x0000_s1026" style="position:absolute;z-index:1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1.5pt,46pt" to="399.7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w w:val="105"/>
        </w:rPr>
        <w:t>6+6=</w:t>
      </w:r>
    </w:p>
    <w:p w14:paraId="0335AED4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3D80AE44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0CAA49D7" w14:textId="77777777" w:rsidR="00045F1C" w:rsidRPr="00193C3B" w:rsidRDefault="00DE202F">
      <w:pPr>
        <w:pStyle w:val="BodyText"/>
        <w:rPr>
          <w:rFonts w:ascii="NTFPreCursivef" w:hAnsi="NTFPreCursivef"/>
          <w:sz w:val="20"/>
        </w:rPr>
      </w:pPr>
      <w:r w:rsidRPr="00193C3B">
        <w:rPr>
          <w:rFonts w:ascii="NTFPreCursivef" w:hAnsi="NTFPreCursivef"/>
          <w:noProof/>
          <w:sz w:val="20"/>
          <w:lang w:bidi="ar-SA"/>
        </w:rPr>
        <w:drawing>
          <wp:anchor distT="0" distB="0" distL="114300" distR="114300" simplePos="0" relativeHeight="268495831" behindDoc="0" locked="0" layoutInCell="1" allowOverlap="1" wp14:anchorId="133561AC" wp14:editId="01F0B35E">
            <wp:simplePos x="0" y="0"/>
            <wp:positionH relativeFrom="column">
              <wp:posOffset>80010</wp:posOffset>
            </wp:positionH>
            <wp:positionV relativeFrom="paragraph">
              <wp:posOffset>73660</wp:posOffset>
            </wp:positionV>
            <wp:extent cx="1552575" cy="1710690"/>
            <wp:effectExtent l="0" t="0" r="0" b="0"/>
            <wp:wrapNone/>
            <wp:docPr id="288" name="Picture 2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710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DF6D22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456A9BC0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25E5EBE5" w14:textId="77777777" w:rsidR="00045F1C" w:rsidRPr="00193C3B" w:rsidRDefault="00DE202F">
      <w:pPr>
        <w:spacing w:before="264"/>
        <w:ind w:left="2354" w:right="3646"/>
        <w:jc w:val="center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29623" behindDoc="0" locked="0" layoutInCell="1" allowOverlap="1" wp14:anchorId="0A1DD340" wp14:editId="353DF746">
            <wp:simplePos x="0" y="0"/>
            <wp:positionH relativeFrom="column">
              <wp:posOffset>1080770</wp:posOffset>
            </wp:positionH>
            <wp:positionV relativeFrom="paragraph">
              <wp:posOffset>659130</wp:posOffset>
            </wp:positionV>
            <wp:extent cx="100965" cy="100965"/>
            <wp:effectExtent l="0" t="0" r="0" b="0"/>
            <wp:wrapNone/>
            <wp:docPr id="287" name="Picture 2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28599" behindDoc="0" locked="0" layoutInCell="1" allowOverlap="1" wp14:anchorId="25440BAB" wp14:editId="3E806225">
            <wp:simplePos x="0" y="0"/>
            <wp:positionH relativeFrom="column">
              <wp:posOffset>528320</wp:posOffset>
            </wp:positionH>
            <wp:positionV relativeFrom="paragraph">
              <wp:posOffset>659130</wp:posOffset>
            </wp:positionV>
            <wp:extent cx="100965" cy="100965"/>
            <wp:effectExtent l="0" t="0" r="0" b="0"/>
            <wp:wrapNone/>
            <wp:docPr id="286" name="Picture 2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27575" behindDoc="0" locked="0" layoutInCell="1" allowOverlap="1" wp14:anchorId="5E41FE6B" wp14:editId="24CA3048">
            <wp:simplePos x="0" y="0"/>
            <wp:positionH relativeFrom="column">
              <wp:posOffset>1080770</wp:posOffset>
            </wp:positionH>
            <wp:positionV relativeFrom="paragraph">
              <wp:posOffset>497205</wp:posOffset>
            </wp:positionV>
            <wp:extent cx="100965" cy="100965"/>
            <wp:effectExtent l="0" t="0" r="0" b="0"/>
            <wp:wrapNone/>
            <wp:docPr id="285" name="Picture 2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25527" behindDoc="0" locked="0" layoutInCell="1" allowOverlap="1" wp14:anchorId="7BAAF2B9" wp14:editId="682EA8BA">
            <wp:simplePos x="0" y="0"/>
            <wp:positionH relativeFrom="column">
              <wp:posOffset>924560</wp:posOffset>
            </wp:positionH>
            <wp:positionV relativeFrom="paragraph">
              <wp:posOffset>659130</wp:posOffset>
            </wp:positionV>
            <wp:extent cx="100965" cy="100965"/>
            <wp:effectExtent l="0" t="0" r="0" b="0"/>
            <wp:wrapNone/>
            <wp:docPr id="284" name="Picture 2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24503" behindDoc="0" locked="0" layoutInCell="1" allowOverlap="1" wp14:anchorId="610BDBC8" wp14:editId="1EFB7D4C">
            <wp:simplePos x="0" y="0"/>
            <wp:positionH relativeFrom="column">
              <wp:posOffset>685165</wp:posOffset>
            </wp:positionH>
            <wp:positionV relativeFrom="paragraph">
              <wp:posOffset>497205</wp:posOffset>
            </wp:positionV>
            <wp:extent cx="100965" cy="100965"/>
            <wp:effectExtent l="0" t="0" r="0" b="0"/>
            <wp:wrapNone/>
            <wp:docPr id="283" name="Picture 2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23479" behindDoc="0" locked="0" layoutInCell="1" allowOverlap="1" wp14:anchorId="310286D4" wp14:editId="48FB5206">
            <wp:simplePos x="0" y="0"/>
            <wp:positionH relativeFrom="column">
              <wp:posOffset>1080770</wp:posOffset>
            </wp:positionH>
            <wp:positionV relativeFrom="paragraph">
              <wp:posOffset>335280</wp:posOffset>
            </wp:positionV>
            <wp:extent cx="100965" cy="100965"/>
            <wp:effectExtent l="0" t="0" r="0" b="0"/>
            <wp:wrapNone/>
            <wp:docPr id="282" name="Picture 2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22455" behindDoc="0" locked="0" layoutInCell="1" allowOverlap="1" wp14:anchorId="6C86964E" wp14:editId="02411E48">
            <wp:simplePos x="0" y="0"/>
            <wp:positionH relativeFrom="column">
              <wp:posOffset>685165</wp:posOffset>
            </wp:positionH>
            <wp:positionV relativeFrom="paragraph">
              <wp:posOffset>335280</wp:posOffset>
            </wp:positionV>
            <wp:extent cx="100965" cy="100965"/>
            <wp:effectExtent l="0" t="0" r="0" b="0"/>
            <wp:wrapNone/>
            <wp:docPr id="281" name="Picture 2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21431" behindDoc="0" locked="0" layoutInCell="1" allowOverlap="1" wp14:anchorId="17337205" wp14:editId="2BA9F6B2">
            <wp:simplePos x="0" y="0"/>
            <wp:positionH relativeFrom="column">
              <wp:posOffset>924560</wp:posOffset>
            </wp:positionH>
            <wp:positionV relativeFrom="paragraph">
              <wp:posOffset>497205</wp:posOffset>
            </wp:positionV>
            <wp:extent cx="100965" cy="100965"/>
            <wp:effectExtent l="0" t="0" r="0" b="0"/>
            <wp:wrapNone/>
            <wp:docPr id="280" name="Picture 2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19383" behindDoc="0" locked="0" layoutInCell="1" allowOverlap="1" wp14:anchorId="3269E315" wp14:editId="23395CFF">
            <wp:simplePos x="0" y="0"/>
            <wp:positionH relativeFrom="column">
              <wp:posOffset>685165</wp:posOffset>
            </wp:positionH>
            <wp:positionV relativeFrom="paragraph">
              <wp:posOffset>659130</wp:posOffset>
            </wp:positionV>
            <wp:extent cx="100965" cy="100965"/>
            <wp:effectExtent l="0" t="0" r="0" b="0"/>
            <wp:wrapNone/>
            <wp:docPr id="279" name="Picture 2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18359" behindDoc="0" locked="0" layoutInCell="1" allowOverlap="1" wp14:anchorId="6AB1573C" wp14:editId="306C8645">
            <wp:simplePos x="0" y="0"/>
            <wp:positionH relativeFrom="column">
              <wp:posOffset>528320</wp:posOffset>
            </wp:positionH>
            <wp:positionV relativeFrom="paragraph">
              <wp:posOffset>497205</wp:posOffset>
            </wp:positionV>
            <wp:extent cx="100965" cy="100965"/>
            <wp:effectExtent l="0" t="0" r="0" b="0"/>
            <wp:wrapNone/>
            <wp:docPr id="278" name="Picture 2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17335" behindDoc="0" locked="0" layoutInCell="1" allowOverlap="1" wp14:anchorId="4E67C701" wp14:editId="7E4A4534">
            <wp:simplePos x="0" y="0"/>
            <wp:positionH relativeFrom="column">
              <wp:posOffset>924560</wp:posOffset>
            </wp:positionH>
            <wp:positionV relativeFrom="paragraph">
              <wp:posOffset>335280</wp:posOffset>
            </wp:positionV>
            <wp:extent cx="100965" cy="100965"/>
            <wp:effectExtent l="0" t="0" r="0" b="0"/>
            <wp:wrapNone/>
            <wp:docPr id="277" name="Picture 2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16311" behindDoc="0" locked="0" layoutInCell="1" allowOverlap="1" wp14:anchorId="024DE5EA" wp14:editId="0179E59A">
            <wp:simplePos x="0" y="0"/>
            <wp:positionH relativeFrom="column">
              <wp:posOffset>528320</wp:posOffset>
            </wp:positionH>
            <wp:positionV relativeFrom="paragraph">
              <wp:posOffset>335280</wp:posOffset>
            </wp:positionV>
            <wp:extent cx="100965" cy="100965"/>
            <wp:effectExtent l="0" t="0" r="0" b="0"/>
            <wp:wrapNone/>
            <wp:docPr id="276" name="Picture 2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99927" behindDoc="0" locked="0" layoutInCell="1" allowOverlap="1" wp14:anchorId="3C6A0324" wp14:editId="4A073D69">
                <wp:simplePos x="0" y="0"/>
                <wp:positionH relativeFrom="column">
                  <wp:posOffset>847090</wp:posOffset>
                </wp:positionH>
                <wp:positionV relativeFrom="paragraph">
                  <wp:posOffset>125095</wp:posOffset>
                </wp:positionV>
                <wp:extent cx="16510" cy="1069340"/>
                <wp:effectExtent l="0" t="0" r="8890" b="10160"/>
                <wp:wrapNone/>
                <wp:docPr id="275" name="Lin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6510" cy="10693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034D0E1" id="Line 242" o:spid="_x0000_s1026" style="position:absolute;z-index:2684999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pt,9.85pt" to="68pt,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" strokecolor="#292526">
                <o:lock v:ext="edit" shapetype="f"/>
              </v:lin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216" behindDoc="0" locked="0" layoutInCell="1" allowOverlap="1" wp14:anchorId="12CBBADE" wp14:editId="2CCC8255">
                <wp:simplePos x="0" y="0"/>
                <wp:positionH relativeFrom="page">
                  <wp:posOffset>3575050</wp:posOffset>
                </wp:positionH>
                <wp:positionV relativeFrom="paragraph">
                  <wp:posOffset>688340</wp:posOffset>
                </wp:positionV>
                <wp:extent cx="1501140" cy="0"/>
                <wp:effectExtent l="0" t="12700" r="10160" b="0"/>
                <wp:wrapNone/>
                <wp:docPr id="274" name="Lin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012A766" id="Line 156" o:spid="_x0000_s1026" style="position:absolute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1.5pt,54.2pt" to="399.7pt,5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w w:val="110"/>
          <w:sz w:val="80"/>
        </w:rPr>
        <w:t>7+7=</w:t>
      </w:r>
    </w:p>
    <w:p w14:paraId="00976D30" w14:textId="77777777" w:rsidR="00045F1C" w:rsidRPr="00193C3B" w:rsidRDefault="00DE202F">
      <w:pPr>
        <w:pStyle w:val="BodyText"/>
        <w:rPr>
          <w:rFonts w:ascii="NTFPreCursivef" w:hAnsi="NTFPreCursivef"/>
          <w:sz w:val="20"/>
        </w:rPr>
      </w:pPr>
      <w:r w:rsidRPr="00193C3B">
        <w:rPr>
          <w:rFonts w:ascii="NTFPreCursivef" w:hAnsi="NTFPreCursivef"/>
          <w:noProof/>
          <w:sz w:val="20"/>
          <w:lang w:bidi="ar-SA"/>
        </w:rPr>
        <w:drawing>
          <wp:anchor distT="0" distB="0" distL="114300" distR="114300" simplePos="0" relativeHeight="268526551" behindDoc="0" locked="0" layoutInCell="1" allowOverlap="1" wp14:anchorId="3CB0CCBF" wp14:editId="65AB9B5E">
            <wp:simplePos x="0" y="0"/>
            <wp:positionH relativeFrom="column">
              <wp:posOffset>924560</wp:posOffset>
            </wp:positionH>
            <wp:positionV relativeFrom="paragraph">
              <wp:posOffset>43815</wp:posOffset>
            </wp:positionV>
            <wp:extent cx="100965" cy="100965"/>
            <wp:effectExtent l="0" t="0" r="0" b="0"/>
            <wp:wrapNone/>
            <wp:docPr id="273" name="Picture 2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20"/>
          <w:lang w:bidi="ar-SA"/>
        </w:rPr>
        <w:drawing>
          <wp:anchor distT="0" distB="0" distL="114300" distR="114300" simplePos="0" relativeHeight="268520407" behindDoc="0" locked="0" layoutInCell="1" allowOverlap="1" wp14:anchorId="03745924" wp14:editId="218C7473">
            <wp:simplePos x="0" y="0"/>
            <wp:positionH relativeFrom="column">
              <wp:posOffset>685165</wp:posOffset>
            </wp:positionH>
            <wp:positionV relativeFrom="paragraph">
              <wp:posOffset>43815</wp:posOffset>
            </wp:positionV>
            <wp:extent cx="100965" cy="100965"/>
            <wp:effectExtent l="0" t="0" r="0" b="0"/>
            <wp:wrapNone/>
            <wp:docPr id="272" name="Picture 2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44785E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79CA953F" w14:textId="77777777" w:rsidR="00045F1C" w:rsidRPr="00193C3B" w:rsidRDefault="00DE202F">
      <w:pPr>
        <w:pStyle w:val="BodyText"/>
        <w:rPr>
          <w:rFonts w:ascii="NTFPreCursivef" w:hAnsi="NTFPreCursivef"/>
          <w:sz w:val="20"/>
        </w:rPr>
      </w:pPr>
      <w:r w:rsidRPr="00193C3B">
        <w:rPr>
          <w:rFonts w:ascii="NTFPreCursivef" w:hAnsi="NTFPreCursivef"/>
          <w:noProof/>
          <w:sz w:val="20"/>
          <w:lang w:bidi="ar-SA"/>
        </w:rPr>
        <w:drawing>
          <wp:anchor distT="0" distB="0" distL="114300" distR="114300" simplePos="0" relativeHeight="268496855" behindDoc="0" locked="0" layoutInCell="1" allowOverlap="1" wp14:anchorId="245C265D" wp14:editId="7E38754E">
            <wp:simplePos x="0" y="0"/>
            <wp:positionH relativeFrom="column">
              <wp:posOffset>80010</wp:posOffset>
            </wp:positionH>
            <wp:positionV relativeFrom="paragraph">
              <wp:posOffset>122555</wp:posOffset>
            </wp:positionV>
            <wp:extent cx="1552575" cy="1710690"/>
            <wp:effectExtent l="0" t="0" r="0" b="0"/>
            <wp:wrapNone/>
            <wp:docPr id="271" name="Picture 2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710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CC9B27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23691E62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12BF48C8" w14:textId="77777777" w:rsidR="00045F1C" w:rsidRPr="00193C3B" w:rsidRDefault="00045F1C">
      <w:pPr>
        <w:pStyle w:val="BodyText"/>
        <w:spacing w:before="1"/>
        <w:rPr>
          <w:rFonts w:ascii="NTFPreCursivef" w:hAnsi="NTFPreCursivef"/>
          <w:sz w:val="20"/>
        </w:rPr>
      </w:pPr>
    </w:p>
    <w:p w14:paraId="4F57D674" w14:textId="77777777" w:rsidR="00045F1C" w:rsidRPr="00193C3B" w:rsidRDefault="00DE202F">
      <w:pPr>
        <w:spacing w:before="100"/>
        <w:ind w:left="2354" w:right="3646"/>
        <w:jc w:val="center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44983" behindDoc="0" locked="0" layoutInCell="1" allowOverlap="1" wp14:anchorId="56F92207" wp14:editId="2E9B4794">
            <wp:simplePos x="0" y="0"/>
            <wp:positionH relativeFrom="column">
              <wp:posOffset>1080770</wp:posOffset>
            </wp:positionH>
            <wp:positionV relativeFrom="paragraph">
              <wp:posOffset>540385</wp:posOffset>
            </wp:positionV>
            <wp:extent cx="100965" cy="100965"/>
            <wp:effectExtent l="0" t="0" r="0" b="0"/>
            <wp:wrapNone/>
            <wp:docPr id="270" name="Picture 1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42935" behindDoc="0" locked="0" layoutInCell="1" allowOverlap="1" wp14:anchorId="1615B4DC" wp14:editId="59C82952">
            <wp:simplePos x="0" y="0"/>
            <wp:positionH relativeFrom="column">
              <wp:posOffset>528320</wp:posOffset>
            </wp:positionH>
            <wp:positionV relativeFrom="paragraph">
              <wp:posOffset>540385</wp:posOffset>
            </wp:positionV>
            <wp:extent cx="100965" cy="100965"/>
            <wp:effectExtent l="0" t="0" r="0" b="0"/>
            <wp:wrapNone/>
            <wp:docPr id="269" name="Picture 2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41911" behindDoc="0" locked="0" layoutInCell="1" allowOverlap="1" wp14:anchorId="6EE620FA" wp14:editId="0D8C1022">
            <wp:simplePos x="0" y="0"/>
            <wp:positionH relativeFrom="column">
              <wp:posOffset>1080770</wp:posOffset>
            </wp:positionH>
            <wp:positionV relativeFrom="paragraph">
              <wp:posOffset>378460</wp:posOffset>
            </wp:positionV>
            <wp:extent cx="100965" cy="100965"/>
            <wp:effectExtent l="0" t="0" r="0" b="0"/>
            <wp:wrapNone/>
            <wp:docPr id="268" name="Picture 2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39863" behindDoc="0" locked="0" layoutInCell="1" allowOverlap="1" wp14:anchorId="51539ED3" wp14:editId="1000E085">
            <wp:simplePos x="0" y="0"/>
            <wp:positionH relativeFrom="column">
              <wp:posOffset>924560</wp:posOffset>
            </wp:positionH>
            <wp:positionV relativeFrom="paragraph">
              <wp:posOffset>540385</wp:posOffset>
            </wp:positionV>
            <wp:extent cx="100965" cy="100965"/>
            <wp:effectExtent l="0" t="0" r="0" b="0"/>
            <wp:wrapNone/>
            <wp:docPr id="267" name="Picture 2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38839" behindDoc="0" locked="0" layoutInCell="1" allowOverlap="1" wp14:anchorId="0CB1F5F5" wp14:editId="22356EDB">
            <wp:simplePos x="0" y="0"/>
            <wp:positionH relativeFrom="column">
              <wp:posOffset>685165</wp:posOffset>
            </wp:positionH>
            <wp:positionV relativeFrom="paragraph">
              <wp:posOffset>378460</wp:posOffset>
            </wp:positionV>
            <wp:extent cx="100965" cy="100965"/>
            <wp:effectExtent l="0" t="0" r="0" b="0"/>
            <wp:wrapNone/>
            <wp:docPr id="266" name="Picture 2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37815" behindDoc="0" locked="0" layoutInCell="1" allowOverlap="1" wp14:anchorId="76EA7988" wp14:editId="1C455C88">
            <wp:simplePos x="0" y="0"/>
            <wp:positionH relativeFrom="column">
              <wp:posOffset>1080770</wp:posOffset>
            </wp:positionH>
            <wp:positionV relativeFrom="paragraph">
              <wp:posOffset>216535</wp:posOffset>
            </wp:positionV>
            <wp:extent cx="100965" cy="100965"/>
            <wp:effectExtent l="0" t="0" r="0" b="0"/>
            <wp:wrapNone/>
            <wp:docPr id="265" name="Picture 2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36791" behindDoc="0" locked="0" layoutInCell="1" allowOverlap="1" wp14:anchorId="2BFB8647" wp14:editId="6B5B2676">
            <wp:simplePos x="0" y="0"/>
            <wp:positionH relativeFrom="column">
              <wp:posOffset>685165</wp:posOffset>
            </wp:positionH>
            <wp:positionV relativeFrom="paragraph">
              <wp:posOffset>216535</wp:posOffset>
            </wp:positionV>
            <wp:extent cx="100965" cy="100965"/>
            <wp:effectExtent l="0" t="0" r="0" b="0"/>
            <wp:wrapNone/>
            <wp:docPr id="264" name="Picture 2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35767" behindDoc="0" locked="0" layoutInCell="1" allowOverlap="1" wp14:anchorId="22DF6073" wp14:editId="6E83DEB0">
            <wp:simplePos x="0" y="0"/>
            <wp:positionH relativeFrom="column">
              <wp:posOffset>924560</wp:posOffset>
            </wp:positionH>
            <wp:positionV relativeFrom="paragraph">
              <wp:posOffset>378460</wp:posOffset>
            </wp:positionV>
            <wp:extent cx="100965" cy="100965"/>
            <wp:effectExtent l="0" t="0" r="0" b="0"/>
            <wp:wrapNone/>
            <wp:docPr id="263" name="Picture 2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33719" behindDoc="0" locked="0" layoutInCell="1" allowOverlap="1" wp14:anchorId="5402E7A5" wp14:editId="0E7D7964">
            <wp:simplePos x="0" y="0"/>
            <wp:positionH relativeFrom="column">
              <wp:posOffset>685165</wp:posOffset>
            </wp:positionH>
            <wp:positionV relativeFrom="paragraph">
              <wp:posOffset>540385</wp:posOffset>
            </wp:positionV>
            <wp:extent cx="100965" cy="100965"/>
            <wp:effectExtent l="0" t="0" r="0" b="0"/>
            <wp:wrapNone/>
            <wp:docPr id="262" name="Picture 2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32695" behindDoc="0" locked="0" layoutInCell="1" allowOverlap="1" wp14:anchorId="7EA699A3" wp14:editId="5860F7C7">
            <wp:simplePos x="0" y="0"/>
            <wp:positionH relativeFrom="column">
              <wp:posOffset>528320</wp:posOffset>
            </wp:positionH>
            <wp:positionV relativeFrom="paragraph">
              <wp:posOffset>378460</wp:posOffset>
            </wp:positionV>
            <wp:extent cx="100965" cy="100965"/>
            <wp:effectExtent l="0" t="0" r="0" b="0"/>
            <wp:wrapNone/>
            <wp:docPr id="261" name="Picture 2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31671" behindDoc="0" locked="0" layoutInCell="1" allowOverlap="1" wp14:anchorId="1B0E66FC" wp14:editId="12919549">
            <wp:simplePos x="0" y="0"/>
            <wp:positionH relativeFrom="column">
              <wp:posOffset>924560</wp:posOffset>
            </wp:positionH>
            <wp:positionV relativeFrom="paragraph">
              <wp:posOffset>216535</wp:posOffset>
            </wp:positionV>
            <wp:extent cx="100965" cy="100965"/>
            <wp:effectExtent l="0" t="0" r="0" b="0"/>
            <wp:wrapNone/>
            <wp:docPr id="260" name="Picture 2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30647" behindDoc="0" locked="0" layoutInCell="1" allowOverlap="1" wp14:anchorId="7618CCC9" wp14:editId="30752EDC">
            <wp:simplePos x="0" y="0"/>
            <wp:positionH relativeFrom="column">
              <wp:posOffset>528320</wp:posOffset>
            </wp:positionH>
            <wp:positionV relativeFrom="paragraph">
              <wp:posOffset>216535</wp:posOffset>
            </wp:positionV>
            <wp:extent cx="100965" cy="100965"/>
            <wp:effectExtent l="0" t="0" r="0" b="0"/>
            <wp:wrapNone/>
            <wp:docPr id="259" name="Picture 2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500951" behindDoc="0" locked="0" layoutInCell="1" allowOverlap="1" wp14:anchorId="1A9380DF" wp14:editId="27C3A169">
                <wp:simplePos x="0" y="0"/>
                <wp:positionH relativeFrom="column">
                  <wp:posOffset>847090</wp:posOffset>
                </wp:positionH>
                <wp:positionV relativeFrom="paragraph">
                  <wp:posOffset>26035</wp:posOffset>
                </wp:positionV>
                <wp:extent cx="16510" cy="1068705"/>
                <wp:effectExtent l="0" t="0" r="8890" b="10795"/>
                <wp:wrapNone/>
                <wp:docPr id="258" name="Lin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6510" cy="10687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AA0D3F2" id="Line 241" o:spid="_x0000_s1026" style="position:absolute;z-index:2685009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pt,2.05pt" to="68pt,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" strokecolor="#292526">
                <o:lock v:ext="edit" shapetype="f"/>
              </v:lin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240" behindDoc="0" locked="0" layoutInCell="1" allowOverlap="1" wp14:anchorId="17140E0B" wp14:editId="776B67C0">
                <wp:simplePos x="0" y="0"/>
                <wp:positionH relativeFrom="page">
                  <wp:posOffset>3575050</wp:posOffset>
                </wp:positionH>
                <wp:positionV relativeFrom="paragraph">
                  <wp:posOffset>584200</wp:posOffset>
                </wp:positionV>
                <wp:extent cx="1501140" cy="0"/>
                <wp:effectExtent l="0" t="12700" r="10160" b="0"/>
                <wp:wrapNone/>
                <wp:docPr id="257" name="Lin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5B77A96" id="Line 155" o:spid="_x0000_s1026" style="position:absolute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1.5pt,46pt" to="399.7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sz w:val="80"/>
        </w:rPr>
        <w:t>8+8=</w:t>
      </w:r>
    </w:p>
    <w:p w14:paraId="77CB0A03" w14:textId="77777777" w:rsidR="00045F1C" w:rsidRPr="00193C3B" w:rsidRDefault="00DE202F">
      <w:pPr>
        <w:pStyle w:val="BodyText"/>
        <w:rPr>
          <w:rFonts w:ascii="NTFPreCursivef" w:hAnsi="NTFPreCursivef"/>
          <w:sz w:val="20"/>
        </w:rPr>
      </w:pPr>
      <w:r w:rsidRPr="00193C3B">
        <w:rPr>
          <w:rFonts w:ascii="NTFPreCursivef" w:hAnsi="NTFPreCursivef"/>
          <w:noProof/>
          <w:sz w:val="20"/>
          <w:lang w:bidi="ar-SA"/>
        </w:rPr>
        <w:drawing>
          <wp:anchor distT="0" distB="0" distL="114300" distR="114300" simplePos="0" relativeHeight="268546007" behindDoc="0" locked="0" layoutInCell="1" allowOverlap="1" wp14:anchorId="6E7833F2" wp14:editId="146DCD38">
            <wp:simplePos x="0" y="0"/>
            <wp:positionH relativeFrom="column">
              <wp:posOffset>1080770</wp:posOffset>
            </wp:positionH>
            <wp:positionV relativeFrom="paragraph">
              <wp:posOffset>29210</wp:posOffset>
            </wp:positionV>
            <wp:extent cx="100965" cy="100965"/>
            <wp:effectExtent l="0" t="0" r="0" b="0"/>
            <wp:wrapNone/>
            <wp:docPr id="256" name="Picture 1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20"/>
          <w:lang w:bidi="ar-SA"/>
        </w:rPr>
        <w:drawing>
          <wp:anchor distT="0" distB="0" distL="114300" distR="114300" simplePos="0" relativeHeight="268543959" behindDoc="0" locked="0" layoutInCell="1" allowOverlap="1" wp14:anchorId="53668C06" wp14:editId="2016A23D">
            <wp:simplePos x="0" y="0"/>
            <wp:positionH relativeFrom="column">
              <wp:posOffset>528320</wp:posOffset>
            </wp:positionH>
            <wp:positionV relativeFrom="paragraph">
              <wp:posOffset>29210</wp:posOffset>
            </wp:positionV>
            <wp:extent cx="100965" cy="100965"/>
            <wp:effectExtent l="0" t="0" r="0" b="0"/>
            <wp:wrapNone/>
            <wp:docPr id="255" name="Picture 1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20"/>
          <w:lang w:bidi="ar-SA"/>
        </w:rPr>
        <w:drawing>
          <wp:anchor distT="0" distB="0" distL="114300" distR="114300" simplePos="0" relativeHeight="268540887" behindDoc="0" locked="0" layoutInCell="1" allowOverlap="1" wp14:anchorId="1F5AD2C2" wp14:editId="7A5412B9">
            <wp:simplePos x="0" y="0"/>
            <wp:positionH relativeFrom="column">
              <wp:posOffset>924560</wp:posOffset>
            </wp:positionH>
            <wp:positionV relativeFrom="paragraph">
              <wp:posOffset>29210</wp:posOffset>
            </wp:positionV>
            <wp:extent cx="100965" cy="100965"/>
            <wp:effectExtent l="0" t="0" r="0" b="0"/>
            <wp:wrapNone/>
            <wp:docPr id="254" name="Picture 2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20"/>
          <w:lang w:bidi="ar-SA"/>
        </w:rPr>
        <w:drawing>
          <wp:anchor distT="0" distB="0" distL="114300" distR="114300" simplePos="0" relativeHeight="268534743" behindDoc="0" locked="0" layoutInCell="1" allowOverlap="1" wp14:anchorId="065F3088" wp14:editId="0CD5857C">
            <wp:simplePos x="0" y="0"/>
            <wp:positionH relativeFrom="column">
              <wp:posOffset>685165</wp:posOffset>
            </wp:positionH>
            <wp:positionV relativeFrom="paragraph">
              <wp:posOffset>29210</wp:posOffset>
            </wp:positionV>
            <wp:extent cx="100965" cy="100965"/>
            <wp:effectExtent l="0" t="0" r="0" b="0"/>
            <wp:wrapNone/>
            <wp:docPr id="253" name="Picture 2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4C082E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56E2A68D" w14:textId="77777777" w:rsidR="00045F1C" w:rsidRPr="00193C3B" w:rsidRDefault="00DE202F">
      <w:pPr>
        <w:pStyle w:val="BodyText"/>
        <w:rPr>
          <w:rFonts w:ascii="NTFPreCursivef" w:hAnsi="NTFPreCursivef"/>
          <w:sz w:val="20"/>
        </w:rPr>
      </w:pPr>
      <w:r w:rsidRPr="00193C3B">
        <w:rPr>
          <w:rFonts w:ascii="NTFPreCursivef" w:hAnsi="NTFPreCursivef"/>
          <w:noProof/>
          <w:sz w:val="20"/>
          <w:lang w:bidi="ar-SA"/>
        </w:rPr>
        <w:drawing>
          <wp:anchor distT="0" distB="0" distL="114300" distR="114300" simplePos="0" relativeHeight="268497879" behindDoc="0" locked="0" layoutInCell="1" allowOverlap="1" wp14:anchorId="766EA2BC" wp14:editId="0D660B73">
            <wp:simplePos x="0" y="0"/>
            <wp:positionH relativeFrom="column">
              <wp:posOffset>80010</wp:posOffset>
            </wp:positionH>
            <wp:positionV relativeFrom="paragraph">
              <wp:posOffset>94615</wp:posOffset>
            </wp:positionV>
            <wp:extent cx="1552575" cy="3420745"/>
            <wp:effectExtent l="0" t="0" r="0" b="0"/>
            <wp:wrapNone/>
            <wp:docPr id="252" name="Picture 2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3420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1C40E5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66F26A94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7CEFA45A" w14:textId="77777777" w:rsidR="00045F1C" w:rsidRPr="00193C3B" w:rsidRDefault="00045F1C">
      <w:pPr>
        <w:pStyle w:val="BodyText"/>
        <w:spacing w:before="5"/>
        <w:rPr>
          <w:rFonts w:ascii="NTFPreCursivef" w:hAnsi="NTFPreCursivef"/>
          <w:sz w:val="16"/>
        </w:rPr>
      </w:pPr>
    </w:p>
    <w:p w14:paraId="108102D0" w14:textId="77777777" w:rsidR="00045F1C" w:rsidRPr="00193C3B" w:rsidRDefault="00DE202F">
      <w:pPr>
        <w:spacing w:before="100"/>
        <w:ind w:left="2354" w:right="3646"/>
        <w:jc w:val="center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64439" behindDoc="0" locked="0" layoutInCell="1" allowOverlap="1" wp14:anchorId="1ED1E5B7" wp14:editId="75665406">
            <wp:simplePos x="0" y="0"/>
            <wp:positionH relativeFrom="column">
              <wp:posOffset>1080770</wp:posOffset>
            </wp:positionH>
            <wp:positionV relativeFrom="paragraph">
              <wp:posOffset>635000</wp:posOffset>
            </wp:positionV>
            <wp:extent cx="100965" cy="100965"/>
            <wp:effectExtent l="0" t="0" r="0" b="0"/>
            <wp:wrapNone/>
            <wp:docPr id="251" name="Picture 1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63415" behindDoc="0" locked="0" layoutInCell="1" allowOverlap="1" wp14:anchorId="71B2735F" wp14:editId="6600F3D4">
            <wp:simplePos x="0" y="0"/>
            <wp:positionH relativeFrom="column">
              <wp:posOffset>1080770</wp:posOffset>
            </wp:positionH>
            <wp:positionV relativeFrom="paragraph">
              <wp:posOffset>473075</wp:posOffset>
            </wp:positionV>
            <wp:extent cx="100965" cy="100965"/>
            <wp:effectExtent l="0" t="0" r="0" b="0"/>
            <wp:wrapNone/>
            <wp:docPr id="250" name="Picture 1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62391" behindDoc="0" locked="0" layoutInCell="1" allowOverlap="1" wp14:anchorId="4D96F0A5" wp14:editId="329AC19C">
            <wp:simplePos x="0" y="0"/>
            <wp:positionH relativeFrom="column">
              <wp:posOffset>528320</wp:posOffset>
            </wp:positionH>
            <wp:positionV relativeFrom="paragraph">
              <wp:posOffset>635000</wp:posOffset>
            </wp:positionV>
            <wp:extent cx="100965" cy="100965"/>
            <wp:effectExtent l="0" t="0" r="0" b="0"/>
            <wp:wrapNone/>
            <wp:docPr id="249" name="Picture 1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61367" behindDoc="0" locked="0" layoutInCell="1" allowOverlap="1" wp14:anchorId="76024513" wp14:editId="5020EE13">
            <wp:simplePos x="0" y="0"/>
            <wp:positionH relativeFrom="column">
              <wp:posOffset>528320</wp:posOffset>
            </wp:positionH>
            <wp:positionV relativeFrom="paragraph">
              <wp:posOffset>473075</wp:posOffset>
            </wp:positionV>
            <wp:extent cx="100965" cy="100965"/>
            <wp:effectExtent l="0" t="0" r="0" b="0"/>
            <wp:wrapNone/>
            <wp:docPr id="248" name="Picture 1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60343" behindDoc="0" locked="0" layoutInCell="1" allowOverlap="1" wp14:anchorId="1A5A38A1" wp14:editId="123B3748">
            <wp:simplePos x="0" y="0"/>
            <wp:positionH relativeFrom="column">
              <wp:posOffset>1080770</wp:posOffset>
            </wp:positionH>
            <wp:positionV relativeFrom="paragraph">
              <wp:posOffset>311150</wp:posOffset>
            </wp:positionV>
            <wp:extent cx="100965" cy="100965"/>
            <wp:effectExtent l="0" t="0" r="0" b="0"/>
            <wp:wrapNone/>
            <wp:docPr id="247" name="Picture 1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58295" behindDoc="0" locked="0" layoutInCell="1" allowOverlap="1" wp14:anchorId="04C480E1" wp14:editId="0190E24D">
            <wp:simplePos x="0" y="0"/>
            <wp:positionH relativeFrom="column">
              <wp:posOffset>924560</wp:posOffset>
            </wp:positionH>
            <wp:positionV relativeFrom="paragraph">
              <wp:posOffset>635000</wp:posOffset>
            </wp:positionV>
            <wp:extent cx="100965" cy="100965"/>
            <wp:effectExtent l="0" t="0" r="0" b="0"/>
            <wp:wrapNone/>
            <wp:docPr id="246" name="Picture 1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57271" behindDoc="0" locked="0" layoutInCell="1" allowOverlap="1" wp14:anchorId="2E465E0B" wp14:editId="5C929D11">
            <wp:simplePos x="0" y="0"/>
            <wp:positionH relativeFrom="column">
              <wp:posOffset>924560</wp:posOffset>
            </wp:positionH>
            <wp:positionV relativeFrom="paragraph">
              <wp:posOffset>473075</wp:posOffset>
            </wp:positionV>
            <wp:extent cx="100965" cy="100965"/>
            <wp:effectExtent l="0" t="0" r="0" b="0"/>
            <wp:wrapNone/>
            <wp:docPr id="245" name="Picture 1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56247" behindDoc="0" locked="0" layoutInCell="1" allowOverlap="1" wp14:anchorId="7FA08F0B" wp14:editId="4D9C96E0">
            <wp:simplePos x="0" y="0"/>
            <wp:positionH relativeFrom="column">
              <wp:posOffset>685165</wp:posOffset>
            </wp:positionH>
            <wp:positionV relativeFrom="paragraph">
              <wp:posOffset>311150</wp:posOffset>
            </wp:positionV>
            <wp:extent cx="100965" cy="100965"/>
            <wp:effectExtent l="0" t="0" r="0" b="0"/>
            <wp:wrapNone/>
            <wp:docPr id="244" name="Picture 1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55223" behindDoc="0" locked="0" layoutInCell="1" allowOverlap="1" wp14:anchorId="0B54EF36" wp14:editId="5469AA4E">
            <wp:simplePos x="0" y="0"/>
            <wp:positionH relativeFrom="column">
              <wp:posOffset>1080770</wp:posOffset>
            </wp:positionH>
            <wp:positionV relativeFrom="paragraph">
              <wp:posOffset>149225</wp:posOffset>
            </wp:positionV>
            <wp:extent cx="100965" cy="100965"/>
            <wp:effectExtent l="0" t="0" r="0" b="0"/>
            <wp:wrapNone/>
            <wp:docPr id="243" name="Picture 1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54199" behindDoc="0" locked="0" layoutInCell="1" allowOverlap="1" wp14:anchorId="74B75B4F" wp14:editId="3936D1E5">
            <wp:simplePos x="0" y="0"/>
            <wp:positionH relativeFrom="column">
              <wp:posOffset>685165</wp:posOffset>
            </wp:positionH>
            <wp:positionV relativeFrom="paragraph">
              <wp:posOffset>149225</wp:posOffset>
            </wp:positionV>
            <wp:extent cx="100965" cy="100965"/>
            <wp:effectExtent l="0" t="0" r="0" b="0"/>
            <wp:wrapNone/>
            <wp:docPr id="242" name="Picture 1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53175" behindDoc="0" locked="0" layoutInCell="1" allowOverlap="1" wp14:anchorId="071F2320" wp14:editId="50932970">
            <wp:simplePos x="0" y="0"/>
            <wp:positionH relativeFrom="column">
              <wp:posOffset>924560</wp:posOffset>
            </wp:positionH>
            <wp:positionV relativeFrom="paragraph">
              <wp:posOffset>311150</wp:posOffset>
            </wp:positionV>
            <wp:extent cx="100965" cy="100965"/>
            <wp:effectExtent l="0" t="0" r="0" b="0"/>
            <wp:wrapNone/>
            <wp:docPr id="241" name="Picture 1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51127" behindDoc="0" locked="0" layoutInCell="1" allowOverlap="1" wp14:anchorId="38A98AF9" wp14:editId="5B4551C4">
            <wp:simplePos x="0" y="0"/>
            <wp:positionH relativeFrom="column">
              <wp:posOffset>685165</wp:posOffset>
            </wp:positionH>
            <wp:positionV relativeFrom="paragraph">
              <wp:posOffset>635000</wp:posOffset>
            </wp:positionV>
            <wp:extent cx="100965" cy="100965"/>
            <wp:effectExtent l="0" t="0" r="0" b="0"/>
            <wp:wrapNone/>
            <wp:docPr id="240" name="Picture 1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50103" behindDoc="0" locked="0" layoutInCell="1" allowOverlap="1" wp14:anchorId="0D5EA7D8" wp14:editId="0359C291">
            <wp:simplePos x="0" y="0"/>
            <wp:positionH relativeFrom="column">
              <wp:posOffset>685165</wp:posOffset>
            </wp:positionH>
            <wp:positionV relativeFrom="paragraph">
              <wp:posOffset>473075</wp:posOffset>
            </wp:positionV>
            <wp:extent cx="100965" cy="100965"/>
            <wp:effectExtent l="0" t="0" r="0" b="0"/>
            <wp:wrapNone/>
            <wp:docPr id="239" name="Picture 1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49079" behindDoc="0" locked="0" layoutInCell="1" allowOverlap="1" wp14:anchorId="2589F7E3" wp14:editId="38F796AF">
            <wp:simplePos x="0" y="0"/>
            <wp:positionH relativeFrom="column">
              <wp:posOffset>528320</wp:posOffset>
            </wp:positionH>
            <wp:positionV relativeFrom="paragraph">
              <wp:posOffset>311150</wp:posOffset>
            </wp:positionV>
            <wp:extent cx="100965" cy="100965"/>
            <wp:effectExtent l="0" t="0" r="0" b="0"/>
            <wp:wrapNone/>
            <wp:docPr id="238" name="Picture 1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48055" behindDoc="0" locked="0" layoutInCell="1" allowOverlap="1" wp14:anchorId="0D5C7B8A" wp14:editId="2FFC06F2">
            <wp:simplePos x="0" y="0"/>
            <wp:positionH relativeFrom="column">
              <wp:posOffset>924560</wp:posOffset>
            </wp:positionH>
            <wp:positionV relativeFrom="paragraph">
              <wp:posOffset>149225</wp:posOffset>
            </wp:positionV>
            <wp:extent cx="100965" cy="100965"/>
            <wp:effectExtent l="0" t="0" r="0" b="0"/>
            <wp:wrapNone/>
            <wp:docPr id="237" name="Picture 1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47031" behindDoc="0" locked="0" layoutInCell="1" allowOverlap="1" wp14:anchorId="72A33306" wp14:editId="79E96776">
            <wp:simplePos x="0" y="0"/>
            <wp:positionH relativeFrom="column">
              <wp:posOffset>528320</wp:posOffset>
            </wp:positionH>
            <wp:positionV relativeFrom="paragraph">
              <wp:posOffset>149225</wp:posOffset>
            </wp:positionV>
            <wp:extent cx="100965" cy="100965"/>
            <wp:effectExtent l="0" t="0" r="0" b="0"/>
            <wp:wrapNone/>
            <wp:docPr id="236" name="Picture 1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501975" behindDoc="0" locked="0" layoutInCell="1" allowOverlap="1" wp14:anchorId="0A33047E" wp14:editId="62401B88">
                <wp:simplePos x="0" y="0"/>
                <wp:positionH relativeFrom="column">
                  <wp:posOffset>847090</wp:posOffset>
                </wp:positionH>
                <wp:positionV relativeFrom="paragraph">
                  <wp:posOffset>22860</wp:posOffset>
                </wp:positionV>
                <wp:extent cx="16510" cy="1068705"/>
                <wp:effectExtent l="0" t="0" r="8890" b="10795"/>
                <wp:wrapNone/>
                <wp:docPr id="235" name="Line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6510" cy="10687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3F3EAC8" id="Line 240" o:spid="_x0000_s1026" style="position:absolute;z-index:2685019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pt,1.8pt" to="68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" strokecolor="#292526">
                <o:lock v:ext="edit" shapetype="f"/>
              </v:lin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264" behindDoc="0" locked="0" layoutInCell="1" allowOverlap="1" wp14:anchorId="506D0E5E" wp14:editId="02CCFD73">
                <wp:simplePos x="0" y="0"/>
                <wp:positionH relativeFrom="page">
                  <wp:posOffset>3575050</wp:posOffset>
                </wp:positionH>
                <wp:positionV relativeFrom="paragraph">
                  <wp:posOffset>584200</wp:posOffset>
                </wp:positionV>
                <wp:extent cx="1501140" cy="0"/>
                <wp:effectExtent l="0" t="12700" r="10160" b="0"/>
                <wp:wrapNone/>
                <wp:docPr id="234" name="Lin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3837269" id="Line 154" o:spid="_x0000_s1026" style="position:absolute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1.5pt,46pt" to="399.7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w w:val="105"/>
          <w:sz w:val="80"/>
        </w:rPr>
        <w:t>9+9=</w:t>
      </w:r>
    </w:p>
    <w:p w14:paraId="4055B19D" w14:textId="77777777" w:rsidR="00045F1C" w:rsidRPr="00193C3B" w:rsidRDefault="00DE202F">
      <w:pPr>
        <w:pStyle w:val="BodyText"/>
        <w:rPr>
          <w:rFonts w:ascii="NTFPreCursivef" w:hAnsi="NTFPreCursivef"/>
          <w:sz w:val="20"/>
        </w:rPr>
      </w:pPr>
      <w:r w:rsidRPr="00193C3B">
        <w:rPr>
          <w:rFonts w:ascii="NTFPreCursivef" w:hAnsi="NTFPreCursivef"/>
          <w:noProof/>
          <w:sz w:val="20"/>
          <w:lang w:bidi="ar-SA"/>
        </w:rPr>
        <w:drawing>
          <wp:anchor distT="0" distB="0" distL="114300" distR="114300" simplePos="0" relativeHeight="268559319" behindDoc="0" locked="0" layoutInCell="1" allowOverlap="1" wp14:anchorId="0D23DB54" wp14:editId="33A1E1FC">
            <wp:simplePos x="0" y="0"/>
            <wp:positionH relativeFrom="column">
              <wp:posOffset>924560</wp:posOffset>
            </wp:positionH>
            <wp:positionV relativeFrom="paragraph">
              <wp:posOffset>123825</wp:posOffset>
            </wp:positionV>
            <wp:extent cx="100965" cy="100965"/>
            <wp:effectExtent l="0" t="0" r="0" b="0"/>
            <wp:wrapNone/>
            <wp:docPr id="233" name="Picture 1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20"/>
          <w:lang w:bidi="ar-SA"/>
        </w:rPr>
        <w:drawing>
          <wp:anchor distT="0" distB="0" distL="114300" distR="114300" simplePos="0" relativeHeight="268552151" behindDoc="0" locked="0" layoutInCell="1" allowOverlap="1" wp14:anchorId="6467616B" wp14:editId="6D113181">
            <wp:simplePos x="0" y="0"/>
            <wp:positionH relativeFrom="column">
              <wp:posOffset>685165</wp:posOffset>
            </wp:positionH>
            <wp:positionV relativeFrom="paragraph">
              <wp:posOffset>123825</wp:posOffset>
            </wp:positionV>
            <wp:extent cx="100965" cy="100965"/>
            <wp:effectExtent l="0" t="0" r="0" b="0"/>
            <wp:wrapNone/>
            <wp:docPr id="232" name="Picture 1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8BBBE3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35B3C3DD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4C6DCB4D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2B1D36E5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1ACFB494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2D4F4CE3" w14:textId="77777777" w:rsidR="00045F1C" w:rsidRPr="00193C3B" w:rsidRDefault="00045F1C">
      <w:pPr>
        <w:pStyle w:val="BodyText"/>
        <w:spacing w:before="1"/>
        <w:rPr>
          <w:rFonts w:ascii="NTFPreCursivef" w:hAnsi="NTFPreCursivef"/>
          <w:sz w:val="16"/>
        </w:rPr>
      </w:pPr>
    </w:p>
    <w:p w14:paraId="56456001" w14:textId="77777777" w:rsidR="00045F1C" w:rsidRPr="00193C3B" w:rsidRDefault="00DE202F">
      <w:pPr>
        <w:spacing w:before="100"/>
        <w:ind w:left="3263" w:right="3611"/>
        <w:jc w:val="center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84919" behindDoc="0" locked="0" layoutInCell="1" allowOverlap="1" wp14:anchorId="47A50C1D" wp14:editId="21CE7DE4">
            <wp:simplePos x="0" y="0"/>
            <wp:positionH relativeFrom="column">
              <wp:posOffset>1073150</wp:posOffset>
            </wp:positionH>
            <wp:positionV relativeFrom="paragraph">
              <wp:posOffset>783590</wp:posOffset>
            </wp:positionV>
            <wp:extent cx="100965" cy="100965"/>
            <wp:effectExtent l="0" t="0" r="0" b="0"/>
            <wp:wrapNone/>
            <wp:docPr id="231" name="Picture 1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83895" behindDoc="0" locked="0" layoutInCell="1" allowOverlap="1" wp14:anchorId="09C06701" wp14:editId="353C364E">
            <wp:simplePos x="0" y="0"/>
            <wp:positionH relativeFrom="column">
              <wp:posOffset>1073150</wp:posOffset>
            </wp:positionH>
            <wp:positionV relativeFrom="paragraph">
              <wp:posOffset>621665</wp:posOffset>
            </wp:positionV>
            <wp:extent cx="100965" cy="100965"/>
            <wp:effectExtent l="0" t="0" r="0" b="0"/>
            <wp:wrapNone/>
            <wp:docPr id="230" name="Picture 1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82871" behindDoc="0" locked="0" layoutInCell="1" allowOverlap="1" wp14:anchorId="61FC16DD" wp14:editId="1F0615E5">
            <wp:simplePos x="0" y="0"/>
            <wp:positionH relativeFrom="column">
              <wp:posOffset>1073150</wp:posOffset>
            </wp:positionH>
            <wp:positionV relativeFrom="paragraph">
              <wp:posOffset>459740</wp:posOffset>
            </wp:positionV>
            <wp:extent cx="100965" cy="100965"/>
            <wp:effectExtent l="0" t="0" r="0" b="0"/>
            <wp:wrapNone/>
            <wp:docPr id="229" name="Picture 1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81847" behindDoc="0" locked="0" layoutInCell="1" allowOverlap="1" wp14:anchorId="4782C476" wp14:editId="7EB7CDA3">
            <wp:simplePos x="0" y="0"/>
            <wp:positionH relativeFrom="column">
              <wp:posOffset>520700</wp:posOffset>
            </wp:positionH>
            <wp:positionV relativeFrom="paragraph">
              <wp:posOffset>783590</wp:posOffset>
            </wp:positionV>
            <wp:extent cx="100965" cy="100965"/>
            <wp:effectExtent l="0" t="0" r="0" b="0"/>
            <wp:wrapNone/>
            <wp:docPr id="228" name="Picture 1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80823" behindDoc="0" locked="0" layoutInCell="1" allowOverlap="1" wp14:anchorId="6C58E032" wp14:editId="289DD347">
            <wp:simplePos x="0" y="0"/>
            <wp:positionH relativeFrom="column">
              <wp:posOffset>520700</wp:posOffset>
            </wp:positionH>
            <wp:positionV relativeFrom="paragraph">
              <wp:posOffset>621665</wp:posOffset>
            </wp:positionV>
            <wp:extent cx="100965" cy="100965"/>
            <wp:effectExtent l="0" t="0" r="0" b="0"/>
            <wp:wrapNone/>
            <wp:docPr id="227" name="Picture 1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79799" behindDoc="0" locked="0" layoutInCell="1" allowOverlap="1" wp14:anchorId="49BF2109" wp14:editId="446332BB">
            <wp:simplePos x="0" y="0"/>
            <wp:positionH relativeFrom="column">
              <wp:posOffset>520700</wp:posOffset>
            </wp:positionH>
            <wp:positionV relativeFrom="paragraph">
              <wp:posOffset>459740</wp:posOffset>
            </wp:positionV>
            <wp:extent cx="100965" cy="100965"/>
            <wp:effectExtent l="0" t="0" r="0" b="0"/>
            <wp:wrapNone/>
            <wp:docPr id="226" name="Picture 1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78775" behindDoc="0" locked="0" layoutInCell="1" allowOverlap="1" wp14:anchorId="2C9E0F52" wp14:editId="46BE7908">
            <wp:simplePos x="0" y="0"/>
            <wp:positionH relativeFrom="column">
              <wp:posOffset>1073150</wp:posOffset>
            </wp:positionH>
            <wp:positionV relativeFrom="paragraph">
              <wp:posOffset>297815</wp:posOffset>
            </wp:positionV>
            <wp:extent cx="100965" cy="100965"/>
            <wp:effectExtent l="0" t="0" r="0" b="0"/>
            <wp:wrapNone/>
            <wp:docPr id="225" name="Picture 1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77751" behindDoc="0" locked="0" layoutInCell="1" allowOverlap="1" wp14:anchorId="1436033F" wp14:editId="77274B78">
            <wp:simplePos x="0" y="0"/>
            <wp:positionH relativeFrom="column">
              <wp:posOffset>916940</wp:posOffset>
            </wp:positionH>
            <wp:positionV relativeFrom="paragraph">
              <wp:posOffset>783590</wp:posOffset>
            </wp:positionV>
            <wp:extent cx="100965" cy="100965"/>
            <wp:effectExtent l="0" t="0" r="0" b="0"/>
            <wp:wrapNone/>
            <wp:docPr id="224" name="Picture 1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76727" behindDoc="0" locked="0" layoutInCell="1" allowOverlap="1" wp14:anchorId="398734A7" wp14:editId="12FBC077">
            <wp:simplePos x="0" y="0"/>
            <wp:positionH relativeFrom="column">
              <wp:posOffset>916940</wp:posOffset>
            </wp:positionH>
            <wp:positionV relativeFrom="paragraph">
              <wp:posOffset>621665</wp:posOffset>
            </wp:positionV>
            <wp:extent cx="100965" cy="100965"/>
            <wp:effectExtent l="0" t="0" r="0" b="0"/>
            <wp:wrapNone/>
            <wp:docPr id="223" name="Picture 1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75703" behindDoc="0" locked="0" layoutInCell="1" allowOverlap="1" wp14:anchorId="5F1347E1" wp14:editId="01B97ADA">
            <wp:simplePos x="0" y="0"/>
            <wp:positionH relativeFrom="column">
              <wp:posOffset>916940</wp:posOffset>
            </wp:positionH>
            <wp:positionV relativeFrom="paragraph">
              <wp:posOffset>459740</wp:posOffset>
            </wp:positionV>
            <wp:extent cx="100965" cy="100965"/>
            <wp:effectExtent l="0" t="0" r="0" b="0"/>
            <wp:wrapNone/>
            <wp:docPr id="222" name="Picture 1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74679" behindDoc="0" locked="0" layoutInCell="1" allowOverlap="1" wp14:anchorId="43AAB731" wp14:editId="07429CE9">
            <wp:simplePos x="0" y="0"/>
            <wp:positionH relativeFrom="column">
              <wp:posOffset>677545</wp:posOffset>
            </wp:positionH>
            <wp:positionV relativeFrom="paragraph">
              <wp:posOffset>297815</wp:posOffset>
            </wp:positionV>
            <wp:extent cx="100965" cy="100965"/>
            <wp:effectExtent l="0" t="0" r="0" b="0"/>
            <wp:wrapNone/>
            <wp:docPr id="221" name="Picture 1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73655" behindDoc="0" locked="0" layoutInCell="1" allowOverlap="1" wp14:anchorId="218A536A" wp14:editId="52AEC8E5">
            <wp:simplePos x="0" y="0"/>
            <wp:positionH relativeFrom="column">
              <wp:posOffset>1073150</wp:posOffset>
            </wp:positionH>
            <wp:positionV relativeFrom="paragraph">
              <wp:posOffset>135890</wp:posOffset>
            </wp:positionV>
            <wp:extent cx="100965" cy="100965"/>
            <wp:effectExtent l="0" t="0" r="0" b="0"/>
            <wp:wrapNone/>
            <wp:docPr id="220" name="Picture 1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72631" behindDoc="0" locked="0" layoutInCell="1" allowOverlap="1" wp14:anchorId="165DECA9" wp14:editId="2C4CBF5A">
            <wp:simplePos x="0" y="0"/>
            <wp:positionH relativeFrom="column">
              <wp:posOffset>677545</wp:posOffset>
            </wp:positionH>
            <wp:positionV relativeFrom="paragraph">
              <wp:posOffset>135890</wp:posOffset>
            </wp:positionV>
            <wp:extent cx="100965" cy="100965"/>
            <wp:effectExtent l="0" t="0" r="0" b="0"/>
            <wp:wrapNone/>
            <wp:docPr id="219" name="Picture 1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71607" behindDoc="0" locked="0" layoutInCell="1" allowOverlap="1" wp14:anchorId="17559CC4" wp14:editId="4A6BC01A">
            <wp:simplePos x="0" y="0"/>
            <wp:positionH relativeFrom="column">
              <wp:posOffset>916940</wp:posOffset>
            </wp:positionH>
            <wp:positionV relativeFrom="paragraph">
              <wp:posOffset>297815</wp:posOffset>
            </wp:positionV>
            <wp:extent cx="100965" cy="100965"/>
            <wp:effectExtent l="0" t="0" r="0" b="0"/>
            <wp:wrapNone/>
            <wp:docPr id="218" name="Picture 1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70583" behindDoc="0" locked="0" layoutInCell="1" allowOverlap="1" wp14:anchorId="22B5886D" wp14:editId="293F956A">
            <wp:simplePos x="0" y="0"/>
            <wp:positionH relativeFrom="column">
              <wp:posOffset>677545</wp:posOffset>
            </wp:positionH>
            <wp:positionV relativeFrom="paragraph">
              <wp:posOffset>783590</wp:posOffset>
            </wp:positionV>
            <wp:extent cx="100965" cy="100965"/>
            <wp:effectExtent l="0" t="0" r="0" b="0"/>
            <wp:wrapNone/>
            <wp:docPr id="217" name="Picture 1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69559" behindDoc="0" locked="0" layoutInCell="1" allowOverlap="1" wp14:anchorId="0753D8DB" wp14:editId="36B2F8C4">
            <wp:simplePos x="0" y="0"/>
            <wp:positionH relativeFrom="column">
              <wp:posOffset>677545</wp:posOffset>
            </wp:positionH>
            <wp:positionV relativeFrom="paragraph">
              <wp:posOffset>621665</wp:posOffset>
            </wp:positionV>
            <wp:extent cx="100965" cy="100965"/>
            <wp:effectExtent l="0" t="0" r="0" b="0"/>
            <wp:wrapNone/>
            <wp:docPr id="216" name="Picture 1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68535" behindDoc="0" locked="0" layoutInCell="1" allowOverlap="1" wp14:anchorId="0AFE3B51" wp14:editId="56364A2C">
            <wp:simplePos x="0" y="0"/>
            <wp:positionH relativeFrom="column">
              <wp:posOffset>677545</wp:posOffset>
            </wp:positionH>
            <wp:positionV relativeFrom="paragraph">
              <wp:posOffset>459740</wp:posOffset>
            </wp:positionV>
            <wp:extent cx="100965" cy="100965"/>
            <wp:effectExtent l="0" t="0" r="0" b="0"/>
            <wp:wrapNone/>
            <wp:docPr id="215" name="Picture 1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67511" behindDoc="0" locked="0" layoutInCell="1" allowOverlap="1" wp14:anchorId="7BC85937" wp14:editId="50138E03">
            <wp:simplePos x="0" y="0"/>
            <wp:positionH relativeFrom="column">
              <wp:posOffset>520700</wp:posOffset>
            </wp:positionH>
            <wp:positionV relativeFrom="paragraph">
              <wp:posOffset>297815</wp:posOffset>
            </wp:positionV>
            <wp:extent cx="100965" cy="100965"/>
            <wp:effectExtent l="0" t="0" r="0" b="0"/>
            <wp:wrapNone/>
            <wp:docPr id="214" name="Picture 1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66487" behindDoc="0" locked="0" layoutInCell="1" allowOverlap="1" wp14:anchorId="193BECD2" wp14:editId="2AF90510">
            <wp:simplePos x="0" y="0"/>
            <wp:positionH relativeFrom="column">
              <wp:posOffset>916940</wp:posOffset>
            </wp:positionH>
            <wp:positionV relativeFrom="paragraph">
              <wp:posOffset>135890</wp:posOffset>
            </wp:positionV>
            <wp:extent cx="100965" cy="100965"/>
            <wp:effectExtent l="0" t="0" r="0" b="0"/>
            <wp:wrapNone/>
            <wp:docPr id="213" name="Picture 1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65463" behindDoc="0" locked="0" layoutInCell="1" allowOverlap="1" wp14:anchorId="2E44094F" wp14:editId="0325F505">
            <wp:simplePos x="0" y="0"/>
            <wp:positionH relativeFrom="column">
              <wp:posOffset>520700</wp:posOffset>
            </wp:positionH>
            <wp:positionV relativeFrom="paragraph">
              <wp:posOffset>135890</wp:posOffset>
            </wp:positionV>
            <wp:extent cx="100965" cy="100965"/>
            <wp:effectExtent l="0" t="0" r="0" b="0"/>
            <wp:wrapNone/>
            <wp:docPr id="212" name="Picture 1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0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502999" behindDoc="0" locked="0" layoutInCell="1" allowOverlap="1" wp14:anchorId="623561B5" wp14:editId="34F252FE">
                <wp:simplePos x="0" y="0"/>
                <wp:positionH relativeFrom="column">
                  <wp:posOffset>847090</wp:posOffset>
                </wp:positionH>
                <wp:positionV relativeFrom="paragraph">
                  <wp:posOffset>22225</wp:posOffset>
                </wp:positionV>
                <wp:extent cx="16510" cy="1069340"/>
                <wp:effectExtent l="0" t="0" r="8890" b="10160"/>
                <wp:wrapNone/>
                <wp:docPr id="211" name="Line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6510" cy="10693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088D730" id="Line 239" o:spid="_x0000_s1026" style="position:absolute;z-index:2685029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pt,1.75pt" to="68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" strokecolor="#292526">
                <o:lock v:ext="edit" shapetype="f"/>
              </v:lin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288" behindDoc="0" locked="0" layoutInCell="1" allowOverlap="1" wp14:anchorId="4F66BCE1" wp14:editId="3368DF14">
                <wp:simplePos x="0" y="0"/>
                <wp:positionH relativeFrom="page">
                  <wp:posOffset>4174490</wp:posOffset>
                </wp:positionH>
                <wp:positionV relativeFrom="paragraph">
                  <wp:posOffset>584200</wp:posOffset>
                </wp:positionV>
                <wp:extent cx="901700" cy="0"/>
                <wp:effectExtent l="0" t="12700" r="0" b="0"/>
                <wp:wrapNone/>
                <wp:docPr id="210" name="Lin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017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FE0AE82" id="Line 153" o:spid="_x0000_s1026" style="position:absolute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8.7pt,46pt" to="399.7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w w:val="110"/>
          <w:sz w:val="80"/>
        </w:rPr>
        <w:t>10+10=</w:t>
      </w:r>
    </w:p>
    <w:p w14:paraId="3E80E167" w14:textId="77777777" w:rsidR="00045F1C" w:rsidRPr="00193C3B" w:rsidRDefault="00045F1C">
      <w:pPr>
        <w:jc w:val="center"/>
        <w:rPr>
          <w:rFonts w:ascii="NTFPreCursivef" w:hAnsi="NTFPreCursivef"/>
          <w:sz w:val="80"/>
        </w:rPr>
        <w:sectPr w:rsidR="00045F1C" w:rsidRPr="00193C3B">
          <w:pgSz w:w="11910" w:h="16840"/>
          <w:pgMar w:top="1580" w:right="1680" w:bottom="1260" w:left="440" w:header="592" w:footer="1061" w:gutter="0"/>
          <w:cols w:space="720"/>
        </w:sectPr>
      </w:pPr>
    </w:p>
    <w:p w14:paraId="7153FA7E" w14:textId="77777777" w:rsidR="00045F1C" w:rsidRPr="00193C3B" w:rsidRDefault="00DE202F">
      <w:pPr>
        <w:pStyle w:val="BodyText"/>
        <w:rPr>
          <w:rFonts w:ascii="NTFPreCursivef" w:hAnsi="NTFPreCursivef"/>
          <w:sz w:val="20"/>
        </w:rPr>
      </w:pPr>
      <w:r w:rsidRPr="00193C3B">
        <w:rPr>
          <w:rFonts w:ascii="NTFPreCursivef" w:hAnsi="NTFPreCursivef"/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68448727" behindDoc="0" locked="0" layoutInCell="1" allowOverlap="1" wp14:anchorId="5942C5DA" wp14:editId="71AD0FE3">
                <wp:simplePos x="0" y="0"/>
                <wp:positionH relativeFrom="page">
                  <wp:posOffset>387985</wp:posOffset>
                </wp:positionH>
                <wp:positionV relativeFrom="page">
                  <wp:posOffset>431800</wp:posOffset>
                </wp:positionV>
                <wp:extent cx="2035175" cy="269240"/>
                <wp:effectExtent l="0" t="0" r="0" b="0"/>
                <wp:wrapNone/>
                <wp:docPr id="209" name="Text Box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3517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441D94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32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b/>
                                <w:color w:val="292526"/>
                                <w:sz w:val="32"/>
                              </w:rPr>
                              <w:t>Doubles to 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42C5DA" id="Text Box 324" o:spid="_x0000_s1030" type="#_x0000_t202" style="position:absolute;margin-left:30.55pt;margin-top:34pt;width:160.25pt;height:21.2pt;z-index:26844872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" filled="f" stroked="f">
                <v:path arrowok="t"/>
                <v:textbox inset="0,0,0,0">
                  <w:txbxContent>
                    <w:p w14:paraId="54441D94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32"/>
                        </w:rPr>
                      </w:pPr>
                      <w:r w:rsidRPr="00193C3B">
                        <w:rPr>
                          <w:rFonts w:ascii="NTFPreCursivef" w:hAnsi="NTFPreCursivef"/>
                          <w:b/>
                          <w:color w:val="292526"/>
                          <w:sz w:val="32"/>
                        </w:rPr>
                        <w:t>Doubles to 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40535" behindDoc="1" locked="0" layoutInCell="1" allowOverlap="1" wp14:anchorId="1747738D" wp14:editId="2B2893E8">
                <wp:simplePos x="0" y="0"/>
                <wp:positionH relativeFrom="page">
                  <wp:posOffset>3317240</wp:posOffset>
                </wp:positionH>
                <wp:positionV relativeFrom="page">
                  <wp:posOffset>2332355</wp:posOffset>
                </wp:positionV>
                <wp:extent cx="1224280" cy="635000"/>
                <wp:effectExtent l="0" t="0" r="0" b="0"/>
                <wp:wrapNone/>
                <wp:docPr id="208" name="Text 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2428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381489" w14:textId="77777777" w:rsidR="00297827" w:rsidRDefault="00297827" w:rsidP="00297827">
                            <w:pPr>
                              <w:spacing w:before="20"/>
                              <w:ind w:left="20"/>
                              <w:rPr>
                                <w:sz w:val="80"/>
                              </w:rPr>
                            </w:pPr>
                            <w:r>
                              <w:rPr>
                                <w:color w:val="292526"/>
                                <w:w w:val="120"/>
                                <w:sz w:val="80"/>
                              </w:rPr>
                              <w:t>1+1=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747738D" id="Text Box 316" o:spid="_x0000_s1031" type="#_x0000_t202" style="position:absolute;margin-left:261.2pt;margin-top:183.65pt;width:96.4pt;height:50pt;z-index:-2348759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" filled="f" stroked="f">
                <v:path arrowok="t"/>
                <v:textbox inset="0,0,0,0">
                  <w:txbxContent>
                    <w:p w14:paraId="43381489" w14:textId="77777777" w:rsidR="00297827" w:rsidRDefault="00297827" w:rsidP="00297827">
                      <w:pPr>
                        <w:spacing w:before="20"/>
                        <w:ind w:left="20"/>
                        <w:rPr>
                          <w:sz w:val="80"/>
                        </w:rPr>
                      </w:pPr>
                      <w:r>
                        <w:rPr>
                          <w:color w:val="292526"/>
                          <w:w w:val="120"/>
                          <w:sz w:val="80"/>
                        </w:rPr>
                        <w:t>1+1=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39511" behindDoc="1" locked="0" layoutInCell="1" allowOverlap="1" wp14:anchorId="4EBF0126" wp14:editId="109BEECB">
                <wp:simplePos x="0" y="0"/>
                <wp:positionH relativeFrom="page">
                  <wp:posOffset>4528820</wp:posOffset>
                </wp:positionH>
                <wp:positionV relativeFrom="page">
                  <wp:posOffset>2865755</wp:posOffset>
                </wp:positionV>
                <wp:extent cx="1501140" cy="0"/>
                <wp:effectExtent l="0" t="12700" r="10160" b="0"/>
                <wp:wrapNone/>
                <wp:docPr id="207" name="Lin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2E93918" id="Line 315" o:spid="_x0000_s1026" style="position:absolute;z-index:-23487696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6.6pt,225.65pt" to="474.8pt,2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" strokecolor="#292526" strokeweight="2pt">
                <o:lock v:ext="edit" shapetype="f"/>
                <w10:wrap anchorx="page" anchory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268438487" behindDoc="1" locked="0" layoutInCell="1" allowOverlap="1" wp14:anchorId="49248902" wp14:editId="19A8F276">
            <wp:simplePos x="0" y="0"/>
            <wp:positionH relativeFrom="page">
              <wp:posOffset>357264</wp:posOffset>
            </wp:positionH>
            <wp:positionV relativeFrom="page">
              <wp:posOffset>2324100</wp:posOffset>
            </wp:positionV>
            <wp:extent cx="2663451" cy="910814"/>
            <wp:effectExtent l="0" t="0" r="0" b="0"/>
            <wp:wrapNone/>
            <wp:docPr id="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3451" cy="9108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36439" behindDoc="1" locked="0" layoutInCell="1" allowOverlap="1" wp14:anchorId="016A5F74" wp14:editId="68DC9CA9">
                <wp:simplePos x="0" y="0"/>
                <wp:positionH relativeFrom="page">
                  <wp:posOffset>347345</wp:posOffset>
                </wp:positionH>
                <wp:positionV relativeFrom="page">
                  <wp:posOffset>1219835</wp:posOffset>
                </wp:positionV>
                <wp:extent cx="3524250" cy="223520"/>
                <wp:effectExtent l="0" t="0" r="0" b="0"/>
                <wp:wrapNone/>
                <wp:docPr id="206" name="Text Box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2425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C0B47A" w14:textId="77777777" w:rsidR="00297827" w:rsidRPr="00193C3B" w:rsidRDefault="00297827" w:rsidP="00297827">
                            <w:pPr>
                              <w:pStyle w:val="BodyText"/>
                              <w:spacing w:before="20"/>
                              <w:ind w:left="20"/>
                              <w:rPr>
                                <w:rFonts w:ascii="NTFPreCursivef" w:hAnsi="NTFPreCursivef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color w:val="292526"/>
                              </w:rPr>
                              <w:t>Write the number sentence for each dice double.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6A5F74" id="Text Box 314" o:spid="_x0000_s1032" type="#_x0000_t202" style="position:absolute;margin-left:27.35pt;margin-top:96.05pt;width:277.5pt;height:17.6pt;z-index:-2348800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" filled="f" stroked="f">
                <v:path arrowok="t"/>
                <v:textbox inset="0,0,0,0">
                  <w:txbxContent>
                    <w:p w14:paraId="05C0B47A" w14:textId="77777777" w:rsidR="00297827" w:rsidRPr="00193C3B" w:rsidRDefault="00297827" w:rsidP="00297827">
                      <w:pPr>
                        <w:pStyle w:val="BodyText"/>
                        <w:spacing w:before="20"/>
                        <w:ind w:left="20"/>
                        <w:rPr>
                          <w:rFonts w:ascii="NTFPreCursivef" w:hAnsi="NTFPreCursivef"/>
                        </w:rPr>
                      </w:pPr>
                      <w:r w:rsidRPr="00193C3B">
                        <w:rPr>
                          <w:rFonts w:ascii="NTFPreCursivef" w:hAnsi="NTFPreCursivef"/>
                          <w:color w:val="292526"/>
                        </w:rPr>
                        <w:t>Write the number sentence for each dice double.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35415" behindDoc="1" locked="0" layoutInCell="1" allowOverlap="1" wp14:anchorId="7272F016" wp14:editId="3E71687D">
                <wp:simplePos x="0" y="0"/>
                <wp:positionH relativeFrom="page">
                  <wp:posOffset>2655570</wp:posOffset>
                </wp:positionH>
                <wp:positionV relativeFrom="page">
                  <wp:posOffset>545465</wp:posOffset>
                </wp:positionV>
                <wp:extent cx="2249805" cy="482600"/>
                <wp:effectExtent l="0" t="0" r="0" b="0"/>
                <wp:wrapNone/>
                <wp:docPr id="205" name="Text Box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249805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C65EF8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60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b/>
                                <w:color w:val="292526"/>
                                <w:sz w:val="60"/>
                              </w:rPr>
                              <w:t>Dice Doubles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72F016" id="Text Box 313" o:spid="_x0000_s1033" type="#_x0000_t202" style="position:absolute;margin-left:209.1pt;margin-top:42.95pt;width:177.15pt;height:38pt;z-index:-23488106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" filled="f" stroked="f">
                <v:path arrowok="t"/>
                <v:textbox inset="0,0,0,0">
                  <w:txbxContent>
                    <w:p w14:paraId="21C65EF8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60"/>
                        </w:rPr>
                      </w:pPr>
                      <w:r w:rsidRPr="00193C3B">
                        <w:rPr>
                          <w:rFonts w:ascii="NTFPreCursivef" w:hAnsi="NTFPreCursivef"/>
                          <w:b/>
                          <w:color w:val="292526"/>
                          <w:sz w:val="60"/>
                        </w:rPr>
                        <w:t>Dice Doubles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384" behindDoc="0" locked="0" layoutInCell="1" allowOverlap="1" wp14:anchorId="1FC25DDA" wp14:editId="7E9730E2">
                <wp:simplePos x="0" y="0"/>
                <wp:positionH relativeFrom="page">
                  <wp:posOffset>4528820</wp:posOffset>
                </wp:positionH>
                <wp:positionV relativeFrom="page">
                  <wp:posOffset>9165590</wp:posOffset>
                </wp:positionV>
                <wp:extent cx="1501140" cy="0"/>
                <wp:effectExtent l="0" t="12700" r="10160" b="0"/>
                <wp:wrapNone/>
                <wp:docPr id="204" name="Lin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36CDE48" id="Line 152" o:spid="_x0000_s1026" style="position:absolute;z-index:1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6.6pt,721.7pt" to="474.8pt,7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" strokecolor="#292526" strokeweight="2pt">
                <o:lock v:ext="edit" shapetype="f"/>
                <w10:wrap anchorx="page" anchory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1456" behindDoc="0" locked="0" layoutInCell="1" allowOverlap="1" wp14:anchorId="093B5341" wp14:editId="43F58F8C">
            <wp:simplePos x="0" y="0"/>
            <wp:positionH relativeFrom="page">
              <wp:posOffset>360000</wp:posOffset>
            </wp:positionH>
            <wp:positionV relativeFrom="page">
              <wp:posOffset>8475946</wp:posOffset>
            </wp:positionV>
            <wp:extent cx="2699999" cy="921634"/>
            <wp:effectExtent l="0" t="0" r="0" b="0"/>
            <wp:wrapNone/>
            <wp:docPr id="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9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9999" cy="921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BD97F4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2D7B3FF0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6C509AEC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6B544D89" w14:textId="77777777" w:rsidR="00045F1C" w:rsidRPr="00193C3B" w:rsidRDefault="00045F1C">
      <w:pPr>
        <w:pStyle w:val="BodyText"/>
        <w:spacing w:before="2"/>
        <w:rPr>
          <w:rFonts w:ascii="NTFPreCursivef" w:hAnsi="NTFPreCursivef"/>
          <w:sz w:val="20"/>
        </w:rPr>
      </w:pPr>
    </w:p>
    <w:p w14:paraId="1C2F8013" w14:textId="77777777" w:rsidR="00045F1C" w:rsidRPr="00193C3B" w:rsidRDefault="00DE202F">
      <w:pPr>
        <w:spacing w:before="101"/>
        <w:ind w:left="4804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312" behindDoc="0" locked="0" layoutInCell="1" allowOverlap="1" wp14:anchorId="3E90CAC5" wp14:editId="53BFCA65">
                <wp:simplePos x="0" y="0"/>
                <wp:positionH relativeFrom="page">
                  <wp:posOffset>4528820</wp:posOffset>
                </wp:positionH>
                <wp:positionV relativeFrom="paragraph">
                  <wp:posOffset>584835</wp:posOffset>
                </wp:positionV>
                <wp:extent cx="1501140" cy="0"/>
                <wp:effectExtent l="0" t="12700" r="10160" b="0"/>
                <wp:wrapNone/>
                <wp:docPr id="203" name="Lin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BC6B97E" id="Line 151" o:spid="_x0000_s1026" style="position:absolute;z-index: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6.6pt,46.05pt" to="474.8pt,4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1408" behindDoc="0" locked="0" layoutInCell="1" allowOverlap="1" wp14:anchorId="7FC474EE" wp14:editId="2EC6D269">
            <wp:simplePos x="0" y="0"/>
            <wp:positionH relativeFrom="page">
              <wp:posOffset>405685</wp:posOffset>
            </wp:positionH>
            <wp:positionV relativeFrom="paragraph">
              <wp:posOffset>-92220</wp:posOffset>
            </wp:positionV>
            <wp:extent cx="2604060" cy="896913"/>
            <wp:effectExtent l="0" t="0" r="0" b="0"/>
            <wp:wrapNone/>
            <wp:docPr id="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4060" cy="8969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7827" w:rsidRPr="00193C3B">
        <w:rPr>
          <w:rFonts w:ascii="NTFPreCursivef" w:hAnsi="NTFPreCursivef"/>
          <w:color w:val="292526"/>
          <w:w w:val="105"/>
          <w:sz w:val="80"/>
        </w:rPr>
        <w:t>2+2=</w:t>
      </w:r>
    </w:p>
    <w:p w14:paraId="655123C1" w14:textId="77777777" w:rsidR="00045F1C" w:rsidRPr="00193C3B" w:rsidRDefault="00045F1C">
      <w:pPr>
        <w:pStyle w:val="BodyText"/>
        <w:spacing w:before="8"/>
        <w:rPr>
          <w:rFonts w:ascii="NTFPreCursivef" w:hAnsi="NTFPreCursivef"/>
          <w:sz w:val="105"/>
        </w:rPr>
      </w:pPr>
    </w:p>
    <w:p w14:paraId="74D58E8F" w14:textId="77777777" w:rsidR="00045F1C" w:rsidRPr="00193C3B" w:rsidRDefault="00DE202F">
      <w:pPr>
        <w:ind w:left="170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336" behindDoc="0" locked="0" layoutInCell="1" allowOverlap="1" wp14:anchorId="1C82DB0A" wp14:editId="6319E0C1">
                <wp:simplePos x="0" y="0"/>
                <wp:positionH relativeFrom="page">
                  <wp:posOffset>4528820</wp:posOffset>
                </wp:positionH>
                <wp:positionV relativeFrom="paragraph">
                  <wp:posOffset>680085</wp:posOffset>
                </wp:positionV>
                <wp:extent cx="1501140" cy="0"/>
                <wp:effectExtent l="0" t="12700" r="10160" b="0"/>
                <wp:wrapNone/>
                <wp:docPr id="202" name="Lin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F20C16E" id="Line 150" o:spid="_x0000_s1026" style="position:absolute;z-index:1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6.6pt,53.55pt" to="474.8pt,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position w:val="-41"/>
          <w:lang w:bidi="ar-SA"/>
        </w:rPr>
        <w:drawing>
          <wp:inline distT="0" distB="0" distL="0" distR="0" wp14:anchorId="72D028F2" wp14:editId="36BFCE24">
            <wp:extent cx="2645176" cy="907943"/>
            <wp:effectExtent l="0" t="0" r="0" b="0"/>
            <wp:docPr id="1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5176" cy="907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7827" w:rsidRPr="00193C3B">
        <w:rPr>
          <w:rFonts w:ascii="NTFPreCursivef" w:hAnsi="NTFPreCursivef"/>
          <w:sz w:val="20"/>
        </w:rPr>
        <w:t xml:space="preserve">        </w:t>
      </w:r>
      <w:r w:rsidR="00297827" w:rsidRPr="00193C3B">
        <w:rPr>
          <w:rFonts w:ascii="NTFPreCursivef" w:hAnsi="NTFPreCursivef"/>
          <w:spacing w:val="18"/>
          <w:sz w:val="20"/>
        </w:rPr>
        <w:t xml:space="preserve"> </w:t>
      </w:r>
      <w:r w:rsidR="00297827" w:rsidRPr="00193C3B">
        <w:rPr>
          <w:rFonts w:ascii="NTFPreCursivef" w:hAnsi="NTFPreCursivef"/>
          <w:color w:val="292526"/>
          <w:w w:val="110"/>
          <w:sz w:val="80"/>
        </w:rPr>
        <w:t>3+3=</w:t>
      </w:r>
    </w:p>
    <w:p w14:paraId="3FCAEFEC" w14:textId="77777777" w:rsidR="00045F1C" w:rsidRPr="00193C3B" w:rsidRDefault="00045F1C">
      <w:pPr>
        <w:pStyle w:val="BodyText"/>
        <w:spacing w:before="6"/>
        <w:rPr>
          <w:rFonts w:ascii="NTFPreCursivef" w:hAnsi="NTFPreCursivef"/>
          <w:sz w:val="108"/>
        </w:rPr>
      </w:pPr>
    </w:p>
    <w:p w14:paraId="676300D5" w14:textId="77777777" w:rsidR="00045F1C" w:rsidRPr="00193C3B" w:rsidRDefault="00DE202F">
      <w:pPr>
        <w:pStyle w:val="Heading1"/>
        <w:spacing w:before="0"/>
        <w:ind w:left="4804"/>
        <w:rPr>
          <w:rFonts w:ascii="NTFPreCursivef" w:hAnsi="NTFPreCursivef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46679" behindDoc="1" locked="0" layoutInCell="1" allowOverlap="1" wp14:anchorId="7754093A" wp14:editId="6DF2E137">
                <wp:simplePos x="0" y="0"/>
                <wp:positionH relativeFrom="page">
                  <wp:posOffset>3317240</wp:posOffset>
                </wp:positionH>
                <wp:positionV relativeFrom="page">
                  <wp:posOffset>8632190</wp:posOffset>
                </wp:positionV>
                <wp:extent cx="1224280" cy="635000"/>
                <wp:effectExtent l="0" t="0" r="0" b="0"/>
                <wp:wrapNone/>
                <wp:docPr id="201" name="Text Box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2428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A3E4AA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sz w:val="80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color w:val="292526"/>
                                <w:w w:val="105"/>
                                <w:sz w:val="80"/>
                              </w:rPr>
                              <w:t>5+5=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4093A" id="Text Box 322" o:spid="_x0000_s1034" type="#_x0000_t202" style="position:absolute;left:0;text-align:left;margin-left:261.2pt;margin-top:679.7pt;width:96.4pt;height:50pt;z-index:-23486980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" filled="f" stroked="f">
                <v:path arrowok="t"/>
                <v:textbox inset="0,0,0,0">
                  <w:txbxContent>
                    <w:p w14:paraId="7DA3E4AA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sz w:val="80"/>
                        </w:rPr>
                      </w:pPr>
                      <w:r w:rsidRPr="00193C3B">
                        <w:rPr>
                          <w:rFonts w:ascii="NTFPreCursivef" w:hAnsi="NTFPreCursivef"/>
                          <w:color w:val="292526"/>
                          <w:w w:val="105"/>
                          <w:sz w:val="80"/>
                        </w:rPr>
                        <w:t>5+5=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360" behindDoc="0" locked="0" layoutInCell="1" allowOverlap="1" wp14:anchorId="19B6F198" wp14:editId="1A5F1C61">
                <wp:simplePos x="0" y="0"/>
                <wp:positionH relativeFrom="page">
                  <wp:posOffset>4528820</wp:posOffset>
                </wp:positionH>
                <wp:positionV relativeFrom="paragraph">
                  <wp:posOffset>520700</wp:posOffset>
                </wp:positionV>
                <wp:extent cx="1501140" cy="0"/>
                <wp:effectExtent l="0" t="12700" r="10160" b="0"/>
                <wp:wrapNone/>
                <wp:docPr id="200" name="Lin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31E3213" id="Line 149" o:spid="_x0000_s1026" style="position:absolute;z-index: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6.6pt,41pt" to="474.8pt,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1432" behindDoc="0" locked="0" layoutInCell="1" allowOverlap="1" wp14:anchorId="4DD065A4" wp14:editId="4ED82B74">
            <wp:simplePos x="0" y="0"/>
            <wp:positionH relativeFrom="page">
              <wp:posOffset>391980</wp:posOffset>
            </wp:positionH>
            <wp:positionV relativeFrom="paragraph">
              <wp:posOffset>-156356</wp:posOffset>
            </wp:positionV>
            <wp:extent cx="2640608" cy="906019"/>
            <wp:effectExtent l="0" t="0" r="0" b="0"/>
            <wp:wrapNone/>
            <wp:docPr id="1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0608" cy="906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7827" w:rsidRPr="00193C3B">
        <w:rPr>
          <w:rFonts w:ascii="NTFPreCursivef" w:hAnsi="NTFPreCursivef"/>
          <w:color w:val="292526"/>
          <w:w w:val="105"/>
        </w:rPr>
        <w:t>4+4=</w:t>
      </w:r>
    </w:p>
    <w:p w14:paraId="5C23CBE3" w14:textId="77777777" w:rsidR="00045F1C" w:rsidRPr="00193C3B" w:rsidRDefault="00045F1C">
      <w:pPr>
        <w:rPr>
          <w:rFonts w:ascii="NTFPreCursivef" w:hAnsi="NTFPreCursivef"/>
        </w:rPr>
        <w:sectPr w:rsidR="00045F1C" w:rsidRPr="00193C3B">
          <w:headerReference w:type="default" r:id="rId19"/>
          <w:footerReference w:type="default" r:id="rId20"/>
          <w:pgSz w:w="11910" w:h="16840"/>
          <w:pgMar w:top="4860" w:right="1680" w:bottom="3220" w:left="440" w:header="592" w:footer="3024" w:gutter="0"/>
          <w:cols w:space="720"/>
        </w:sectPr>
      </w:pPr>
    </w:p>
    <w:p w14:paraId="64519B81" w14:textId="77777777" w:rsidR="00045F1C" w:rsidRPr="00193C3B" w:rsidRDefault="00DE202F">
      <w:pPr>
        <w:pStyle w:val="Heading2"/>
        <w:spacing w:before="0"/>
        <w:ind w:left="3761"/>
        <w:rPr>
          <w:rFonts w:ascii="NTFPreCursivef" w:hAnsi="NTFPreCursivef"/>
        </w:rPr>
      </w:pPr>
      <w:r w:rsidRPr="00193C3B">
        <w:rPr>
          <w:rFonts w:ascii="NTFPreCursivef" w:hAnsi="NTFPreCursivef"/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68449751" behindDoc="0" locked="0" layoutInCell="1" allowOverlap="1" wp14:anchorId="5607EA0A" wp14:editId="08AA66DD">
                <wp:simplePos x="0" y="0"/>
                <wp:positionH relativeFrom="page">
                  <wp:posOffset>433705</wp:posOffset>
                </wp:positionH>
                <wp:positionV relativeFrom="page">
                  <wp:posOffset>309880</wp:posOffset>
                </wp:positionV>
                <wp:extent cx="2035175" cy="269240"/>
                <wp:effectExtent l="0" t="0" r="0" b="0"/>
                <wp:wrapNone/>
                <wp:docPr id="199" name="Text Box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3517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FB955B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32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b/>
                                <w:color w:val="292526"/>
                                <w:sz w:val="32"/>
                              </w:rPr>
                              <w:t>Doubles to 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7EA0A" id="Text Box 325" o:spid="_x0000_s1035" type="#_x0000_t202" style="position:absolute;left:0;text-align:left;margin-left:34.15pt;margin-top:24.4pt;width:160.25pt;height:21.2pt;z-index:26844975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" filled="f" stroked="f">
                <v:path arrowok="t"/>
                <v:textbox inset="0,0,0,0">
                  <w:txbxContent>
                    <w:p w14:paraId="6DFB955B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32"/>
                        </w:rPr>
                      </w:pPr>
                      <w:r w:rsidRPr="00193C3B">
                        <w:rPr>
                          <w:rFonts w:ascii="NTFPreCursivef" w:hAnsi="NTFPreCursivef"/>
                          <w:b/>
                          <w:color w:val="292526"/>
                          <w:sz w:val="32"/>
                        </w:rPr>
                        <w:t>Doubles to 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576" behindDoc="0" locked="0" layoutInCell="1" allowOverlap="1" wp14:anchorId="0C38EEFA" wp14:editId="7F349341">
                <wp:simplePos x="0" y="0"/>
                <wp:positionH relativeFrom="page">
                  <wp:posOffset>5128260</wp:posOffset>
                </wp:positionH>
                <wp:positionV relativeFrom="page">
                  <wp:posOffset>9165590</wp:posOffset>
                </wp:positionV>
                <wp:extent cx="901700" cy="0"/>
                <wp:effectExtent l="0" t="12700" r="0" b="0"/>
                <wp:wrapNone/>
                <wp:docPr id="198" name="Lin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017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0183E4A" id="Line 148" o:spid="_x0000_s1026" style="position:absolute;z-index:1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3.8pt,721.7pt" to="474.8pt,7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" strokecolor="#292526" strokeweight="2pt">
                <o:lock v:ext="edit" shapetype="f"/>
                <w10:wrap anchorx="page" anchory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</w:rPr>
        <w:t>Dice Doubles</w:t>
      </w:r>
    </w:p>
    <w:p w14:paraId="29C78E1D" w14:textId="77777777" w:rsidR="00045F1C" w:rsidRPr="00193C3B" w:rsidRDefault="00045F1C">
      <w:pPr>
        <w:pStyle w:val="BodyText"/>
        <w:spacing w:before="2"/>
        <w:rPr>
          <w:rFonts w:ascii="NTFPreCursivef" w:hAnsi="NTFPreCursivef"/>
          <w:b/>
          <w:sz w:val="20"/>
        </w:rPr>
      </w:pPr>
    </w:p>
    <w:p w14:paraId="67A3B7BD" w14:textId="77777777" w:rsidR="00045F1C" w:rsidRPr="00193C3B" w:rsidRDefault="00297827">
      <w:pPr>
        <w:pStyle w:val="BodyText"/>
        <w:spacing w:before="100"/>
        <w:ind w:left="126"/>
        <w:rPr>
          <w:rFonts w:ascii="NTFPreCursivef" w:hAnsi="NTFPreCursivef"/>
        </w:rPr>
      </w:pPr>
      <w:r w:rsidRPr="00193C3B">
        <w:rPr>
          <w:rFonts w:ascii="NTFPreCursivef" w:hAnsi="NTFPreCursivef"/>
          <w:color w:val="292526"/>
        </w:rPr>
        <w:t>Write the number sentence for each dice double.</w:t>
      </w:r>
    </w:p>
    <w:p w14:paraId="0ECCB943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5EEBEC85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1BDD9877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1F2EC128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5FB4F0A6" w14:textId="77777777" w:rsidR="00045F1C" w:rsidRPr="00193C3B" w:rsidRDefault="00DE202F">
      <w:pPr>
        <w:pStyle w:val="BodyText"/>
        <w:rPr>
          <w:rFonts w:ascii="NTFPreCursivef" w:hAnsi="NTFPreCursivef"/>
          <w:sz w:val="20"/>
        </w:rPr>
      </w:pPr>
      <w:r w:rsidRPr="00193C3B">
        <w:rPr>
          <w:rFonts w:ascii="NTFPreCursivef" w:hAnsi="NTFPreCursivef"/>
          <w:noProof/>
          <w:sz w:val="20"/>
          <w:lang w:bidi="ar-SA"/>
        </w:rPr>
        <w:drawing>
          <wp:anchor distT="0" distB="0" distL="114300" distR="114300" simplePos="0" relativeHeight="268585943" behindDoc="0" locked="0" layoutInCell="1" allowOverlap="1" wp14:anchorId="1F022BC9" wp14:editId="31568B92">
            <wp:simplePos x="0" y="0"/>
            <wp:positionH relativeFrom="column">
              <wp:posOffset>112395</wp:posOffset>
            </wp:positionH>
            <wp:positionV relativeFrom="paragraph">
              <wp:posOffset>147955</wp:posOffset>
            </wp:positionV>
            <wp:extent cx="2640965" cy="906145"/>
            <wp:effectExtent l="0" t="0" r="0" b="0"/>
            <wp:wrapNone/>
            <wp:docPr id="197" name="Picture 1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90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80F755" w14:textId="77777777" w:rsidR="00045F1C" w:rsidRPr="00193C3B" w:rsidRDefault="00DE202F">
      <w:pPr>
        <w:pStyle w:val="Heading1"/>
        <w:spacing w:before="240"/>
        <w:ind w:left="4804"/>
        <w:rPr>
          <w:rFonts w:ascii="NTFPreCursivef" w:hAnsi="NTFPreCursivef"/>
        </w:rPr>
      </w:pP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90039" behindDoc="0" locked="0" layoutInCell="1" allowOverlap="1" wp14:anchorId="603539CD" wp14:editId="74F75E89">
            <wp:simplePos x="0" y="0"/>
            <wp:positionH relativeFrom="column">
              <wp:posOffset>2479675</wp:posOffset>
            </wp:positionH>
            <wp:positionV relativeFrom="paragraph">
              <wp:posOffset>344805</wp:posOffset>
            </wp:positionV>
            <wp:extent cx="162560" cy="162560"/>
            <wp:effectExtent l="0" t="0" r="0" b="0"/>
            <wp:wrapNone/>
            <wp:docPr id="196" name="Picture 1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89015" behindDoc="0" locked="0" layoutInCell="1" allowOverlap="1" wp14:anchorId="50F2B1A5" wp14:editId="0995D4CC">
            <wp:simplePos x="0" y="0"/>
            <wp:positionH relativeFrom="column">
              <wp:posOffset>728345</wp:posOffset>
            </wp:positionH>
            <wp:positionV relativeFrom="paragraph">
              <wp:posOffset>344805</wp:posOffset>
            </wp:positionV>
            <wp:extent cx="162560" cy="162560"/>
            <wp:effectExtent l="0" t="0" r="0" b="0"/>
            <wp:wrapNone/>
            <wp:docPr id="195" name="Picture 1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87991" behindDoc="0" locked="0" layoutInCell="1" allowOverlap="1" wp14:anchorId="54113F05" wp14:editId="34AB8366">
            <wp:simplePos x="0" y="0"/>
            <wp:positionH relativeFrom="column">
              <wp:posOffset>1991995</wp:posOffset>
            </wp:positionH>
            <wp:positionV relativeFrom="paragraph">
              <wp:posOffset>344805</wp:posOffset>
            </wp:positionV>
            <wp:extent cx="162560" cy="162560"/>
            <wp:effectExtent l="0" t="0" r="0" b="0"/>
            <wp:wrapNone/>
            <wp:docPr id="194" name="Picture 1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86967" behindDoc="0" locked="0" layoutInCell="1" allowOverlap="1" wp14:anchorId="32DCBF11" wp14:editId="599AAEF0">
            <wp:simplePos x="0" y="0"/>
            <wp:positionH relativeFrom="column">
              <wp:posOffset>231775</wp:posOffset>
            </wp:positionH>
            <wp:positionV relativeFrom="paragraph">
              <wp:posOffset>344805</wp:posOffset>
            </wp:positionV>
            <wp:extent cx="162560" cy="162560"/>
            <wp:effectExtent l="0" t="0" r="0" b="0"/>
            <wp:wrapNone/>
            <wp:docPr id="193" name="Picture 1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480" behindDoc="0" locked="0" layoutInCell="1" allowOverlap="1" wp14:anchorId="1E361D22" wp14:editId="1D086311">
                <wp:simplePos x="0" y="0"/>
                <wp:positionH relativeFrom="page">
                  <wp:posOffset>4528820</wp:posOffset>
                </wp:positionH>
                <wp:positionV relativeFrom="paragraph">
                  <wp:posOffset>673100</wp:posOffset>
                </wp:positionV>
                <wp:extent cx="1501140" cy="0"/>
                <wp:effectExtent l="0" t="12700" r="10160" b="0"/>
                <wp:wrapNone/>
                <wp:docPr id="192" name="Lin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E82E346" id="Line 133" o:spid="_x0000_s1026" style="position:absolute;z-index:1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6.6pt,53pt" to="474.8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w w:val="105"/>
        </w:rPr>
        <w:t>6+6=</w:t>
      </w:r>
    </w:p>
    <w:p w14:paraId="5D9D485A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75ED81AE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3394DA03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707C6AD8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701BE4CA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79251131" w14:textId="77777777" w:rsidR="00045F1C" w:rsidRPr="00193C3B" w:rsidRDefault="00DE202F">
      <w:pPr>
        <w:pStyle w:val="BodyText"/>
        <w:spacing w:before="4"/>
        <w:rPr>
          <w:rFonts w:ascii="NTFPreCursivef" w:hAnsi="NTFPreCursivef"/>
          <w:sz w:val="18"/>
        </w:rPr>
      </w:pPr>
      <w:r w:rsidRPr="00193C3B">
        <w:rPr>
          <w:rFonts w:ascii="NTFPreCursivef" w:hAnsi="NTFPreCursivef"/>
          <w:noProof/>
          <w:sz w:val="18"/>
          <w:lang w:bidi="ar-SA"/>
        </w:rPr>
        <w:drawing>
          <wp:anchor distT="0" distB="0" distL="114300" distR="114300" simplePos="0" relativeHeight="268603351" behindDoc="0" locked="0" layoutInCell="1" allowOverlap="1" wp14:anchorId="65CD421D" wp14:editId="0E6E428E">
            <wp:simplePos x="0" y="0"/>
            <wp:positionH relativeFrom="column">
              <wp:posOffset>2479675</wp:posOffset>
            </wp:positionH>
            <wp:positionV relativeFrom="paragraph">
              <wp:posOffset>140970</wp:posOffset>
            </wp:positionV>
            <wp:extent cx="162560" cy="162560"/>
            <wp:effectExtent l="0" t="0" r="0" b="0"/>
            <wp:wrapNone/>
            <wp:docPr id="191" name="Picture 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18"/>
          <w:lang w:bidi="ar-SA"/>
        </w:rPr>
        <w:drawing>
          <wp:anchor distT="0" distB="0" distL="114300" distR="114300" simplePos="0" relativeHeight="268602327" behindDoc="0" locked="0" layoutInCell="1" allowOverlap="1" wp14:anchorId="36FC0A44" wp14:editId="7E22B3E2">
            <wp:simplePos x="0" y="0"/>
            <wp:positionH relativeFrom="column">
              <wp:posOffset>718820</wp:posOffset>
            </wp:positionH>
            <wp:positionV relativeFrom="paragraph">
              <wp:posOffset>140970</wp:posOffset>
            </wp:positionV>
            <wp:extent cx="162560" cy="162560"/>
            <wp:effectExtent l="0" t="0" r="0" b="0"/>
            <wp:wrapNone/>
            <wp:docPr id="190" name="Picture 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18"/>
          <w:lang w:bidi="ar-SA"/>
        </w:rPr>
        <w:drawing>
          <wp:anchor distT="0" distB="0" distL="114300" distR="114300" simplePos="0" relativeHeight="268601303" behindDoc="0" locked="0" layoutInCell="1" allowOverlap="1" wp14:anchorId="145BD57F" wp14:editId="221A2E4C">
            <wp:simplePos x="0" y="0"/>
            <wp:positionH relativeFrom="column">
              <wp:posOffset>1982470</wp:posOffset>
            </wp:positionH>
            <wp:positionV relativeFrom="paragraph">
              <wp:posOffset>140970</wp:posOffset>
            </wp:positionV>
            <wp:extent cx="162560" cy="162560"/>
            <wp:effectExtent l="0" t="0" r="0" b="0"/>
            <wp:wrapNone/>
            <wp:docPr id="189" name="Pictur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18"/>
          <w:lang w:bidi="ar-SA"/>
        </w:rPr>
        <w:drawing>
          <wp:anchor distT="0" distB="0" distL="114300" distR="114300" simplePos="0" relativeHeight="268600279" behindDoc="0" locked="0" layoutInCell="1" allowOverlap="1" wp14:anchorId="616EE62F" wp14:editId="76818B56">
            <wp:simplePos x="0" y="0"/>
            <wp:positionH relativeFrom="column">
              <wp:posOffset>222250</wp:posOffset>
            </wp:positionH>
            <wp:positionV relativeFrom="paragraph">
              <wp:posOffset>140970</wp:posOffset>
            </wp:positionV>
            <wp:extent cx="162560" cy="162560"/>
            <wp:effectExtent l="0" t="0" r="0" b="0"/>
            <wp:wrapNone/>
            <wp:docPr id="188" name="Picture 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18"/>
          <w:lang w:bidi="ar-SA"/>
        </w:rPr>
        <w:drawing>
          <wp:anchor distT="0" distB="0" distL="114300" distR="114300" simplePos="0" relativeHeight="268591063" behindDoc="0" locked="0" layoutInCell="1" allowOverlap="1" wp14:anchorId="62CB6285" wp14:editId="2F8F60F5">
            <wp:simplePos x="0" y="0"/>
            <wp:positionH relativeFrom="column">
              <wp:posOffset>98425</wp:posOffset>
            </wp:positionH>
            <wp:positionV relativeFrom="paragraph">
              <wp:posOffset>39370</wp:posOffset>
            </wp:positionV>
            <wp:extent cx="2663825" cy="911225"/>
            <wp:effectExtent l="0" t="0" r="0" b="0"/>
            <wp:wrapNone/>
            <wp:docPr id="187" name="Picture 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91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116FBA" w14:textId="77777777" w:rsidR="00045F1C" w:rsidRPr="00193C3B" w:rsidRDefault="00DE202F">
      <w:pPr>
        <w:spacing w:before="100"/>
        <w:ind w:left="4804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99255" behindDoc="0" locked="0" layoutInCell="1" allowOverlap="1" wp14:anchorId="2A876C46" wp14:editId="28518808">
            <wp:simplePos x="0" y="0"/>
            <wp:positionH relativeFrom="column">
              <wp:posOffset>2479675</wp:posOffset>
            </wp:positionH>
            <wp:positionV relativeFrom="paragraph">
              <wp:posOffset>274320</wp:posOffset>
            </wp:positionV>
            <wp:extent cx="162560" cy="162560"/>
            <wp:effectExtent l="0" t="0" r="0" b="0"/>
            <wp:wrapNone/>
            <wp:docPr id="186" name="Pictur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98231" behindDoc="0" locked="0" layoutInCell="1" allowOverlap="1" wp14:anchorId="5ADC6323" wp14:editId="53D41373">
            <wp:simplePos x="0" y="0"/>
            <wp:positionH relativeFrom="column">
              <wp:posOffset>718820</wp:posOffset>
            </wp:positionH>
            <wp:positionV relativeFrom="paragraph">
              <wp:posOffset>274320</wp:posOffset>
            </wp:positionV>
            <wp:extent cx="162560" cy="162560"/>
            <wp:effectExtent l="0" t="0" r="0" b="0"/>
            <wp:wrapNone/>
            <wp:docPr id="185" name="Pictur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97207" behindDoc="0" locked="0" layoutInCell="1" allowOverlap="1" wp14:anchorId="09FB0589" wp14:editId="7E101BAD">
            <wp:simplePos x="0" y="0"/>
            <wp:positionH relativeFrom="column">
              <wp:posOffset>1982470</wp:posOffset>
            </wp:positionH>
            <wp:positionV relativeFrom="paragraph">
              <wp:posOffset>274320</wp:posOffset>
            </wp:positionV>
            <wp:extent cx="162560" cy="162560"/>
            <wp:effectExtent l="0" t="0" r="0" b="0"/>
            <wp:wrapNone/>
            <wp:docPr id="184" name="Pictur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96183" behindDoc="0" locked="0" layoutInCell="1" allowOverlap="1" wp14:anchorId="4B02C3EB" wp14:editId="4422E2D1">
            <wp:simplePos x="0" y="0"/>
            <wp:positionH relativeFrom="column">
              <wp:posOffset>222250</wp:posOffset>
            </wp:positionH>
            <wp:positionV relativeFrom="paragraph">
              <wp:posOffset>274320</wp:posOffset>
            </wp:positionV>
            <wp:extent cx="162560" cy="162560"/>
            <wp:effectExtent l="0" t="0" r="0" b="0"/>
            <wp:wrapNone/>
            <wp:docPr id="183" name="Picture 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95159" behindDoc="0" locked="0" layoutInCell="1" allowOverlap="1" wp14:anchorId="09643A9B" wp14:editId="6528F524">
            <wp:simplePos x="0" y="0"/>
            <wp:positionH relativeFrom="column">
              <wp:posOffset>2479040</wp:posOffset>
            </wp:positionH>
            <wp:positionV relativeFrom="paragraph">
              <wp:posOffset>547370</wp:posOffset>
            </wp:positionV>
            <wp:extent cx="162560" cy="162560"/>
            <wp:effectExtent l="0" t="0" r="0" b="0"/>
            <wp:wrapNone/>
            <wp:docPr id="182" name="Picture 1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94135" behindDoc="0" locked="0" layoutInCell="1" allowOverlap="1" wp14:anchorId="6F51660E" wp14:editId="20C50A38">
            <wp:simplePos x="0" y="0"/>
            <wp:positionH relativeFrom="column">
              <wp:posOffset>718820</wp:posOffset>
            </wp:positionH>
            <wp:positionV relativeFrom="paragraph">
              <wp:posOffset>547370</wp:posOffset>
            </wp:positionV>
            <wp:extent cx="162560" cy="162560"/>
            <wp:effectExtent l="0" t="0" r="0" b="0"/>
            <wp:wrapNone/>
            <wp:docPr id="181" name="Pictur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93111" behindDoc="0" locked="0" layoutInCell="1" allowOverlap="1" wp14:anchorId="4225C5CF" wp14:editId="3E226A45">
            <wp:simplePos x="0" y="0"/>
            <wp:positionH relativeFrom="column">
              <wp:posOffset>1982470</wp:posOffset>
            </wp:positionH>
            <wp:positionV relativeFrom="paragraph">
              <wp:posOffset>547370</wp:posOffset>
            </wp:positionV>
            <wp:extent cx="162560" cy="162560"/>
            <wp:effectExtent l="0" t="0" r="0" b="0"/>
            <wp:wrapNone/>
            <wp:docPr id="180" name="Picture 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592087" behindDoc="0" locked="0" layoutInCell="1" allowOverlap="1" wp14:anchorId="4953AB43" wp14:editId="29DE0D25">
            <wp:simplePos x="0" y="0"/>
            <wp:positionH relativeFrom="column">
              <wp:posOffset>221615</wp:posOffset>
            </wp:positionH>
            <wp:positionV relativeFrom="paragraph">
              <wp:posOffset>547370</wp:posOffset>
            </wp:positionV>
            <wp:extent cx="162560" cy="162560"/>
            <wp:effectExtent l="0" t="0" r="0" b="0"/>
            <wp:wrapNone/>
            <wp:docPr id="179" name="Picture 1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504" behindDoc="0" locked="0" layoutInCell="1" allowOverlap="1" wp14:anchorId="46AB1C2F" wp14:editId="2D650573">
                <wp:simplePos x="0" y="0"/>
                <wp:positionH relativeFrom="page">
                  <wp:posOffset>4528820</wp:posOffset>
                </wp:positionH>
                <wp:positionV relativeFrom="paragraph">
                  <wp:posOffset>584200</wp:posOffset>
                </wp:positionV>
                <wp:extent cx="1501140" cy="0"/>
                <wp:effectExtent l="0" t="12700" r="10160" b="0"/>
                <wp:wrapNone/>
                <wp:docPr id="178" name="Lin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010F902" id="Line 126" o:spid="_x0000_s1026" style="position:absolute;z-index: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6.6pt,46pt" to="474.8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w w:val="110"/>
          <w:sz w:val="80"/>
        </w:rPr>
        <w:t>7+7=</w:t>
      </w:r>
    </w:p>
    <w:p w14:paraId="1DF7EDD7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4B6C1E95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0DDE0CEE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1AA2AEED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6E1D70DE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7A7FEC61" w14:textId="77777777" w:rsidR="00045F1C" w:rsidRPr="00193C3B" w:rsidRDefault="00DE202F">
      <w:pPr>
        <w:pStyle w:val="BodyText"/>
        <w:spacing w:before="4"/>
        <w:rPr>
          <w:rFonts w:ascii="NTFPreCursivef" w:hAnsi="NTFPreCursivef"/>
          <w:sz w:val="18"/>
        </w:rPr>
      </w:pPr>
      <w:r w:rsidRPr="00193C3B">
        <w:rPr>
          <w:rFonts w:ascii="NTFPreCursivef" w:hAnsi="NTFPreCursivef"/>
          <w:noProof/>
          <w:sz w:val="18"/>
          <w:lang w:bidi="ar-SA"/>
        </w:rPr>
        <w:drawing>
          <wp:anchor distT="0" distB="0" distL="114300" distR="114300" simplePos="0" relativeHeight="268604375" behindDoc="0" locked="0" layoutInCell="1" allowOverlap="1" wp14:anchorId="178EE678" wp14:editId="602C4D54">
            <wp:simplePos x="0" y="0"/>
            <wp:positionH relativeFrom="column">
              <wp:posOffset>112395</wp:posOffset>
            </wp:positionH>
            <wp:positionV relativeFrom="paragraph">
              <wp:posOffset>46355</wp:posOffset>
            </wp:positionV>
            <wp:extent cx="2640965" cy="906145"/>
            <wp:effectExtent l="0" t="0" r="0" b="0"/>
            <wp:wrapNone/>
            <wp:docPr id="177" name="Picture 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90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9C4FA2" w14:textId="77777777" w:rsidR="00045F1C" w:rsidRPr="00193C3B" w:rsidRDefault="00DE202F">
      <w:pPr>
        <w:spacing w:before="100"/>
        <w:ind w:left="4804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612567" behindDoc="0" locked="0" layoutInCell="1" allowOverlap="1" wp14:anchorId="1E9F7126" wp14:editId="65C48C47">
            <wp:simplePos x="0" y="0"/>
            <wp:positionH relativeFrom="column">
              <wp:posOffset>2486660</wp:posOffset>
            </wp:positionH>
            <wp:positionV relativeFrom="paragraph">
              <wp:posOffset>256540</wp:posOffset>
            </wp:positionV>
            <wp:extent cx="162560" cy="162560"/>
            <wp:effectExtent l="0" t="0" r="0" b="0"/>
            <wp:wrapNone/>
            <wp:docPr id="176" name="Picture 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611543" behindDoc="0" locked="0" layoutInCell="1" allowOverlap="1" wp14:anchorId="404678F4" wp14:editId="6A9AF777">
            <wp:simplePos x="0" y="0"/>
            <wp:positionH relativeFrom="column">
              <wp:posOffset>726440</wp:posOffset>
            </wp:positionH>
            <wp:positionV relativeFrom="paragraph">
              <wp:posOffset>265430</wp:posOffset>
            </wp:positionV>
            <wp:extent cx="162560" cy="162560"/>
            <wp:effectExtent l="0" t="0" r="0" b="0"/>
            <wp:wrapNone/>
            <wp:docPr id="175" name="Pictur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610519" behindDoc="0" locked="0" layoutInCell="1" allowOverlap="1" wp14:anchorId="56146D5E" wp14:editId="68B48085">
            <wp:simplePos x="0" y="0"/>
            <wp:positionH relativeFrom="column">
              <wp:posOffset>1990090</wp:posOffset>
            </wp:positionH>
            <wp:positionV relativeFrom="paragraph">
              <wp:posOffset>256540</wp:posOffset>
            </wp:positionV>
            <wp:extent cx="162560" cy="162560"/>
            <wp:effectExtent l="0" t="0" r="0" b="0"/>
            <wp:wrapNone/>
            <wp:docPr id="174" name="Pictur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609495" behindDoc="0" locked="0" layoutInCell="1" allowOverlap="1" wp14:anchorId="6FB35231" wp14:editId="4D6526DF">
            <wp:simplePos x="0" y="0"/>
            <wp:positionH relativeFrom="column">
              <wp:posOffset>2238375</wp:posOffset>
            </wp:positionH>
            <wp:positionV relativeFrom="paragraph">
              <wp:posOffset>522605</wp:posOffset>
            </wp:positionV>
            <wp:extent cx="162560" cy="162560"/>
            <wp:effectExtent l="0" t="0" r="0" b="0"/>
            <wp:wrapNone/>
            <wp:docPr id="173" name="Picture 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608471" behindDoc="0" locked="0" layoutInCell="1" allowOverlap="1" wp14:anchorId="3C9129A1" wp14:editId="27F6DF8E">
            <wp:simplePos x="0" y="0"/>
            <wp:positionH relativeFrom="column">
              <wp:posOffset>487045</wp:posOffset>
            </wp:positionH>
            <wp:positionV relativeFrom="paragraph">
              <wp:posOffset>511810</wp:posOffset>
            </wp:positionV>
            <wp:extent cx="162560" cy="162560"/>
            <wp:effectExtent l="0" t="0" r="0" b="0"/>
            <wp:wrapNone/>
            <wp:docPr id="172" name="Picture 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607447" behindDoc="0" locked="0" layoutInCell="1" allowOverlap="1" wp14:anchorId="44EB0ACD" wp14:editId="080A2781">
            <wp:simplePos x="0" y="0"/>
            <wp:positionH relativeFrom="column">
              <wp:posOffset>2238375</wp:posOffset>
            </wp:positionH>
            <wp:positionV relativeFrom="paragraph">
              <wp:posOffset>26035</wp:posOffset>
            </wp:positionV>
            <wp:extent cx="162560" cy="162560"/>
            <wp:effectExtent l="0" t="0" r="0" b="0"/>
            <wp:wrapNone/>
            <wp:docPr id="171" name="Pictur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606423" behindDoc="0" locked="0" layoutInCell="1" allowOverlap="1" wp14:anchorId="089A28DA" wp14:editId="1D1DF463">
            <wp:simplePos x="0" y="0"/>
            <wp:positionH relativeFrom="column">
              <wp:posOffset>487045</wp:posOffset>
            </wp:positionH>
            <wp:positionV relativeFrom="paragraph">
              <wp:posOffset>15240</wp:posOffset>
            </wp:positionV>
            <wp:extent cx="162560" cy="162560"/>
            <wp:effectExtent l="0" t="0" r="0" b="0"/>
            <wp:wrapNone/>
            <wp:docPr id="170" name="Pictur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w:drawing>
          <wp:anchor distT="0" distB="0" distL="114300" distR="114300" simplePos="0" relativeHeight="268605399" behindDoc="0" locked="0" layoutInCell="1" allowOverlap="1" wp14:anchorId="21352E7E" wp14:editId="104557EA">
            <wp:simplePos x="0" y="0"/>
            <wp:positionH relativeFrom="column">
              <wp:posOffset>229870</wp:posOffset>
            </wp:positionH>
            <wp:positionV relativeFrom="paragraph">
              <wp:posOffset>265430</wp:posOffset>
            </wp:positionV>
            <wp:extent cx="162560" cy="162560"/>
            <wp:effectExtent l="0" t="0" r="0" b="0"/>
            <wp:wrapNone/>
            <wp:docPr id="169" name="Picture 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528" behindDoc="0" locked="0" layoutInCell="1" allowOverlap="1" wp14:anchorId="4F4A7211" wp14:editId="7606C9A5">
                <wp:simplePos x="0" y="0"/>
                <wp:positionH relativeFrom="page">
                  <wp:posOffset>4528820</wp:posOffset>
                </wp:positionH>
                <wp:positionV relativeFrom="paragraph">
                  <wp:posOffset>584200</wp:posOffset>
                </wp:positionV>
                <wp:extent cx="1501140" cy="0"/>
                <wp:effectExtent l="0" t="12700" r="10160" b="0"/>
                <wp:wrapNone/>
                <wp:docPr id="168" name="Lin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2E120D4" id="Line 111" o:spid="_x0000_s1026" style="position:absolute;z-index:1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6.6pt,46pt" to="474.8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sz w:val="80"/>
        </w:rPr>
        <w:t>8+8=</w:t>
      </w:r>
    </w:p>
    <w:p w14:paraId="3FA7C036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2185A099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1E6EE447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1F383157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49C99D43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56A2F831" w14:textId="77777777" w:rsidR="00045F1C" w:rsidRPr="00193C3B" w:rsidRDefault="00DE202F">
      <w:pPr>
        <w:pStyle w:val="BodyText"/>
        <w:spacing w:before="4"/>
        <w:rPr>
          <w:rFonts w:ascii="NTFPreCursivef" w:hAnsi="NTFPreCursivef"/>
          <w:sz w:val="18"/>
        </w:rPr>
      </w:pPr>
      <w:r w:rsidRPr="00193C3B">
        <w:rPr>
          <w:rFonts w:ascii="NTFPreCursivef" w:hAnsi="NTFPreCursivef"/>
          <w:noProof/>
          <w:sz w:val="18"/>
          <w:lang w:bidi="ar-SA"/>
        </w:rPr>
        <w:drawing>
          <wp:anchor distT="0" distB="0" distL="114300" distR="114300" simplePos="0" relativeHeight="268613591" behindDoc="0" locked="0" layoutInCell="1" allowOverlap="1" wp14:anchorId="7D72A61D" wp14:editId="325BAB62">
            <wp:simplePos x="0" y="0"/>
            <wp:positionH relativeFrom="column">
              <wp:posOffset>98425</wp:posOffset>
            </wp:positionH>
            <wp:positionV relativeFrom="paragraph">
              <wp:posOffset>39370</wp:posOffset>
            </wp:positionV>
            <wp:extent cx="2663825" cy="911225"/>
            <wp:effectExtent l="0" t="0" r="0" b="0"/>
            <wp:wrapNone/>
            <wp:docPr id="167" name="Pictur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91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85C5F" w14:textId="77777777" w:rsidR="00045F1C" w:rsidRPr="00193C3B" w:rsidRDefault="00DE202F">
      <w:pPr>
        <w:spacing w:before="100"/>
        <w:ind w:left="4804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43287" behindDoc="0" locked="0" layoutInCell="1" allowOverlap="1" wp14:anchorId="01CAAA65" wp14:editId="56F7855C">
            <wp:simplePos x="0" y="0"/>
            <wp:positionH relativeFrom="column">
              <wp:posOffset>2486660</wp:posOffset>
            </wp:positionH>
            <wp:positionV relativeFrom="paragraph">
              <wp:posOffset>1858645</wp:posOffset>
            </wp:positionV>
            <wp:extent cx="162560" cy="162560"/>
            <wp:effectExtent l="0" t="0" r="0" b="0"/>
            <wp:wrapNone/>
            <wp:docPr id="166" name="Picture 1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42263" behindDoc="0" locked="0" layoutInCell="1" allowOverlap="1" wp14:anchorId="70C3FBC1" wp14:editId="299E0A15">
            <wp:simplePos x="0" y="0"/>
            <wp:positionH relativeFrom="column">
              <wp:posOffset>726440</wp:posOffset>
            </wp:positionH>
            <wp:positionV relativeFrom="paragraph">
              <wp:posOffset>1861820</wp:posOffset>
            </wp:positionV>
            <wp:extent cx="162560" cy="162560"/>
            <wp:effectExtent l="0" t="0" r="0" b="0"/>
            <wp:wrapNone/>
            <wp:docPr id="165" name="Picture 1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41239" behindDoc="0" locked="0" layoutInCell="1" allowOverlap="1" wp14:anchorId="2EF5A1EB" wp14:editId="2051897E">
            <wp:simplePos x="0" y="0"/>
            <wp:positionH relativeFrom="column">
              <wp:posOffset>2238375</wp:posOffset>
            </wp:positionH>
            <wp:positionV relativeFrom="paragraph">
              <wp:posOffset>1545590</wp:posOffset>
            </wp:positionV>
            <wp:extent cx="162560" cy="162560"/>
            <wp:effectExtent l="0" t="0" r="0" b="0"/>
            <wp:wrapNone/>
            <wp:docPr id="164" name="Picture 1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40215" behindDoc="0" locked="0" layoutInCell="1" allowOverlap="1" wp14:anchorId="7314676F" wp14:editId="70D10428">
            <wp:simplePos x="0" y="0"/>
            <wp:positionH relativeFrom="column">
              <wp:posOffset>478155</wp:posOffset>
            </wp:positionH>
            <wp:positionV relativeFrom="paragraph">
              <wp:posOffset>1548765</wp:posOffset>
            </wp:positionV>
            <wp:extent cx="162560" cy="162560"/>
            <wp:effectExtent l="0" t="0" r="0" b="0"/>
            <wp:wrapNone/>
            <wp:docPr id="163" name="Picture 1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39191" behindDoc="0" locked="0" layoutInCell="1" allowOverlap="1" wp14:anchorId="1D997608" wp14:editId="2351E25B">
            <wp:simplePos x="0" y="0"/>
            <wp:positionH relativeFrom="column">
              <wp:posOffset>2238375</wp:posOffset>
            </wp:positionH>
            <wp:positionV relativeFrom="paragraph">
              <wp:posOffset>1969770</wp:posOffset>
            </wp:positionV>
            <wp:extent cx="162560" cy="162560"/>
            <wp:effectExtent l="0" t="0" r="0" b="0"/>
            <wp:wrapNone/>
            <wp:docPr id="162" name="Picture 1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38167" behindDoc="0" locked="0" layoutInCell="1" allowOverlap="1" wp14:anchorId="1765818C" wp14:editId="2C278C16">
            <wp:simplePos x="0" y="0"/>
            <wp:positionH relativeFrom="column">
              <wp:posOffset>478155</wp:posOffset>
            </wp:positionH>
            <wp:positionV relativeFrom="paragraph">
              <wp:posOffset>1969770</wp:posOffset>
            </wp:positionV>
            <wp:extent cx="162560" cy="162560"/>
            <wp:effectExtent l="0" t="0" r="0" b="0"/>
            <wp:wrapNone/>
            <wp:docPr id="161" name="Picture 1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37143" behindDoc="0" locked="0" layoutInCell="1" allowOverlap="1" wp14:anchorId="0435F2A0" wp14:editId="24A9944E">
            <wp:simplePos x="0" y="0"/>
            <wp:positionH relativeFrom="column">
              <wp:posOffset>2238375</wp:posOffset>
            </wp:positionH>
            <wp:positionV relativeFrom="paragraph">
              <wp:posOffset>1761490</wp:posOffset>
            </wp:positionV>
            <wp:extent cx="162560" cy="162560"/>
            <wp:effectExtent l="0" t="0" r="0" b="0"/>
            <wp:wrapNone/>
            <wp:docPr id="160" name="Picture 1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36119" behindDoc="0" locked="0" layoutInCell="1" allowOverlap="1" wp14:anchorId="18AB464F" wp14:editId="7DB51398">
            <wp:simplePos x="0" y="0"/>
            <wp:positionH relativeFrom="column">
              <wp:posOffset>478155</wp:posOffset>
            </wp:positionH>
            <wp:positionV relativeFrom="paragraph">
              <wp:posOffset>1761490</wp:posOffset>
            </wp:positionV>
            <wp:extent cx="162560" cy="162560"/>
            <wp:effectExtent l="0" t="0" r="0" b="0"/>
            <wp:wrapNone/>
            <wp:docPr id="159" name="Picture 1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35095" behindDoc="0" locked="0" layoutInCell="1" allowOverlap="1" wp14:anchorId="26BDB8B0" wp14:editId="57630530">
            <wp:simplePos x="0" y="0"/>
            <wp:positionH relativeFrom="column">
              <wp:posOffset>2238375</wp:posOffset>
            </wp:positionH>
            <wp:positionV relativeFrom="paragraph">
              <wp:posOffset>2177415</wp:posOffset>
            </wp:positionV>
            <wp:extent cx="162560" cy="162560"/>
            <wp:effectExtent l="0" t="0" r="0" b="0"/>
            <wp:wrapNone/>
            <wp:docPr id="158" name="Picture 1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34071" behindDoc="0" locked="0" layoutInCell="1" allowOverlap="1" wp14:anchorId="0CCAE6B2" wp14:editId="5F00EF7D">
            <wp:simplePos x="0" y="0"/>
            <wp:positionH relativeFrom="column">
              <wp:posOffset>478155</wp:posOffset>
            </wp:positionH>
            <wp:positionV relativeFrom="paragraph">
              <wp:posOffset>2180590</wp:posOffset>
            </wp:positionV>
            <wp:extent cx="162560" cy="162560"/>
            <wp:effectExtent l="0" t="0" r="0" b="0"/>
            <wp:wrapNone/>
            <wp:docPr id="157" name="Picture 1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33047" behindDoc="0" locked="0" layoutInCell="1" allowOverlap="1" wp14:anchorId="41F06A6C" wp14:editId="3F2F8D2C">
            <wp:simplePos x="0" y="0"/>
            <wp:positionH relativeFrom="column">
              <wp:posOffset>1990090</wp:posOffset>
            </wp:positionH>
            <wp:positionV relativeFrom="paragraph">
              <wp:posOffset>1858645</wp:posOffset>
            </wp:positionV>
            <wp:extent cx="162560" cy="162560"/>
            <wp:effectExtent l="0" t="0" r="0" b="0"/>
            <wp:wrapNone/>
            <wp:docPr id="156" name="Picture 1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32023" behindDoc="0" locked="0" layoutInCell="1" allowOverlap="1" wp14:anchorId="1E47A5F5" wp14:editId="3DB65ABB">
            <wp:simplePos x="0" y="0"/>
            <wp:positionH relativeFrom="column">
              <wp:posOffset>229870</wp:posOffset>
            </wp:positionH>
            <wp:positionV relativeFrom="paragraph">
              <wp:posOffset>1861820</wp:posOffset>
            </wp:positionV>
            <wp:extent cx="162560" cy="162560"/>
            <wp:effectExtent l="0" t="0" r="0" b="0"/>
            <wp:wrapNone/>
            <wp:docPr id="155" name="Picture 1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30999" behindDoc="0" locked="0" layoutInCell="1" allowOverlap="1" wp14:anchorId="17C390A7" wp14:editId="44910C8B">
            <wp:simplePos x="0" y="0"/>
            <wp:positionH relativeFrom="column">
              <wp:posOffset>112395</wp:posOffset>
            </wp:positionH>
            <wp:positionV relativeFrom="paragraph">
              <wp:posOffset>1494155</wp:posOffset>
            </wp:positionV>
            <wp:extent cx="2640965" cy="906145"/>
            <wp:effectExtent l="0" t="0" r="0" b="0"/>
            <wp:wrapNone/>
            <wp:docPr id="154" name="Picture 1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90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29975" behindDoc="0" locked="0" layoutInCell="1" allowOverlap="1" wp14:anchorId="0B9AFAFA" wp14:editId="539B116D">
            <wp:simplePos x="0" y="0"/>
            <wp:positionH relativeFrom="column">
              <wp:posOffset>2486660</wp:posOffset>
            </wp:positionH>
            <wp:positionV relativeFrom="paragraph">
              <wp:posOffset>516890</wp:posOffset>
            </wp:positionV>
            <wp:extent cx="162560" cy="162560"/>
            <wp:effectExtent l="0" t="0" r="0" b="0"/>
            <wp:wrapNone/>
            <wp:docPr id="153" name="Pictur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28951" behindDoc="0" locked="0" layoutInCell="1" allowOverlap="1" wp14:anchorId="7EF85CCF" wp14:editId="190D65B7">
            <wp:simplePos x="0" y="0"/>
            <wp:positionH relativeFrom="column">
              <wp:posOffset>2486660</wp:posOffset>
            </wp:positionH>
            <wp:positionV relativeFrom="paragraph">
              <wp:posOffset>274320</wp:posOffset>
            </wp:positionV>
            <wp:extent cx="162560" cy="162560"/>
            <wp:effectExtent l="0" t="0" r="0" b="0"/>
            <wp:wrapNone/>
            <wp:docPr id="152" name="Pictur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27927" behindDoc="0" locked="0" layoutInCell="1" allowOverlap="1" wp14:anchorId="3203E257" wp14:editId="5A0EFAAC">
            <wp:simplePos x="0" y="0"/>
            <wp:positionH relativeFrom="column">
              <wp:posOffset>2486660</wp:posOffset>
            </wp:positionH>
            <wp:positionV relativeFrom="paragraph">
              <wp:posOffset>31115</wp:posOffset>
            </wp:positionV>
            <wp:extent cx="162560" cy="162560"/>
            <wp:effectExtent l="0" t="0" r="0" b="0"/>
            <wp:wrapNone/>
            <wp:docPr id="151" name="Pictur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26903" behindDoc="0" locked="0" layoutInCell="1" allowOverlap="1" wp14:anchorId="0BB374E0" wp14:editId="7E97676C">
            <wp:simplePos x="0" y="0"/>
            <wp:positionH relativeFrom="column">
              <wp:posOffset>726440</wp:posOffset>
            </wp:positionH>
            <wp:positionV relativeFrom="paragraph">
              <wp:posOffset>516890</wp:posOffset>
            </wp:positionV>
            <wp:extent cx="162560" cy="162560"/>
            <wp:effectExtent l="0" t="0" r="0" b="0"/>
            <wp:wrapNone/>
            <wp:docPr id="150" name="Pictur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25879" behindDoc="0" locked="0" layoutInCell="1" allowOverlap="1" wp14:anchorId="1167A754" wp14:editId="508AF631">
            <wp:simplePos x="0" y="0"/>
            <wp:positionH relativeFrom="column">
              <wp:posOffset>726440</wp:posOffset>
            </wp:positionH>
            <wp:positionV relativeFrom="paragraph">
              <wp:posOffset>274320</wp:posOffset>
            </wp:positionV>
            <wp:extent cx="162560" cy="162560"/>
            <wp:effectExtent l="0" t="0" r="0" b="0"/>
            <wp:wrapNone/>
            <wp:docPr id="149" name="Pictur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24855" behindDoc="0" locked="0" layoutInCell="1" allowOverlap="1" wp14:anchorId="7E1383DF" wp14:editId="4DB70C8E">
            <wp:simplePos x="0" y="0"/>
            <wp:positionH relativeFrom="column">
              <wp:posOffset>726440</wp:posOffset>
            </wp:positionH>
            <wp:positionV relativeFrom="paragraph">
              <wp:posOffset>31115</wp:posOffset>
            </wp:positionV>
            <wp:extent cx="162560" cy="162560"/>
            <wp:effectExtent l="0" t="0" r="0" b="0"/>
            <wp:wrapNone/>
            <wp:docPr id="148" name="Pictur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23831" behindDoc="0" locked="0" layoutInCell="1" allowOverlap="1" wp14:anchorId="026977E2" wp14:editId="2328D9D7">
            <wp:simplePos x="0" y="0"/>
            <wp:positionH relativeFrom="column">
              <wp:posOffset>1990090</wp:posOffset>
            </wp:positionH>
            <wp:positionV relativeFrom="paragraph">
              <wp:posOffset>516890</wp:posOffset>
            </wp:positionV>
            <wp:extent cx="162560" cy="162560"/>
            <wp:effectExtent l="0" t="0" r="0" b="0"/>
            <wp:wrapNone/>
            <wp:docPr id="147" name="Pictur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22807" behindDoc="0" locked="0" layoutInCell="1" allowOverlap="1" wp14:anchorId="7139E48C" wp14:editId="5501BEBA">
            <wp:simplePos x="0" y="0"/>
            <wp:positionH relativeFrom="column">
              <wp:posOffset>1990090</wp:posOffset>
            </wp:positionH>
            <wp:positionV relativeFrom="paragraph">
              <wp:posOffset>274320</wp:posOffset>
            </wp:positionV>
            <wp:extent cx="162560" cy="162560"/>
            <wp:effectExtent l="0" t="0" r="0" b="0"/>
            <wp:wrapNone/>
            <wp:docPr id="146" name="Picture 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21783" behindDoc="0" locked="0" layoutInCell="1" allowOverlap="1" wp14:anchorId="3EFEC6C1" wp14:editId="4F1BA424">
            <wp:simplePos x="0" y="0"/>
            <wp:positionH relativeFrom="column">
              <wp:posOffset>1990090</wp:posOffset>
            </wp:positionH>
            <wp:positionV relativeFrom="paragraph">
              <wp:posOffset>31115</wp:posOffset>
            </wp:positionV>
            <wp:extent cx="162560" cy="162560"/>
            <wp:effectExtent l="0" t="0" r="0" b="0"/>
            <wp:wrapNone/>
            <wp:docPr id="145" name="Pictur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20759" behindDoc="0" locked="0" layoutInCell="1" allowOverlap="1" wp14:anchorId="7274E499" wp14:editId="0972B487">
            <wp:simplePos x="0" y="0"/>
            <wp:positionH relativeFrom="column">
              <wp:posOffset>229870</wp:posOffset>
            </wp:positionH>
            <wp:positionV relativeFrom="paragraph">
              <wp:posOffset>516890</wp:posOffset>
            </wp:positionV>
            <wp:extent cx="162560" cy="162560"/>
            <wp:effectExtent l="0" t="0" r="0" b="0"/>
            <wp:wrapNone/>
            <wp:docPr id="144" name="Pictur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19735" behindDoc="0" locked="0" layoutInCell="1" allowOverlap="1" wp14:anchorId="108444BC" wp14:editId="3D4DA1C9">
            <wp:simplePos x="0" y="0"/>
            <wp:positionH relativeFrom="column">
              <wp:posOffset>2238375</wp:posOffset>
            </wp:positionH>
            <wp:positionV relativeFrom="paragraph">
              <wp:posOffset>516890</wp:posOffset>
            </wp:positionV>
            <wp:extent cx="162560" cy="162560"/>
            <wp:effectExtent l="0" t="0" r="0" b="0"/>
            <wp:wrapNone/>
            <wp:docPr id="143" name="Pictur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18711" behindDoc="0" locked="0" layoutInCell="1" allowOverlap="1" wp14:anchorId="66446C6A" wp14:editId="6A001AE3">
            <wp:simplePos x="0" y="0"/>
            <wp:positionH relativeFrom="column">
              <wp:posOffset>478155</wp:posOffset>
            </wp:positionH>
            <wp:positionV relativeFrom="paragraph">
              <wp:posOffset>516890</wp:posOffset>
            </wp:positionV>
            <wp:extent cx="162560" cy="162560"/>
            <wp:effectExtent l="0" t="0" r="0" b="0"/>
            <wp:wrapNone/>
            <wp:docPr id="142" name="Pictur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17687" behindDoc="0" locked="0" layoutInCell="1" allowOverlap="1" wp14:anchorId="21146463" wp14:editId="265BEF5A">
            <wp:simplePos x="0" y="0"/>
            <wp:positionH relativeFrom="column">
              <wp:posOffset>2238375</wp:posOffset>
            </wp:positionH>
            <wp:positionV relativeFrom="paragraph">
              <wp:posOffset>31115</wp:posOffset>
            </wp:positionV>
            <wp:extent cx="162560" cy="162560"/>
            <wp:effectExtent l="0" t="0" r="0" b="0"/>
            <wp:wrapNone/>
            <wp:docPr id="141" name="Pictur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16663" behindDoc="0" locked="0" layoutInCell="1" allowOverlap="1" wp14:anchorId="2FFA0AD1" wp14:editId="267DB378">
            <wp:simplePos x="0" y="0"/>
            <wp:positionH relativeFrom="column">
              <wp:posOffset>478155</wp:posOffset>
            </wp:positionH>
            <wp:positionV relativeFrom="paragraph">
              <wp:posOffset>31115</wp:posOffset>
            </wp:positionV>
            <wp:extent cx="162560" cy="162560"/>
            <wp:effectExtent l="0" t="0" r="0" b="0"/>
            <wp:wrapNone/>
            <wp:docPr id="140" name="Pictur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15639" behindDoc="0" locked="0" layoutInCell="1" allowOverlap="1" wp14:anchorId="3F5AB745" wp14:editId="1635A025">
            <wp:simplePos x="0" y="0"/>
            <wp:positionH relativeFrom="column">
              <wp:posOffset>229870</wp:posOffset>
            </wp:positionH>
            <wp:positionV relativeFrom="paragraph">
              <wp:posOffset>274320</wp:posOffset>
            </wp:positionV>
            <wp:extent cx="162560" cy="162560"/>
            <wp:effectExtent l="0" t="0" r="0" b="0"/>
            <wp:wrapNone/>
            <wp:docPr id="139" name="Picture 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w:drawing>
          <wp:anchor distT="0" distB="0" distL="114300" distR="114300" simplePos="0" relativeHeight="268614615" behindDoc="0" locked="0" layoutInCell="1" allowOverlap="1" wp14:anchorId="224D6942" wp14:editId="0ECBDD33">
            <wp:simplePos x="0" y="0"/>
            <wp:positionH relativeFrom="column">
              <wp:posOffset>229870</wp:posOffset>
            </wp:positionH>
            <wp:positionV relativeFrom="paragraph">
              <wp:posOffset>31115</wp:posOffset>
            </wp:positionV>
            <wp:extent cx="162560" cy="162560"/>
            <wp:effectExtent l="0" t="0" r="0" b="0"/>
            <wp:wrapNone/>
            <wp:docPr id="138" name="Picture 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1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C3B">
        <w:rPr>
          <w:rFonts w:ascii="NTFPreCursivef" w:hAnsi="NTFPreCursivef"/>
          <w:noProof/>
          <w:sz w:val="80"/>
          <w:lang w:bidi="ar-SA"/>
        </w:rPr>
        <mc:AlternateContent>
          <mc:Choice Requires="wps">
            <w:drawing>
              <wp:anchor distT="0" distB="0" distL="114300" distR="114300" simplePos="0" relativeHeight="268433367" behindDoc="0" locked="0" layoutInCell="1" allowOverlap="1" wp14:anchorId="3DF1A74C" wp14:editId="7AABEA2B">
                <wp:simplePos x="0" y="0"/>
                <wp:positionH relativeFrom="page">
                  <wp:posOffset>3319145</wp:posOffset>
                </wp:positionH>
                <wp:positionV relativeFrom="page">
                  <wp:posOffset>8647430</wp:posOffset>
                </wp:positionV>
                <wp:extent cx="1823720" cy="635000"/>
                <wp:effectExtent l="0" t="0" r="0" b="0"/>
                <wp:wrapNone/>
                <wp:docPr id="137" name="Text Box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2372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CCACAC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sz w:val="80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color w:val="292526"/>
                                <w:w w:val="110"/>
                                <w:sz w:val="80"/>
                              </w:rPr>
                              <w:t>10+10=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F1A74C" id="Text Box 311" o:spid="_x0000_s1036" type="#_x0000_t202" style="position:absolute;left:0;text-align:left;margin-left:261.35pt;margin-top:680.9pt;width:143.6pt;height:50pt;z-index:26843336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" filled="f" stroked="f">
                <v:path arrowok="t"/>
                <v:textbox inset="0,0,0,0">
                  <w:txbxContent>
                    <w:p w14:paraId="2ACCACAC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sz w:val="80"/>
                        </w:rPr>
                      </w:pPr>
                      <w:r w:rsidRPr="00193C3B">
                        <w:rPr>
                          <w:rFonts w:ascii="NTFPreCursivef" w:hAnsi="NTFPreCursivef"/>
                          <w:color w:val="292526"/>
                          <w:w w:val="110"/>
                          <w:sz w:val="80"/>
                        </w:rPr>
                        <w:t>10+10=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552" behindDoc="0" locked="0" layoutInCell="1" allowOverlap="1" wp14:anchorId="3043727A" wp14:editId="268B79BB">
                <wp:simplePos x="0" y="0"/>
                <wp:positionH relativeFrom="page">
                  <wp:posOffset>4528820</wp:posOffset>
                </wp:positionH>
                <wp:positionV relativeFrom="paragraph">
                  <wp:posOffset>584200</wp:posOffset>
                </wp:positionV>
                <wp:extent cx="1501140" cy="0"/>
                <wp:effectExtent l="0" t="12700" r="10160" b="0"/>
                <wp:wrapNone/>
                <wp:docPr id="136" name="Lin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220973C" id="Line 100" o:spid="_x0000_s1026" style="position:absolute;z-index: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6.6pt,46pt" to="474.8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w w:val="105"/>
          <w:sz w:val="80"/>
        </w:rPr>
        <w:t>9+9=</w:t>
      </w:r>
    </w:p>
    <w:p w14:paraId="529C89EB" w14:textId="77777777" w:rsidR="00045F1C" w:rsidRPr="00193C3B" w:rsidRDefault="00045F1C">
      <w:pPr>
        <w:rPr>
          <w:rFonts w:ascii="NTFPreCursivef" w:hAnsi="NTFPreCursivef"/>
          <w:sz w:val="80"/>
        </w:rPr>
        <w:sectPr w:rsidR="00045F1C" w:rsidRPr="00193C3B">
          <w:headerReference w:type="default" r:id="rId22"/>
          <w:footerReference w:type="default" r:id="rId23"/>
          <w:pgSz w:w="11910" w:h="16840"/>
          <w:pgMar w:top="860" w:right="1680" w:bottom="3220" w:left="440" w:header="592" w:footer="3024" w:gutter="0"/>
          <w:cols w:space="720"/>
        </w:sectPr>
      </w:pPr>
    </w:p>
    <w:p w14:paraId="5A63DB4E" w14:textId="77777777" w:rsidR="00045F1C" w:rsidRPr="00193C3B" w:rsidRDefault="00DE202F">
      <w:pPr>
        <w:pStyle w:val="BodyText"/>
        <w:rPr>
          <w:rFonts w:ascii="NTFPreCursivef" w:hAnsi="NTFPreCursivef"/>
          <w:sz w:val="20"/>
        </w:rPr>
      </w:pPr>
      <w:r w:rsidRPr="00193C3B">
        <w:rPr>
          <w:rFonts w:ascii="NTFPreCursivef" w:hAnsi="NTFPreCursivef"/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68450775" behindDoc="0" locked="0" layoutInCell="1" allowOverlap="1" wp14:anchorId="4FC9B261" wp14:editId="07CD1CF7">
                <wp:simplePos x="0" y="0"/>
                <wp:positionH relativeFrom="page">
                  <wp:posOffset>418465</wp:posOffset>
                </wp:positionH>
                <wp:positionV relativeFrom="page">
                  <wp:posOffset>370840</wp:posOffset>
                </wp:positionV>
                <wp:extent cx="2035175" cy="269240"/>
                <wp:effectExtent l="0" t="0" r="0" b="0"/>
                <wp:wrapNone/>
                <wp:docPr id="135" name="Text Box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3517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68B22A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32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b/>
                                <w:color w:val="292526"/>
                                <w:sz w:val="32"/>
                              </w:rPr>
                              <w:t>Doubles to 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C9B261" id="Text Box 326" o:spid="_x0000_s1037" type="#_x0000_t202" style="position:absolute;margin-left:32.95pt;margin-top:29.2pt;width:160.25pt;height:21.2pt;z-index:26845077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" filled="f" stroked="f">
                <v:path arrowok="t"/>
                <v:textbox inset="0,0,0,0">
                  <w:txbxContent>
                    <w:p w14:paraId="3A68B22A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32"/>
                        </w:rPr>
                      </w:pPr>
                      <w:r w:rsidRPr="00193C3B">
                        <w:rPr>
                          <w:rFonts w:ascii="NTFPreCursivef" w:hAnsi="NTFPreCursivef"/>
                          <w:b/>
                          <w:color w:val="292526"/>
                          <w:sz w:val="32"/>
                        </w:rPr>
                        <w:t>Doubles to 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29271" behindDoc="1" locked="0" layoutInCell="1" allowOverlap="1" wp14:anchorId="62DCEE85" wp14:editId="50B74666">
                <wp:simplePos x="0" y="0"/>
                <wp:positionH relativeFrom="page">
                  <wp:posOffset>2395855</wp:posOffset>
                </wp:positionH>
                <wp:positionV relativeFrom="page">
                  <wp:posOffset>697865</wp:posOffset>
                </wp:positionV>
                <wp:extent cx="3073400" cy="482600"/>
                <wp:effectExtent l="0" t="0" r="0" b="0"/>
                <wp:wrapNone/>
                <wp:docPr id="134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7340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20983F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60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b/>
                                <w:color w:val="292526"/>
                                <w:sz w:val="60"/>
                              </w:rPr>
                              <w:t>Butterfly Doubles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CEE85" id="Text Box 307" o:spid="_x0000_s1038" type="#_x0000_t202" style="position:absolute;margin-left:188.65pt;margin-top:54.95pt;width:242pt;height:38pt;z-index:-23488720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" filled="f" stroked="f">
                <v:path arrowok="t"/>
                <v:textbox inset="0,0,0,0">
                  <w:txbxContent>
                    <w:p w14:paraId="3F20983F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60"/>
                        </w:rPr>
                      </w:pPr>
                      <w:r w:rsidRPr="00193C3B">
                        <w:rPr>
                          <w:rFonts w:ascii="NTFPreCursivef" w:hAnsi="NTFPreCursivef"/>
                          <w:b/>
                          <w:color w:val="292526"/>
                          <w:sz w:val="60"/>
                        </w:rPr>
                        <w:t>Butterfly Doubles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30295" behindDoc="1" locked="0" layoutInCell="1" allowOverlap="1" wp14:anchorId="221487FB" wp14:editId="08B16242">
                <wp:simplePos x="0" y="0"/>
                <wp:positionH relativeFrom="page">
                  <wp:posOffset>499745</wp:posOffset>
                </wp:positionH>
                <wp:positionV relativeFrom="page">
                  <wp:posOffset>1372235</wp:posOffset>
                </wp:positionV>
                <wp:extent cx="3848735" cy="223520"/>
                <wp:effectExtent l="0" t="0" r="0" b="0"/>
                <wp:wrapNone/>
                <wp:docPr id="133" name="Text Box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4873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C2B122" w14:textId="77777777" w:rsidR="00297827" w:rsidRDefault="00297827" w:rsidP="00297827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Write </w:t>
                            </w:r>
                            <w:r>
                              <w:rPr>
                                <w:color w:val="292526"/>
                              </w:rPr>
                              <w:t>the number sentence for each butterfly</w:t>
                            </w:r>
                            <w:r>
                              <w:rPr>
                                <w:color w:val="292526"/>
                                <w:spacing w:val="-4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double.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21487FB" id="Text Box 308" o:spid="_x0000_s1039" type="#_x0000_t202" style="position:absolute;margin-left:39.35pt;margin-top:108.05pt;width:303.05pt;height:17.6pt;z-index:-23488618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" filled="f" stroked="f">
                <v:path arrowok="t"/>
                <v:textbox inset="0,0,0,0">
                  <w:txbxContent>
                    <w:p w14:paraId="46C2B122" w14:textId="77777777" w:rsidR="00297827" w:rsidRDefault="00297827" w:rsidP="00297827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3"/>
                        </w:rPr>
                        <w:t xml:space="preserve">Write </w:t>
                      </w:r>
                      <w:r>
                        <w:rPr>
                          <w:color w:val="292526"/>
                        </w:rPr>
                        <w:t>the number sentence for each butterfly</w:t>
                      </w:r>
                      <w:r>
                        <w:rPr>
                          <w:color w:val="292526"/>
                          <w:spacing w:val="-4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double.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840" behindDoc="0" locked="0" layoutInCell="1" allowOverlap="1" wp14:anchorId="181328B0" wp14:editId="320CAFF2">
                <wp:simplePos x="0" y="0"/>
                <wp:positionH relativeFrom="page">
                  <wp:posOffset>3448685</wp:posOffset>
                </wp:positionH>
                <wp:positionV relativeFrom="page">
                  <wp:posOffset>9165590</wp:posOffset>
                </wp:positionV>
                <wp:extent cx="1501140" cy="0"/>
                <wp:effectExtent l="0" t="12700" r="10160" b="0"/>
                <wp:wrapNone/>
                <wp:docPr id="132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0863A71" id="Line 81" o:spid="_x0000_s1026" style="position:absolute;z-index: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71.55pt,721.7pt" to="389.75pt,7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" strokecolor="#292526" strokeweight="2pt">
                <o:lock v:ext="edit" shapetype="f"/>
                <w10:wrap anchorx="page" anchory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251658752" behindDoc="0" locked="0" layoutInCell="1" allowOverlap="1" wp14:anchorId="2BC69FBF" wp14:editId="7DEB2B23">
            <wp:simplePos x="0" y="0"/>
            <wp:positionH relativeFrom="page">
              <wp:posOffset>429229</wp:posOffset>
            </wp:positionH>
            <wp:positionV relativeFrom="page">
              <wp:posOffset>8225523</wp:posOffset>
            </wp:positionV>
            <wp:extent cx="1535542" cy="1422479"/>
            <wp:effectExtent l="0" t="0" r="0" b="0"/>
            <wp:wrapNone/>
            <wp:docPr id="1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4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5542" cy="142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E11E7F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2E5BBBD7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1041E872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4B7F1FE0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66F6B2A2" w14:textId="77777777" w:rsidR="00045F1C" w:rsidRPr="00193C3B" w:rsidRDefault="00297827">
      <w:pPr>
        <w:spacing w:before="240"/>
        <w:ind w:left="3103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251657728" behindDoc="0" locked="0" layoutInCell="1" allowOverlap="1" wp14:anchorId="41E2EC3B" wp14:editId="398D597E">
            <wp:simplePos x="0" y="0"/>
            <wp:positionH relativeFrom="page">
              <wp:posOffset>429229</wp:posOffset>
            </wp:positionH>
            <wp:positionV relativeFrom="paragraph">
              <wp:posOffset>-266739</wp:posOffset>
            </wp:positionV>
            <wp:extent cx="1535542" cy="1422479"/>
            <wp:effectExtent l="0" t="0" r="0" b="0"/>
            <wp:wrapNone/>
            <wp:docPr id="21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5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5542" cy="142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E202F"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744" behindDoc="0" locked="0" layoutInCell="1" allowOverlap="1" wp14:anchorId="7EAF0A3D" wp14:editId="1C28D3B4">
                <wp:simplePos x="0" y="0"/>
                <wp:positionH relativeFrom="page">
                  <wp:posOffset>3448685</wp:posOffset>
                </wp:positionH>
                <wp:positionV relativeFrom="paragraph">
                  <wp:posOffset>673100</wp:posOffset>
                </wp:positionV>
                <wp:extent cx="1501140" cy="0"/>
                <wp:effectExtent l="0" t="12700" r="10160" b="0"/>
                <wp:wrapNone/>
                <wp:docPr id="131" name="Lin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CA77841" id="Line 80" o:spid="_x0000_s1026" style="position:absolute;z-index: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1.55pt,53pt" to="389.75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" strokecolor="#292526" strokeweight="2pt">
                <o:lock v:ext="edit" shapetype="f"/>
                <w10:wrap anchorx="page"/>
              </v:line>
            </w:pict>
          </mc:Fallback>
        </mc:AlternateContent>
      </w:r>
      <w:r w:rsidRPr="00193C3B">
        <w:rPr>
          <w:rFonts w:ascii="NTFPreCursivef" w:hAnsi="NTFPreCursivef"/>
          <w:color w:val="292526"/>
          <w:w w:val="120"/>
          <w:sz w:val="80"/>
        </w:rPr>
        <w:t>1+1=</w:t>
      </w:r>
    </w:p>
    <w:p w14:paraId="212FDE06" w14:textId="77777777" w:rsidR="00045F1C" w:rsidRPr="00193C3B" w:rsidRDefault="00DE202F">
      <w:pPr>
        <w:spacing w:before="860"/>
        <w:ind w:left="233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768" behindDoc="0" locked="0" layoutInCell="1" allowOverlap="1" wp14:anchorId="654E5883" wp14:editId="09A6754E">
                <wp:simplePos x="0" y="0"/>
                <wp:positionH relativeFrom="page">
                  <wp:posOffset>3448685</wp:posOffset>
                </wp:positionH>
                <wp:positionV relativeFrom="paragraph">
                  <wp:posOffset>1485900</wp:posOffset>
                </wp:positionV>
                <wp:extent cx="1501140" cy="0"/>
                <wp:effectExtent l="0" t="12700" r="10160" b="0"/>
                <wp:wrapNone/>
                <wp:docPr id="130" name="Lin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8AA7E9A" id="Line 79" o:spid="_x0000_s1026" style="position:absolute;z-index:1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1.55pt,117pt" to="389.75pt,1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position w:val="-81"/>
          <w:lang w:bidi="ar-SA"/>
        </w:rPr>
        <w:drawing>
          <wp:inline distT="0" distB="0" distL="0" distR="0" wp14:anchorId="51EEF166" wp14:editId="56AFBB82">
            <wp:extent cx="1538381" cy="1422475"/>
            <wp:effectExtent l="0" t="0" r="0" b="0"/>
            <wp:docPr id="2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6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8381" cy="142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7827" w:rsidRPr="00193C3B">
        <w:rPr>
          <w:rFonts w:ascii="NTFPreCursivef" w:hAnsi="NTFPreCursivef"/>
          <w:sz w:val="20"/>
        </w:rPr>
        <w:t xml:space="preserve">        </w:t>
      </w:r>
      <w:r w:rsidR="00297827" w:rsidRPr="00193C3B">
        <w:rPr>
          <w:rFonts w:ascii="NTFPreCursivef" w:hAnsi="NTFPreCursivef"/>
          <w:spacing w:val="-4"/>
          <w:sz w:val="20"/>
        </w:rPr>
        <w:t xml:space="preserve"> </w:t>
      </w:r>
      <w:r w:rsidR="00297827" w:rsidRPr="00193C3B">
        <w:rPr>
          <w:rFonts w:ascii="NTFPreCursivef" w:hAnsi="NTFPreCursivef"/>
          <w:color w:val="292526"/>
          <w:w w:val="105"/>
          <w:sz w:val="80"/>
        </w:rPr>
        <w:t>2+2=</w:t>
      </w:r>
    </w:p>
    <w:p w14:paraId="4465589B" w14:textId="77777777" w:rsidR="00045F1C" w:rsidRPr="00193C3B" w:rsidRDefault="00DE202F">
      <w:pPr>
        <w:spacing w:before="240"/>
        <w:ind w:left="235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792" behindDoc="0" locked="0" layoutInCell="1" allowOverlap="1" wp14:anchorId="2EB941D2" wp14:editId="141ED5BB">
                <wp:simplePos x="0" y="0"/>
                <wp:positionH relativeFrom="page">
                  <wp:posOffset>3448685</wp:posOffset>
                </wp:positionH>
                <wp:positionV relativeFrom="paragraph">
                  <wp:posOffset>1092200</wp:posOffset>
                </wp:positionV>
                <wp:extent cx="1501140" cy="0"/>
                <wp:effectExtent l="0" t="12700" r="10160" b="0"/>
                <wp:wrapNone/>
                <wp:docPr id="129" name="Lin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350AFE5" id="Line 78" o:spid="_x0000_s1026" style="position:absolute;z-index: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1.55pt,86pt" to="389.75pt,8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1864" behindDoc="0" locked="0" layoutInCell="1" allowOverlap="1" wp14:anchorId="7DFA2280" wp14:editId="000A71DA">
            <wp:simplePos x="0" y="0"/>
            <wp:positionH relativeFrom="page">
              <wp:posOffset>427807</wp:posOffset>
            </wp:positionH>
            <wp:positionV relativeFrom="paragraph">
              <wp:posOffset>1727279</wp:posOffset>
            </wp:positionV>
            <wp:extent cx="1538381" cy="1422480"/>
            <wp:effectExtent l="0" t="0" r="0" b="0"/>
            <wp:wrapNone/>
            <wp:docPr id="25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7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8381" cy="1422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7827" w:rsidRPr="00193C3B">
        <w:rPr>
          <w:rFonts w:ascii="NTFPreCursivef" w:hAnsi="NTFPreCursivef"/>
          <w:noProof/>
          <w:position w:val="-81"/>
          <w:lang w:bidi="ar-SA"/>
        </w:rPr>
        <w:drawing>
          <wp:inline distT="0" distB="0" distL="0" distR="0" wp14:anchorId="2BBE7AA9" wp14:editId="45745D4B">
            <wp:extent cx="1535542" cy="1422479"/>
            <wp:effectExtent l="0" t="0" r="0" b="0"/>
            <wp:docPr id="27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8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5542" cy="1422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7827" w:rsidRPr="00193C3B">
        <w:rPr>
          <w:rFonts w:ascii="NTFPreCursivef" w:hAnsi="NTFPreCursivef"/>
          <w:sz w:val="20"/>
        </w:rPr>
        <w:t xml:space="preserve">        </w:t>
      </w:r>
      <w:r w:rsidR="00297827" w:rsidRPr="00193C3B">
        <w:rPr>
          <w:rFonts w:ascii="NTFPreCursivef" w:hAnsi="NTFPreCursivef"/>
          <w:spacing w:val="-1"/>
          <w:sz w:val="20"/>
        </w:rPr>
        <w:t xml:space="preserve"> </w:t>
      </w:r>
      <w:r w:rsidR="00297827" w:rsidRPr="00193C3B">
        <w:rPr>
          <w:rFonts w:ascii="NTFPreCursivef" w:hAnsi="NTFPreCursivef"/>
          <w:color w:val="292526"/>
          <w:w w:val="110"/>
          <w:sz w:val="80"/>
        </w:rPr>
        <w:t>3+3=</w:t>
      </w:r>
    </w:p>
    <w:p w14:paraId="7F0516A2" w14:textId="77777777" w:rsidR="00045F1C" w:rsidRPr="00193C3B" w:rsidRDefault="00DE202F">
      <w:pPr>
        <w:pStyle w:val="Heading1"/>
        <w:spacing w:before="900"/>
        <w:ind w:left="3103"/>
        <w:rPr>
          <w:rFonts w:ascii="NTFPreCursivef" w:hAnsi="NTFPreCursivef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816" behindDoc="0" locked="0" layoutInCell="1" allowOverlap="1" wp14:anchorId="1C2BDAB1" wp14:editId="597186F9">
                <wp:simplePos x="0" y="0"/>
                <wp:positionH relativeFrom="page">
                  <wp:posOffset>3448685</wp:posOffset>
                </wp:positionH>
                <wp:positionV relativeFrom="paragraph">
                  <wp:posOffset>1092200</wp:posOffset>
                </wp:positionV>
                <wp:extent cx="1501140" cy="0"/>
                <wp:effectExtent l="0" t="12700" r="10160" b="0"/>
                <wp:wrapNone/>
                <wp:docPr id="128" name="Lin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B039057" id="Line 77" o:spid="_x0000_s1026" style="position:absolute;z-index:1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1.55pt,86pt" to="389.75pt,8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w w:val="105"/>
        </w:rPr>
        <w:t>4+4=</w:t>
      </w:r>
    </w:p>
    <w:p w14:paraId="01424D60" w14:textId="77777777" w:rsidR="00045F1C" w:rsidRPr="00193C3B" w:rsidRDefault="00DE202F">
      <w:pPr>
        <w:rPr>
          <w:rFonts w:ascii="NTFPreCursivef" w:hAnsi="NTFPreCursivef"/>
        </w:rPr>
        <w:sectPr w:rsidR="00045F1C" w:rsidRPr="00193C3B">
          <w:headerReference w:type="default" r:id="rId29"/>
          <w:footerReference w:type="default" r:id="rId30"/>
          <w:pgSz w:w="11910" w:h="16840"/>
          <w:pgMar w:top="2240" w:right="1680" w:bottom="3220" w:left="440" w:header="592" w:footer="3024" w:gutter="0"/>
          <w:cols w:space="720"/>
        </w:sect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34391" behindDoc="1" locked="0" layoutInCell="1" allowOverlap="1" wp14:anchorId="7353F404" wp14:editId="76C53D6D">
                <wp:simplePos x="0" y="0"/>
                <wp:positionH relativeFrom="page">
                  <wp:posOffset>2237105</wp:posOffset>
                </wp:positionH>
                <wp:positionV relativeFrom="page">
                  <wp:posOffset>8632190</wp:posOffset>
                </wp:positionV>
                <wp:extent cx="1224280" cy="635000"/>
                <wp:effectExtent l="0" t="0" r="0" b="0"/>
                <wp:wrapNone/>
                <wp:docPr id="127" name="Text Box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2428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B84DD2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sz w:val="80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color w:val="292526"/>
                                <w:w w:val="105"/>
                                <w:sz w:val="80"/>
                              </w:rPr>
                              <w:t>5+5=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53F404" id="Text Box 312" o:spid="_x0000_s1040" type="#_x0000_t202" style="position:absolute;margin-left:176.15pt;margin-top:679.7pt;width:96.4pt;height:50pt;z-index:-23488208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" filled="f" stroked="f">
                <v:path arrowok="t"/>
                <v:textbox inset="0,0,0,0">
                  <w:txbxContent>
                    <w:p w14:paraId="77B84DD2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sz w:val="80"/>
                        </w:rPr>
                      </w:pPr>
                      <w:r w:rsidRPr="00193C3B">
                        <w:rPr>
                          <w:rFonts w:ascii="NTFPreCursivef" w:hAnsi="NTFPreCursivef"/>
                          <w:color w:val="292526"/>
                          <w:w w:val="105"/>
                          <w:sz w:val="80"/>
                        </w:rPr>
                        <w:t>5+5=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79F0D8D" w14:textId="77777777" w:rsidR="00045F1C" w:rsidRPr="00193C3B" w:rsidRDefault="00DE202F">
      <w:pPr>
        <w:pStyle w:val="BodyText"/>
        <w:rPr>
          <w:rFonts w:ascii="NTFPreCursivef" w:hAnsi="NTFPreCursivef"/>
          <w:sz w:val="20"/>
        </w:rPr>
      </w:pPr>
      <w:r w:rsidRPr="00193C3B">
        <w:rPr>
          <w:rFonts w:ascii="NTFPreCursivef" w:hAnsi="NTFPreCursivef"/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68451799" behindDoc="0" locked="0" layoutInCell="1" allowOverlap="1" wp14:anchorId="07D28818" wp14:editId="32BBC02F">
                <wp:simplePos x="0" y="0"/>
                <wp:positionH relativeFrom="page">
                  <wp:posOffset>342265</wp:posOffset>
                </wp:positionH>
                <wp:positionV relativeFrom="page">
                  <wp:posOffset>340360</wp:posOffset>
                </wp:positionV>
                <wp:extent cx="2035175" cy="269240"/>
                <wp:effectExtent l="0" t="0" r="0" b="0"/>
                <wp:wrapNone/>
                <wp:docPr id="126" name="Text 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3517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EFFFC4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32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b/>
                                <w:color w:val="292526"/>
                                <w:sz w:val="32"/>
                              </w:rPr>
                              <w:t>Doubles to 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28818" id="Text Box 327" o:spid="_x0000_s1041" type="#_x0000_t202" style="position:absolute;margin-left:26.95pt;margin-top:26.8pt;width:160.25pt;height:21.2pt;z-index:26845179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" filled="f" stroked="f">
                <v:path arrowok="t"/>
                <v:textbox inset="0,0,0,0">
                  <w:txbxContent>
                    <w:p w14:paraId="14EFFFC4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32"/>
                        </w:rPr>
                      </w:pPr>
                      <w:r w:rsidRPr="00193C3B">
                        <w:rPr>
                          <w:rFonts w:ascii="NTFPreCursivef" w:hAnsi="NTFPreCursivef"/>
                          <w:b/>
                          <w:color w:val="292526"/>
                          <w:sz w:val="32"/>
                        </w:rPr>
                        <w:t>Doubles to 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28247" behindDoc="1" locked="0" layoutInCell="1" allowOverlap="1" wp14:anchorId="67C89F24" wp14:editId="168E20A4">
                <wp:simplePos x="0" y="0"/>
                <wp:positionH relativeFrom="page">
                  <wp:posOffset>347345</wp:posOffset>
                </wp:positionH>
                <wp:positionV relativeFrom="page">
                  <wp:posOffset>1219835</wp:posOffset>
                </wp:positionV>
                <wp:extent cx="3848735" cy="223520"/>
                <wp:effectExtent l="0" t="0" r="0" b="0"/>
                <wp:wrapNone/>
                <wp:docPr id="125" name="Text Box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4873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3215D9" w14:textId="77777777" w:rsidR="00297827" w:rsidRDefault="00297827" w:rsidP="00297827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Write </w:t>
                            </w:r>
                            <w:r>
                              <w:rPr>
                                <w:color w:val="292526"/>
                              </w:rPr>
                              <w:t>the number sentence for each butterfly</w:t>
                            </w:r>
                            <w:r>
                              <w:rPr>
                                <w:color w:val="292526"/>
                                <w:spacing w:val="-4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double.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7C89F24" id="Text Box 306" o:spid="_x0000_s1042" type="#_x0000_t202" style="position:absolute;margin-left:27.35pt;margin-top:96.05pt;width:303.05pt;height:17.6pt;z-index:-23488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" filled="f" stroked="f">
                <v:path arrowok="t"/>
                <v:textbox inset="0,0,0,0">
                  <w:txbxContent>
                    <w:p w14:paraId="1A3215D9" w14:textId="77777777" w:rsidR="00297827" w:rsidRDefault="00297827" w:rsidP="00297827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3"/>
                        </w:rPr>
                        <w:t xml:space="preserve">Write </w:t>
                      </w:r>
                      <w:r>
                        <w:rPr>
                          <w:color w:val="292526"/>
                        </w:rPr>
                        <w:t>the number sentence for each butterfly</w:t>
                      </w:r>
                      <w:r>
                        <w:rPr>
                          <w:color w:val="292526"/>
                          <w:spacing w:val="-4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double.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27223" behindDoc="1" locked="0" layoutInCell="1" allowOverlap="1" wp14:anchorId="6586F104" wp14:editId="04D92490">
                <wp:simplePos x="0" y="0"/>
                <wp:positionH relativeFrom="page">
                  <wp:posOffset>2243455</wp:posOffset>
                </wp:positionH>
                <wp:positionV relativeFrom="page">
                  <wp:posOffset>545465</wp:posOffset>
                </wp:positionV>
                <wp:extent cx="3073400" cy="482600"/>
                <wp:effectExtent l="0" t="0" r="0" b="0"/>
                <wp:wrapNone/>
                <wp:docPr id="124" name="Text Box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7340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809124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60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b/>
                                <w:color w:val="292526"/>
                                <w:sz w:val="60"/>
                              </w:rPr>
                              <w:t>Butterfly Doubles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86F104" id="Text Box 305" o:spid="_x0000_s1043" type="#_x0000_t202" style="position:absolute;margin-left:176.65pt;margin-top:42.95pt;width:242pt;height:38pt;z-index:-23488925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" filled="f" stroked="f">
                <v:path arrowok="t"/>
                <v:textbox inset="0,0,0,0">
                  <w:txbxContent>
                    <w:p w14:paraId="6A809124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60"/>
                        </w:rPr>
                      </w:pPr>
                      <w:r w:rsidRPr="00193C3B">
                        <w:rPr>
                          <w:rFonts w:ascii="NTFPreCursivef" w:hAnsi="NTFPreCursivef"/>
                          <w:b/>
                          <w:color w:val="292526"/>
                          <w:sz w:val="60"/>
                        </w:rPr>
                        <w:t>Butterfly Doubles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032" behindDoc="0" locked="0" layoutInCell="1" allowOverlap="1" wp14:anchorId="195C5054" wp14:editId="058259D8">
                <wp:simplePos x="0" y="0"/>
                <wp:positionH relativeFrom="page">
                  <wp:posOffset>4048125</wp:posOffset>
                </wp:positionH>
                <wp:positionV relativeFrom="page">
                  <wp:posOffset>9165590</wp:posOffset>
                </wp:positionV>
                <wp:extent cx="901700" cy="0"/>
                <wp:effectExtent l="0" t="12700" r="0" b="0"/>
                <wp:wrapNone/>
                <wp:docPr id="123" name="Lin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017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A4C484F" id="Line 76" o:spid="_x0000_s1026" style="position:absolute;z-index: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8.75pt,721.7pt" to="389.75pt,7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" strokecolor="#292526" strokeweight="2pt">
                <o:lock v:ext="edit" shapetype="f"/>
                <w10:wrap anchorx="page" anchory="page"/>
              </v:lin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2128" behindDoc="0" locked="0" layoutInCell="1" allowOverlap="1" wp14:anchorId="74BD7733" wp14:editId="2392E786">
                <wp:simplePos x="0" y="0"/>
                <wp:positionH relativeFrom="page">
                  <wp:posOffset>429260</wp:posOffset>
                </wp:positionH>
                <wp:positionV relativeFrom="page">
                  <wp:posOffset>8225790</wp:posOffset>
                </wp:positionV>
                <wp:extent cx="1536065" cy="1423035"/>
                <wp:effectExtent l="0" t="0" r="0" b="0"/>
                <wp:wrapNone/>
                <wp:docPr id="111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6065" cy="1423035"/>
                          <a:chOff x="676" y="12954"/>
                          <a:chExt cx="2419" cy="2241"/>
                        </a:xfrm>
                      </wpg:grpSpPr>
                      <pic:pic xmlns:pic="http://schemas.openxmlformats.org/drawingml/2006/picture">
                        <pic:nvPicPr>
                          <pic:cNvPr id="112" name="Picture 75"/>
                          <pic:cNvPicPr>
                            <a:picLocks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5" y="12953"/>
                            <a:ext cx="2419" cy="2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3" name="Picture 74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0" y="13283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" name="Picture 73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4" y="13328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5" name="Picture 72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5" y="13651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" name="Picture 71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6" y="13651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" name="Picture 70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8" y="13560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" name="Picture 69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5" y="13589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9" name="Picture 68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5" y="14411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" name="Picture 67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6" y="14411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1" name="Picture 66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1" y="14161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" name="Picture 65"/>
                          <pic:cNvPicPr>
                            <a:picLocks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1" y="14161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89DB791" id="Group 64" o:spid="_x0000_s1026" style="position:absolute;margin-left:33.8pt;margin-top:647.7pt;width:120.95pt;height:112.05pt;z-index:2128;mso-position-horizontal-relative:page;mso-position-vertical-relative:page" coordorigin="676,12954" coordsize="2419,224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5" o:spid="_x0000_s1027" type="#_x0000_t75" style="position:absolute;left:675;top:12953;width:2419;height:2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">
                  <v:imagedata r:id="rId33" o:title=""/>
                  <o:lock v:ext="edit" aspectratio="f"/>
                </v:shape>
                <v:shape id="Picture 74" o:spid="_x0000_s1028" type="#_x0000_t75" style="position:absolute;left:1210;top:13283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">
                  <v:imagedata r:id="rId34" o:title=""/>
                  <o:lock v:ext="edit" aspectratio="f"/>
                </v:shape>
                <v:shape id="Picture 73" o:spid="_x0000_s1029" type="#_x0000_t75" style="position:absolute;left:2334;top:13328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">
                  <v:imagedata r:id="rId34" o:title=""/>
                  <o:lock v:ext="edit" aspectratio="f"/>
                </v:shape>
                <v:shape id="Picture 72" o:spid="_x0000_s1030" type="#_x0000_t75" style="position:absolute;left:1485;top:13651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">
                  <v:imagedata r:id="rId34" o:title=""/>
                  <o:lock v:ext="edit" aspectratio="f"/>
                </v:shape>
                <v:shape id="Picture 71" o:spid="_x0000_s1031" type="#_x0000_t75" style="position:absolute;left:2046;top:13651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">
                  <v:imagedata r:id="rId34" o:title=""/>
                  <o:lock v:ext="edit" aspectratio="f"/>
                </v:shape>
                <v:shape id="Picture 70" o:spid="_x0000_s1032" type="#_x0000_t75" style="position:absolute;left:1238;top:13560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">
                  <v:imagedata r:id="rId34" o:title=""/>
                  <o:lock v:ext="edit" aspectratio="f"/>
                </v:shape>
                <v:shape id="Picture 69" o:spid="_x0000_s1033" type="#_x0000_t75" style="position:absolute;left:2305;top:13589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">
                  <v:imagedata r:id="rId34" o:title=""/>
                  <o:lock v:ext="edit" aspectratio="f"/>
                </v:shape>
                <v:shape id="Picture 68" o:spid="_x0000_s1034" type="#_x0000_t75" style="position:absolute;left:1485;top:14411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">
                  <v:imagedata r:id="rId34" o:title=""/>
                  <o:lock v:ext="edit" aspectratio="f"/>
                </v:shape>
                <v:shape id="Picture 67" o:spid="_x0000_s1035" type="#_x0000_t75" style="position:absolute;left:2096;top:14411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">
                  <v:imagedata r:id="rId34" o:title=""/>
                  <o:lock v:ext="edit" aspectratio="f"/>
                </v:shape>
                <v:shape id="Picture 66" o:spid="_x0000_s1036" type="#_x0000_t75" style="position:absolute;left:1371;top:14161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">
                  <v:imagedata r:id="rId34" o:title=""/>
                  <o:lock v:ext="edit" aspectratio="f"/>
                </v:shape>
                <v:shape id="Picture 65" o:spid="_x0000_s1037" type="#_x0000_t75" style="position:absolute;left:2171;top:14161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">
                  <v:imagedata r:id="rId35" o:title=""/>
                  <o:lock v:ext="edit" aspectratio="f"/>
                </v:shape>
                <w10:wrap anchorx="page" anchory="page"/>
              </v:group>
            </w:pict>
          </mc:Fallback>
        </mc:AlternateContent>
      </w:r>
    </w:p>
    <w:p w14:paraId="5BD7C479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7F992A9F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32051FB5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099E25AB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1317CC78" w14:textId="77777777" w:rsidR="00045F1C" w:rsidRPr="00193C3B" w:rsidRDefault="00DE202F">
      <w:pPr>
        <w:spacing w:before="240"/>
        <w:ind w:left="3103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1912" behindDoc="0" locked="0" layoutInCell="1" allowOverlap="1" wp14:anchorId="55C8CD3B" wp14:editId="13762A33">
                <wp:simplePos x="0" y="0"/>
                <wp:positionH relativeFrom="page">
                  <wp:posOffset>429260</wp:posOffset>
                </wp:positionH>
                <wp:positionV relativeFrom="paragraph">
                  <wp:posOffset>-266700</wp:posOffset>
                </wp:positionV>
                <wp:extent cx="1536065" cy="1423035"/>
                <wp:effectExtent l="0" t="0" r="0" b="0"/>
                <wp:wrapNone/>
                <wp:docPr id="99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6065" cy="1423035"/>
                          <a:chOff x="676" y="-420"/>
                          <a:chExt cx="2419" cy="2241"/>
                        </a:xfrm>
                      </wpg:grpSpPr>
                      <pic:pic xmlns:pic="http://schemas.openxmlformats.org/drawingml/2006/picture">
                        <pic:nvPicPr>
                          <pic:cNvPr id="100" name="Picture 63"/>
                          <pic:cNvPicPr>
                            <a:picLocks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5" y="-421"/>
                            <a:ext cx="2419" cy="2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" name="Picture 62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4" y="-245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" name="Picture 61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90" y="-245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" name="Picture 60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4" y="322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" name="Picture 59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5" y="362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5" name="Picture 58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9" y="152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" name="Picture 57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8" y="152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" name="Picture 56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9" y="889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8" name="Picture 55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2" y="889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" name="Picture 54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9" y="1176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0" name="Picture 53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43" y="1176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ABF77C1" id="Group 52" o:spid="_x0000_s1026" style="position:absolute;margin-left:33.8pt;margin-top:-21pt;width:120.95pt;height:112.05pt;z-index:1912;mso-position-horizontal-relative:page" coordorigin="676,-420" coordsize="2419,224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">
                <v:shape id="Picture 63" o:spid="_x0000_s1027" type="#_x0000_t75" style="position:absolute;left:675;top:-421;width:2419;height:2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">
                  <v:imagedata r:id="rId36" o:title=""/>
                  <o:lock v:ext="edit" aspectratio="f"/>
                </v:shape>
                <v:shape id="Picture 62" o:spid="_x0000_s1028" type="#_x0000_t75" style="position:absolute;left:844;top:-245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">
                  <v:imagedata r:id="rId34" o:title=""/>
                  <o:lock v:ext="edit" aspectratio="f"/>
                </v:shape>
                <v:shape id="Picture 61" o:spid="_x0000_s1029" type="#_x0000_t75" style="position:absolute;left:2690;top:-245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">
                  <v:imagedata r:id="rId34" o:title=""/>
                  <o:lock v:ext="edit" aspectratio="f"/>
                </v:shape>
                <v:shape id="Picture 60" o:spid="_x0000_s1030" type="#_x0000_t75" style="position:absolute;left:1014;top:322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">
                  <v:imagedata r:id="rId34" o:title=""/>
                  <o:lock v:ext="edit" aspectratio="f"/>
                </v:shape>
                <v:shape id="Picture 59" o:spid="_x0000_s1031" type="#_x0000_t75" style="position:absolute;left:2585;top:362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">
                  <v:imagedata r:id="rId34" o:title=""/>
                  <o:lock v:ext="edit" aspectratio="f"/>
                </v:shape>
                <v:shape id="Picture 58" o:spid="_x0000_s1032" type="#_x0000_t75" style="position:absolute;left:1369;top:152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">
                  <v:imagedata r:id="rId34" o:title=""/>
                  <o:lock v:ext="edit" aspectratio="f"/>
                </v:shape>
                <v:shape id="Picture 57" o:spid="_x0000_s1033" type="#_x0000_t75" style="position:absolute;left:2188;top:152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">
                  <v:imagedata r:id="rId34" o:title=""/>
                  <o:lock v:ext="edit" aspectratio="f"/>
                </v:shape>
                <v:shape id="Picture 56" o:spid="_x0000_s1034" type="#_x0000_t75" style="position:absolute;left:1159;top:889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">
                  <v:imagedata r:id="rId34" o:title=""/>
                  <o:lock v:ext="edit" aspectratio="f"/>
                </v:shape>
                <v:shape id="Picture 55" o:spid="_x0000_s1035" type="#_x0000_t75" style="position:absolute;left:2352;top:889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">
                  <v:imagedata r:id="rId34" o:title=""/>
                  <o:lock v:ext="edit" aspectratio="f"/>
                </v:shape>
                <v:shape id="Picture 54" o:spid="_x0000_s1036" type="#_x0000_t75" style="position:absolute;left:1369;top:1176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">
                  <v:imagedata r:id="rId34" o:title=""/>
                  <o:lock v:ext="edit" aspectratio="f"/>
                </v:shape>
                <v:shape id="Picture 53" o:spid="_x0000_s1037" type="#_x0000_t75" style="position:absolute;left:2143;top:1176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">
                  <v:imagedata r:id="rId34" o:title=""/>
                  <o:lock v:ext="edit" aspectratio="f"/>
                </v:shape>
                <w10:wrap anchorx="page"/>
              </v:group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936" behindDoc="0" locked="0" layoutInCell="1" allowOverlap="1" wp14:anchorId="373DB13B" wp14:editId="54C501F1">
                <wp:simplePos x="0" y="0"/>
                <wp:positionH relativeFrom="page">
                  <wp:posOffset>3448685</wp:posOffset>
                </wp:positionH>
                <wp:positionV relativeFrom="paragraph">
                  <wp:posOffset>673100</wp:posOffset>
                </wp:positionV>
                <wp:extent cx="1501140" cy="0"/>
                <wp:effectExtent l="0" t="12700" r="10160" b="0"/>
                <wp:wrapNone/>
                <wp:docPr id="98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A3C7556" id="Line 51" o:spid="_x0000_s1026" style="position:absolute;z-index: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1.55pt,53pt" to="389.75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w w:val="105"/>
          <w:sz w:val="80"/>
        </w:rPr>
        <w:t>6+6=</w:t>
      </w:r>
    </w:p>
    <w:p w14:paraId="130BC5AD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45AB4C86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57A37FE1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366DB45A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29ACC3D4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63E15B67" w14:textId="77777777" w:rsidR="00045F1C" w:rsidRPr="00193C3B" w:rsidRDefault="00045F1C">
      <w:pPr>
        <w:pStyle w:val="BodyText"/>
        <w:spacing w:before="4"/>
        <w:rPr>
          <w:rFonts w:ascii="NTFPreCursivef" w:hAnsi="NTFPreCursivef"/>
          <w:sz w:val="18"/>
        </w:rPr>
      </w:pPr>
    </w:p>
    <w:p w14:paraId="577C71E2" w14:textId="77777777" w:rsidR="00045F1C" w:rsidRPr="00193C3B" w:rsidRDefault="00DE202F">
      <w:pPr>
        <w:spacing w:before="100"/>
        <w:ind w:left="3103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960" behindDoc="0" locked="0" layoutInCell="1" allowOverlap="1" wp14:anchorId="24E86EC4" wp14:editId="03EE247B">
                <wp:simplePos x="0" y="0"/>
                <wp:positionH relativeFrom="page">
                  <wp:posOffset>3448685</wp:posOffset>
                </wp:positionH>
                <wp:positionV relativeFrom="paragraph">
                  <wp:posOffset>584200</wp:posOffset>
                </wp:positionV>
                <wp:extent cx="1501140" cy="0"/>
                <wp:effectExtent l="0" t="12700" r="10160" b="0"/>
                <wp:wrapNone/>
                <wp:docPr id="97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139EE37" id="Line 50" o:spid="_x0000_s1026" style="position:absolute;z-index:1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1.55pt,46pt" to="389.7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" strokecolor="#292526" strokeweight="2pt">
                <o:lock v:ext="edit" shapetype="f"/>
                <w10:wrap anchorx="page"/>
              </v:lin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2056" behindDoc="0" locked="0" layoutInCell="1" allowOverlap="1" wp14:anchorId="61FA3CE7" wp14:editId="57FF48ED">
                <wp:simplePos x="0" y="0"/>
                <wp:positionH relativeFrom="page">
                  <wp:posOffset>427990</wp:posOffset>
                </wp:positionH>
                <wp:positionV relativeFrom="paragraph">
                  <wp:posOffset>-355600</wp:posOffset>
                </wp:positionV>
                <wp:extent cx="1538605" cy="1423035"/>
                <wp:effectExtent l="0" t="0" r="0" b="0"/>
                <wp:wrapNone/>
                <wp:docPr id="85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8605" cy="1423035"/>
                          <a:chOff x="674" y="-560"/>
                          <a:chExt cx="2423" cy="2241"/>
                        </a:xfrm>
                      </wpg:grpSpPr>
                      <pic:pic xmlns:pic="http://schemas.openxmlformats.org/drawingml/2006/picture">
                        <pic:nvPicPr>
                          <pic:cNvPr id="86" name="Picture 49"/>
                          <pic:cNvPicPr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3" y="-561"/>
                            <a:ext cx="2423" cy="2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" name="Picture 48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4" y="426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Picture 47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6" y="145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" name="Picture 46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22" y="145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" name="Picture 45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5" y="1075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" name="Picture 44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4" y="1041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43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6" y="-166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" name="Picture 42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22" y="-166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" name="Picture 41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54" y="751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" name="Picture 40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1" y="751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6" name="Picture 39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5" y="426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5EA6713" id="Group 38" o:spid="_x0000_s1026" style="position:absolute;margin-left:33.7pt;margin-top:-28pt;width:121.15pt;height:112.05pt;z-index:2056;mso-position-horizontal-relative:page" coordorigin="674,-560" coordsize="2423,224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">
                <v:shape id="Picture 49" o:spid="_x0000_s1027" type="#_x0000_t75" style="position:absolute;left:673;top:-561;width:2423;height:2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">
                  <v:imagedata r:id="rId37" o:title=""/>
                  <o:lock v:ext="edit" aspectratio="f"/>
                </v:shape>
                <v:shape id="Picture 48" o:spid="_x0000_s1028" type="#_x0000_t75" style="position:absolute;left:1394;top:426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">
                  <v:imagedata r:id="rId34" o:title=""/>
                  <o:lock v:ext="edit" aspectratio="f"/>
                </v:shape>
                <v:shape id="Picture 47" o:spid="_x0000_s1029" type="#_x0000_t75" style="position:absolute;left:1026;top:145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">
                  <v:imagedata r:id="rId34" o:title=""/>
                  <o:lock v:ext="edit" aspectratio="f"/>
                </v:shape>
                <v:shape id="Picture 46" o:spid="_x0000_s1030" type="#_x0000_t75" style="position:absolute;left:2522;top:145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">
                  <v:imagedata r:id="rId34" o:title=""/>
                  <o:lock v:ext="edit" aspectratio="f"/>
                </v:shape>
                <v:shape id="Picture 45" o:spid="_x0000_s1031" type="#_x0000_t75" style="position:absolute;left:2165;top:1075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">
                  <v:imagedata r:id="rId34" o:title=""/>
                  <o:lock v:ext="edit" aspectratio="f"/>
                </v:shape>
                <v:shape id="Picture 44" o:spid="_x0000_s1032" type="#_x0000_t75" style="position:absolute;left:1394;top:1041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">
                  <v:imagedata r:id="rId34" o:title=""/>
                  <o:lock v:ext="edit" aspectratio="f"/>
                </v:shape>
                <v:shape id="Picture 43" o:spid="_x0000_s1033" type="#_x0000_t75" style="position:absolute;left:1026;top:-166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">
                  <v:imagedata r:id="rId34" o:title=""/>
                  <o:lock v:ext="edit" aspectratio="f"/>
                </v:shape>
                <v:shape id="Picture 42" o:spid="_x0000_s1034" type="#_x0000_t75" style="position:absolute;left:2522;top:-166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">
                  <v:imagedata r:id="rId34" o:title=""/>
                  <o:lock v:ext="edit" aspectratio="f"/>
                </v:shape>
                <v:shape id="Picture 41" o:spid="_x0000_s1035" type="#_x0000_t75" style="position:absolute;left:2454;top:751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">
                  <v:imagedata r:id="rId34" o:title=""/>
                  <o:lock v:ext="edit" aspectratio="f"/>
                </v:shape>
                <v:shape id="Picture 40" o:spid="_x0000_s1036" type="#_x0000_t75" style="position:absolute;left:1131;top:751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">
                  <v:imagedata r:id="rId34" o:title=""/>
                  <o:lock v:ext="edit" aspectratio="f"/>
                </v:shape>
                <v:shape id="Picture 39" o:spid="_x0000_s1037" type="#_x0000_t75" style="position:absolute;left:2165;top:426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">
                  <v:imagedata r:id="rId34" o:title=""/>
                  <o:lock v:ext="edit" aspectratio="f"/>
                </v:shape>
                <w10:wrap anchorx="page"/>
              </v:group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w w:val="110"/>
          <w:sz w:val="80"/>
        </w:rPr>
        <w:t>7+7=</w:t>
      </w:r>
    </w:p>
    <w:p w14:paraId="5C29C16B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48EE094D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6EE7AA3C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487AA2C7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23C38430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1EB2DB63" w14:textId="77777777" w:rsidR="00045F1C" w:rsidRPr="00193C3B" w:rsidRDefault="00045F1C">
      <w:pPr>
        <w:pStyle w:val="BodyText"/>
        <w:spacing w:before="4"/>
        <w:rPr>
          <w:rFonts w:ascii="NTFPreCursivef" w:hAnsi="NTFPreCursivef"/>
          <w:sz w:val="18"/>
        </w:rPr>
      </w:pPr>
    </w:p>
    <w:p w14:paraId="4E973669" w14:textId="77777777" w:rsidR="00045F1C" w:rsidRPr="00193C3B" w:rsidRDefault="00DE202F">
      <w:pPr>
        <w:spacing w:before="100"/>
        <w:ind w:left="3103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1984" behindDoc="0" locked="0" layoutInCell="1" allowOverlap="1" wp14:anchorId="779D9239" wp14:editId="72FF84A6">
                <wp:simplePos x="0" y="0"/>
                <wp:positionH relativeFrom="page">
                  <wp:posOffset>3448685</wp:posOffset>
                </wp:positionH>
                <wp:positionV relativeFrom="paragraph">
                  <wp:posOffset>584200</wp:posOffset>
                </wp:positionV>
                <wp:extent cx="1501140" cy="0"/>
                <wp:effectExtent l="0" t="12700" r="10160" b="0"/>
                <wp:wrapNone/>
                <wp:docPr id="84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0F1E7EF" id="Line 37" o:spid="_x0000_s1026" style="position:absolute;z-index: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1.55pt,46pt" to="389.7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" strokecolor="#292526" strokeweight="2pt">
                <o:lock v:ext="edit" shapetype="f"/>
                <w10:wrap anchorx="page"/>
              </v:lin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2080" behindDoc="0" locked="0" layoutInCell="1" allowOverlap="1" wp14:anchorId="4F90BC88" wp14:editId="7E9D7A5B">
                <wp:simplePos x="0" y="0"/>
                <wp:positionH relativeFrom="page">
                  <wp:posOffset>429260</wp:posOffset>
                </wp:positionH>
                <wp:positionV relativeFrom="paragraph">
                  <wp:posOffset>-355600</wp:posOffset>
                </wp:positionV>
                <wp:extent cx="1536065" cy="1423035"/>
                <wp:effectExtent l="0" t="0" r="0" b="0"/>
                <wp:wrapNone/>
                <wp:docPr id="70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6065" cy="1423035"/>
                          <a:chOff x="676" y="-560"/>
                          <a:chExt cx="2419" cy="2241"/>
                        </a:xfrm>
                      </wpg:grpSpPr>
                      <pic:pic xmlns:pic="http://schemas.openxmlformats.org/drawingml/2006/picture">
                        <pic:nvPicPr>
                          <pic:cNvPr id="72" name="Picture 36"/>
                          <pic:cNvPicPr>
                            <a:picLocks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5" y="-561"/>
                            <a:ext cx="2419" cy="2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" name="Picture 35"/>
                          <pic:cNvPicPr>
                            <a:picLocks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1" y="-345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" name="Picture 34"/>
                          <pic:cNvPicPr>
                            <a:picLocks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8" y="-345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" name="Picture 33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4" y="97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" name="Picture 32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57" y="106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31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0" y="211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" name="Picture 30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11" y="211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Picture 29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4" y="766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" name="Picture 28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68" y="766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" name="Picture 27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2" y="766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26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57" y="766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C7A9C2D" id="Group 25" o:spid="_x0000_s1026" style="position:absolute;margin-left:33.8pt;margin-top:-28pt;width:120.95pt;height:112.05pt;z-index:2080;mso-position-horizontal-relative:page" coordorigin="676,-560" coordsize="2419,224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">
                <v:shape id="Picture 36" o:spid="_x0000_s1027" type="#_x0000_t75" style="position:absolute;left:675;top:-561;width:2419;height:2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">
                  <v:imagedata r:id="rId39" o:title=""/>
                  <o:lock v:ext="edit" aspectratio="f"/>
                </v:shape>
                <v:shape id="Picture 35" o:spid="_x0000_s1028" type="#_x0000_t75" style="position:absolute;left:921;top:-345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">
                  <v:imagedata r:id="rId40" o:title=""/>
                  <o:lock v:ext="edit" aspectratio="f"/>
                </v:shape>
                <v:shape id="Picture 34" o:spid="_x0000_s1029" type="#_x0000_t75" style="position:absolute;left:2678;top:-345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">
                  <v:imagedata r:id="rId40" o:title=""/>
                  <o:lock v:ext="edit" aspectratio="f"/>
                </v:shape>
                <v:shape id="Picture 33" o:spid="_x0000_s1030" type="#_x0000_t75" style="position:absolute;left:1394;top:97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">
                  <v:imagedata r:id="rId34" o:title=""/>
                  <o:lock v:ext="edit" aspectratio="f"/>
                </v:shape>
                <v:shape id="Picture 32" o:spid="_x0000_s1031" type="#_x0000_t75" style="position:absolute;left:2157;top:106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">
                  <v:imagedata r:id="rId34" o:title=""/>
                  <o:lock v:ext="edit" aspectratio="f"/>
                </v:shape>
                <v:shape id="Picture 31" o:spid="_x0000_s1032" type="#_x0000_t75" style="position:absolute;left:1060;top:211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">
                  <v:imagedata r:id="rId34" o:title=""/>
                  <o:lock v:ext="edit" aspectratio="f"/>
                </v:shape>
                <v:shape id="Picture 30" o:spid="_x0000_s1033" type="#_x0000_t75" style="position:absolute;left:2511;top:211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">
                  <v:imagedata r:id="rId34" o:title=""/>
                  <o:lock v:ext="edit" aspectratio="f"/>
                </v:shape>
                <v:shape id="Picture 29" o:spid="_x0000_s1034" type="#_x0000_t75" style="position:absolute;left:1394;top:766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">
                  <v:imagedata r:id="rId34" o:title=""/>
                  <o:lock v:ext="edit" aspectratio="f"/>
                </v:shape>
                <v:shape id="Picture 28" o:spid="_x0000_s1035" type="#_x0000_t75" style="position:absolute;left:2468;top:766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">
                  <v:imagedata r:id="rId34" o:title=""/>
                  <o:lock v:ext="edit" aspectratio="f"/>
                </v:shape>
                <v:shape id="Picture 27" o:spid="_x0000_s1036" type="#_x0000_t75" style="position:absolute;left:1082;top:766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">
                  <v:imagedata r:id="rId34" o:title=""/>
                  <o:lock v:ext="edit" aspectratio="f"/>
                </v:shape>
                <v:shape id="Picture 26" o:spid="_x0000_s1037" type="#_x0000_t75" style="position:absolute;left:2157;top:766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">
                  <v:imagedata r:id="rId34" o:title=""/>
                  <o:lock v:ext="edit" aspectratio="f"/>
                </v:shape>
                <w10:wrap anchorx="page"/>
              </v:group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sz w:val="80"/>
        </w:rPr>
        <w:t>8+8=</w:t>
      </w:r>
    </w:p>
    <w:p w14:paraId="1A0F44FF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56D69EDC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02994EEB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4E753D8D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02C71C33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2B919011" w14:textId="77777777" w:rsidR="00045F1C" w:rsidRPr="00193C3B" w:rsidRDefault="00045F1C">
      <w:pPr>
        <w:pStyle w:val="BodyText"/>
        <w:spacing w:before="4"/>
        <w:rPr>
          <w:rFonts w:ascii="NTFPreCursivef" w:hAnsi="NTFPreCursivef"/>
          <w:sz w:val="18"/>
        </w:rPr>
      </w:pPr>
    </w:p>
    <w:p w14:paraId="0A50B738" w14:textId="77777777" w:rsidR="00045F1C" w:rsidRPr="00193C3B" w:rsidRDefault="00DE202F">
      <w:pPr>
        <w:spacing w:before="100"/>
        <w:ind w:left="3103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008" behindDoc="0" locked="0" layoutInCell="1" allowOverlap="1" wp14:anchorId="7A6BE3CD" wp14:editId="180F1B4C">
                <wp:simplePos x="0" y="0"/>
                <wp:positionH relativeFrom="page">
                  <wp:posOffset>3448685</wp:posOffset>
                </wp:positionH>
                <wp:positionV relativeFrom="paragraph">
                  <wp:posOffset>584200</wp:posOffset>
                </wp:positionV>
                <wp:extent cx="1501140" cy="0"/>
                <wp:effectExtent l="0" t="12700" r="10160" b="0"/>
                <wp:wrapNone/>
                <wp:docPr id="68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0114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D6BB318" id="Line 24" o:spid="_x0000_s1026" style="position:absolute;z-index:2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1.55pt,46pt" to="389.7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" strokecolor="#292526" strokeweight="2pt">
                <o:lock v:ext="edit" shapetype="f"/>
                <w10:wrap anchorx="page"/>
              </v:lin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g">
            <w:drawing>
              <wp:anchor distT="0" distB="0" distL="114300" distR="114300" simplePos="0" relativeHeight="2104" behindDoc="0" locked="0" layoutInCell="1" allowOverlap="1" wp14:anchorId="1696F4C6" wp14:editId="38391251">
                <wp:simplePos x="0" y="0"/>
                <wp:positionH relativeFrom="page">
                  <wp:posOffset>427990</wp:posOffset>
                </wp:positionH>
                <wp:positionV relativeFrom="paragraph">
                  <wp:posOffset>-355600</wp:posOffset>
                </wp:positionV>
                <wp:extent cx="1538605" cy="1423035"/>
                <wp:effectExtent l="0" t="0" r="0" b="0"/>
                <wp:wrapNone/>
                <wp:docPr id="44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8605" cy="1423035"/>
                          <a:chOff x="674" y="-560"/>
                          <a:chExt cx="2423" cy="2241"/>
                        </a:xfrm>
                      </wpg:grpSpPr>
                      <pic:pic xmlns:pic="http://schemas.openxmlformats.org/drawingml/2006/picture">
                        <pic:nvPicPr>
                          <pic:cNvPr id="46" name="Picture 23"/>
                          <pic:cNvPicPr>
                            <a:picLocks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3" y="-561"/>
                            <a:ext cx="2423" cy="2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22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9" y="-126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21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1" y="-126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Picture 20"/>
                          <pic:cNvPicPr>
                            <a:picLocks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55" y="-432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19"/>
                          <pic:cNvPicPr>
                            <a:picLocks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8" y="-432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" name="Picture 18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2" y="145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17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1" y="145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16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80" y="455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15"/>
                          <pic:cNvPicPr>
                            <a:picLocks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1" y="455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14"/>
                          <pic:cNvPicPr>
                            <a:picLocks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80" y="854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" name="Picture 13"/>
                          <pic:cNvPicPr>
                            <a:picLocks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1" y="854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75884D1" id="Group 12" o:spid="_x0000_s1026" style="position:absolute;margin-left:33.7pt;margin-top:-28pt;width:121.15pt;height:112.05pt;z-index:2104;mso-position-horizontal-relative:page" coordorigin="674,-560" coordsize="2423,224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">
                <v:shape id="Picture 23" o:spid="_x0000_s1027" type="#_x0000_t75" style="position:absolute;left:673;top:-561;width:2423;height:2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">
                  <v:imagedata r:id="rId41" o:title=""/>
                  <o:lock v:ext="edit" aspectratio="f"/>
                </v:shape>
                <v:shape id="Picture 22" o:spid="_x0000_s1028" type="#_x0000_t75" style="position:absolute;left:2259;top:-126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">
                  <v:imagedata r:id="rId34" o:title=""/>
                  <o:lock v:ext="edit" aspectratio="f"/>
                </v:shape>
                <v:shape id="Picture 21" o:spid="_x0000_s1029" type="#_x0000_t75" style="position:absolute;left:1281;top:-126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">
                  <v:imagedata r:id="rId34" o:title=""/>
                  <o:lock v:ext="edit" aspectratio="f"/>
                </v:shape>
                <v:shape id="Picture 20" o:spid="_x0000_s1030" type="#_x0000_t75" style="position:absolute;left:2755;top:-432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">
                  <v:imagedata r:id="rId40" o:title=""/>
                  <o:lock v:ext="edit" aspectratio="f"/>
                </v:shape>
                <v:shape id="Picture 19" o:spid="_x0000_s1031" type="#_x0000_t75" style="position:absolute;left:788;top:-432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">
                  <v:imagedata r:id="rId40" o:title=""/>
                  <o:lock v:ext="edit" aspectratio="f"/>
                </v:shape>
                <v:shape id="Picture 18" o:spid="_x0000_s1032" type="#_x0000_t75" style="position:absolute;left:2562;top:145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">
                  <v:imagedata r:id="rId34" o:title=""/>
                  <o:lock v:ext="edit" aspectratio="f"/>
                </v:shape>
                <v:shape id="Picture 17" o:spid="_x0000_s1033" type="#_x0000_t75" style="position:absolute;left:1031;top:145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">
                  <v:imagedata r:id="rId34" o:title=""/>
                  <o:lock v:ext="edit" aspectratio="f"/>
                </v:shape>
                <v:shape id="Picture 16" o:spid="_x0000_s1034" type="#_x0000_t75" style="position:absolute;left:2080;top:455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">
                  <v:imagedata r:id="rId34" o:title=""/>
                  <o:lock v:ext="edit" aspectratio="f"/>
                </v:shape>
                <v:shape id="Picture 15" o:spid="_x0000_s1035" type="#_x0000_t75" style="position:absolute;left:1451;top:455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">
                  <v:imagedata r:id="rId35" o:title=""/>
                  <o:lock v:ext="edit" aspectratio="f"/>
                </v:shape>
                <v:shape id="Picture 14" o:spid="_x0000_s1036" type="#_x0000_t75" style="position:absolute;left:2080;top:854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">
                  <v:imagedata r:id="rId34" o:title=""/>
                  <o:lock v:ext="edit" aspectratio="f"/>
                </v:shape>
                <v:shape id="Picture 13" o:spid="_x0000_s1037" type="#_x0000_t75" style="position:absolute;left:1451;top:854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">
                  <v:imagedata r:id="rId35" o:title=""/>
                  <o:lock v:ext="edit" aspectratio="f"/>
                </v:shape>
                <w10:wrap anchorx="page"/>
              </v:group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w w:val="105"/>
          <w:sz w:val="80"/>
        </w:rPr>
        <w:t>9+9=</w:t>
      </w:r>
    </w:p>
    <w:p w14:paraId="55919E0F" w14:textId="77777777" w:rsidR="00045F1C" w:rsidRPr="00193C3B" w:rsidRDefault="00DE202F">
      <w:pPr>
        <w:rPr>
          <w:rFonts w:ascii="NTFPreCursivef" w:hAnsi="NTFPreCursivef"/>
          <w:sz w:val="80"/>
        </w:rPr>
        <w:sectPr w:rsidR="00045F1C" w:rsidRPr="00193C3B">
          <w:footerReference w:type="default" r:id="rId42"/>
          <w:pgSz w:w="11910" w:h="16840"/>
          <w:pgMar w:top="2240" w:right="1680" w:bottom="3220" w:left="440" w:header="592" w:footer="3024" w:gutter="0"/>
          <w:cols w:space="720"/>
        </w:sectPr>
      </w:pPr>
      <w:r w:rsidRPr="00193C3B">
        <w:rPr>
          <w:rFonts w:ascii="NTFPreCursivef" w:hAnsi="NTFPreCursivef"/>
          <w:noProof/>
          <w:sz w:val="80"/>
          <w:lang w:bidi="ar-SA"/>
        </w:rPr>
        <mc:AlternateContent>
          <mc:Choice Requires="wps">
            <w:drawing>
              <wp:anchor distT="0" distB="0" distL="114300" distR="114300" simplePos="0" relativeHeight="268432343" behindDoc="1" locked="0" layoutInCell="1" allowOverlap="1" wp14:anchorId="008084B9" wp14:editId="5D7051C5">
                <wp:simplePos x="0" y="0"/>
                <wp:positionH relativeFrom="page">
                  <wp:posOffset>2237105</wp:posOffset>
                </wp:positionH>
                <wp:positionV relativeFrom="page">
                  <wp:posOffset>8632190</wp:posOffset>
                </wp:positionV>
                <wp:extent cx="1823720" cy="635000"/>
                <wp:effectExtent l="0" t="0" r="0" b="0"/>
                <wp:wrapNone/>
                <wp:docPr id="42" name="Text 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2372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73577D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sz w:val="80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color w:val="292526"/>
                                <w:w w:val="110"/>
                                <w:sz w:val="80"/>
                              </w:rPr>
                              <w:t>10+10=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8084B9" id="Text Box 310" o:spid="_x0000_s1044" type="#_x0000_t202" style="position:absolute;margin-left:176.15pt;margin-top:679.7pt;width:143.6pt;height:50pt;z-index:-2348841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" filled="f" stroked="f">
                <v:path arrowok="t"/>
                <v:textbox inset="0,0,0,0">
                  <w:txbxContent>
                    <w:p w14:paraId="6073577D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sz w:val="80"/>
                        </w:rPr>
                      </w:pPr>
                      <w:r w:rsidRPr="00193C3B">
                        <w:rPr>
                          <w:rFonts w:ascii="NTFPreCursivef" w:hAnsi="NTFPreCursivef"/>
                          <w:color w:val="292526"/>
                          <w:w w:val="110"/>
                          <w:sz w:val="80"/>
                        </w:rPr>
                        <w:t>10+10=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E698090" w14:textId="77777777" w:rsidR="00045F1C" w:rsidRPr="00193C3B" w:rsidRDefault="00DE202F">
      <w:pPr>
        <w:pStyle w:val="BodyText"/>
        <w:rPr>
          <w:rFonts w:ascii="NTFPreCursivef" w:hAnsi="NTFPreCursivef"/>
          <w:sz w:val="20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52823" behindDoc="0" locked="0" layoutInCell="1" allowOverlap="1" wp14:anchorId="38FDE4FC" wp14:editId="7F46647F">
                <wp:simplePos x="0" y="0"/>
                <wp:positionH relativeFrom="page">
                  <wp:posOffset>448945</wp:posOffset>
                </wp:positionH>
                <wp:positionV relativeFrom="page">
                  <wp:posOffset>477520</wp:posOffset>
                </wp:positionV>
                <wp:extent cx="2035175" cy="269240"/>
                <wp:effectExtent l="0" t="0" r="0" b="0"/>
                <wp:wrapNone/>
                <wp:docPr id="40" name="Text 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3517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D68924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32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b/>
                                <w:color w:val="292526"/>
                                <w:sz w:val="32"/>
                              </w:rPr>
                              <w:t>Doubles to 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DE4FC" id="Text Box 328" o:spid="_x0000_s1045" type="#_x0000_t202" style="position:absolute;margin-left:35.35pt;margin-top:37.6pt;width:160.25pt;height:21.2pt;z-index:26845282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" filled="f" stroked="f">
                <v:path arrowok="t"/>
                <v:textbox inset="0,0,0,0">
                  <w:txbxContent>
                    <w:p w14:paraId="71D68924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32"/>
                        </w:rPr>
                      </w:pPr>
                      <w:r w:rsidRPr="00193C3B">
                        <w:rPr>
                          <w:rFonts w:ascii="NTFPreCursivef" w:hAnsi="NTFPreCursivef"/>
                          <w:b/>
                          <w:color w:val="292526"/>
                          <w:sz w:val="32"/>
                        </w:rPr>
                        <w:t>Doubles to 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19031" behindDoc="1" locked="0" layoutInCell="1" allowOverlap="1" wp14:anchorId="4A8A4AE1" wp14:editId="36678590">
                <wp:simplePos x="0" y="0"/>
                <wp:positionH relativeFrom="page">
                  <wp:posOffset>1917065</wp:posOffset>
                </wp:positionH>
                <wp:positionV relativeFrom="page">
                  <wp:posOffset>697865</wp:posOffset>
                </wp:positionV>
                <wp:extent cx="4030980" cy="482600"/>
                <wp:effectExtent l="0" t="0" r="0" b="0"/>
                <wp:wrapNone/>
                <wp:docPr id="38" name="Text Box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03098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AE65AA" w14:textId="77777777" w:rsidR="007B50FA" w:rsidRPr="00193C3B" w:rsidRDefault="007B50FA" w:rsidP="007B50FA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60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b/>
                                <w:color w:val="292526"/>
                                <w:sz w:val="60"/>
                              </w:rPr>
                              <w:t>Number Shape Doubles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8A4AE1" id="Text Box 297" o:spid="_x0000_s1046" type="#_x0000_t202" style="position:absolute;margin-left:150.95pt;margin-top:54.95pt;width:317.4pt;height:38pt;z-index:-23489744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" filled="f" stroked="f">
                <v:path arrowok="t"/>
                <v:textbox inset="0,0,0,0">
                  <w:txbxContent>
                    <w:p w14:paraId="26AE65AA" w14:textId="77777777" w:rsidR="007B50FA" w:rsidRPr="00193C3B" w:rsidRDefault="007B50FA" w:rsidP="007B50FA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60"/>
                        </w:rPr>
                      </w:pPr>
                      <w:r w:rsidRPr="00193C3B">
                        <w:rPr>
                          <w:rFonts w:ascii="NTFPreCursivef" w:hAnsi="NTFPreCursivef"/>
                          <w:b/>
                          <w:color w:val="292526"/>
                          <w:sz w:val="60"/>
                        </w:rPr>
                        <w:t>Number Shape Doubles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20055" behindDoc="1" locked="0" layoutInCell="1" allowOverlap="1" wp14:anchorId="3C7BA766" wp14:editId="6ED1D5D5">
                <wp:simplePos x="0" y="0"/>
                <wp:positionH relativeFrom="page">
                  <wp:posOffset>499745</wp:posOffset>
                </wp:positionH>
                <wp:positionV relativeFrom="page">
                  <wp:posOffset>1372235</wp:posOffset>
                </wp:positionV>
                <wp:extent cx="4262755" cy="223520"/>
                <wp:effectExtent l="0" t="0" r="0" b="0"/>
                <wp:wrapNone/>
                <wp:docPr id="36" name="Text Box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2627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A9ECBC" w14:textId="77777777" w:rsidR="007B50FA" w:rsidRDefault="007B50FA" w:rsidP="007B50FA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Write the number sentence for each number shape double.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C7BA766" id="Text Box 298" o:spid="_x0000_s1047" type="#_x0000_t202" style="position:absolute;margin-left:39.35pt;margin-top:108.05pt;width:335.65pt;height:17.6pt;z-index:-23489642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" filled="f" stroked="f">
                <v:path arrowok="t"/>
                <v:textbox inset="0,0,0,0">
                  <w:txbxContent>
                    <w:p w14:paraId="20A9ECBC" w14:textId="77777777" w:rsidR="007B50FA" w:rsidRDefault="007B50FA" w:rsidP="007B50FA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Write the number sentence for each number shape double.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248" behindDoc="0" locked="0" layoutInCell="1" allowOverlap="1" wp14:anchorId="03054E29" wp14:editId="7D941F15">
                <wp:simplePos x="0" y="0"/>
                <wp:positionH relativeFrom="page">
                  <wp:posOffset>4582795</wp:posOffset>
                </wp:positionH>
                <wp:positionV relativeFrom="page">
                  <wp:posOffset>8745220</wp:posOffset>
                </wp:positionV>
                <wp:extent cx="1344930" cy="0"/>
                <wp:effectExtent l="0" t="12700" r="1270" b="0"/>
                <wp:wrapNone/>
                <wp:docPr id="3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4493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EE7F4BD" id="Line 11" o:spid="_x0000_s1026" style="position:absolute;z-index:2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0.85pt,688.6pt" to="466.75pt,68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" strokecolor="#292526" strokeweight="2pt">
                <o:lock v:ext="edit" shapetype="f"/>
                <w10:wrap anchorx="page" anchory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2320" behindDoc="0" locked="0" layoutInCell="1" allowOverlap="1" wp14:anchorId="36795E92" wp14:editId="692DCDD8">
            <wp:simplePos x="0" y="0"/>
            <wp:positionH relativeFrom="page">
              <wp:posOffset>412411</wp:posOffset>
            </wp:positionH>
            <wp:positionV relativeFrom="page">
              <wp:posOffset>7929122</wp:posOffset>
            </wp:positionV>
            <wp:extent cx="720910" cy="1174493"/>
            <wp:effectExtent l="0" t="0" r="0" b="0"/>
            <wp:wrapNone/>
            <wp:docPr id="33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2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910" cy="11744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7827"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2344" behindDoc="0" locked="0" layoutInCell="1" allowOverlap="1" wp14:anchorId="1D3ECA43" wp14:editId="0CE22A4F">
            <wp:simplePos x="0" y="0"/>
            <wp:positionH relativeFrom="page">
              <wp:posOffset>1894491</wp:posOffset>
            </wp:positionH>
            <wp:positionV relativeFrom="page">
              <wp:posOffset>7929122</wp:posOffset>
            </wp:positionV>
            <wp:extent cx="720908" cy="1174491"/>
            <wp:effectExtent l="0" t="0" r="0" b="0"/>
            <wp:wrapNone/>
            <wp:docPr id="3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2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908" cy="1174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75E95B" w14:textId="77777777" w:rsidR="00045F1C" w:rsidRPr="00193C3B" w:rsidRDefault="00045F1C">
      <w:pPr>
        <w:pStyle w:val="BodyText"/>
        <w:spacing w:before="3"/>
        <w:rPr>
          <w:rFonts w:ascii="NTFPreCursivef" w:hAnsi="NTFPreCursivef"/>
          <w:sz w:val="25"/>
        </w:rPr>
      </w:pPr>
    </w:p>
    <w:p w14:paraId="0686281F" w14:textId="77777777" w:rsidR="00045F1C" w:rsidRPr="00193C3B" w:rsidRDefault="00DE202F">
      <w:pPr>
        <w:spacing w:before="100"/>
        <w:ind w:left="203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152" behindDoc="0" locked="0" layoutInCell="1" allowOverlap="1" wp14:anchorId="5B7DD47E" wp14:editId="054DBDAB">
                <wp:simplePos x="0" y="0"/>
                <wp:positionH relativeFrom="page">
                  <wp:posOffset>4582795</wp:posOffset>
                </wp:positionH>
                <wp:positionV relativeFrom="paragraph">
                  <wp:posOffset>584200</wp:posOffset>
                </wp:positionV>
                <wp:extent cx="1344930" cy="0"/>
                <wp:effectExtent l="0" t="12700" r="1270" b="0"/>
                <wp:wrapNone/>
                <wp:docPr id="3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4493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4D1B9D9" id="Line 10" o:spid="_x0000_s1026" style="position:absolute;z-index:2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0.85pt,46pt" to="466.7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position w:val="-11"/>
          <w:lang w:bidi="ar-SA"/>
        </w:rPr>
        <w:drawing>
          <wp:inline distT="0" distB="0" distL="0" distR="0" wp14:anchorId="1271FF13" wp14:editId="3A5326FD">
            <wp:extent cx="476469" cy="507599"/>
            <wp:effectExtent l="0" t="0" r="0" b="0"/>
            <wp:docPr id="37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69" cy="507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7827" w:rsidRPr="00193C3B">
        <w:rPr>
          <w:rFonts w:ascii="NTFPreCursivef" w:hAnsi="NTFPreCursivef"/>
          <w:sz w:val="20"/>
        </w:rPr>
        <w:t xml:space="preserve">    </w:t>
      </w:r>
      <w:r w:rsidR="00297827" w:rsidRPr="00193C3B">
        <w:rPr>
          <w:rFonts w:ascii="NTFPreCursivef" w:hAnsi="NTFPreCursivef"/>
          <w:spacing w:val="13"/>
          <w:sz w:val="20"/>
        </w:rPr>
        <w:t xml:space="preserve"> </w:t>
      </w:r>
      <w:r w:rsidR="00297827" w:rsidRPr="00193C3B">
        <w:rPr>
          <w:rFonts w:ascii="NTFPreCursivef" w:hAnsi="NTFPreCursivef"/>
          <w:color w:val="292526"/>
          <w:sz w:val="80"/>
        </w:rPr>
        <w:t>+</w:t>
      </w:r>
      <w:r w:rsidR="00297827" w:rsidRPr="00193C3B">
        <w:rPr>
          <w:rFonts w:ascii="NTFPreCursivef" w:hAnsi="NTFPreCursivef"/>
          <w:color w:val="292526"/>
          <w:spacing w:val="15"/>
          <w:sz w:val="80"/>
        </w:rPr>
        <w:t xml:space="preserve"> </w:t>
      </w:r>
      <w:r w:rsidR="00297827" w:rsidRPr="00193C3B">
        <w:rPr>
          <w:rFonts w:ascii="NTFPreCursivef" w:hAnsi="NTFPreCursivef"/>
          <w:noProof/>
          <w:color w:val="292526"/>
          <w:spacing w:val="15"/>
          <w:position w:val="-11"/>
          <w:sz w:val="80"/>
          <w:lang w:bidi="ar-SA"/>
        </w:rPr>
        <w:drawing>
          <wp:inline distT="0" distB="0" distL="0" distR="0" wp14:anchorId="230B7C66" wp14:editId="0AB00949">
            <wp:extent cx="476469" cy="507599"/>
            <wp:effectExtent l="0" t="0" r="0" b="0"/>
            <wp:docPr id="3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3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69" cy="507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7827" w:rsidRPr="00193C3B">
        <w:rPr>
          <w:rFonts w:ascii="NTFPreCursivef" w:hAnsi="NTFPreCursivef"/>
          <w:color w:val="292526"/>
          <w:spacing w:val="15"/>
          <w:sz w:val="80"/>
        </w:rPr>
        <w:t xml:space="preserve">         </w:t>
      </w:r>
      <w:r w:rsidR="00297827" w:rsidRPr="00193C3B">
        <w:rPr>
          <w:rFonts w:ascii="NTFPreCursivef" w:hAnsi="NTFPreCursivef"/>
          <w:color w:val="292526"/>
          <w:spacing w:val="36"/>
          <w:sz w:val="80"/>
        </w:rPr>
        <w:t xml:space="preserve"> </w:t>
      </w:r>
      <w:r w:rsidR="00297827" w:rsidRPr="00193C3B">
        <w:rPr>
          <w:rFonts w:ascii="NTFPreCursivef" w:hAnsi="NTFPreCursivef"/>
          <w:color w:val="292526"/>
          <w:w w:val="115"/>
          <w:sz w:val="80"/>
        </w:rPr>
        <w:t>1+1=</w:t>
      </w:r>
    </w:p>
    <w:p w14:paraId="63BDDB7E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059A4D64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0B9795ED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515F5919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51E9F02B" w14:textId="77777777" w:rsidR="00045F1C" w:rsidRPr="00193C3B" w:rsidRDefault="00045F1C">
      <w:pPr>
        <w:pStyle w:val="BodyText"/>
        <w:rPr>
          <w:rFonts w:ascii="NTFPreCursivef" w:hAnsi="NTFPreCursivef"/>
          <w:sz w:val="20"/>
        </w:rPr>
      </w:pPr>
    </w:p>
    <w:p w14:paraId="16AF8487" w14:textId="77777777" w:rsidR="00045F1C" w:rsidRPr="00193C3B" w:rsidRDefault="00045F1C">
      <w:pPr>
        <w:pStyle w:val="BodyText"/>
        <w:spacing w:before="5"/>
        <w:rPr>
          <w:rFonts w:ascii="NTFPreCursivef" w:hAnsi="NTFPreCursivef"/>
          <w:sz w:val="18"/>
        </w:rPr>
      </w:pPr>
    </w:p>
    <w:p w14:paraId="667BFFE3" w14:textId="77777777" w:rsidR="00045F1C" w:rsidRPr="00193C3B" w:rsidRDefault="00DE202F">
      <w:pPr>
        <w:spacing w:before="98"/>
        <w:ind w:left="116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176" behindDoc="0" locked="0" layoutInCell="1" allowOverlap="1" wp14:anchorId="1E60D9CA" wp14:editId="048FCA91">
                <wp:simplePos x="0" y="0"/>
                <wp:positionH relativeFrom="page">
                  <wp:posOffset>4582795</wp:posOffset>
                </wp:positionH>
                <wp:positionV relativeFrom="paragraph">
                  <wp:posOffset>614680</wp:posOffset>
                </wp:positionV>
                <wp:extent cx="1344930" cy="0"/>
                <wp:effectExtent l="0" t="12700" r="1270" b="0"/>
                <wp:wrapNone/>
                <wp:docPr id="30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4493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ECFFA92" id="Line 9" o:spid="_x0000_s1026" style="position:absolute;z-index: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0.85pt,48.4pt" to="466.75pt,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position w:val="-10"/>
          <w:lang w:bidi="ar-SA"/>
        </w:rPr>
        <w:drawing>
          <wp:inline distT="0" distB="0" distL="0" distR="0" wp14:anchorId="1B5AC849" wp14:editId="04C2676C">
            <wp:extent cx="965406" cy="516448"/>
            <wp:effectExtent l="0" t="0" r="0" b="0"/>
            <wp:docPr id="4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4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406" cy="516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7827" w:rsidRPr="00193C3B">
        <w:rPr>
          <w:rFonts w:ascii="NTFPreCursivef" w:hAnsi="NTFPreCursivef"/>
          <w:position w:val="5"/>
          <w:sz w:val="20"/>
        </w:rPr>
        <w:t xml:space="preserve">   </w:t>
      </w:r>
      <w:r w:rsidR="00297827" w:rsidRPr="00193C3B">
        <w:rPr>
          <w:rFonts w:ascii="NTFPreCursivef" w:hAnsi="NTFPreCursivef"/>
          <w:spacing w:val="-7"/>
          <w:position w:val="5"/>
          <w:sz w:val="20"/>
        </w:rPr>
        <w:t xml:space="preserve"> </w:t>
      </w:r>
      <w:r w:rsidR="00297827" w:rsidRPr="00193C3B">
        <w:rPr>
          <w:rFonts w:ascii="NTFPreCursivef" w:hAnsi="NTFPreCursivef"/>
          <w:color w:val="292526"/>
          <w:position w:val="5"/>
          <w:sz w:val="80"/>
        </w:rPr>
        <w:t>+</w:t>
      </w:r>
      <w:r w:rsidR="00297827" w:rsidRPr="00193C3B">
        <w:rPr>
          <w:rFonts w:ascii="NTFPreCursivef" w:hAnsi="NTFPreCursivef"/>
          <w:color w:val="292526"/>
          <w:spacing w:val="-83"/>
          <w:position w:val="5"/>
          <w:sz w:val="80"/>
        </w:rPr>
        <w:t xml:space="preserve"> </w:t>
      </w:r>
      <w:r w:rsidR="00297827" w:rsidRPr="00193C3B">
        <w:rPr>
          <w:rFonts w:ascii="NTFPreCursivef" w:hAnsi="NTFPreCursivef"/>
          <w:noProof/>
          <w:color w:val="292526"/>
          <w:spacing w:val="-83"/>
          <w:position w:val="-20"/>
          <w:sz w:val="80"/>
          <w:lang w:bidi="ar-SA"/>
        </w:rPr>
        <w:drawing>
          <wp:inline distT="0" distB="0" distL="0" distR="0" wp14:anchorId="310657FA" wp14:editId="5B69DF12">
            <wp:extent cx="990844" cy="530056"/>
            <wp:effectExtent l="0" t="0" r="0" b="0"/>
            <wp:docPr id="4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5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844" cy="530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7827" w:rsidRPr="00193C3B">
        <w:rPr>
          <w:rFonts w:ascii="NTFPreCursivef" w:hAnsi="NTFPreCursivef"/>
          <w:color w:val="292526"/>
          <w:spacing w:val="-83"/>
          <w:sz w:val="80"/>
        </w:rPr>
        <w:t xml:space="preserve">      </w:t>
      </w:r>
      <w:r w:rsidR="00297827" w:rsidRPr="00193C3B">
        <w:rPr>
          <w:rFonts w:ascii="NTFPreCursivef" w:hAnsi="NTFPreCursivef"/>
          <w:color w:val="292526"/>
          <w:spacing w:val="41"/>
          <w:sz w:val="80"/>
        </w:rPr>
        <w:t xml:space="preserve"> </w:t>
      </w:r>
      <w:r w:rsidR="00297827" w:rsidRPr="00193C3B">
        <w:rPr>
          <w:rFonts w:ascii="NTFPreCursivef" w:hAnsi="NTFPreCursivef"/>
          <w:color w:val="292526"/>
          <w:w w:val="105"/>
          <w:sz w:val="80"/>
        </w:rPr>
        <w:t>2+2=</w:t>
      </w:r>
    </w:p>
    <w:p w14:paraId="3E14A74B" w14:textId="77777777" w:rsidR="00045F1C" w:rsidRPr="00193C3B" w:rsidRDefault="00045F1C">
      <w:pPr>
        <w:pStyle w:val="BodyText"/>
        <w:spacing w:before="3"/>
        <w:rPr>
          <w:rFonts w:ascii="NTFPreCursivef" w:hAnsi="NTFPreCursivef"/>
          <w:sz w:val="102"/>
        </w:rPr>
      </w:pPr>
    </w:p>
    <w:p w14:paraId="3962BD71" w14:textId="77777777" w:rsidR="00045F1C" w:rsidRPr="00193C3B" w:rsidRDefault="00DE202F">
      <w:pPr>
        <w:ind w:left="120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200" behindDoc="0" locked="0" layoutInCell="1" allowOverlap="1" wp14:anchorId="079F99CC" wp14:editId="10DBDBF0">
                <wp:simplePos x="0" y="0"/>
                <wp:positionH relativeFrom="page">
                  <wp:posOffset>4582795</wp:posOffset>
                </wp:positionH>
                <wp:positionV relativeFrom="paragraph">
                  <wp:posOffset>718185</wp:posOffset>
                </wp:positionV>
                <wp:extent cx="1344930" cy="0"/>
                <wp:effectExtent l="0" t="12700" r="1270" b="0"/>
                <wp:wrapNone/>
                <wp:docPr id="2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4493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DA78E5B" id="Line 8" o:spid="_x0000_s1026" style="position:absolute;z-index:2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0.85pt,56.55pt" to="466.75pt,5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position w:val="-45"/>
          <w:lang w:bidi="ar-SA"/>
        </w:rPr>
        <w:drawing>
          <wp:inline distT="0" distB="0" distL="0" distR="0" wp14:anchorId="5D913BD6" wp14:editId="27B15CAE">
            <wp:extent cx="911408" cy="968285"/>
            <wp:effectExtent l="0" t="0" r="0" b="0"/>
            <wp:docPr id="4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6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1408" cy="96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7827" w:rsidRPr="00193C3B">
        <w:rPr>
          <w:rFonts w:ascii="NTFPreCursivef" w:hAnsi="NTFPreCursivef"/>
          <w:position w:val="5"/>
          <w:sz w:val="20"/>
        </w:rPr>
        <w:t xml:space="preserve">    </w:t>
      </w:r>
      <w:r w:rsidR="00297827" w:rsidRPr="00193C3B">
        <w:rPr>
          <w:rFonts w:ascii="NTFPreCursivef" w:hAnsi="NTFPreCursivef"/>
          <w:spacing w:val="-16"/>
          <w:position w:val="5"/>
          <w:sz w:val="20"/>
        </w:rPr>
        <w:t xml:space="preserve"> </w:t>
      </w:r>
      <w:r w:rsidR="00297827" w:rsidRPr="00193C3B">
        <w:rPr>
          <w:rFonts w:ascii="NTFPreCursivef" w:hAnsi="NTFPreCursivef"/>
          <w:color w:val="292526"/>
          <w:position w:val="5"/>
          <w:sz w:val="80"/>
        </w:rPr>
        <w:t>+</w:t>
      </w:r>
      <w:r w:rsidR="00297827" w:rsidRPr="00193C3B">
        <w:rPr>
          <w:rFonts w:ascii="NTFPreCursivef" w:hAnsi="NTFPreCursivef"/>
          <w:color w:val="292526"/>
          <w:spacing w:val="-22"/>
          <w:position w:val="5"/>
          <w:sz w:val="80"/>
        </w:rPr>
        <w:t xml:space="preserve"> </w:t>
      </w:r>
      <w:r w:rsidR="00297827" w:rsidRPr="00193C3B">
        <w:rPr>
          <w:rFonts w:ascii="NTFPreCursivef" w:hAnsi="NTFPreCursivef"/>
          <w:noProof/>
          <w:color w:val="292526"/>
          <w:spacing w:val="-22"/>
          <w:position w:val="-46"/>
          <w:sz w:val="80"/>
          <w:lang w:bidi="ar-SA"/>
        </w:rPr>
        <w:drawing>
          <wp:inline distT="0" distB="0" distL="0" distR="0" wp14:anchorId="5A3D542E" wp14:editId="7DD341CC">
            <wp:extent cx="921682" cy="979200"/>
            <wp:effectExtent l="0" t="0" r="0" b="0"/>
            <wp:docPr id="4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7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682" cy="97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7827" w:rsidRPr="00193C3B">
        <w:rPr>
          <w:rFonts w:ascii="NTFPreCursivef" w:hAnsi="NTFPreCursivef"/>
          <w:color w:val="292526"/>
          <w:spacing w:val="-22"/>
          <w:sz w:val="80"/>
        </w:rPr>
        <w:t xml:space="preserve">    </w:t>
      </w:r>
      <w:r w:rsidR="00297827" w:rsidRPr="00193C3B">
        <w:rPr>
          <w:rFonts w:ascii="NTFPreCursivef" w:hAnsi="NTFPreCursivef"/>
          <w:color w:val="292526"/>
          <w:spacing w:val="58"/>
          <w:sz w:val="80"/>
        </w:rPr>
        <w:t xml:space="preserve"> </w:t>
      </w:r>
      <w:r w:rsidR="00297827" w:rsidRPr="00193C3B">
        <w:rPr>
          <w:rFonts w:ascii="NTFPreCursivef" w:hAnsi="NTFPreCursivef"/>
          <w:color w:val="292526"/>
          <w:w w:val="105"/>
          <w:sz w:val="80"/>
        </w:rPr>
        <w:t>3+3=</w:t>
      </w:r>
    </w:p>
    <w:p w14:paraId="1C0A5FAF" w14:textId="77777777" w:rsidR="00045F1C" w:rsidRPr="00193C3B" w:rsidRDefault="00DE202F">
      <w:pPr>
        <w:pStyle w:val="Heading1"/>
        <w:tabs>
          <w:tab w:val="left" w:pos="4889"/>
        </w:tabs>
        <w:spacing w:before="1228"/>
        <w:ind w:left="1765"/>
        <w:rPr>
          <w:rFonts w:ascii="NTFPreCursivef" w:hAnsi="NTFPreCursivef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24151" behindDoc="1" locked="0" layoutInCell="1" allowOverlap="1" wp14:anchorId="2C902E30" wp14:editId="3248C3AD">
                <wp:simplePos x="0" y="0"/>
                <wp:positionH relativeFrom="page">
                  <wp:posOffset>3371215</wp:posOffset>
                </wp:positionH>
                <wp:positionV relativeFrom="page">
                  <wp:posOffset>8211820</wp:posOffset>
                </wp:positionV>
                <wp:extent cx="1224280" cy="635000"/>
                <wp:effectExtent l="0" t="0" r="0" b="0"/>
                <wp:wrapNone/>
                <wp:docPr id="26" name="Text Box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2428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A122A5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sz w:val="80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color w:val="292526"/>
                                <w:w w:val="105"/>
                                <w:sz w:val="80"/>
                              </w:rPr>
                              <w:t>5+5=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02E30" id="Text Box 302" o:spid="_x0000_s1048" type="#_x0000_t202" style="position:absolute;left:0;text-align:left;margin-left:265.45pt;margin-top:646.6pt;width:96.4pt;height:50pt;z-index:-2348923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" filled="f" stroked="f">
                <v:path arrowok="t"/>
                <v:textbox inset="0,0,0,0">
                  <w:txbxContent>
                    <w:p w14:paraId="37A122A5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sz w:val="80"/>
                        </w:rPr>
                      </w:pPr>
                      <w:r w:rsidRPr="00193C3B">
                        <w:rPr>
                          <w:rFonts w:ascii="NTFPreCursivef" w:hAnsi="NTFPreCursivef"/>
                          <w:color w:val="292526"/>
                          <w:w w:val="105"/>
                          <w:sz w:val="80"/>
                        </w:rPr>
                        <w:t>5+5=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23127" behindDoc="1" locked="0" layoutInCell="1" allowOverlap="1" wp14:anchorId="2C878E54" wp14:editId="676BF51E">
                <wp:simplePos x="0" y="0"/>
                <wp:positionH relativeFrom="page">
                  <wp:posOffset>1351280</wp:posOffset>
                </wp:positionH>
                <wp:positionV relativeFrom="page">
                  <wp:posOffset>8181340</wp:posOffset>
                </wp:positionV>
                <wp:extent cx="325120" cy="635000"/>
                <wp:effectExtent l="0" t="0" r="0" b="0"/>
                <wp:wrapNone/>
                <wp:docPr id="24" name="Text Box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512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A01615" w14:textId="77777777" w:rsidR="00297827" w:rsidRDefault="00297827" w:rsidP="00297827">
                            <w:pPr>
                              <w:spacing w:before="20"/>
                              <w:ind w:left="20"/>
                              <w:rPr>
                                <w:sz w:val="80"/>
                              </w:rPr>
                            </w:pPr>
                            <w:r>
                              <w:rPr>
                                <w:color w:val="292526"/>
                                <w:sz w:val="80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C878E54" id="Text Box 301" o:spid="_x0000_s1049" type="#_x0000_t202" style="position:absolute;left:0;text-align:left;margin-left:106.4pt;margin-top:644.2pt;width:25.6pt;height:50pt;z-index:-23489335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" filled="f" stroked="f">
                <v:path arrowok="t"/>
                <v:textbox inset="0,0,0,0">
                  <w:txbxContent>
                    <w:p w14:paraId="0BA01615" w14:textId="77777777" w:rsidR="00297827" w:rsidRDefault="00297827" w:rsidP="00297827">
                      <w:pPr>
                        <w:spacing w:before="20"/>
                        <w:ind w:left="20"/>
                        <w:rPr>
                          <w:sz w:val="80"/>
                        </w:rPr>
                      </w:pPr>
                      <w:r>
                        <w:rPr>
                          <w:color w:val="292526"/>
                          <w:sz w:val="80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224" behindDoc="0" locked="0" layoutInCell="1" allowOverlap="1" wp14:anchorId="33A7807A" wp14:editId="3BF89679">
                <wp:simplePos x="0" y="0"/>
                <wp:positionH relativeFrom="page">
                  <wp:posOffset>4582795</wp:posOffset>
                </wp:positionH>
                <wp:positionV relativeFrom="paragraph">
                  <wp:posOffset>1332230</wp:posOffset>
                </wp:positionV>
                <wp:extent cx="1344930" cy="0"/>
                <wp:effectExtent l="0" t="12700" r="1270" b="0"/>
                <wp:wrapNone/>
                <wp:docPr id="2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4493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2F8E6E2" id="Line 7" o:spid="_x0000_s1026" style="position:absolute;z-index: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0.85pt,104.9pt" to="466.75pt,10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2272" behindDoc="0" locked="0" layoutInCell="1" allowOverlap="1" wp14:anchorId="4AB164BE" wp14:editId="12729D20">
            <wp:simplePos x="0" y="0"/>
            <wp:positionH relativeFrom="page">
              <wp:posOffset>401740</wp:posOffset>
            </wp:positionH>
            <wp:positionV relativeFrom="paragraph">
              <wp:posOffset>672731</wp:posOffset>
            </wp:positionV>
            <wp:extent cx="814744" cy="861797"/>
            <wp:effectExtent l="0" t="0" r="0" b="0"/>
            <wp:wrapNone/>
            <wp:docPr id="4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8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4744" cy="8617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7827"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268413647" behindDoc="1" locked="0" layoutInCell="1" allowOverlap="1" wp14:anchorId="52028EC5" wp14:editId="472BF39B">
            <wp:simplePos x="0" y="0"/>
            <wp:positionH relativeFrom="page">
              <wp:posOffset>1883820</wp:posOffset>
            </wp:positionH>
            <wp:positionV relativeFrom="paragraph">
              <wp:posOffset>672731</wp:posOffset>
            </wp:positionV>
            <wp:extent cx="814744" cy="861797"/>
            <wp:effectExtent l="0" t="0" r="0" b="0"/>
            <wp:wrapNone/>
            <wp:docPr id="51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8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4744" cy="8617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7827" w:rsidRPr="00193C3B">
        <w:rPr>
          <w:rFonts w:ascii="NTFPreCursivef" w:hAnsi="NTFPreCursivef"/>
          <w:color w:val="292526"/>
          <w:position w:val="5"/>
        </w:rPr>
        <w:t>+</w:t>
      </w:r>
      <w:r w:rsidR="00297827" w:rsidRPr="00193C3B">
        <w:rPr>
          <w:rFonts w:ascii="NTFPreCursivef" w:hAnsi="NTFPreCursivef"/>
          <w:color w:val="292526"/>
          <w:position w:val="5"/>
        </w:rPr>
        <w:tab/>
      </w:r>
      <w:r w:rsidR="00297827" w:rsidRPr="00193C3B">
        <w:rPr>
          <w:rFonts w:ascii="NTFPreCursivef" w:hAnsi="NTFPreCursivef"/>
          <w:color w:val="292526"/>
        </w:rPr>
        <w:t>4+4=</w:t>
      </w:r>
    </w:p>
    <w:p w14:paraId="550588ED" w14:textId="77777777" w:rsidR="00045F1C" w:rsidRPr="00193C3B" w:rsidRDefault="00045F1C">
      <w:pPr>
        <w:rPr>
          <w:rFonts w:ascii="NTFPreCursivef" w:hAnsi="NTFPreCursivef"/>
        </w:rPr>
        <w:sectPr w:rsidR="00045F1C" w:rsidRPr="00193C3B">
          <w:headerReference w:type="default" r:id="rId50"/>
          <w:footerReference w:type="default" r:id="rId51"/>
          <w:pgSz w:w="11910" w:h="16840"/>
          <w:pgMar w:top="2240" w:right="1680" w:bottom="3920" w:left="440" w:header="592" w:footer="3734" w:gutter="0"/>
          <w:cols w:space="720"/>
        </w:sectPr>
      </w:pPr>
    </w:p>
    <w:p w14:paraId="5062C975" w14:textId="77777777" w:rsidR="00045F1C" w:rsidRPr="00193C3B" w:rsidRDefault="00DE202F">
      <w:pPr>
        <w:pStyle w:val="BodyText"/>
        <w:rPr>
          <w:rFonts w:ascii="NTFPreCursivef" w:hAnsi="NTFPreCursivef"/>
          <w:sz w:val="20"/>
        </w:rPr>
      </w:pPr>
      <w:r w:rsidRPr="00193C3B">
        <w:rPr>
          <w:rFonts w:ascii="NTFPreCursivef" w:hAnsi="NTFPreCursivef"/>
          <w:noProof/>
          <w:sz w:val="75"/>
          <w:lang w:bidi="ar-SA"/>
        </w:rPr>
        <mc:AlternateContent>
          <mc:Choice Requires="wps">
            <w:drawing>
              <wp:anchor distT="0" distB="0" distL="114300" distR="114300" simplePos="0" relativeHeight="268453847" behindDoc="0" locked="0" layoutInCell="1" allowOverlap="1" wp14:anchorId="7C2D6B8E" wp14:editId="75841627">
                <wp:simplePos x="0" y="0"/>
                <wp:positionH relativeFrom="page">
                  <wp:posOffset>387985</wp:posOffset>
                </wp:positionH>
                <wp:positionV relativeFrom="page">
                  <wp:posOffset>416560</wp:posOffset>
                </wp:positionV>
                <wp:extent cx="2035175" cy="269240"/>
                <wp:effectExtent l="0" t="0" r="0" b="0"/>
                <wp:wrapNone/>
                <wp:docPr id="20" name="Text 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3517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36B31C" w14:textId="77777777" w:rsidR="00297827" w:rsidRPr="00193C3B" w:rsidRDefault="00297827" w:rsidP="00297827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32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b/>
                                <w:color w:val="292526"/>
                                <w:sz w:val="32"/>
                              </w:rPr>
                              <w:t>Doubles to 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D6B8E" id="Text Box 329" o:spid="_x0000_s1050" type="#_x0000_t202" style="position:absolute;margin-left:30.55pt;margin-top:32.8pt;width:160.25pt;height:21.2pt;z-index:2684538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" filled="f" stroked="f">
                <v:path arrowok="t"/>
                <v:textbox inset="0,0,0,0">
                  <w:txbxContent>
                    <w:p w14:paraId="0836B31C" w14:textId="77777777" w:rsidR="00297827" w:rsidRPr="00193C3B" w:rsidRDefault="00297827" w:rsidP="00297827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32"/>
                        </w:rPr>
                      </w:pPr>
                      <w:r w:rsidRPr="00193C3B">
                        <w:rPr>
                          <w:rFonts w:ascii="NTFPreCursivef" w:hAnsi="NTFPreCursivef"/>
                          <w:b/>
                          <w:color w:val="292526"/>
                          <w:sz w:val="32"/>
                        </w:rPr>
                        <w:t>Doubles to 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21079" behindDoc="1" locked="0" layoutInCell="1" allowOverlap="1" wp14:anchorId="6752C1D6" wp14:editId="6CE32FB1">
                <wp:simplePos x="0" y="0"/>
                <wp:positionH relativeFrom="page">
                  <wp:posOffset>3371215</wp:posOffset>
                </wp:positionH>
                <wp:positionV relativeFrom="page">
                  <wp:posOffset>8211820</wp:posOffset>
                </wp:positionV>
                <wp:extent cx="1823720" cy="635000"/>
                <wp:effectExtent l="0" t="0" r="0" b="0"/>
                <wp:wrapNone/>
                <wp:docPr id="18" name="Text Box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2372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0D11BA" w14:textId="77777777" w:rsidR="0024337C" w:rsidRPr="00193C3B" w:rsidRDefault="0024337C" w:rsidP="0024337C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sz w:val="80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color w:val="292526"/>
                                <w:w w:val="110"/>
                                <w:sz w:val="80"/>
                              </w:rPr>
                              <w:t>10+10=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52C1D6" id="Text Box 299" o:spid="_x0000_s1051" type="#_x0000_t202" style="position:absolute;margin-left:265.45pt;margin-top:646.6pt;width:143.6pt;height:50pt;z-index:-23489540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" filled="f" stroked="f">
                <v:path arrowok="t"/>
                <v:textbox inset="0,0,0,0">
                  <w:txbxContent>
                    <w:p w14:paraId="540D11BA" w14:textId="77777777" w:rsidR="0024337C" w:rsidRPr="00193C3B" w:rsidRDefault="0024337C" w:rsidP="0024337C">
                      <w:pPr>
                        <w:spacing w:before="20"/>
                        <w:ind w:left="20"/>
                        <w:rPr>
                          <w:rFonts w:ascii="NTFPreCursivef" w:hAnsi="NTFPreCursivef"/>
                          <w:sz w:val="80"/>
                        </w:rPr>
                      </w:pPr>
                      <w:r w:rsidRPr="00193C3B">
                        <w:rPr>
                          <w:rFonts w:ascii="NTFPreCursivef" w:hAnsi="NTFPreCursivef"/>
                          <w:color w:val="292526"/>
                          <w:w w:val="110"/>
                          <w:sz w:val="80"/>
                        </w:rPr>
                        <w:t>10+10=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16983" behindDoc="1" locked="0" layoutInCell="1" allowOverlap="1" wp14:anchorId="62A98A4A" wp14:editId="1D2B35CA">
                <wp:simplePos x="0" y="0"/>
                <wp:positionH relativeFrom="page">
                  <wp:posOffset>347345</wp:posOffset>
                </wp:positionH>
                <wp:positionV relativeFrom="page">
                  <wp:posOffset>1219835</wp:posOffset>
                </wp:positionV>
                <wp:extent cx="4262755" cy="223520"/>
                <wp:effectExtent l="0" t="0" r="0" b="0"/>
                <wp:wrapNone/>
                <wp:docPr id="16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26275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C574F6" w14:textId="77777777" w:rsidR="007B50FA" w:rsidRDefault="007B50FA" w:rsidP="007B50FA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</w:rPr>
                              <w:t>Write the number sentence for each number shape double.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2A98A4A" id="Text Box 295" o:spid="_x0000_s1052" type="#_x0000_t202" style="position:absolute;margin-left:27.35pt;margin-top:96.05pt;width:335.65pt;height:17.6pt;z-index:-23489949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" filled="f" stroked="f">
                <v:path arrowok="t"/>
                <v:textbox inset="0,0,0,0">
                  <w:txbxContent>
                    <w:p w14:paraId="57C574F6" w14:textId="77777777" w:rsidR="007B50FA" w:rsidRDefault="007B50FA" w:rsidP="007B50FA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Write the number sentence for each number shape double.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15959" behindDoc="1" locked="0" layoutInCell="1" allowOverlap="1" wp14:anchorId="1DBB585B" wp14:editId="373969F5">
                <wp:simplePos x="0" y="0"/>
                <wp:positionH relativeFrom="page">
                  <wp:posOffset>1764665</wp:posOffset>
                </wp:positionH>
                <wp:positionV relativeFrom="page">
                  <wp:posOffset>545465</wp:posOffset>
                </wp:positionV>
                <wp:extent cx="4030980" cy="482600"/>
                <wp:effectExtent l="0" t="0" r="0" b="0"/>
                <wp:wrapNone/>
                <wp:docPr id="14" name="Text 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03098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AC5E66" w14:textId="77777777" w:rsidR="007B50FA" w:rsidRPr="00193C3B" w:rsidRDefault="007B50FA" w:rsidP="007B50FA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60"/>
                              </w:rPr>
                            </w:pPr>
                            <w:r w:rsidRPr="00193C3B">
                              <w:rPr>
                                <w:rFonts w:ascii="NTFPreCursivef" w:hAnsi="NTFPreCursivef"/>
                                <w:b/>
                                <w:color w:val="292526"/>
                                <w:sz w:val="60"/>
                              </w:rPr>
                              <w:t>Number Shape Doubles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B585B" id="Text Box 294" o:spid="_x0000_s1053" type="#_x0000_t202" style="position:absolute;margin-left:138.95pt;margin-top:42.95pt;width:317.4pt;height:38pt;z-index:-23490052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" filled="f" stroked="f">
                <v:path arrowok="t"/>
                <v:textbox inset="0,0,0,0">
                  <w:txbxContent>
                    <w:p w14:paraId="1BAC5E66" w14:textId="77777777" w:rsidR="007B50FA" w:rsidRPr="00193C3B" w:rsidRDefault="007B50FA" w:rsidP="007B50FA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60"/>
                        </w:rPr>
                      </w:pPr>
                      <w:r w:rsidRPr="00193C3B">
                        <w:rPr>
                          <w:rFonts w:ascii="NTFPreCursivef" w:hAnsi="NTFPreCursivef"/>
                          <w:b/>
                          <w:color w:val="292526"/>
                          <w:sz w:val="60"/>
                        </w:rPr>
                        <w:t>Number Shape Doubles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464" behindDoc="0" locked="0" layoutInCell="1" allowOverlap="1" wp14:anchorId="30A2C01C" wp14:editId="6EB0BF6C">
                <wp:simplePos x="0" y="0"/>
                <wp:positionH relativeFrom="page">
                  <wp:posOffset>5182235</wp:posOffset>
                </wp:positionH>
                <wp:positionV relativeFrom="page">
                  <wp:posOffset>8745220</wp:posOffset>
                </wp:positionV>
                <wp:extent cx="745490" cy="0"/>
                <wp:effectExtent l="0" t="12700" r="3810" b="0"/>
                <wp:wrapNone/>
                <wp:docPr id="1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4549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54447FE" id="Line 6" o:spid="_x0000_s1026" style="position:absolute;z-index: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8.05pt,688.6pt" to="466.75pt,68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" strokecolor="#292526" strokeweight="2pt">
                <o:lock v:ext="edit" shapetype="f"/>
                <w10:wrap anchorx="page" anchory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2584" behindDoc="0" locked="0" layoutInCell="1" allowOverlap="1" wp14:anchorId="0DAC767E" wp14:editId="2C4A74C0">
            <wp:simplePos x="0" y="0"/>
            <wp:positionH relativeFrom="page">
              <wp:posOffset>553911</wp:posOffset>
            </wp:positionH>
            <wp:positionV relativeFrom="page">
              <wp:posOffset>8100009</wp:posOffset>
            </wp:positionV>
            <wp:extent cx="621731" cy="1546762"/>
            <wp:effectExtent l="0" t="0" r="0" b="0"/>
            <wp:wrapNone/>
            <wp:docPr id="5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9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731" cy="15467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7827"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2608" behindDoc="0" locked="0" layoutInCell="1" allowOverlap="1" wp14:anchorId="3F6DAD56" wp14:editId="6D9F8FEF">
            <wp:simplePos x="0" y="0"/>
            <wp:positionH relativeFrom="page">
              <wp:posOffset>2047468</wp:posOffset>
            </wp:positionH>
            <wp:positionV relativeFrom="page">
              <wp:posOffset>8100009</wp:posOffset>
            </wp:positionV>
            <wp:extent cx="621726" cy="1546762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726" cy="15467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D773C7" w14:textId="77777777" w:rsidR="00045F1C" w:rsidRPr="00193C3B" w:rsidRDefault="00045F1C">
      <w:pPr>
        <w:pStyle w:val="BodyText"/>
        <w:spacing w:before="3"/>
        <w:rPr>
          <w:rFonts w:ascii="NTFPreCursivef" w:hAnsi="NTFPreCursivef"/>
          <w:sz w:val="25"/>
        </w:rPr>
      </w:pPr>
    </w:p>
    <w:p w14:paraId="7C81972B" w14:textId="77777777" w:rsidR="00045F1C" w:rsidRPr="00193C3B" w:rsidRDefault="00DE202F">
      <w:pPr>
        <w:tabs>
          <w:tab w:val="left" w:pos="4889"/>
        </w:tabs>
        <w:spacing w:before="100"/>
        <w:ind w:left="1939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368" behindDoc="0" locked="0" layoutInCell="1" allowOverlap="1" wp14:anchorId="1D61BFE8" wp14:editId="4A0BF954">
                <wp:simplePos x="0" y="0"/>
                <wp:positionH relativeFrom="page">
                  <wp:posOffset>4582795</wp:posOffset>
                </wp:positionH>
                <wp:positionV relativeFrom="paragraph">
                  <wp:posOffset>584200</wp:posOffset>
                </wp:positionV>
                <wp:extent cx="1344930" cy="0"/>
                <wp:effectExtent l="0" t="12700" r="1270" b="0"/>
                <wp:wrapNone/>
                <wp:docPr id="10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4493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450BF63" id="Line 5" o:spid="_x0000_s1026" style="position:absolute;z-index: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0.85pt,46pt" to="466.7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2488" behindDoc="0" locked="0" layoutInCell="1" allowOverlap="1" wp14:anchorId="4868E162" wp14:editId="7A9B4C95">
            <wp:simplePos x="0" y="0"/>
            <wp:positionH relativeFrom="page">
              <wp:posOffset>553911</wp:posOffset>
            </wp:positionH>
            <wp:positionV relativeFrom="paragraph">
              <wp:posOffset>-202399</wp:posOffset>
            </wp:positionV>
            <wp:extent cx="679304" cy="1115999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9304" cy="1115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7827"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268413863" behindDoc="1" locked="0" layoutInCell="1" allowOverlap="1" wp14:anchorId="32D5E41E" wp14:editId="529D33A1">
            <wp:simplePos x="0" y="0"/>
            <wp:positionH relativeFrom="page">
              <wp:posOffset>2047468</wp:posOffset>
            </wp:positionH>
            <wp:positionV relativeFrom="paragraph">
              <wp:posOffset>-202399</wp:posOffset>
            </wp:positionV>
            <wp:extent cx="679297" cy="1115998"/>
            <wp:effectExtent l="0" t="0" r="0" b="0"/>
            <wp:wrapNone/>
            <wp:docPr id="61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0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9297" cy="1115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7827" w:rsidRPr="00193C3B">
        <w:rPr>
          <w:rFonts w:ascii="NTFPreCursivef" w:hAnsi="NTFPreCursivef"/>
          <w:color w:val="292526"/>
          <w:sz w:val="80"/>
        </w:rPr>
        <w:t>+</w:t>
      </w:r>
      <w:r w:rsidR="00297827" w:rsidRPr="00193C3B">
        <w:rPr>
          <w:rFonts w:ascii="NTFPreCursivef" w:hAnsi="NTFPreCursivef"/>
          <w:color w:val="292526"/>
          <w:sz w:val="80"/>
        </w:rPr>
        <w:tab/>
        <w:t>6+6=</w:t>
      </w:r>
    </w:p>
    <w:p w14:paraId="129152D2" w14:textId="77777777" w:rsidR="00045F1C" w:rsidRPr="00193C3B" w:rsidRDefault="00045F1C">
      <w:pPr>
        <w:pStyle w:val="BodyText"/>
        <w:spacing w:before="6"/>
        <w:rPr>
          <w:rFonts w:ascii="NTFPreCursivef" w:hAnsi="NTFPreCursivef"/>
          <w:sz w:val="75"/>
        </w:rPr>
      </w:pPr>
    </w:p>
    <w:p w14:paraId="6C23020D" w14:textId="77777777" w:rsidR="00045F1C" w:rsidRPr="00193C3B" w:rsidRDefault="00DE202F">
      <w:pPr>
        <w:tabs>
          <w:tab w:val="left" w:pos="2848"/>
        </w:tabs>
        <w:ind w:left="432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392" behindDoc="0" locked="0" layoutInCell="1" allowOverlap="1" wp14:anchorId="73D2946E" wp14:editId="70954435">
                <wp:simplePos x="0" y="0"/>
                <wp:positionH relativeFrom="page">
                  <wp:posOffset>4582795</wp:posOffset>
                </wp:positionH>
                <wp:positionV relativeFrom="paragraph">
                  <wp:posOffset>941705</wp:posOffset>
                </wp:positionV>
                <wp:extent cx="1344930" cy="0"/>
                <wp:effectExtent l="0" t="12700" r="1270" b="0"/>
                <wp:wrapNone/>
                <wp:docPr id="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4493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6C62073" id="Line 4" o:spid="_x0000_s1026" style="position:absolute;z-index:2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0.85pt,74.15pt" to="466.75pt,7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position w:val="-64"/>
          <w:lang w:bidi="ar-SA"/>
        </w:rPr>
        <w:drawing>
          <wp:inline distT="0" distB="0" distL="0" distR="0" wp14:anchorId="29669606" wp14:editId="5F9625E4">
            <wp:extent cx="671803" cy="1313992"/>
            <wp:effectExtent l="0" t="0" r="0" b="0"/>
            <wp:docPr id="63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1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803" cy="1313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7827" w:rsidRPr="00193C3B">
        <w:rPr>
          <w:rFonts w:ascii="NTFPreCursivef" w:hAnsi="NTFPreCursivef"/>
          <w:position w:val="10"/>
          <w:sz w:val="20"/>
        </w:rPr>
        <w:t xml:space="preserve">        </w:t>
      </w:r>
      <w:r w:rsidR="00297827" w:rsidRPr="00193C3B">
        <w:rPr>
          <w:rFonts w:ascii="NTFPreCursivef" w:hAnsi="NTFPreCursivef"/>
          <w:spacing w:val="-2"/>
          <w:position w:val="10"/>
          <w:sz w:val="20"/>
        </w:rPr>
        <w:t xml:space="preserve"> </w:t>
      </w:r>
      <w:r w:rsidR="00297827" w:rsidRPr="00193C3B">
        <w:rPr>
          <w:rFonts w:ascii="NTFPreCursivef" w:hAnsi="NTFPreCursivef"/>
          <w:color w:val="292526"/>
          <w:position w:val="10"/>
          <w:sz w:val="80"/>
        </w:rPr>
        <w:t>+</w:t>
      </w:r>
      <w:r w:rsidR="00297827" w:rsidRPr="00193C3B">
        <w:rPr>
          <w:rFonts w:ascii="NTFPreCursivef" w:hAnsi="NTFPreCursivef"/>
          <w:color w:val="292526"/>
          <w:position w:val="10"/>
          <w:sz w:val="80"/>
        </w:rPr>
        <w:tab/>
      </w:r>
      <w:r w:rsidR="00297827" w:rsidRPr="00193C3B">
        <w:rPr>
          <w:rFonts w:ascii="NTFPreCursivef" w:hAnsi="NTFPreCursivef"/>
          <w:noProof/>
          <w:color w:val="292526"/>
          <w:position w:val="-64"/>
          <w:sz w:val="80"/>
          <w:lang w:bidi="ar-SA"/>
        </w:rPr>
        <w:drawing>
          <wp:inline distT="0" distB="0" distL="0" distR="0" wp14:anchorId="1E388122" wp14:editId="78BEBF01">
            <wp:extent cx="671798" cy="1313992"/>
            <wp:effectExtent l="0" t="0" r="0" b="0"/>
            <wp:docPr id="6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1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798" cy="1313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7827" w:rsidRPr="00193C3B">
        <w:rPr>
          <w:rFonts w:ascii="NTFPreCursivef" w:hAnsi="NTFPreCursivef"/>
          <w:color w:val="292526"/>
          <w:sz w:val="80"/>
        </w:rPr>
        <w:t xml:space="preserve">    </w:t>
      </w:r>
      <w:r w:rsidR="00297827" w:rsidRPr="00193C3B">
        <w:rPr>
          <w:rFonts w:ascii="NTFPreCursivef" w:hAnsi="NTFPreCursivef"/>
          <w:color w:val="292526"/>
          <w:spacing w:val="-17"/>
          <w:sz w:val="80"/>
        </w:rPr>
        <w:t xml:space="preserve"> </w:t>
      </w:r>
      <w:r w:rsidR="00297827" w:rsidRPr="00193C3B">
        <w:rPr>
          <w:rFonts w:ascii="NTFPreCursivef" w:hAnsi="NTFPreCursivef"/>
          <w:color w:val="292526"/>
          <w:w w:val="105"/>
          <w:sz w:val="80"/>
        </w:rPr>
        <w:t>7+7=</w:t>
      </w:r>
    </w:p>
    <w:p w14:paraId="16129CAB" w14:textId="77777777" w:rsidR="00045F1C" w:rsidRPr="00193C3B" w:rsidRDefault="00DE202F">
      <w:pPr>
        <w:tabs>
          <w:tab w:val="left" w:pos="2784"/>
        </w:tabs>
        <w:spacing w:before="595"/>
        <w:ind w:left="432"/>
        <w:rPr>
          <w:rFonts w:ascii="NTFPreCursivef" w:hAnsi="NTFPreCursivef"/>
          <w:sz w:val="80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416" behindDoc="0" locked="0" layoutInCell="1" allowOverlap="1" wp14:anchorId="48B27868" wp14:editId="01C20F1E">
                <wp:simplePos x="0" y="0"/>
                <wp:positionH relativeFrom="page">
                  <wp:posOffset>4582795</wp:posOffset>
                </wp:positionH>
                <wp:positionV relativeFrom="paragraph">
                  <wp:posOffset>1220470</wp:posOffset>
                </wp:positionV>
                <wp:extent cx="1344930" cy="0"/>
                <wp:effectExtent l="0" t="12700" r="1270" b="0"/>
                <wp:wrapNone/>
                <wp:docPr id="6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4493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A6EAE23" id="Line 3" o:spid="_x0000_s1026" style="position:absolute;z-index: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0.85pt,96.1pt" to="466.75pt,9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2536" behindDoc="0" locked="0" layoutInCell="1" allowOverlap="1" wp14:anchorId="0CCAA381" wp14:editId="54EF48C8">
            <wp:simplePos x="0" y="0"/>
            <wp:positionH relativeFrom="page">
              <wp:posOffset>553911</wp:posOffset>
            </wp:positionH>
            <wp:positionV relativeFrom="paragraph">
              <wp:posOffset>1928049</wp:posOffset>
            </wp:positionV>
            <wp:extent cx="656501" cy="1655220"/>
            <wp:effectExtent l="0" t="0" r="0" b="0"/>
            <wp:wrapNone/>
            <wp:docPr id="67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2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501" cy="1655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7827" w:rsidRPr="00193C3B">
        <w:rPr>
          <w:rFonts w:ascii="NTFPreCursivef" w:hAnsi="NTFPreCursivef"/>
          <w:noProof/>
          <w:lang w:bidi="ar-SA"/>
        </w:rPr>
        <w:drawing>
          <wp:anchor distT="0" distB="0" distL="0" distR="0" simplePos="0" relativeHeight="268413911" behindDoc="1" locked="0" layoutInCell="1" allowOverlap="1" wp14:anchorId="7AC804F9" wp14:editId="6673BDB0">
            <wp:simplePos x="0" y="0"/>
            <wp:positionH relativeFrom="page">
              <wp:posOffset>2004330</wp:posOffset>
            </wp:positionH>
            <wp:positionV relativeFrom="paragraph">
              <wp:posOffset>1928049</wp:posOffset>
            </wp:positionV>
            <wp:extent cx="656501" cy="1655220"/>
            <wp:effectExtent l="0" t="0" r="0" b="0"/>
            <wp:wrapNone/>
            <wp:docPr id="69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2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501" cy="1655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7827" w:rsidRPr="00193C3B">
        <w:rPr>
          <w:rFonts w:ascii="NTFPreCursivef" w:hAnsi="NTFPreCursivef"/>
          <w:noProof/>
          <w:position w:val="-79"/>
          <w:lang w:bidi="ar-SA"/>
        </w:rPr>
        <w:drawing>
          <wp:inline distT="0" distB="0" distL="0" distR="0" wp14:anchorId="0141053F" wp14:editId="3673027A">
            <wp:extent cx="656501" cy="1313999"/>
            <wp:effectExtent l="0" t="0" r="0" b="0"/>
            <wp:docPr id="71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3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501" cy="1313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7827" w:rsidRPr="00193C3B">
        <w:rPr>
          <w:rFonts w:ascii="NTFPreCursivef" w:hAnsi="NTFPreCursivef"/>
          <w:position w:val="5"/>
          <w:sz w:val="20"/>
        </w:rPr>
        <w:t xml:space="preserve">        </w:t>
      </w:r>
      <w:r w:rsidR="00297827" w:rsidRPr="00193C3B">
        <w:rPr>
          <w:rFonts w:ascii="NTFPreCursivef" w:hAnsi="NTFPreCursivef"/>
          <w:spacing w:val="22"/>
          <w:position w:val="5"/>
          <w:sz w:val="20"/>
        </w:rPr>
        <w:t xml:space="preserve"> </w:t>
      </w:r>
      <w:r w:rsidR="00297827" w:rsidRPr="00193C3B">
        <w:rPr>
          <w:rFonts w:ascii="NTFPreCursivef" w:hAnsi="NTFPreCursivef"/>
          <w:color w:val="292526"/>
          <w:position w:val="5"/>
          <w:sz w:val="80"/>
        </w:rPr>
        <w:t>+</w:t>
      </w:r>
      <w:r w:rsidR="00297827" w:rsidRPr="00193C3B">
        <w:rPr>
          <w:rFonts w:ascii="NTFPreCursivef" w:hAnsi="NTFPreCursivef"/>
          <w:color w:val="292526"/>
          <w:position w:val="5"/>
          <w:sz w:val="80"/>
        </w:rPr>
        <w:tab/>
      </w:r>
      <w:r w:rsidR="00297827" w:rsidRPr="00193C3B">
        <w:rPr>
          <w:rFonts w:ascii="NTFPreCursivef" w:hAnsi="NTFPreCursivef"/>
          <w:noProof/>
          <w:color w:val="292526"/>
          <w:position w:val="-79"/>
          <w:sz w:val="80"/>
          <w:lang w:bidi="ar-SA"/>
        </w:rPr>
        <w:drawing>
          <wp:inline distT="0" distB="0" distL="0" distR="0" wp14:anchorId="7532CBD3" wp14:editId="38C24A39">
            <wp:extent cx="656488" cy="1313994"/>
            <wp:effectExtent l="0" t="0" r="0" b="0"/>
            <wp:docPr id="73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3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488" cy="1313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7827" w:rsidRPr="00193C3B">
        <w:rPr>
          <w:rFonts w:ascii="NTFPreCursivef" w:hAnsi="NTFPreCursivef"/>
          <w:color w:val="292526"/>
          <w:sz w:val="80"/>
        </w:rPr>
        <w:t xml:space="preserve">    </w:t>
      </w:r>
      <w:r w:rsidR="00297827" w:rsidRPr="00193C3B">
        <w:rPr>
          <w:rFonts w:ascii="NTFPreCursivef" w:hAnsi="NTFPreCursivef"/>
          <w:color w:val="292526"/>
          <w:spacing w:val="70"/>
          <w:sz w:val="80"/>
        </w:rPr>
        <w:t xml:space="preserve"> </w:t>
      </w:r>
      <w:r w:rsidR="00297827" w:rsidRPr="00193C3B">
        <w:rPr>
          <w:rFonts w:ascii="NTFPreCursivef" w:hAnsi="NTFPreCursivef"/>
          <w:color w:val="292526"/>
          <w:sz w:val="80"/>
        </w:rPr>
        <w:t>8+8=</w:t>
      </w:r>
    </w:p>
    <w:p w14:paraId="63110DFB" w14:textId="77777777" w:rsidR="00045F1C" w:rsidRPr="00193C3B" w:rsidRDefault="00DE202F">
      <w:pPr>
        <w:pStyle w:val="Heading1"/>
        <w:tabs>
          <w:tab w:val="left" w:pos="4889"/>
        </w:tabs>
        <w:spacing w:before="897"/>
        <w:ind w:left="1939"/>
        <w:rPr>
          <w:rFonts w:ascii="NTFPreCursivef" w:hAnsi="NTFPreCursivef"/>
        </w:rPr>
      </w:pP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68422103" behindDoc="1" locked="0" layoutInCell="1" allowOverlap="1" wp14:anchorId="10A64E31" wp14:editId="57126D57">
                <wp:simplePos x="0" y="0"/>
                <wp:positionH relativeFrom="page">
                  <wp:posOffset>1497965</wp:posOffset>
                </wp:positionH>
                <wp:positionV relativeFrom="page">
                  <wp:posOffset>8181340</wp:posOffset>
                </wp:positionV>
                <wp:extent cx="325120" cy="635000"/>
                <wp:effectExtent l="0" t="0" r="0" b="0"/>
                <wp:wrapNone/>
                <wp:docPr id="4" name="Text Box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512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D93A41" w14:textId="77777777" w:rsidR="00297827" w:rsidRDefault="00297827" w:rsidP="00297827">
                            <w:pPr>
                              <w:spacing w:before="20"/>
                              <w:ind w:left="20"/>
                              <w:rPr>
                                <w:sz w:val="80"/>
                              </w:rPr>
                            </w:pPr>
                            <w:r>
                              <w:rPr>
                                <w:color w:val="292526"/>
                                <w:sz w:val="80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0A64E31" id="Text Box 300" o:spid="_x0000_s1054" type="#_x0000_t202" style="position:absolute;left:0;text-align:left;margin-left:117.95pt;margin-top:644.2pt;width:25.6pt;height:50pt;z-index:-23489437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" filled="f" stroked="f">
                <v:path arrowok="t"/>
                <v:textbox inset="0,0,0,0">
                  <w:txbxContent>
                    <w:p w14:paraId="3DD93A41" w14:textId="77777777" w:rsidR="00297827" w:rsidRDefault="00297827" w:rsidP="00297827">
                      <w:pPr>
                        <w:spacing w:before="20"/>
                        <w:ind w:left="20"/>
                        <w:rPr>
                          <w:sz w:val="80"/>
                        </w:rPr>
                      </w:pPr>
                      <w:r>
                        <w:rPr>
                          <w:color w:val="292526"/>
                          <w:sz w:val="80"/>
                        </w:rPr>
                        <w:t>+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93C3B">
        <w:rPr>
          <w:rFonts w:ascii="NTFPreCursivef" w:hAnsi="NTFPreCursivef"/>
          <w:noProof/>
          <w:lang w:bidi="ar-SA"/>
        </w:rPr>
        <mc:AlternateContent>
          <mc:Choice Requires="wps">
            <w:drawing>
              <wp:anchor distT="0" distB="0" distL="114300" distR="114300" simplePos="0" relativeHeight="2440" behindDoc="0" locked="0" layoutInCell="1" allowOverlap="1" wp14:anchorId="78F97DA4" wp14:editId="1655F105">
                <wp:simplePos x="0" y="0"/>
                <wp:positionH relativeFrom="page">
                  <wp:posOffset>4582795</wp:posOffset>
                </wp:positionH>
                <wp:positionV relativeFrom="paragraph">
                  <wp:posOffset>1122045</wp:posOffset>
                </wp:positionV>
                <wp:extent cx="1344930" cy="0"/>
                <wp:effectExtent l="0" t="12700" r="127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4493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1D46BFB" id="Line 2" o:spid="_x0000_s1026" style="position:absolute;z-index:2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0.85pt,88.35pt" to="466.75pt,8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" strokecolor="#292526" strokeweight="2pt">
                <o:lock v:ext="edit" shapetype="f"/>
                <w10:wrap anchorx="page"/>
              </v:line>
            </w:pict>
          </mc:Fallback>
        </mc:AlternateContent>
      </w:r>
      <w:r w:rsidR="00297827" w:rsidRPr="00193C3B">
        <w:rPr>
          <w:rFonts w:ascii="NTFPreCursivef" w:hAnsi="NTFPreCursivef"/>
          <w:color w:val="292526"/>
          <w:position w:val="5"/>
        </w:rPr>
        <w:t>+</w:t>
      </w:r>
      <w:r w:rsidR="00297827" w:rsidRPr="00193C3B">
        <w:rPr>
          <w:rFonts w:ascii="NTFPreCursivef" w:hAnsi="NTFPreCursivef"/>
          <w:color w:val="292526"/>
          <w:position w:val="5"/>
        </w:rPr>
        <w:tab/>
      </w:r>
      <w:r w:rsidR="00297827" w:rsidRPr="00193C3B">
        <w:rPr>
          <w:rFonts w:ascii="NTFPreCursivef" w:hAnsi="NTFPreCursivef"/>
          <w:color w:val="292526"/>
        </w:rPr>
        <w:t>9+9=</w:t>
      </w:r>
    </w:p>
    <w:sectPr w:rsidR="00045F1C" w:rsidRPr="00193C3B">
      <w:footerReference w:type="default" r:id="rId57"/>
      <w:pgSz w:w="11910" w:h="16840"/>
      <w:pgMar w:top="2240" w:right="1680" w:bottom="3920" w:left="440" w:header="592" w:footer="37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A1545F" w14:textId="77777777" w:rsidR="00F72BEA" w:rsidRDefault="00297827">
      <w:r>
        <w:separator/>
      </w:r>
    </w:p>
  </w:endnote>
  <w:endnote w:type="continuationSeparator" w:id="0">
    <w:p w14:paraId="22403C3B" w14:textId="77777777" w:rsidR="00F72BEA" w:rsidRDefault="00297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F929A26-F3EA-4468-9631-F72A9DFEBEB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mbria"/>
    <w:charset w:val="00"/>
    <w:family w:val="auto"/>
    <w:pitch w:val="variable"/>
    <w:sig w:usb0="A00000AF" w:usb1="5000205B" w:usb2="00000000" w:usb3="00000000" w:csb0="00000093" w:csb1="00000000"/>
    <w:embedRegular r:id="rId2" w:fontKey="{3687CFBC-761C-46B8-BF10-7E50781DFA1B}"/>
    <w:embedBold r:id="rId3" w:fontKey="{22CCE177-A89B-4F3B-984E-760E96CBE4D1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08207C3A-6DCE-40DE-86BE-CBCE895EE699}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D11F378F-ECE1-4318-BB96-9C17E7072389}"/>
    <w:embedBold r:id="rId6" w:fontKey="{5112006C-BB25-4208-B727-DE1B82BD3E5F}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502776AA-5666-4C89-8C1A-FAFD4AD4802D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CF4F56" w14:textId="3BF0C7C6" w:rsidR="00045F1C" w:rsidRDefault="00045F1C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5523D" w14:textId="43147543" w:rsidR="00045F1C" w:rsidRDefault="00045F1C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44B29" w14:textId="02E36555" w:rsidR="00045F1C" w:rsidRDefault="00DE202F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93712" behindDoc="1" locked="0" layoutInCell="1" allowOverlap="1" wp14:anchorId="3DD3D7E0" wp14:editId="68B3271F">
              <wp:simplePos x="0" y="0"/>
              <wp:positionH relativeFrom="page">
                <wp:posOffset>3317240</wp:posOffset>
              </wp:positionH>
              <wp:positionV relativeFrom="page">
                <wp:posOffset>8632190</wp:posOffset>
              </wp:positionV>
              <wp:extent cx="1823720" cy="635000"/>
              <wp:effectExtent l="0" t="0" r="0" b="0"/>
              <wp:wrapNone/>
              <wp:docPr id="352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23720" cy="635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65EFB2" w14:textId="77777777" w:rsidR="00045F1C" w:rsidRDefault="00045F1C">
                          <w:pPr>
                            <w:spacing w:before="20"/>
                            <w:ind w:left="20"/>
                            <w:rPr>
                              <w:sz w:val="8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D3D7E0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56" type="#_x0000_t202" style="position:absolute;margin-left:261.2pt;margin-top:679.7pt;width:143.6pt;height:50pt;z-index:-2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" filled="f" stroked="f">
              <v:path arrowok="t"/>
              <v:textbox inset="0,0,0,0">
                <w:txbxContent>
                  <w:p w14:paraId="0A65EFB2" w14:textId="77777777" w:rsidR="00045F1C" w:rsidRDefault="00045F1C">
                    <w:pPr>
                      <w:spacing w:before="20"/>
                      <w:ind w:left="20"/>
                      <w:rPr>
                        <w:sz w:val="8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065784" w14:textId="118BDC4F" w:rsidR="00045F1C" w:rsidRDefault="00045F1C">
    <w:pPr>
      <w:pStyle w:val="BodyText"/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9F83BB" w14:textId="3D8F71FB" w:rsidR="00045F1C" w:rsidRDefault="00045F1C">
    <w:pPr>
      <w:pStyle w:val="BodyText"/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7713A" w14:textId="7CFC2951" w:rsidR="00045F1C" w:rsidRDefault="00045F1C">
    <w:pPr>
      <w:pStyle w:val="BodyText"/>
      <w:spacing w:line="14" w:lineRule="auto"/>
      <w:rPr>
        <w:sz w:val="20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E0D7E" w14:textId="70CA076D" w:rsidR="00045F1C" w:rsidRDefault="00045F1C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0C0AC7" w14:textId="77777777" w:rsidR="00F72BEA" w:rsidRDefault="00297827">
      <w:r>
        <w:separator/>
      </w:r>
    </w:p>
  </w:footnote>
  <w:footnote w:type="continuationSeparator" w:id="0">
    <w:p w14:paraId="02EF0F9B" w14:textId="77777777" w:rsidR="00F72BEA" w:rsidRDefault="00297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6495D9" w14:textId="77777777" w:rsidR="00045F1C" w:rsidRDefault="00045F1C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FFA12" w14:textId="77777777" w:rsidR="00045F1C" w:rsidRDefault="00DE202F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93520" behindDoc="1" locked="0" layoutInCell="1" allowOverlap="1" wp14:anchorId="28D0C859" wp14:editId="6CA2D060">
              <wp:simplePos x="0" y="0"/>
              <wp:positionH relativeFrom="page">
                <wp:posOffset>355600</wp:posOffset>
              </wp:positionH>
              <wp:positionV relativeFrom="page">
                <wp:posOffset>363220</wp:posOffset>
              </wp:positionV>
              <wp:extent cx="1276985" cy="269240"/>
              <wp:effectExtent l="0" t="0" r="0" b="0"/>
              <wp:wrapNone/>
              <wp:docPr id="353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276985" cy="269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DD7BE" w14:textId="77777777" w:rsidR="00045F1C" w:rsidRDefault="00045F1C">
                          <w:pPr>
                            <w:spacing w:before="20"/>
                            <w:ind w:left="20"/>
                            <w:rPr>
                              <w:rFonts w:ascii="Twinkl SemiBold"/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8D0C859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55" type="#_x0000_t202" style="position:absolute;margin-left:28pt;margin-top:28.6pt;width:100.55pt;height:21.2pt;z-index:-2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" filled="f" stroked="f">
              <v:path arrowok="t"/>
              <v:textbox inset="0,0,0,0">
                <w:txbxContent>
                  <w:p w14:paraId="5E4DD7BE" w14:textId="77777777" w:rsidR="00045F1C" w:rsidRDefault="00045F1C">
                    <w:pPr>
                      <w:spacing w:before="20"/>
                      <w:ind w:left="20"/>
                      <w:rPr>
                        <w:rFonts w:ascii="Twinkl SemiBold"/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8E052" w14:textId="77777777" w:rsidR="00045F1C" w:rsidRDefault="00045F1C">
    <w:pPr>
      <w:pStyle w:val="BodyText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F60F7" w14:textId="77777777" w:rsidR="00045F1C" w:rsidRDefault="00045F1C">
    <w:pPr>
      <w:pStyle w:val="BodyText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98C3A" w14:textId="77777777" w:rsidR="00045F1C" w:rsidRDefault="00045F1C">
    <w:pPr>
      <w:pStyle w:val="BodyText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F1C"/>
    <w:rsid w:val="00045F1C"/>
    <w:rsid w:val="001029ED"/>
    <w:rsid w:val="00193C3B"/>
    <w:rsid w:val="0024337C"/>
    <w:rsid w:val="00297827"/>
    <w:rsid w:val="007B50FA"/>
    <w:rsid w:val="00DE202F"/>
    <w:rsid w:val="00F72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</o:regrouptable>
    </o:shapelayout>
  </w:shapeDefaults>
  <w:decimalSymbol w:val="."/>
  <w:listSeparator w:val=","/>
  <w14:docId w14:val="3CD737B1"/>
  <w15:docId w15:val="{F9B826AF-BDCD-4BC5-97BE-059A8014C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00"/>
      <w:ind w:left="20"/>
      <w:outlineLvl w:val="0"/>
    </w:pPr>
    <w:rPr>
      <w:sz w:val="80"/>
      <w:szCs w:val="80"/>
    </w:rPr>
  </w:style>
  <w:style w:type="paragraph" w:styleId="Heading2">
    <w:name w:val="heading 2"/>
    <w:basedOn w:val="Normal"/>
    <w:uiPriority w:val="1"/>
    <w:qFormat/>
    <w:pPr>
      <w:spacing w:before="20"/>
      <w:ind w:left="20"/>
      <w:outlineLvl w:val="1"/>
    </w:pPr>
    <w:rPr>
      <w:b/>
      <w:bCs/>
      <w:sz w:val="60"/>
      <w:szCs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B50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0FA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7B50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0FA"/>
    <w:rPr>
      <w:rFonts w:ascii="Twinkl" w:eastAsia="Twinkl" w:hAnsi="Twinkl" w:cs="Twinkl"/>
      <w:lang w:val="en-GB"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7B50FA"/>
    <w:rPr>
      <w:rFonts w:ascii="Twinkl" w:eastAsia="Twinkl" w:hAnsi="Twinkl" w:cs="Twinkl"/>
      <w:sz w:val="26"/>
      <w:szCs w:val="26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C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C3B"/>
    <w:rPr>
      <w:rFonts w:ascii="Segoe UI" w:eastAsia="Twinkl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5.jpeg"/><Relationship Id="rId39" Type="http://schemas.openxmlformats.org/officeDocument/2006/relationships/image" Target="media/image27.jpeg"/><Relationship Id="rId21" Type="http://schemas.openxmlformats.org/officeDocument/2006/relationships/image" Target="media/image12.png"/><Relationship Id="rId34" Type="http://schemas.openxmlformats.org/officeDocument/2006/relationships/image" Target="media/image22.png"/><Relationship Id="rId42" Type="http://schemas.openxmlformats.org/officeDocument/2006/relationships/footer" Target="footer5.xml"/><Relationship Id="rId47" Type="http://schemas.openxmlformats.org/officeDocument/2006/relationships/image" Target="media/image27.png"/><Relationship Id="rId50" Type="http://schemas.openxmlformats.org/officeDocument/2006/relationships/header" Target="header5.xml"/><Relationship Id="rId55" Type="http://schemas.openxmlformats.org/officeDocument/2006/relationships/image" Target="media/image34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9" Type="http://schemas.openxmlformats.org/officeDocument/2006/relationships/header" Target="header4.xml"/><Relationship Id="rId11" Type="http://schemas.openxmlformats.org/officeDocument/2006/relationships/header" Target="header1.xml"/><Relationship Id="rId24" Type="http://schemas.openxmlformats.org/officeDocument/2006/relationships/image" Target="media/image13.jpeg"/><Relationship Id="rId32" Type="http://schemas.openxmlformats.org/officeDocument/2006/relationships/image" Target="media/image19.png"/><Relationship Id="rId37" Type="http://schemas.openxmlformats.org/officeDocument/2006/relationships/image" Target="media/image25.jpeg"/><Relationship Id="rId40" Type="http://schemas.openxmlformats.org/officeDocument/2006/relationships/image" Target="media/image28.png"/><Relationship Id="rId45" Type="http://schemas.openxmlformats.org/officeDocument/2006/relationships/image" Target="media/image25.png"/><Relationship Id="rId53" Type="http://schemas.openxmlformats.org/officeDocument/2006/relationships/image" Target="media/image32.png"/><Relationship Id="rId58" Type="http://schemas.openxmlformats.org/officeDocument/2006/relationships/fontTable" Target="fontTable.xml"/><Relationship Id="rId5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7.png"/><Relationship Id="rId22" Type="http://schemas.openxmlformats.org/officeDocument/2006/relationships/header" Target="header3.xml"/><Relationship Id="rId27" Type="http://schemas.openxmlformats.org/officeDocument/2006/relationships/image" Target="media/image16.jpeg"/><Relationship Id="rId30" Type="http://schemas.openxmlformats.org/officeDocument/2006/relationships/footer" Target="footer4.xml"/><Relationship Id="rId35" Type="http://schemas.openxmlformats.org/officeDocument/2006/relationships/image" Target="media/image23.png"/><Relationship Id="rId43" Type="http://schemas.openxmlformats.org/officeDocument/2006/relationships/image" Target="media/image21.png"/><Relationship Id="rId48" Type="http://schemas.openxmlformats.org/officeDocument/2006/relationships/image" Target="media/image29.png"/><Relationship Id="rId56" Type="http://schemas.openxmlformats.org/officeDocument/2006/relationships/image" Target="media/image35.png"/><Relationship Id="rId8" Type="http://schemas.openxmlformats.org/officeDocument/2006/relationships/image" Target="media/image3.png"/><Relationship Id="rId51" Type="http://schemas.openxmlformats.org/officeDocument/2006/relationships/footer" Target="footer6.xml"/><Relationship Id="rId3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image" Target="media/image10.png"/><Relationship Id="rId25" Type="http://schemas.openxmlformats.org/officeDocument/2006/relationships/image" Target="media/image14.jpeg"/><Relationship Id="rId33" Type="http://schemas.openxmlformats.org/officeDocument/2006/relationships/image" Target="media/image21.jpeg"/><Relationship Id="rId38" Type="http://schemas.openxmlformats.org/officeDocument/2006/relationships/image" Target="media/image20.png"/><Relationship Id="rId46" Type="http://schemas.openxmlformats.org/officeDocument/2006/relationships/image" Target="media/image26.png"/><Relationship Id="rId59" Type="http://schemas.openxmlformats.org/officeDocument/2006/relationships/theme" Target="theme/theme1.xml"/><Relationship Id="rId20" Type="http://schemas.openxmlformats.org/officeDocument/2006/relationships/footer" Target="footer2.xml"/><Relationship Id="rId41" Type="http://schemas.openxmlformats.org/officeDocument/2006/relationships/image" Target="media/image29.jpeg"/><Relationship Id="rId54" Type="http://schemas.openxmlformats.org/officeDocument/2006/relationships/image" Target="media/image33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footer" Target="footer3.xml"/><Relationship Id="rId28" Type="http://schemas.openxmlformats.org/officeDocument/2006/relationships/image" Target="media/image17.jpeg"/><Relationship Id="rId36" Type="http://schemas.openxmlformats.org/officeDocument/2006/relationships/image" Target="media/image24.jpeg"/><Relationship Id="rId49" Type="http://schemas.openxmlformats.org/officeDocument/2006/relationships/image" Target="media/image30.png"/><Relationship Id="rId57" Type="http://schemas.openxmlformats.org/officeDocument/2006/relationships/footer" Target="footer7.xml"/><Relationship Id="rId10" Type="http://schemas.openxmlformats.org/officeDocument/2006/relationships/image" Target="media/image5.png"/><Relationship Id="rId31" Type="http://schemas.openxmlformats.org/officeDocument/2006/relationships/image" Target="media/image18.png"/><Relationship Id="rId44" Type="http://schemas.openxmlformats.org/officeDocument/2006/relationships/image" Target="media/image24.png"/><Relationship Id="rId52" Type="http://schemas.openxmlformats.org/officeDocument/2006/relationships/image" Target="media/image3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40680A85</Template>
  <TotalTime>0</TotalTime>
  <Pages>8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clare offill</cp:lastModifiedBy>
  <cp:revision>3</cp:revision>
  <cp:lastPrinted>2021-01-22T09:37:00Z</cp:lastPrinted>
  <dcterms:created xsi:type="dcterms:W3CDTF">2021-01-18T11:17:00Z</dcterms:created>
  <dcterms:modified xsi:type="dcterms:W3CDTF">2021-01-22T09:37:00Z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2019-02-27T00:00:00Z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2019-02-27T00:00:00Z</vt:filetime>
  </property>
</Properties>
</file>