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4FBC4" w14:textId="77777777" w:rsidR="005920BA" w:rsidRDefault="00014E39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F3B99A5" wp14:editId="3C822A21">
                <wp:simplePos x="0" y="0"/>
                <wp:positionH relativeFrom="column">
                  <wp:posOffset>2943225</wp:posOffset>
                </wp:positionH>
                <wp:positionV relativeFrom="paragraph">
                  <wp:posOffset>7353300</wp:posOffset>
                </wp:positionV>
                <wp:extent cx="3343275" cy="43815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43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B209BB" w14:textId="77777777" w:rsidR="00014E39" w:rsidRPr="00B90382" w:rsidRDefault="00014E39" w:rsidP="00014E39">
                            <w:pPr>
                              <w:pStyle w:val="AimKS2"/>
                              <w:spacing w:after="108"/>
                              <w:rPr>
                                <w:rFonts w:ascii="NTFPreCursivef" w:hAnsi="NTFPreCursivef"/>
                              </w:rPr>
                            </w:pPr>
                            <w:r w:rsidRPr="00B90382">
                              <w:rPr>
                                <w:rFonts w:ascii="NTFPreCursivef" w:hAnsi="NTFPreCursivef"/>
                              </w:rPr>
                              <w:t>Famous American person: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3B99A5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231.75pt;margin-top:579pt;width:263.25pt;height:34.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" filled="f" stroked="f" strokeweight=".5pt">
                <v:textbox>
                  <w:txbxContent>
                    <w:p w14:paraId="10B209BB" w14:textId="77777777" w:rsidR="00014E39" w:rsidRPr="00B90382" w:rsidRDefault="00014E39" w:rsidP="00014E39">
                      <w:pPr>
                        <w:pStyle w:val="AimKS2"/>
                        <w:spacing w:after="108"/>
                        <w:rPr>
                          <w:rFonts w:ascii="NTFPreCursivef" w:hAnsi="NTFPreCursivef"/>
                        </w:rPr>
                      </w:pPr>
                      <w:r w:rsidRPr="00B90382">
                        <w:rPr>
                          <w:rFonts w:ascii="NTFPreCursivef" w:hAnsi="NTFPreCursivef"/>
                        </w:rPr>
                        <w:t>Famous American person: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971000" wp14:editId="064DABF1">
                <wp:simplePos x="0" y="0"/>
                <wp:positionH relativeFrom="column">
                  <wp:posOffset>-514350</wp:posOffset>
                </wp:positionH>
                <wp:positionV relativeFrom="paragraph">
                  <wp:posOffset>7362825</wp:posOffset>
                </wp:positionV>
                <wp:extent cx="3343275" cy="43815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43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1C5032" w14:textId="77777777" w:rsidR="00014E39" w:rsidRPr="00B90382" w:rsidRDefault="00B90382" w:rsidP="00014E39">
                            <w:pPr>
                              <w:pStyle w:val="AimKS2"/>
                              <w:spacing w:after="108"/>
                              <w:rPr>
                                <w:rFonts w:ascii="NTFPreCursivef" w:hAnsi="NTFPreCursivef"/>
                              </w:rPr>
                            </w:pPr>
                            <w:r w:rsidRPr="00B90382">
                              <w:rPr>
                                <w:rFonts w:ascii="NTFPreCursivef" w:hAnsi="NTFPreCursivef"/>
                              </w:rPr>
                              <w:t>School: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71000" id="Text Box 10" o:spid="_x0000_s1027" type="#_x0000_t202" style="position:absolute;margin-left:-40.5pt;margin-top:579.75pt;width:263.25pt;height:34.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" filled="f" stroked="f" strokeweight=".5pt">
                <v:textbox>
                  <w:txbxContent>
                    <w:p w14:paraId="481C5032" w14:textId="77777777" w:rsidR="00014E39" w:rsidRPr="00B90382" w:rsidRDefault="00B90382" w:rsidP="00014E39">
                      <w:pPr>
                        <w:pStyle w:val="AimKS2"/>
                        <w:spacing w:after="108"/>
                        <w:rPr>
                          <w:rFonts w:ascii="NTFPreCursivef" w:hAnsi="NTFPreCursivef"/>
                        </w:rPr>
                      </w:pPr>
                      <w:r w:rsidRPr="00B90382">
                        <w:rPr>
                          <w:rFonts w:ascii="NTFPreCursivef" w:hAnsi="NTFPreCursivef"/>
                        </w:rPr>
                        <w:t>School: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CC9EB27" wp14:editId="194F36A0">
                <wp:simplePos x="0" y="0"/>
                <wp:positionH relativeFrom="column">
                  <wp:posOffset>2943225</wp:posOffset>
                </wp:positionH>
                <wp:positionV relativeFrom="paragraph">
                  <wp:posOffset>5181600</wp:posOffset>
                </wp:positionV>
                <wp:extent cx="3343275" cy="43815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43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AF0154" w14:textId="77777777" w:rsidR="00014E39" w:rsidRPr="00B90382" w:rsidRDefault="00014E39" w:rsidP="00014E39">
                            <w:pPr>
                              <w:pStyle w:val="AimKS2"/>
                              <w:spacing w:after="108"/>
                              <w:rPr>
                                <w:rFonts w:ascii="NTFPreCursivef" w:hAnsi="NTFPreCursivef"/>
                              </w:rPr>
                            </w:pPr>
                            <w:r w:rsidRPr="00B90382">
                              <w:rPr>
                                <w:rFonts w:ascii="NTFPreCursivef" w:hAnsi="NTFPreCursivef"/>
                              </w:rPr>
                              <w:t>Draw an American landmark: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9EB27" id="Text Box 9" o:spid="_x0000_s1028" type="#_x0000_t202" style="position:absolute;margin-left:231.75pt;margin-top:408pt;width:263.25pt;height:34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" filled="f" stroked="f" strokeweight=".5pt">
                <v:textbox>
                  <w:txbxContent>
                    <w:p w14:paraId="2BAF0154" w14:textId="77777777" w:rsidR="00014E39" w:rsidRPr="00B90382" w:rsidRDefault="00014E39" w:rsidP="00014E39">
                      <w:pPr>
                        <w:pStyle w:val="AimKS2"/>
                        <w:spacing w:after="108"/>
                        <w:rPr>
                          <w:rFonts w:ascii="NTFPreCursivef" w:hAnsi="NTFPreCursivef"/>
                        </w:rPr>
                      </w:pPr>
                      <w:r w:rsidRPr="00B90382">
                        <w:rPr>
                          <w:rFonts w:ascii="NTFPreCursivef" w:hAnsi="NTFPreCursivef"/>
                        </w:rPr>
                        <w:t>Draw an American landmark: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EF4A8E" wp14:editId="0D0BE66E">
                <wp:simplePos x="0" y="0"/>
                <wp:positionH relativeFrom="column">
                  <wp:posOffset>-523875</wp:posOffset>
                </wp:positionH>
                <wp:positionV relativeFrom="paragraph">
                  <wp:posOffset>5162550</wp:posOffset>
                </wp:positionV>
                <wp:extent cx="3343275" cy="204787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2047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78F517" w14:textId="77777777" w:rsidR="00014E39" w:rsidRPr="00B90382" w:rsidRDefault="00B90382" w:rsidP="00014E39">
                            <w:pPr>
                              <w:pStyle w:val="AimKS2"/>
                              <w:spacing w:after="108"/>
                              <w:rPr>
                                <w:rFonts w:ascii="NTFPreCursivef" w:hAnsi="NTFPreCursivef"/>
                              </w:rPr>
                            </w:pPr>
                            <w:r w:rsidRPr="00B90382">
                              <w:rPr>
                                <w:rFonts w:ascii="NTFPreCursivef" w:hAnsi="NTFPreCursivef"/>
                              </w:rPr>
                              <w:t>F</w:t>
                            </w:r>
                            <w:r w:rsidR="00014E39" w:rsidRPr="00B90382">
                              <w:rPr>
                                <w:rFonts w:ascii="NTFPreCursivef" w:hAnsi="NTFPreCursivef"/>
                              </w:rPr>
                              <w:t>abulous facts!</w:t>
                            </w:r>
                          </w:p>
                          <w:p w14:paraId="305F7103" w14:textId="77777777" w:rsidR="00014E39" w:rsidRPr="00B90382" w:rsidRDefault="00014E39" w:rsidP="00014E39">
                            <w:pPr>
                              <w:pStyle w:val="KS2BodyCopyKS2"/>
                              <w:rPr>
                                <w:rFonts w:ascii="NTFPreCursivef" w:hAnsi="NTFPreCursivef"/>
                              </w:rPr>
                            </w:pPr>
                            <w:r w:rsidRPr="00B90382">
                              <w:rPr>
                                <w:rFonts w:ascii="NTFPreCursivef" w:hAnsi="NTFPreCursivef"/>
                              </w:rPr>
                              <w:t>Capital:</w:t>
                            </w:r>
                          </w:p>
                          <w:p w14:paraId="587F4B18" w14:textId="77777777" w:rsidR="00014E39" w:rsidRPr="00B90382" w:rsidRDefault="00014E39" w:rsidP="00014E39">
                            <w:pPr>
                              <w:pStyle w:val="KS2BodyCopyKS2"/>
                              <w:rPr>
                                <w:rFonts w:ascii="NTFPreCursivef" w:hAnsi="NTFPreCursivef"/>
                              </w:rPr>
                            </w:pPr>
                            <w:r w:rsidRPr="00B90382">
                              <w:rPr>
                                <w:rFonts w:ascii="NTFPreCursivef" w:hAnsi="NTFPreCursivef"/>
                              </w:rPr>
                              <w:t>Population:</w:t>
                            </w:r>
                          </w:p>
                          <w:p w14:paraId="2670AABE" w14:textId="77777777" w:rsidR="00014E39" w:rsidRPr="00B90382" w:rsidRDefault="00014E39" w:rsidP="00014E39">
                            <w:pPr>
                              <w:pStyle w:val="KS2BodyCopyKS2"/>
                              <w:rPr>
                                <w:rFonts w:ascii="NTFPreCursivef" w:hAnsi="NTFPreCursivef"/>
                              </w:rPr>
                            </w:pPr>
                            <w:r w:rsidRPr="00B90382">
                              <w:rPr>
                                <w:rFonts w:ascii="NTFPreCursivef" w:hAnsi="NTFPreCursivef"/>
                              </w:rPr>
                              <w:t>Currency:</w:t>
                            </w:r>
                          </w:p>
                          <w:p w14:paraId="4B52F864" w14:textId="77777777" w:rsidR="00014E39" w:rsidRPr="00B90382" w:rsidRDefault="00014E39" w:rsidP="00014E39">
                            <w:pPr>
                              <w:pStyle w:val="AimKS2"/>
                              <w:spacing w:after="108"/>
                              <w:rPr>
                                <w:rFonts w:ascii="NTFPreCursivef" w:hAnsi="NTFPreCursivef"/>
                              </w:rPr>
                            </w:pPr>
                            <w:r w:rsidRPr="00B90382">
                              <w:rPr>
                                <w:rFonts w:ascii="NTFPreCursivef" w:hAnsi="NTFPreCursivef"/>
                              </w:rPr>
                              <w:t>Climate: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EF4A8E" id="Text Box 8" o:spid="_x0000_s1029" type="#_x0000_t202" style="position:absolute;margin-left:-41.25pt;margin-top:406.5pt;width:263.25pt;height:161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" filled="f" stroked="f" strokeweight=".5pt">
                <v:textbox>
                  <w:txbxContent>
                    <w:p w14:paraId="7978F517" w14:textId="77777777" w:rsidR="00014E39" w:rsidRPr="00B90382" w:rsidRDefault="00B90382" w:rsidP="00014E39">
                      <w:pPr>
                        <w:pStyle w:val="AimKS2"/>
                        <w:spacing w:after="108"/>
                        <w:rPr>
                          <w:rFonts w:ascii="NTFPreCursivef" w:hAnsi="NTFPreCursivef"/>
                        </w:rPr>
                      </w:pPr>
                      <w:r w:rsidRPr="00B90382">
                        <w:rPr>
                          <w:rFonts w:ascii="NTFPreCursivef" w:hAnsi="NTFPreCursivef"/>
                        </w:rPr>
                        <w:t>F</w:t>
                      </w:r>
                      <w:r w:rsidR="00014E39" w:rsidRPr="00B90382">
                        <w:rPr>
                          <w:rFonts w:ascii="NTFPreCursivef" w:hAnsi="NTFPreCursivef"/>
                        </w:rPr>
                        <w:t>abulous facts!</w:t>
                      </w:r>
                    </w:p>
                    <w:p w14:paraId="305F7103" w14:textId="77777777" w:rsidR="00014E39" w:rsidRPr="00B90382" w:rsidRDefault="00014E39" w:rsidP="00014E39">
                      <w:pPr>
                        <w:pStyle w:val="KS2BodyCopyKS2"/>
                        <w:rPr>
                          <w:rFonts w:ascii="NTFPreCursivef" w:hAnsi="NTFPreCursivef"/>
                        </w:rPr>
                      </w:pPr>
                      <w:r w:rsidRPr="00B90382">
                        <w:rPr>
                          <w:rFonts w:ascii="NTFPreCursivef" w:hAnsi="NTFPreCursivef"/>
                        </w:rPr>
                        <w:t>Capital:</w:t>
                      </w:r>
                    </w:p>
                    <w:p w14:paraId="587F4B18" w14:textId="77777777" w:rsidR="00014E39" w:rsidRPr="00B90382" w:rsidRDefault="00014E39" w:rsidP="00014E39">
                      <w:pPr>
                        <w:pStyle w:val="KS2BodyCopyKS2"/>
                        <w:rPr>
                          <w:rFonts w:ascii="NTFPreCursivef" w:hAnsi="NTFPreCursivef"/>
                        </w:rPr>
                      </w:pPr>
                      <w:r w:rsidRPr="00B90382">
                        <w:rPr>
                          <w:rFonts w:ascii="NTFPreCursivef" w:hAnsi="NTFPreCursivef"/>
                        </w:rPr>
                        <w:t>Population:</w:t>
                      </w:r>
                    </w:p>
                    <w:p w14:paraId="2670AABE" w14:textId="77777777" w:rsidR="00014E39" w:rsidRPr="00B90382" w:rsidRDefault="00014E39" w:rsidP="00014E39">
                      <w:pPr>
                        <w:pStyle w:val="KS2BodyCopyKS2"/>
                        <w:rPr>
                          <w:rFonts w:ascii="NTFPreCursivef" w:hAnsi="NTFPreCursivef"/>
                        </w:rPr>
                      </w:pPr>
                      <w:r w:rsidRPr="00B90382">
                        <w:rPr>
                          <w:rFonts w:ascii="NTFPreCursivef" w:hAnsi="NTFPreCursivef"/>
                        </w:rPr>
                        <w:t>Currency:</w:t>
                      </w:r>
                    </w:p>
                    <w:p w14:paraId="4B52F864" w14:textId="77777777" w:rsidR="00014E39" w:rsidRPr="00B90382" w:rsidRDefault="00014E39" w:rsidP="00014E39">
                      <w:pPr>
                        <w:pStyle w:val="AimKS2"/>
                        <w:spacing w:after="108"/>
                        <w:rPr>
                          <w:rFonts w:ascii="NTFPreCursivef" w:hAnsi="NTFPreCursivef"/>
                        </w:rPr>
                      </w:pPr>
                      <w:r w:rsidRPr="00B90382">
                        <w:rPr>
                          <w:rFonts w:ascii="NTFPreCursivef" w:hAnsi="NTFPreCursivef"/>
                        </w:rPr>
                        <w:t>Climate: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93D052" wp14:editId="6DABA2C4">
                <wp:simplePos x="0" y="0"/>
                <wp:positionH relativeFrom="column">
                  <wp:posOffset>2962275</wp:posOffset>
                </wp:positionH>
                <wp:positionV relativeFrom="paragraph">
                  <wp:posOffset>3000375</wp:posOffset>
                </wp:positionV>
                <wp:extent cx="3314700" cy="4000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D4E8F2" w14:textId="77777777" w:rsidR="00014E39" w:rsidRPr="00B90382" w:rsidRDefault="00014E39" w:rsidP="00014E39">
                            <w:pPr>
                              <w:pStyle w:val="AimKS2"/>
                              <w:spacing w:after="108"/>
                              <w:rPr>
                                <w:rFonts w:ascii="NTFPreCursivef" w:hAnsi="NTFPreCursivef"/>
                              </w:rPr>
                            </w:pPr>
                            <w:r w:rsidRPr="00B90382">
                              <w:rPr>
                                <w:rFonts w:ascii="NTFPreCursivef" w:hAnsi="NTFPreCursivef"/>
                              </w:rPr>
                              <w:t>Draw the American flag: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93D052" id="Text Box 7" o:spid="_x0000_s1030" type="#_x0000_t202" style="position:absolute;margin-left:233.25pt;margin-top:236.25pt;width:261pt;height:31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" filled="f" stroked="f" strokeweight=".5pt">
                <v:textbox>
                  <w:txbxContent>
                    <w:p w14:paraId="01D4E8F2" w14:textId="77777777" w:rsidR="00014E39" w:rsidRPr="00B90382" w:rsidRDefault="00014E39" w:rsidP="00014E39">
                      <w:pPr>
                        <w:pStyle w:val="AimKS2"/>
                        <w:spacing w:after="108"/>
                        <w:rPr>
                          <w:rFonts w:ascii="NTFPreCursivef" w:hAnsi="NTFPreCursivef"/>
                        </w:rPr>
                      </w:pPr>
                      <w:r w:rsidRPr="00B90382">
                        <w:rPr>
                          <w:rFonts w:ascii="NTFPreCursivef" w:hAnsi="NTFPreCursivef"/>
                        </w:rPr>
                        <w:t>Draw the American flag: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903642" wp14:editId="737E61F5">
                <wp:simplePos x="0" y="0"/>
                <wp:positionH relativeFrom="column">
                  <wp:posOffset>-552450</wp:posOffset>
                </wp:positionH>
                <wp:positionV relativeFrom="paragraph">
                  <wp:posOffset>2990850</wp:posOffset>
                </wp:positionV>
                <wp:extent cx="3343275" cy="126682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1266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ED91E8" w14:textId="77777777" w:rsidR="00014E39" w:rsidRPr="00B90382" w:rsidRDefault="00B90382" w:rsidP="00014E39">
                            <w:pPr>
                              <w:pStyle w:val="AimKS2"/>
                              <w:spacing w:after="108"/>
                              <w:rPr>
                                <w:rFonts w:ascii="NTFPreCursivef" w:hAnsi="NTFPreCursivef"/>
                              </w:rPr>
                            </w:pPr>
                            <w:r w:rsidRPr="00B90382">
                              <w:rPr>
                                <w:rFonts w:ascii="NTFPreCursivef" w:hAnsi="NTFPreCursivef"/>
                              </w:rPr>
                              <w:t>Major Religions: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903642" id="Text Box 6" o:spid="_x0000_s1031" type="#_x0000_t202" style="position:absolute;margin-left:-43.5pt;margin-top:235.5pt;width:263.25pt;height:99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" filled="f" stroked="f" strokeweight=".5pt">
                <v:textbox>
                  <w:txbxContent>
                    <w:p w14:paraId="77ED91E8" w14:textId="77777777" w:rsidR="00014E39" w:rsidRPr="00B90382" w:rsidRDefault="00B90382" w:rsidP="00014E39">
                      <w:pPr>
                        <w:pStyle w:val="AimKS2"/>
                        <w:spacing w:after="108"/>
                        <w:rPr>
                          <w:rFonts w:ascii="NTFPreCursivef" w:hAnsi="NTFPreCursivef"/>
                        </w:rPr>
                      </w:pPr>
                      <w:r w:rsidRPr="00B90382">
                        <w:rPr>
                          <w:rFonts w:ascii="NTFPreCursivef" w:hAnsi="NTFPreCursivef"/>
                        </w:rPr>
                        <w:t>Major Religions: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80E811" wp14:editId="3653BBF4">
                <wp:simplePos x="0" y="0"/>
                <wp:positionH relativeFrom="column">
                  <wp:posOffset>4448175</wp:posOffset>
                </wp:positionH>
                <wp:positionV relativeFrom="paragraph">
                  <wp:posOffset>28575</wp:posOffset>
                </wp:positionV>
                <wp:extent cx="1809750" cy="71437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714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59DF81" w14:textId="77777777" w:rsidR="00014E39" w:rsidRPr="00B90382" w:rsidRDefault="00014E39" w:rsidP="00014E39">
                            <w:pPr>
                              <w:pStyle w:val="AimKS2"/>
                              <w:rPr>
                                <w:rFonts w:ascii="NTFPreCursivef" w:hAnsi="NTFPreCursivef"/>
                              </w:rPr>
                            </w:pPr>
                            <w:r w:rsidRPr="00B90382">
                              <w:rPr>
                                <w:rFonts w:ascii="NTFPreCursivef" w:hAnsi="NTFPreCursivef"/>
                              </w:rPr>
                              <w:t xml:space="preserve">Traditional </w:t>
                            </w:r>
                            <w:r w:rsidRPr="00B90382">
                              <w:rPr>
                                <w:rFonts w:ascii="NTFPreCursivef" w:hAnsi="NTFPreCursivef"/>
                              </w:rPr>
                              <w:br/>
                              <w:t>American food:</w:t>
                            </w:r>
                          </w:p>
                          <w:p w14:paraId="51E04422" w14:textId="77777777" w:rsidR="00014E39" w:rsidRDefault="00014E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0E811" id="Text Box 5" o:spid="_x0000_s1032" type="#_x0000_t202" style="position:absolute;margin-left:350.25pt;margin-top:2.25pt;width:142.5pt;height:56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" filled="f" stroked="f" strokeweight=".5pt">
                <v:textbox>
                  <w:txbxContent>
                    <w:p w14:paraId="4B59DF81" w14:textId="77777777" w:rsidR="00014E39" w:rsidRPr="00B90382" w:rsidRDefault="00014E39" w:rsidP="00014E39">
                      <w:pPr>
                        <w:pStyle w:val="AimKS2"/>
                        <w:rPr>
                          <w:rFonts w:ascii="NTFPreCursivef" w:hAnsi="NTFPreCursivef"/>
                        </w:rPr>
                      </w:pPr>
                      <w:r w:rsidRPr="00B90382">
                        <w:rPr>
                          <w:rFonts w:ascii="NTFPreCursivef" w:hAnsi="NTFPreCursivef"/>
                        </w:rPr>
                        <w:t xml:space="preserve">Traditional </w:t>
                      </w:r>
                      <w:r w:rsidRPr="00B90382">
                        <w:rPr>
                          <w:rFonts w:ascii="NTFPreCursivef" w:hAnsi="NTFPreCursivef"/>
                        </w:rPr>
                        <w:br/>
                        <w:t>American food:</w:t>
                      </w:r>
                    </w:p>
                    <w:p w14:paraId="51E04422" w14:textId="77777777" w:rsidR="00014E39" w:rsidRDefault="00014E39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55E4912" wp14:editId="4D2611AD">
            <wp:simplePos x="0" y="0"/>
            <wp:positionH relativeFrom="column">
              <wp:posOffset>-342900</wp:posOffset>
            </wp:positionH>
            <wp:positionV relativeFrom="paragraph">
              <wp:posOffset>266700</wp:posOffset>
            </wp:positionV>
            <wp:extent cx="4429125" cy="2529597"/>
            <wp:effectExtent l="0" t="0" r="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orld-Map-with-Country-Outlines-Unlabelled----Atlas-Globe-Geography-KS3-b&amp;w CMYK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25295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810765" wp14:editId="19057699">
                <wp:simplePos x="0" y="0"/>
                <wp:positionH relativeFrom="column">
                  <wp:posOffset>-533400</wp:posOffset>
                </wp:positionH>
                <wp:positionV relativeFrom="paragraph">
                  <wp:posOffset>9525</wp:posOffset>
                </wp:positionV>
                <wp:extent cx="4829175" cy="3238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91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83384E" w14:textId="77777777" w:rsidR="00014E39" w:rsidRPr="00B90382" w:rsidRDefault="00014E39" w:rsidP="00014E39">
                            <w:pPr>
                              <w:pStyle w:val="AimKS2"/>
                              <w:rPr>
                                <w:rFonts w:ascii="NTFPreCursivef" w:hAnsi="NTFPreCursivef"/>
                              </w:rPr>
                            </w:pPr>
                            <w:r w:rsidRPr="00B90382">
                              <w:rPr>
                                <w:rFonts w:ascii="NTFPreCursivef" w:hAnsi="NTFPreCursivef"/>
                              </w:rPr>
                              <w:t>Find and mark the US on the map: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10765" id="Text Box 3" o:spid="_x0000_s1033" type="#_x0000_t202" style="position:absolute;margin-left:-42pt;margin-top:.75pt;width:380.25pt;height:25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" filled="f" stroked="f" strokeweight=".5pt">
                <v:textbox>
                  <w:txbxContent>
                    <w:p w14:paraId="3483384E" w14:textId="77777777" w:rsidR="00014E39" w:rsidRPr="00B90382" w:rsidRDefault="00014E39" w:rsidP="00014E39">
                      <w:pPr>
                        <w:pStyle w:val="AimKS2"/>
                        <w:rPr>
                          <w:rFonts w:ascii="NTFPreCursivef" w:hAnsi="NTFPreCursivef"/>
                        </w:rPr>
                      </w:pPr>
                      <w:r w:rsidRPr="00B90382">
                        <w:rPr>
                          <w:rFonts w:ascii="NTFPreCursivef" w:hAnsi="NTFPreCursivef"/>
                        </w:rPr>
                        <w:t>Find and mark the US on the map: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A39B4F" wp14:editId="7C89E35D">
                <wp:simplePos x="0" y="0"/>
                <wp:positionH relativeFrom="column">
                  <wp:posOffset>-542925</wp:posOffset>
                </wp:positionH>
                <wp:positionV relativeFrom="paragraph">
                  <wp:posOffset>-714375</wp:posOffset>
                </wp:positionV>
                <wp:extent cx="6829425" cy="90487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9425" cy="904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6B436C" w14:textId="77777777" w:rsidR="00014E39" w:rsidRPr="00B90382" w:rsidRDefault="00014E39" w:rsidP="00014E39">
                            <w:pPr>
                              <w:pStyle w:val="Heading1KS2"/>
                              <w:rPr>
                                <w:rFonts w:ascii="NTFPreCursivef" w:hAnsi="NTFPreCursivef"/>
                              </w:rPr>
                            </w:pPr>
                            <w:r w:rsidRPr="00B90382">
                              <w:rPr>
                                <w:rFonts w:ascii="NTFPreCursivef" w:hAnsi="NTFPreCursivef"/>
                              </w:rPr>
                              <w:t>USA Snapshot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A39B4F" id="Text Box 2" o:spid="_x0000_s1034" type="#_x0000_t202" style="position:absolute;margin-left:-42.75pt;margin-top:-56.25pt;width:537.75pt;height:7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" filled="f" stroked="f" strokeweight=".5pt">
                <v:textbox>
                  <w:txbxContent>
                    <w:p w14:paraId="7B6B436C" w14:textId="77777777" w:rsidR="00014E39" w:rsidRPr="00B90382" w:rsidRDefault="00014E39" w:rsidP="00014E39">
                      <w:pPr>
                        <w:pStyle w:val="Heading1KS2"/>
                        <w:rPr>
                          <w:rFonts w:ascii="NTFPreCursivef" w:hAnsi="NTFPreCursivef"/>
                        </w:rPr>
                      </w:pPr>
                      <w:r w:rsidRPr="00B90382">
                        <w:rPr>
                          <w:rFonts w:ascii="NTFPreCursivef" w:hAnsi="NTFPreCursivef"/>
                        </w:rPr>
                        <w:t>USA Snapshot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920BA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145401" w14:textId="77777777" w:rsidR="00014E39" w:rsidRDefault="00014E39" w:rsidP="00014E39">
      <w:pPr>
        <w:spacing w:after="0" w:line="240" w:lineRule="auto"/>
      </w:pPr>
      <w:r>
        <w:separator/>
      </w:r>
    </w:p>
  </w:endnote>
  <w:endnote w:type="continuationSeparator" w:id="0">
    <w:p w14:paraId="0B993BB1" w14:textId="77777777" w:rsidR="00014E39" w:rsidRDefault="00014E39" w:rsidP="00014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2E89F7D-94AC-4193-97DE-1BF7135B5508}"/>
    <w:embedBold r:id="rId2" w:fontKey="{1C240448-B8A1-4C08-9718-3BEB082DC62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3" w:fontKey="{D266B857-E642-41D8-8DCE-905D060633CA}"/>
    <w:embedBold r:id="rId4" w:fontKey="{B712DBC9-23D7-4F4C-9EA7-937A4384EE12}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5" w:fontKey="{F2E1BF49-2069-4DA7-8566-19B9CF8801BC}"/>
    <w:embedBold r:id="rId6" w:fontKey="{0A2BA121-7139-4799-A708-31B57668DEEF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B3600905-8B70-47A3-8A91-6F16D1D14635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6B75B" w14:textId="77777777" w:rsidR="00B90382" w:rsidRDefault="00B90382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4FFFA2" wp14:editId="6C0ED944">
              <wp:simplePos x="0" y="0"/>
              <wp:positionH relativeFrom="column">
                <wp:posOffset>-733425</wp:posOffset>
              </wp:positionH>
              <wp:positionV relativeFrom="paragraph">
                <wp:posOffset>-213360</wp:posOffset>
              </wp:positionV>
              <wp:extent cx="7115175" cy="714375"/>
              <wp:effectExtent l="0" t="0" r="28575" b="28575"/>
              <wp:wrapNone/>
              <wp:docPr id="12" name="Rectangle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15175" cy="71437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4249DC2" id="Rectangle 12" o:spid="_x0000_s1026" style="position:absolute;margin-left:-57.75pt;margin-top:-16.8pt;width:560.25pt;height:56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" fillcolor="white [3212]" strokecolor="white [3212]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887174" w14:textId="77777777" w:rsidR="00014E39" w:rsidRDefault="00014E39" w:rsidP="00014E39">
      <w:pPr>
        <w:spacing w:after="0" w:line="240" w:lineRule="auto"/>
      </w:pPr>
      <w:r>
        <w:separator/>
      </w:r>
    </w:p>
  </w:footnote>
  <w:footnote w:type="continuationSeparator" w:id="0">
    <w:p w14:paraId="1657B602" w14:textId="77777777" w:rsidR="00014E39" w:rsidRDefault="00014E39" w:rsidP="00014E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689B5C" w14:textId="77777777" w:rsidR="00014E39" w:rsidRDefault="00014E3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01DE14C" wp14:editId="25590CE2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49968" cy="1067752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ai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968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E39"/>
    <w:rsid w:val="00014E39"/>
    <w:rsid w:val="005920BA"/>
    <w:rsid w:val="00B90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D2B8E5"/>
  <w15:chartTrackingRefBased/>
  <w15:docId w15:val="{1BD80D55-D73C-494B-A3A3-A9C50D8C7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4E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E39"/>
  </w:style>
  <w:style w:type="paragraph" w:styleId="Footer">
    <w:name w:val="footer"/>
    <w:basedOn w:val="Normal"/>
    <w:link w:val="FooterChar"/>
    <w:uiPriority w:val="99"/>
    <w:unhideWhenUsed/>
    <w:rsid w:val="00014E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E39"/>
  </w:style>
  <w:style w:type="paragraph" w:customStyle="1" w:styleId="Heading1KS2">
    <w:name w:val="Heading 1 (KS2)"/>
    <w:basedOn w:val="Normal"/>
    <w:uiPriority w:val="99"/>
    <w:rsid w:val="00014E39"/>
    <w:pPr>
      <w:suppressAutoHyphens/>
      <w:autoSpaceDE w:val="0"/>
      <w:autoSpaceDN w:val="0"/>
      <w:adjustRightInd w:val="0"/>
      <w:spacing w:after="170" w:line="288" w:lineRule="auto"/>
      <w:jc w:val="center"/>
      <w:textAlignment w:val="center"/>
    </w:pPr>
    <w:rPr>
      <w:rFonts w:ascii="Twinkl" w:hAnsi="Twinkl" w:cs="Twinkl"/>
      <w:b/>
      <w:bCs/>
      <w:color w:val="131312"/>
      <w:sz w:val="66"/>
      <w:szCs w:val="66"/>
    </w:rPr>
  </w:style>
  <w:style w:type="paragraph" w:customStyle="1" w:styleId="AimKS2">
    <w:name w:val="Aim (KS2)"/>
    <w:basedOn w:val="Normal"/>
    <w:uiPriority w:val="99"/>
    <w:rsid w:val="00014E39"/>
    <w:pPr>
      <w:autoSpaceDE w:val="0"/>
      <w:autoSpaceDN w:val="0"/>
      <w:adjustRightInd w:val="0"/>
      <w:spacing w:after="113" w:line="288" w:lineRule="auto"/>
      <w:textAlignment w:val="center"/>
    </w:pPr>
    <w:rPr>
      <w:rFonts w:ascii="Twinkl" w:hAnsi="Twinkl" w:cs="Twinkl"/>
      <w:color w:val="131312"/>
      <w:sz w:val="24"/>
      <w:szCs w:val="24"/>
    </w:rPr>
  </w:style>
  <w:style w:type="paragraph" w:customStyle="1" w:styleId="KS2BodyCopyKS2">
    <w:name w:val="KS2 Body Copy (KS2)"/>
    <w:basedOn w:val="Normal"/>
    <w:uiPriority w:val="99"/>
    <w:rsid w:val="00014E39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hAnsi="Twinkl" w:cs="Twinkl"/>
      <w:color w:val="13131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tiff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7D68B2D9B29148AA9181A904001E54" ma:contentTypeVersion="12" ma:contentTypeDescription="Create a new document." ma:contentTypeScope="" ma:versionID="cc51576fc3dc303ba4147adad017babd">
  <xsd:schema xmlns:xsd="http://www.w3.org/2001/XMLSchema" xmlns:xs="http://www.w3.org/2001/XMLSchema" xmlns:p="http://schemas.microsoft.com/office/2006/metadata/properties" xmlns:ns3="eb4e9a10-d56c-4a68-8419-1bdc8d929fe9" xmlns:ns4="f02c0150-201a-4bdd-babd-57a5eb99f21f" targetNamespace="http://schemas.microsoft.com/office/2006/metadata/properties" ma:root="true" ma:fieldsID="098342225c2dc647dc2eb2d396478f76" ns3:_="" ns4:_="">
    <xsd:import namespace="eb4e9a10-d56c-4a68-8419-1bdc8d929fe9"/>
    <xsd:import namespace="f02c0150-201a-4bdd-babd-57a5eb99f2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4e9a10-d56c-4a68-8419-1bdc8d929f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2c0150-201a-4bdd-babd-57a5eb99f2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1034B0-DE21-4307-A4FD-0B54C9D7C1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4e9a10-d56c-4a68-8419-1bdc8d929fe9"/>
    <ds:schemaRef ds:uri="f02c0150-201a-4bdd-babd-57a5eb99f2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559766-340B-43CC-8B81-F1704F81CF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C56C5-9786-4D95-9CC2-B3B544DF3957}">
  <ds:schemaRefs>
    <ds:schemaRef ds:uri="http://purl.org/dc/elements/1.1/"/>
    <ds:schemaRef ds:uri="http://schemas.microsoft.com/office/2006/metadata/properties"/>
    <ds:schemaRef ds:uri="eb4e9a10-d56c-4a68-8419-1bdc8d929fe9"/>
    <ds:schemaRef ds:uri="http://purl.org/dc/terms/"/>
    <ds:schemaRef ds:uri="f02c0150-201a-4bdd-babd-57a5eb99f2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FF93D4C0</Template>
  <TotalTime>1</TotalTime>
  <Pages>1</Pages>
  <Words>1</Words>
  <Characters>10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Mews</dc:creator>
  <cp:keywords/>
  <dc:description/>
  <cp:lastModifiedBy>Bethany Jane</cp:lastModifiedBy>
  <cp:revision>2</cp:revision>
  <dcterms:created xsi:type="dcterms:W3CDTF">2021-01-14T09:44:00Z</dcterms:created>
  <dcterms:modified xsi:type="dcterms:W3CDTF">2021-01-14T09:44:00Z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0x0101006C7D68B2D9B29148AA9181A904001E54</vt:lpwstr>
  </property>
</Properties>
</file>