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B19073" w14:textId="78D8D491" w:rsidR="000E3EBB" w:rsidRDefault="0077576C">
      <w:pPr>
        <w:rPr>
          <w:sz w:val="2"/>
          <w:szCs w:val="2"/>
        </w:rPr>
      </w:pPr>
      <w:bookmarkStart w:id="0" w:name="_GoBack"/>
      <w:bookmarkEnd w:id="0"/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2416" behindDoc="1" locked="0" layoutInCell="1" allowOverlap="1" wp14:anchorId="28FF5403" wp14:editId="34C8079D">
                <wp:simplePos x="0" y="0"/>
                <wp:positionH relativeFrom="page">
                  <wp:posOffset>4548505</wp:posOffset>
                </wp:positionH>
                <wp:positionV relativeFrom="page">
                  <wp:posOffset>410210</wp:posOffset>
                </wp:positionV>
                <wp:extent cx="2574925" cy="480060"/>
                <wp:effectExtent l="0" t="635" r="1270" b="0"/>
                <wp:wrapNone/>
                <wp:docPr id="87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4925" cy="480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001F0E" w14:textId="77777777" w:rsidR="000E3EBB" w:rsidRPr="00CC3A00" w:rsidRDefault="000E3EBB">
                            <w:pPr>
                              <w:spacing w:before="8"/>
                              <w:rPr>
                                <w:rFonts w:ascii="Times New Roman" w:eastAsia="Times New Roman" w:hAnsi="Times New Roman" w:cs="Times New Roman"/>
                                <w:sz w:val="16"/>
                                <w:szCs w:val="16"/>
                              </w:rPr>
                            </w:pPr>
                          </w:p>
                          <w:p w14:paraId="57B41541" w14:textId="77777777" w:rsidR="000E3EBB" w:rsidRPr="0077576C" w:rsidRDefault="008A276A">
                            <w:pPr>
                              <w:tabs>
                                <w:tab w:val="left" w:pos="725"/>
                                <w:tab w:val="left" w:pos="1228"/>
                                <w:tab w:val="left" w:pos="1732"/>
                                <w:tab w:val="left" w:pos="2236"/>
                                <w:tab w:val="left" w:pos="2739"/>
                                <w:tab w:val="left" w:pos="3243"/>
                                <w:tab w:val="left" w:pos="3747"/>
                              </w:tabs>
                              <w:ind w:left="221"/>
                              <w:rPr>
                                <w:rFonts w:ascii="NTFPreCursivef" w:eastAsia="Sassoon Infant Md" w:hAnsi="NTFPreCursivef" w:cs="Sassoon Infant Md"/>
                                <w:b/>
                                <w:sz w:val="28"/>
                                <w:szCs w:val="28"/>
                              </w:rPr>
                            </w:pP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pacing w:val="-7"/>
                                <w:sz w:val="28"/>
                              </w:rPr>
                              <w:t>2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z w:val="28"/>
                              </w:rPr>
                              <w:t>3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z w:val="28"/>
                              </w:rPr>
                              <w:tab/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pacing w:val="-7"/>
                                <w:sz w:val="28"/>
                              </w:rPr>
                              <w:t>2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z w:val="28"/>
                              </w:rPr>
                              <w:t>4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z w:val="28"/>
                              </w:rPr>
                              <w:tab/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pacing w:val="-7"/>
                                <w:sz w:val="28"/>
                              </w:rPr>
                              <w:t>2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z w:val="28"/>
                              </w:rPr>
                              <w:t>5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z w:val="28"/>
                              </w:rPr>
                              <w:tab/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pacing w:val="-7"/>
                                <w:sz w:val="28"/>
                              </w:rPr>
                              <w:t>2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z w:val="28"/>
                              </w:rPr>
                              <w:t>6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z w:val="28"/>
                              </w:rPr>
                              <w:tab/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pacing w:val="-7"/>
                                <w:sz w:val="28"/>
                              </w:rPr>
                              <w:t>2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z w:val="28"/>
                              </w:rPr>
                              <w:t>7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z w:val="28"/>
                              </w:rPr>
                              <w:tab/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pacing w:val="-7"/>
                                <w:sz w:val="28"/>
                              </w:rPr>
                              <w:t>2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z w:val="28"/>
                              </w:rPr>
                              <w:t>8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z w:val="28"/>
                              </w:rPr>
                              <w:tab/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pacing w:val="-7"/>
                                <w:sz w:val="28"/>
                              </w:rPr>
                              <w:t>2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z w:val="28"/>
                              </w:rPr>
                              <w:t>9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z w:val="28"/>
                              </w:rPr>
                              <w:tab/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pacing w:val="-7"/>
                                <w:sz w:val="28"/>
                              </w:rPr>
                              <w:t>30</w:t>
                            </w:r>
                          </w:p>
                          <w:p w14:paraId="32A04F28" w14:textId="77777777" w:rsidR="000E3EBB" w:rsidRPr="0077576C" w:rsidRDefault="000E3EBB">
                            <w:pPr>
                              <w:spacing w:before="5"/>
                              <w:ind w:left="40"/>
                              <w:rPr>
                                <w:rFonts w:ascii="NTFPreCursivef" w:eastAsia="Times New Roman" w:hAnsi="NTFPreCursivef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8FF5403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358.15pt;margin-top:32.3pt;width:202.75pt;height:37.8pt;z-index:-24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" filled="f" stroked="f">
                <v:textbox inset="0,0,0,0">
                  <w:txbxContent>
                    <w:p w14:paraId="18001F0E" w14:textId="77777777" w:rsidR="000E3EBB" w:rsidRPr="00CC3A00" w:rsidRDefault="000E3EBB">
                      <w:pPr>
                        <w:spacing w:before="8"/>
                        <w:rPr>
                          <w:rFonts w:ascii="Times New Roman" w:eastAsia="Times New Roman" w:hAnsi="Times New Roman" w:cs="Times New Roman"/>
                          <w:sz w:val="16"/>
                          <w:szCs w:val="16"/>
                        </w:rPr>
                      </w:pPr>
                    </w:p>
                    <w:p w14:paraId="57B41541" w14:textId="77777777" w:rsidR="000E3EBB" w:rsidRPr="0077576C" w:rsidRDefault="008A276A">
                      <w:pPr>
                        <w:tabs>
                          <w:tab w:val="left" w:pos="725"/>
                          <w:tab w:val="left" w:pos="1228"/>
                          <w:tab w:val="left" w:pos="1732"/>
                          <w:tab w:val="left" w:pos="2236"/>
                          <w:tab w:val="left" w:pos="2739"/>
                          <w:tab w:val="left" w:pos="3243"/>
                          <w:tab w:val="left" w:pos="3747"/>
                        </w:tabs>
                        <w:ind w:left="221"/>
                        <w:rPr>
                          <w:rFonts w:ascii="NTFPreCursivef" w:eastAsia="Sassoon Infant Md" w:hAnsi="NTFPreCursivef" w:cs="Sassoon Infant Md"/>
                          <w:b/>
                          <w:sz w:val="28"/>
                          <w:szCs w:val="28"/>
                        </w:rPr>
                      </w:pP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pacing w:val="-7"/>
                          <w:sz w:val="28"/>
                        </w:rPr>
                        <w:t>2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z w:val="28"/>
                        </w:rPr>
                        <w:t>3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z w:val="28"/>
                        </w:rPr>
                        <w:tab/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pacing w:val="-7"/>
                          <w:sz w:val="28"/>
                        </w:rPr>
                        <w:t>2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z w:val="28"/>
                        </w:rPr>
                        <w:t>4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z w:val="28"/>
                        </w:rPr>
                        <w:tab/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pacing w:val="-7"/>
                          <w:sz w:val="28"/>
                        </w:rPr>
                        <w:t>2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z w:val="28"/>
                        </w:rPr>
                        <w:t>5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z w:val="28"/>
                        </w:rPr>
                        <w:tab/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pacing w:val="-7"/>
                          <w:sz w:val="28"/>
                        </w:rPr>
                        <w:t>2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z w:val="28"/>
                        </w:rPr>
                        <w:t>6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z w:val="28"/>
                        </w:rPr>
                        <w:tab/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pacing w:val="-7"/>
                          <w:sz w:val="28"/>
                        </w:rPr>
                        <w:t>2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z w:val="28"/>
                        </w:rPr>
                        <w:t>7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z w:val="28"/>
                        </w:rPr>
                        <w:tab/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pacing w:val="-7"/>
                          <w:sz w:val="28"/>
                        </w:rPr>
                        <w:t>2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z w:val="28"/>
                        </w:rPr>
                        <w:t>8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z w:val="28"/>
                        </w:rPr>
                        <w:tab/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pacing w:val="-7"/>
                          <w:sz w:val="28"/>
                        </w:rPr>
                        <w:t>2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z w:val="28"/>
                        </w:rPr>
                        <w:t>9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z w:val="28"/>
                        </w:rPr>
                        <w:tab/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pacing w:val="-7"/>
                          <w:sz w:val="28"/>
                        </w:rPr>
                        <w:t>30</w:t>
                      </w:r>
                    </w:p>
                    <w:p w14:paraId="32A04F28" w14:textId="77777777" w:rsidR="000E3EBB" w:rsidRPr="0077576C" w:rsidRDefault="000E3EBB">
                      <w:pPr>
                        <w:spacing w:before="5"/>
                        <w:ind w:left="40"/>
                        <w:rPr>
                          <w:rFonts w:ascii="NTFPreCursivef" w:eastAsia="Times New Roman" w:hAnsi="NTFPreCursivef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503296728" behindDoc="1" locked="0" layoutInCell="1" allowOverlap="1" wp14:anchorId="6646AE76" wp14:editId="0E1C4D6B">
                <wp:simplePos x="0" y="0"/>
                <wp:positionH relativeFrom="column">
                  <wp:posOffset>4979670</wp:posOffset>
                </wp:positionH>
                <wp:positionV relativeFrom="paragraph">
                  <wp:posOffset>728345</wp:posOffset>
                </wp:positionV>
                <wp:extent cx="1287145" cy="141605"/>
                <wp:effectExtent l="13970" t="13970" r="22860" b="6350"/>
                <wp:wrapNone/>
                <wp:docPr id="868" name="Group 3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87145" cy="141605"/>
                          <a:chOff x="8242" y="1037"/>
                          <a:chExt cx="2027" cy="223"/>
                        </a:xfrm>
                      </wpg:grpSpPr>
                      <wps:wsp>
                        <wps:cNvPr id="869" name="Freeform 303"/>
                        <wps:cNvSpPr>
                          <a:spLocks/>
                        </wps:cNvSpPr>
                        <wps:spPr bwMode="auto">
                          <a:xfrm>
                            <a:off x="8242" y="1037"/>
                            <a:ext cx="2027" cy="223"/>
                          </a:xfrm>
                          <a:custGeom>
                            <a:avLst/>
                            <a:gdLst>
                              <a:gd name="T0" fmla="+- 0 9256 8242"/>
                              <a:gd name="T1" fmla="*/ T0 w 2027"/>
                              <a:gd name="T2" fmla="+- 0 1259 1037"/>
                              <a:gd name="T3" fmla="*/ 1259 h 223"/>
                              <a:gd name="T4" fmla="+- 0 9339 8242"/>
                              <a:gd name="T5" fmla="*/ T4 w 2027"/>
                              <a:gd name="T6" fmla="+- 0 1259 1037"/>
                              <a:gd name="T7" fmla="*/ 1259 h 223"/>
                              <a:gd name="T8" fmla="+- 0 9420 8242"/>
                              <a:gd name="T9" fmla="*/ T8 w 2027"/>
                              <a:gd name="T10" fmla="+- 0 1258 1037"/>
                              <a:gd name="T11" fmla="*/ 1258 h 223"/>
                              <a:gd name="T12" fmla="+- 0 9499 8242"/>
                              <a:gd name="T13" fmla="*/ T12 w 2027"/>
                              <a:gd name="T14" fmla="+- 0 1256 1037"/>
                              <a:gd name="T15" fmla="*/ 1256 h 223"/>
                              <a:gd name="T16" fmla="+- 0 9576 8242"/>
                              <a:gd name="T17" fmla="*/ T16 w 2027"/>
                              <a:gd name="T18" fmla="+- 0 1254 1037"/>
                              <a:gd name="T19" fmla="*/ 1254 h 223"/>
                              <a:gd name="T20" fmla="+- 0 9650 8242"/>
                              <a:gd name="T21" fmla="*/ T20 w 2027"/>
                              <a:gd name="T22" fmla="+- 0 1250 1037"/>
                              <a:gd name="T23" fmla="*/ 1250 h 223"/>
                              <a:gd name="T24" fmla="+- 0 9721 8242"/>
                              <a:gd name="T25" fmla="*/ T24 w 2027"/>
                              <a:gd name="T26" fmla="+- 0 1247 1037"/>
                              <a:gd name="T27" fmla="*/ 1247 h 223"/>
                              <a:gd name="T28" fmla="+- 0 9789 8242"/>
                              <a:gd name="T29" fmla="*/ T28 w 2027"/>
                              <a:gd name="T30" fmla="+- 0 1243 1037"/>
                              <a:gd name="T31" fmla="*/ 1243 h 223"/>
                              <a:gd name="T32" fmla="+- 0 9854 8242"/>
                              <a:gd name="T33" fmla="*/ T32 w 2027"/>
                              <a:gd name="T34" fmla="+- 0 1238 1037"/>
                              <a:gd name="T35" fmla="*/ 1238 h 223"/>
                              <a:gd name="T36" fmla="+- 0 9915 8242"/>
                              <a:gd name="T37" fmla="*/ T36 w 2027"/>
                              <a:gd name="T38" fmla="+- 0 1232 1037"/>
                              <a:gd name="T39" fmla="*/ 1232 h 223"/>
                              <a:gd name="T40" fmla="+- 0 10025 8242"/>
                              <a:gd name="T41" fmla="*/ T40 w 2027"/>
                              <a:gd name="T42" fmla="+- 0 1220 1037"/>
                              <a:gd name="T43" fmla="*/ 1220 h 223"/>
                              <a:gd name="T44" fmla="+- 0 10117 8242"/>
                              <a:gd name="T45" fmla="*/ T44 w 2027"/>
                              <a:gd name="T46" fmla="+- 0 1207 1037"/>
                              <a:gd name="T47" fmla="*/ 1207 h 223"/>
                              <a:gd name="T48" fmla="+- 0 10189 8242"/>
                              <a:gd name="T49" fmla="*/ T48 w 2027"/>
                              <a:gd name="T50" fmla="+- 0 1191 1037"/>
                              <a:gd name="T51" fmla="*/ 1191 h 223"/>
                              <a:gd name="T52" fmla="+- 0 10256 8242"/>
                              <a:gd name="T53" fmla="*/ T52 w 2027"/>
                              <a:gd name="T54" fmla="+- 0 1166 1037"/>
                              <a:gd name="T55" fmla="*/ 1166 h 223"/>
                              <a:gd name="T56" fmla="+- 0 10269 8242"/>
                              <a:gd name="T57" fmla="*/ T56 w 2027"/>
                              <a:gd name="T58" fmla="+- 0 1148 1037"/>
                              <a:gd name="T59" fmla="*/ 1148 h 223"/>
                              <a:gd name="T60" fmla="+- 0 10266 8242"/>
                              <a:gd name="T61" fmla="*/ T60 w 2027"/>
                              <a:gd name="T62" fmla="+- 0 1139 1037"/>
                              <a:gd name="T63" fmla="*/ 1139 h 223"/>
                              <a:gd name="T64" fmla="+- 0 10189 8242"/>
                              <a:gd name="T65" fmla="*/ T64 w 2027"/>
                              <a:gd name="T66" fmla="+- 0 1105 1037"/>
                              <a:gd name="T67" fmla="*/ 1105 h 223"/>
                              <a:gd name="T68" fmla="+- 0 10117 8242"/>
                              <a:gd name="T69" fmla="*/ T68 w 2027"/>
                              <a:gd name="T70" fmla="+- 0 1089 1037"/>
                              <a:gd name="T71" fmla="*/ 1089 h 223"/>
                              <a:gd name="T72" fmla="+- 0 10025 8242"/>
                              <a:gd name="T73" fmla="*/ T72 w 2027"/>
                              <a:gd name="T74" fmla="+- 0 1076 1037"/>
                              <a:gd name="T75" fmla="*/ 1076 h 223"/>
                              <a:gd name="T76" fmla="+- 0 9915 8242"/>
                              <a:gd name="T77" fmla="*/ T76 w 2027"/>
                              <a:gd name="T78" fmla="+- 0 1064 1037"/>
                              <a:gd name="T79" fmla="*/ 1064 h 223"/>
                              <a:gd name="T80" fmla="+- 0 9854 8242"/>
                              <a:gd name="T81" fmla="*/ T80 w 2027"/>
                              <a:gd name="T82" fmla="+- 0 1058 1037"/>
                              <a:gd name="T83" fmla="*/ 1058 h 223"/>
                              <a:gd name="T84" fmla="+- 0 9789 8242"/>
                              <a:gd name="T85" fmla="*/ T84 w 2027"/>
                              <a:gd name="T86" fmla="+- 0 1054 1037"/>
                              <a:gd name="T87" fmla="*/ 1054 h 223"/>
                              <a:gd name="T88" fmla="+- 0 9721 8242"/>
                              <a:gd name="T89" fmla="*/ T88 w 2027"/>
                              <a:gd name="T90" fmla="+- 0 1049 1037"/>
                              <a:gd name="T91" fmla="*/ 1049 h 223"/>
                              <a:gd name="T92" fmla="+- 0 9650 8242"/>
                              <a:gd name="T93" fmla="*/ T92 w 2027"/>
                              <a:gd name="T94" fmla="+- 0 1046 1037"/>
                              <a:gd name="T95" fmla="*/ 1046 h 223"/>
                              <a:gd name="T96" fmla="+- 0 9576 8242"/>
                              <a:gd name="T97" fmla="*/ T96 w 2027"/>
                              <a:gd name="T98" fmla="+- 0 1043 1037"/>
                              <a:gd name="T99" fmla="*/ 1043 h 223"/>
                              <a:gd name="T100" fmla="+- 0 9499 8242"/>
                              <a:gd name="T101" fmla="*/ T100 w 2027"/>
                              <a:gd name="T102" fmla="+- 0 1040 1037"/>
                              <a:gd name="T103" fmla="*/ 1040 h 223"/>
                              <a:gd name="T104" fmla="+- 0 9420 8242"/>
                              <a:gd name="T105" fmla="*/ T104 w 2027"/>
                              <a:gd name="T106" fmla="+- 0 1038 1037"/>
                              <a:gd name="T107" fmla="*/ 1038 h 223"/>
                              <a:gd name="T108" fmla="+- 0 9339 8242"/>
                              <a:gd name="T109" fmla="*/ T108 w 2027"/>
                              <a:gd name="T110" fmla="+- 0 1037 1037"/>
                              <a:gd name="T111" fmla="*/ 1037 h 223"/>
                              <a:gd name="T112" fmla="+- 0 9256 8242"/>
                              <a:gd name="T113" fmla="*/ T112 w 2027"/>
                              <a:gd name="T114" fmla="+- 0 1037 1037"/>
                              <a:gd name="T115" fmla="*/ 1037 h 223"/>
                              <a:gd name="T116" fmla="+- 0 9172 8242"/>
                              <a:gd name="T117" fmla="*/ T116 w 2027"/>
                              <a:gd name="T118" fmla="+- 0 1037 1037"/>
                              <a:gd name="T119" fmla="*/ 1037 h 223"/>
                              <a:gd name="T120" fmla="+- 0 9091 8242"/>
                              <a:gd name="T121" fmla="*/ T120 w 2027"/>
                              <a:gd name="T122" fmla="+- 0 1038 1037"/>
                              <a:gd name="T123" fmla="*/ 1038 h 223"/>
                              <a:gd name="T124" fmla="+- 0 9012 8242"/>
                              <a:gd name="T125" fmla="*/ T124 w 2027"/>
                              <a:gd name="T126" fmla="+- 0 1040 1037"/>
                              <a:gd name="T127" fmla="*/ 1040 h 223"/>
                              <a:gd name="T128" fmla="+- 0 8935 8242"/>
                              <a:gd name="T129" fmla="*/ T128 w 2027"/>
                              <a:gd name="T130" fmla="+- 0 1043 1037"/>
                              <a:gd name="T131" fmla="*/ 1043 h 223"/>
                              <a:gd name="T132" fmla="+- 0 8861 8242"/>
                              <a:gd name="T133" fmla="*/ T132 w 2027"/>
                              <a:gd name="T134" fmla="+- 0 1046 1037"/>
                              <a:gd name="T135" fmla="*/ 1046 h 223"/>
                              <a:gd name="T136" fmla="+- 0 8790 8242"/>
                              <a:gd name="T137" fmla="*/ T136 w 2027"/>
                              <a:gd name="T138" fmla="+- 0 1049 1037"/>
                              <a:gd name="T139" fmla="*/ 1049 h 223"/>
                              <a:gd name="T140" fmla="+- 0 8722 8242"/>
                              <a:gd name="T141" fmla="*/ T140 w 2027"/>
                              <a:gd name="T142" fmla="+- 0 1054 1037"/>
                              <a:gd name="T143" fmla="*/ 1054 h 223"/>
                              <a:gd name="T144" fmla="+- 0 8657 8242"/>
                              <a:gd name="T145" fmla="*/ T144 w 2027"/>
                              <a:gd name="T146" fmla="+- 0 1058 1037"/>
                              <a:gd name="T147" fmla="*/ 1058 h 223"/>
                              <a:gd name="T148" fmla="+- 0 8596 8242"/>
                              <a:gd name="T149" fmla="*/ T148 w 2027"/>
                              <a:gd name="T150" fmla="+- 0 1064 1037"/>
                              <a:gd name="T151" fmla="*/ 1064 h 223"/>
                              <a:gd name="T152" fmla="+- 0 8486 8242"/>
                              <a:gd name="T153" fmla="*/ T152 w 2027"/>
                              <a:gd name="T154" fmla="+- 0 1076 1037"/>
                              <a:gd name="T155" fmla="*/ 1076 h 223"/>
                              <a:gd name="T156" fmla="+- 0 8394 8242"/>
                              <a:gd name="T157" fmla="*/ T156 w 2027"/>
                              <a:gd name="T158" fmla="+- 0 1089 1037"/>
                              <a:gd name="T159" fmla="*/ 1089 h 223"/>
                              <a:gd name="T160" fmla="+- 0 8322 8242"/>
                              <a:gd name="T161" fmla="*/ T160 w 2027"/>
                              <a:gd name="T162" fmla="+- 0 1105 1037"/>
                              <a:gd name="T163" fmla="*/ 1105 h 223"/>
                              <a:gd name="T164" fmla="+- 0 8255 8242"/>
                              <a:gd name="T165" fmla="*/ T164 w 2027"/>
                              <a:gd name="T166" fmla="+- 0 1130 1037"/>
                              <a:gd name="T167" fmla="*/ 1130 h 223"/>
                              <a:gd name="T168" fmla="+- 0 8242 8242"/>
                              <a:gd name="T169" fmla="*/ T168 w 2027"/>
                              <a:gd name="T170" fmla="+- 0 1148 1037"/>
                              <a:gd name="T171" fmla="*/ 1148 h 223"/>
                              <a:gd name="T172" fmla="+- 0 8245 8242"/>
                              <a:gd name="T173" fmla="*/ T172 w 2027"/>
                              <a:gd name="T174" fmla="+- 0 1157 1037"/>
                              <a:gd name="T175" fmla="*/ 1157 h 223"/>
                              <a:gd name="T176" fmla="+- 0 8322 8242"/>
                              <a:gd name="T177" fmla="*/ T176 w 2027"/>
                              <a:gd name="T178" fmla="+- 0 1191 1037"/>
                              <a:gd name="T179" fmla="*/ 1191 h 223"/>
                              <a:gd name="T180" fmla="+- 0 8394 8242"/>
                              <a:gd name="T181" fmla="*/ T180 w 2027"/>
                              <a:gd name="T182" fmla="+- 0 1207 1037"/>
                              <a:gd name="T183" fmla="*/ 1207 h 223"/>
                              <a:gd name="T184" fmla="+- 0 8486 8242"/>
                              <a:gd name="T185" fmla="*/ T184 w 2027"/>
                              <a:gd name="T186" fmla="+- 0 1220 1037"/>
                              <a:gd name="T187" fmla="*/ 1220 h 223"/>
                              <a:gd name="T188" fmla="+- 0 8596 8242"/>
                              <a:gd name="T189" fmla="*/ T188 w 2027"/>
                              <a:gd name="T190" fmla="+- 0 1232 1037"/>
                              <a:gd name="T191" fmla="*/ 1232 h 223"/>
                              <a:gd name="T192" fmla="+- 0 8657 8242"/>
                              <a:gd name="T193" fmla="*/ T192 w 2027"/>
                              <a:gd name="T194" fmla="+- 0 1238 1037"/>
                              <a:gd name="T195" fmla="*/ 1238 h 223"/>
                              <a:gd name="T196" fmla="+- 0 8722 8242"/>
                              <a:gd name="T197" fmla="*/ T196 w 2027"/>
                              <a:gd name="T198" fmla="+- 0 1243 1037"/>
                              <a:gd name="T199" fmla="*/ 1243 h 223"/>
                              <a:gd name="T200" fmla="+- 0 8790 8242"/>
                              <a:gd name="T201" fmla="*/ T200 w 2027"/>
                              <a:gd name="T202" fmla="+- 0 1247 1037"/>
                              <a:gd name="T203" fmla="*/ 1247 h 223"/>
                              <a:gd name="T204" fmla="+- 0 8861 8242"/>
                              <a:gd name="T205" fmla="*/ T204 w 2027"/>
                              <a:gd name="T206" fmla="+- 0 1250 1037"/>
                              <a:gd name="T207" fmla="*/ 1250 h 223"/>
                              <a:gd name="T208" fmla="+- 0 8935 8242"/>
                              <a:gd name="T209" fmla="*/ T208 w 2027"/>
                              <a:gd name="T210" fmla="+- 0 1254 1037"/>
                              <a:gd name="T211" fmla="*/ 1254 h 223"/>
                              <a:gd name="T212" fmla="+- 0 9012 8242"/>
                              <a:gd name="T213" fmla="*/ T212 w 2027"/>
                              <a:gd name="T214" fmla="+- 0 1256 1037"/>
                              <a:gd name="T215" fmla="*/ 1256 h 223"/>
                              <a:gd name="T216" fmla="+- 0 9091 8242"/>
                              <a:gd name="T217" fmla="*/ T216 w 2027"/>
                              <a:gd name="T218" fmla="+- 0 1258 1037"/>
                              <a:gd name="T219" fmla="*/ 1258 h 223"/>
                              <a:gd name="T220" fmla="+- 0 9172 8242"/>
                              <a:gd name="T221" fmla="*/ T220 w 2027"/>
                              <a:gd name="T222" fmla="+- 0 1259 1037"/>
                              <a:gd name="T223" fmla="*/ 1259 h 223"/>
                              <a:gd name="T224" fmla="+- 0 9256 8242"/>
                              <a:gd name="T225" fmla="*/ T224 w 2027"/>
                              <a:gd name="T226" fmla="+- 0 1259 1037"/>
                              <a:gd name="T227" fmla="*/ 1259 h 22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</a:cxnLst>
                            <a:rect l="0" t="0" r="r" b="b"/>
                            <a:pathLst>
                              <a:path w="2027" h="223">
                                <a:moveTo>
                                  <a:pt x="1014" y="222"/>
                                </a:moveTo>
                                <a:lnTo>
                                  <a:pt x="1097" y="222"/>
                                </a:lnTo>
                                <a:lnTo>
                                  <a:pt x="1178" y="221"/>
                                </a:lnTo>
                                <a:lnTo>
                                  <a:pt x="1257" y="219"/>
                                </a:lnTo>
                                <a:lnTo>
                                  <a:pt x="1334" y="217"/>
                                </a:lnTo>
                                <a:lnTo>
                                  <a:pt x="1408" y="213"/>
                                </a:lnTo>
                                <a:lnTo>
                                  <a:pt x="1479" y="210"/>
                                </a:lnTo>
                                <a:lnTo>
                                  <a:pt x="1547" y="206"/>
                                </a:lnTo>
                                <a:lnTo>
                                  <a:pt x="1612" y="201"/>
                                </a:lnTo>
                                <a:lnTo>
                                  <a:pt x="1673" y="195"/>
                                </a:lnTo>
                                <a:lnTo>
                                  <a:pt x="1783" y="183"/>
                                </a:lnTo>
                                <a:lnTo>
                                  <a:pt x="1875" y="170"/>
                                </a:lnTo>
                                <a:lnTo>
                                  <a:pt x="1947" y="154"/>
                                </a:lnTo>
                                <a:lnTo>
                                  <a:pt x="2014" y="129"/>
                                </a:lnTo>
                                <a:lnTo>
                                  <a:pt x="2027" y="111"/>
                                </a:lnTo>
                                <a:lnTo>
                                  <a:pt x="2024" y="102"/>
                                </a:lnTo>
                                <a:lnTo>
                                  <a:pt x="1947" y="68"/>
                                </a:lnTo>
                                <a:lnTo>
                                  <a:pt x="1875" y="52"/>
                                </a:lnTo>
                                <a:lnTo>
                                  <a:pt x="1783" y="39"/>
                                </a:lnTo>
                                <a:lnTo>
                                  <a:pt x="1673" y="27"/>
                                </a:lnTo>
                                <a:lnTo>
                                  <a:pt x="1612" y="21"/>
                                </a:lnTo>
                                <a:lnTo>
                                  <a:pt x="1547" y="17"/>
                                </a:lnTo>
                                <a:lnTo>
                                  <a:pt x="1479" y="12"/>
                                </a:lnTo>
                                <a:lnTo>
                                  <a:pt x="1408" y="9"/>
                                </a:lnTo>
                                <a:lnTo>
                                  <a:pt x="1334" y="6"/>
                                </a:lnTo>
                                <a:lnTo>
                                  <a:pt x="1257" y="3"/>
                                </a:lnTo>
                                <a:lnTo>
                                  <a:pt x="1178" y="1"/>
                                </a:lnTo>
                                <a:lnTo>
                                  <a:pt x="1097" y="0"/>
                                </a:lnTo>
                                <a:lnTo>
                                  <a:pt x="1014" y="0"/>
                                </a:lnTo>
                                <a:lnTo>
                                  <a:pt x="930" y="0"/>
                                </a:lnTo>
                                <a:lnTo>
                                  <a:pt x="849" y="1"/>
                                </a:lnTo>
                                <a:lnTo>
                                  <a:pt x="770" y="3"/>
                                </a:lnTo>
                                <a:lnTo>
                                  <a:pt x="693" y="6"/>
                                </a:lnTo>
                                <a:lnTo>
                                  <a:pt x="619" y="9"/>
                                </a:lnTo>
                                <a:lnTo>
                                  <a:pt x="548" y="12"/>
                                </a:lnTo>
                                <a:lnTo>
                                  <a:pt x="480" y="17"/>
                                </a:lnTo>
                                <a:lnTo>
                                  <a:pt x="415" y="21"/>
                                </a:lnTo>
                                <a:lnTo>
                                  <a:pt x="354" y="27"/>
                                </a:lnTo>
                                <a:lnTo>
                                  <a:pt x="244" y="39"/>
                                </a:lnTo>
                                <a:lnTo>
                                  <a:pt x="152" y="52"/>
                                </a:lnTo>
                                <a:lnTo>
                                  <a:pt x="80" y="68"/>
                                </a:lnTo>
                                <a:lnTo>
                                  <a:pt x="13" y="93"/>
                                </a:lnTo>
                                <a:lnTo>
                                  <a:pt x="0" y="111"/>
                                </a:lnTo>
                                <a:lnTo>
                                  <a:pt x="3" y="120"/>
                                </a:lnTo>
                                <a:lnTo>
                                  <a:pt x="80" y="154"/>
                                </a:lnTo>
                                <a:lnTo>
                                  <a:pt x="152" y="170"/>
                                </a:lnTo>
                                <a:lnTo>
                                  <a:pt x="244" y="183"/>
                                </a:lnTo>
                                <a:lnTo>
                                  <a:pt x="354" y="195"/>
                                </a:lnTo>
                                <a:lnTo>
                                  <a:pt x="415" y="201"/>
                                </a:lnTo>
                                <a:lnTo>
                                  <a:pt x="480" y="206"/>
                                </a:lnTo>
                                <a:lnTo>
                                  <a:pt x="548" y="210"/>
                                </a:lnTo>
                                <a:lnTo>
                                  <a:pt x="619" y="213"/>
                                </a:lnTo>
                                <a:lnTo>
                                  <a:pt x="693" y="217"/>
                                </a:lnTo>
                                <a:lnTo>
                                  <a:pt x="770" y="219"/>
                                </a:lnTo>
                                <a:lnTo>
                                  <a:pt x="849" y="221"/>
                                </a:lnTo>
                                <a:lnTo>
                                  <a:pt x="930" y="222"/>
                                </a:lnTo>
                                <a:lnTo>
                                  <a:pt x="1014" y="22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8D8D8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B9BC5E8" id="Group 302" o:spid="_x0000_s1026" style="position:absolute;margin-left:392.1pt;margin-top:57.35pt;width:101.35pt;height:11.15pt;z-index:-19752" coordorigin="8242,1037" coordsize="2027,2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">
                <v:shape id="Freeform 303" o:spid="_x0000_s1027" style="position:absolute;left:8242;top:1037;width:2027;height:223;visibility:visible;mso-wrap-style:square;v-text-anchor:top" coordsize="2027,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" path="m1014,222r83,l1178,221r79,-2l1334,217r74,-4l1479,210r68,-4l1612,201r61,-6l1783,183r92,-13l1947,154r67,-25l2027,111r-3,-9l1947,68,1875,52,1783,39,1673,27r-61,-6l1547,17r-68,-5l1408,9,1334,6,1257,3,1178,1,1097,r-83,l930,,849,1,770,3,693,6,619,9r-71,3l480,17r-65,4l354,27,244,39,152,52,80,68,13,93,,111r3,9l80,154r72,16l244,183r110,12l415,201r65,5l548,210r71,3l693,217r77,2l849,221r81,1l1014,222xe" filled="f" strokecolor="#8d8d8d" strokeweight="1pt">
                  <v:path arrowok="t" o:connecttype="custom" o:connectlocs="1014,1259;1097,1259;1178,1258;1257,1256;1334,1254;1408,1250;1479,1247;1547,1243;1612,1238;1673,1232;1783,1220;1875,1207;1947,1191;2014,1166;2027,1148;2024,1139;1947,1105;1875,1089;1783,1076;1673,1064;1612,1058;1547,1054;1479,1049;1408,1046;1334,1043;1257,1040;1178,1038;1097,1037;1014,1037;930,1037;849,1038;770,1040;693,1043;619,1046;548,1049;480,1054;415,1058;354,1064;244,1076;152,1089;80,1105;13,1130;0,1148;3,1157;80,1191;152,1207;244,1220;354,1232;415,1238;480,1243;548,1247;619,1250;693,1254;770,1256;849,1258;930,1259;1014,1259" o:connectangles="0,0,0,0,0,0,0,0,0,0,0,0,0,0,0,0,0,0,0,0,0,0,0,0,0,0,0,0,0,0,0,0,0,0,0,0,0,0,0,0,0,0,0,0,0,0,0,0,0,0,0,0,0,0,0,0,0"/>
                </v:shape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503297752" behindDoc="1" locked="0" layoutInCell="1" allowOverlap="1" wp14:anchorId="409FC79F" wp14:editId="669AC1E9">
                <wp:simplePos x="0" y="0"/>
                <wp:positionH relativeFrom="column">
                  <wp:posOffset>4910455</wp:posOffset>
                </wp:positionH>
                <wp:positionV relativeFrom="paragraph">
                  <wp:posOffset>652780</wp:posOffset>
                </wp:positionV>
                <wp:extent cx="2167255" cy="160020"/>
                <wp:effectExtent l="1905" t="0" r="2540" b="0"/>
                <wp:wrapNone/>
                <wp:docPr id="866" name="Group 3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67255" cy="160020"/>
                          <a:chOff x="8133" y="1148"/>
                          <a:chExt cx="3413" cy="252"/>
                        </a:xfrm>
                      </wpg:grpSpPr>
                      <wps:wsp>
                        <wps:cNvPr id="867" name="Freeform 301"/>
                        <wps:cNvSpPr>
                          <a:spLocks/>
                        </wps:cNvSpPr>
                        <wps:spPr bwMode="auto">
                          <a:xfrm>
                            <a:off x="8133" y="1148"/>
                            <a:ext cx="3413" cy="252"/>
                          </a:xfrm>
                          <a:custGeom>
                            <a:avLst/>
                            <a:gdLst>
                              <a:gd name="T0" fmla="+- 0 8133 8133"/>
                              <a:gd name="T1" fmla="*/ T0 w 3413"/>
                              <a:gd name="T2" fmla="+- 0 1400 1148"/>
                              <a:gd name="T3" fmla="*/ 1400 h 252"/>
                              <a:gd name="T4" fmla="+- 0 11545 8133"/>
                              <a:gd name="T5" fmla="*/ T4 w 3413"/>
                              <a:gd name="T6" fmla="+- 0 1400 1148"/>
                              <a:gd name="T7" fmla="*/ 1400 h 252"/>
                              <a:gd name="T8" fmla="+- 0 11545 8133"/>
                              <a:gd name="T9" fmla="*/ T8 w 3413"/>
                              <a:gd name="T10" fmla="+- 0 1148 1148"/>
                              <a:gd name="T11" fmla="*/ 1148 h 252"/>
                              <a:gd name="T12" fmla="+- 0 8133 8133"/>
                              <a:gd name="T13" fmla="*/ T12 w 3413"/>
                              <a:gd name="T14" fmla="+- 0 1148 1148"/>
                              <a:gd name="T15" fmla="*/ 1148 h 252"/>
                              <a:gd name="T16" fmla="+- 0 8133 8133"/>
                              <a:gd name="T17" fmla="*/ T16 w 3413"/>
                              <a:gd name="T18" fmla="+- 0 1400 1148"/>
                              <a:gd name="T19" fmla="*/ 1400 h 2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3413" h="252">
                                <a:moveTo>
                                  <a:pt x="0" y="252"/>
                                </a:moveTo>
                                <a:lnTo>
                                  <a:pt x="3412" y="252"/>
                                </a:lnTo>
                                <a:lnTo>
                                  <a:pt x="341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5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EFF2607" id="Group 300" o:spid="_x0000_s1026" style="position:absolute;margin-left:386.65pt;margin-top:51.4pt;width:170.65pt;height:12.6pt;z-index:-18728" coordorigin="8133,1148" coordsize="3413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">
                <v:shape id="Freeform 301" o:spid="_x0000_s1027" style="position:absolute;left:8133;top:1148;width:3413;height:252;visibility:visible;mso-wrap-style:square;v-text-anchor:top" coordsize="3413,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" path="m,252r3412,l3412,,,,,252xe" stroked="f">
                  <v:path arrowok="t" o:connecttype="custom" o:connectlocs="0,1400;3412,1400;3412,1148;0,1148;0,1400" o:connectangles="0,0,0,0,0"/>
                </v:shape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503307992" behindDoc="1" locked="0" layoutInCell="1" allowOverlap="1" wp14:anchorId="4CBA0809" wp14:editId="71ABF5A8">
                <wp:simplePos x="0" y="0"/>
                <wp:positionH relativeFrom="column">
                  <wp:posOffset>5941695</wp:posOffset>
                </wp:positionH>
                <wp:positionV relativeFrom="paragraph">
                  <wp:posOffset>564515</wp:posOffset>
                </wp:positionV>
                <wp:extent cx="1270" cy="201930"/>
                <wp:effectExtent l="13970" t="21590" r="13335" b="14605"/>
                <wp:wrapNone/>
                <wp:docPr id="864" name="Group 2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201930"/>
                          <a:chOff x="9757" y="1174"/>
                          <a:chExt cx="2" cy="318"/>
                        </a:xfrm>
                      </wpg:grpSpPr>
                      <wps:wsp>
                        <wps:cNvPr id="865" name="Freeform 281"/>
                        <wps:cNvSpPr>
                          <a:spLocks/>
                        </wps:cNvSpPr>
                        <wps:spPr bwMode="auto">
                          <a:xfrm>
                            <a:off x="9757" y="1174"/>
                            <a:ext cx="2" cy="318"/>
                          </a:xfrm>
                          <a:custGeom>
                            <a:avLst/>
                            <a:gdLst>
                              <a:gd name="T0" fmla="+- 0 1174 1174"/>
                              <a:gd name="T1" fmla="*/ 1174 h 318"/>
                              <a:gd name="T2" fmla="+- 0 1491 1174"/>
                              <a:gd name="T3" fmla="*/ 1491 h 318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318">
                                <a:moveTo>
                                  <a:pt x="0" y="0"/>
                                </a:moveTo>
                                <a:lnTo>
                                  <a:pt x="0" y="317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1C1C1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38E6148" id="Group 280" o:spid="_x0000_s1026" style="position:absolute;margin-left:467.85pt;margin-top:44.45pt;width:.1pt;height:15.9pt;z-index:-8488" coordorigin="9757,1174" coordsize="2,3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">
                <v:shape id="Freeform 281" o:spid="_x0000_s1027" style="position:absolute;left:9757;top:1174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" path="m,l,317e" filled="f" strokecolor="#1c1c1c" strokeweight="2pt">
                  <v:path arrowok="t" o:connecttype="custom" o:connectlocs="0,1174;0,1491" o:connectangles="0,0"/>
                </v:shape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503306968" behindDoc="1" locked="0" layoutInCell="1" allowOverlap="1" wp14:anchorId="17D322FB" wp14:editId="3637219B">
                <wp:simplePos x="0" y="0"/>
                <wp:positionH relativeFrom="column">
                  <wp:posOffset>6579235</wp:posOffset>
                </wp:positionH>
                <wp:positionV relativeFrom="paragraph">
                  <wp:posOffset>564515</wp:posOffset>
                </wp:positionV>
                <wp:extent cx="1270" cy="201930"/>
                <wp:effectExtent l="13335" t="21590" r="13970" b="14605"/>
                <wp:wrapNone/>
                <wp:docPr id="862" name="Group 2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201930"/>
                          <a:chOff x="10761" y="1174"/>
                          <a:chExt cx="2" cy="318"/>
                        </a:xfrm>
                      </wpg:grpSpPr>
                      <wps:wsp>
                        <wps:cNvPr id="863" name="Freeform 283"/>
                        <wps:cNvSpPr>
                          <a:spLocks/>
                        </wps:cNvSpPr>
                        <wps:spPr bwMode="auto">
                          <a:xfrm>
                            <a:off x="10761" y="1174"/>
                            <a:ext cx="2" cy="318"/>
                          </a:xfrm>
                          <a:custGeom>
                            <a:avLst/>
                            <a:gdLst>
                              <a:gd name="T0" fmla="+- 0 1174 1174"/>
                              <a:gd name="T1" fmla="*/ 1174 h 318"/>
                              <a:gd name="T2" fmla="+- 0 1491 1174"/>
                              <a:gd name="T3" fmla="*/ 1491 h 318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318">
                                <a:moveTo>
                                  <a:pt x="0" y="0"/>
                                </a:moveTo>
                                <a:lnTo>
                                  <a:pt x="0" y="317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1C1C1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EB8A04B" id="Group 282" o:spid="_x0000_s1026" style="position:absolute;margin-left:518.05pt;margin-top:44.45pt;width:.1pt;height:15.9pt;z-index:-9512" coordorigin="10761,1174" coordsize="2,3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">
                <v:shape id="Freeform 283" o:spid="_x0000_s1027" style="position:absolute;left:10761;top:1174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" path="m,l,317e" filled="f" strokecolor="#1c1c1c" strokeweight="2pt">
                  <v:path arrowok="t" o:connecttype="custom" o:connectlocs="0,1174;0,1491" o:connectangles="0,0"/>
                </v:shape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503305944" behindDoc="1" locked="0" layoutInCell="1" allowOverlap="1" wp14:anchorId="19F1A544" wp14:editId="6C628739">
                <wp:simplePos x="0" y="0"/>
                <wp:positionH relativeFrom="column">
                  <wp:posOffset>4667250</wp:posOffset>
                </wp:positionH>
                <wp:positionV relativeFrom="paragraph">
                  <wp:posOffset>564515</wp:posOffset>
                </wp:positionV>
                <wp:extent cx="1270" cy="201930"/>
                <wp:effectExtent l="15875" t="21590" r="20955" b="14605"/>
                <wp:wrapNone/>
                <wp:docPr id="860" name="Group 2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201930"/>
                          <a:chOff x="7750" y="1174"/>
                          <a:chExt cx="2" cy="318"/>
                        </a:xfrm>
                      </wpg:grpSpPr>
                      <wps:wsp>
                        <wps:cNvPr id="861" name="Freeform 285"/>
                        <wps:cNvSpPr>
                          <a:spLocks/>
                        </wps:cNvSpPr>
                        <wps:spPr bwMode="auto">
                          <a:xfrm>
                            <a:off x="7750" y="1174"/>
                            <a:ext cx="2" cy="318"/>
                          </a:xfrm>
                          <a:custGeom>
                            <a:avLst/>
                            <a:gdLst>
                              <a:gd name="T0" fmla="+- 0 1174 1174"/>
                              <a:gd name="T1" fmla="*/ 1174 h 318"/>
                              <a:gd name="T2" fmla="+- 0 1491 1174"/>
                              <a:gd name="T3" fmla="*/ 1491 h 318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318">
                                <a:moveTo>
                                  <a:pt x="0" y="0"/>
                                </a:moveTo>
                                <a:lnTo>
                                  <a:pt x="0" y="317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1C1C1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C376D1C" id="Group 284" o:spid="_x0000_s1026" style="position:absolute;margin-left:367.5pt;margin-top:44.45pt;width:.1pt;height:15.9pt;z-index:-10536" coordorigin="7750,1174" coordsize="2,3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">
                <v:shape id="Freeform 285" o:spid="_x0000_s1027" style="position:absolute;left:7750;top:1174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" path="m,l,317e" filled="f" strokecolor="#1c1c1c" strokeweight="2pt">
                  <v:path arrowok="t" o:connecttype="custom" o:connectlocs="0,1174;0,1491" o:connectangles="0,0"/>
                </v:shape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503304920" behindDoc="1" locked="0" layoutInCell="1" allowOverlap="1" wp14:anchorId="665DF060" wp14:editId="013BA9CC">
                <wp:simplePos x="0" y="0"/>
                <wp:positionH relativeFrom="column">
                  <wp:posOffset>5304790</wp:posOffset>
                </wp:positionH>
                <wp:positionV relativeFrom="paragraph">
                  <wp:posOffset>564515</wp:posOffset>
                </wp:positionV>
                <wp:extent cx="1270" cy="201930"/>
                <wp:effectExtent l="15240" t="21590" r="12065" b="14605"/>
                <wp:wrapNone/>
                <wp:docPr id="858" name="Group 2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201930"/>
                          <a:chOff x="8754" y="1174"/>
                          <a:chExt cx="2" cy="318"/>
                        </a:xfrm>
                      </wpg:grpSpPr>
                      <wps:wsp>
                        <wps:cNvPr id="859" name="Freeform 287"/>
                        <wps:cNvSpPr>
                          <a:spLocks/>
                        </wps:cNvSpPr>
                        <wps:spPr bwMode="auto">
                          <a:xfrm>
                            <a:off x="8754" y="1174"/>
                            <a:ext cx="2" cy="318"/>
                          </a:xfrm>
                          <a:custGeom>
                            <a:avLst/>
                            <a:gdLst>
                              <a:gd name="T0" fmla="+- 0 1174 1174"/>
                              <a:gd name="T1" fmla="*/ 1174 h 318"/>
                              <a:gd name="T2" fmla="+- 0 1491 1174"/>
                              <a:gd name="T3" fmla="*/ 1491 h 318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318">
                                <a:moveTo>
                                  <a:pt x="0" y="0"/>
                                </a:moveTo>
                                <a:lnTo>
                                  <a:pt x="0" y="317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1C1C1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33DB0B0" id="Group 286" o:spid="_x0000_s1026" style="position:absolute;margin-left:417.7pt;margin-top:44.45pt;width:.1pt;height:15.9pt;z-index:-11560" coordorigin="8754,1174" coordsize="2,3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">
                <v:shape id="Freeform 287" o:spid="_x0000_s1027" style="position:absolute;left:8754;top:1174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" path="m,l,317e" filled="f" strokecolor="#1c1c1c" strokeweight="2pt">
                  <v:path arrowok="t" o:connecttype="custom" o:connectlocs="0,1174;0,1491" o:connectangles="0,0"/>
                </v:shape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503303896" behindDoc="1" locked="0" layoutInCell="1" allowOverlap="1" wp14:anchorId="3CDB8870" wp14:editId="3149FE6F">
                <wp:simplePos x="0" y="0"/>
                <wp:positionH relativeFrom="column">
                  <wp:posOffset>6898005</wp:posOffset>
                </wp:positionH>
                <wp:positionV relativeFrom="paragraph">
                  <wp:posOffset>564515</wp:posOffset>
                </wp:positionV>
                <wp:extent cx="1270" cy="201930"/>
                <wp:effectExtent l="17780" t="21590" r="19050" b="14605"/>
                <wp:wrapNone/>
                <wp:docPr id="856" name="Group 2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201930"/>
                          <a:chOff x="11263" y="1174"/>
                          <a:chExt cx="2" cy="318"/>
                        </a:xfrm>
                      </wpg:grpSpPr>
                      <wps:wsp>
                        <wps:cNvPr id="857" name="Freeform 289"/>
                        <wps:cNvSpPr>
                          <a:spLocks/>
                        </wps:cNvSpPr>
                        <wps:spPr bwMode="auto">
                          <a:xfrm>
                            <a:off x="11263" y="1174"/>
                            <a:ext cx="2" cy="318"/>
                          </a:xfrm>
                          <a:custGeom>
                            <a:avLst/>
                            <a:gdLst>
                              <a:gd name="T0" fmla="+- 0 1174 1174"/>
                              <a:gd name="T1" fmla="*/ 1174 h 318"/>
                              <a:gd name="T2" fmla="+- 0 1491 1174"/>
                              <a:gd name="T3" fmla="*/ 1491 h 318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318">
                                <a:moveTo>
                                  <a:pt x="0" y="0"/>
                                </a:moveTo>
                                <a:lnTo>
                                  <a:pt x="0" y="317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1C1C1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0662F23" id="Group 288" o:spid="_x0000_s1026" style="position:absolute;margin-left:543.15pt;margin-top:44.45pt;width:.1pt;height:15.9pt;z-index:-12584" coordorigin="11263,1174" coordsize="2,3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">
                <v:shape id="Freeform 289" o:spid="_x0000_s1027" style="position:absolute;left:11263;top:1174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" path="m,l,317e" filled="f" strokecolor="#1c1c1c" strokeweight="2pt">
                  <v:path arrowok="t" o:connecttype="custom" o:connectlocs="0,1174;0,1491" o:connectangles="0,0"/>
                </v:shape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503302872" behindDoc="1" locked="0" layoutInCell="1" allowOverlap="1" wp14:anchorId="4D0E0A4D" wp14:editId="063A0797">
                <wp:simplePos x="0" y="0"/>
                <wp:positionH relativeFrom="column">
                  <wp:posOffset>6260465</wp:posOffset>
                </wp:positionH>
                <wp:positionV relativeFrom="paragraph">
                  <wp:posOffset>564515</wp:posOffset>
                </wp:positionV>
                <wp:extent cx="1270" cy="201930"/>
                <wp:effectExtent l="18415" t="21590" r="18415" b="14605"/>
                <wp:wrapNone/>
                <wp:docPr id="854" name="Group 2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201930"/>
                          <a:chOff x="10259" y="1174"/>
                          <a:chExt cx="2" cy="318"/>
                        </a:xfrm>
                      </wpg:grpSpPr>
                      <wps:wsp>
                        <wps:cNvPr id="855" name="Freeform 291"/>
                        <wps:cNvSpPr>
                          <a:spLocks/>
                        </wps:cNvSpPr>
                        <wps:spPr bwMode="auto">
                          <a:xfrm>
                            <a:off x="10259" y="1174"/>
                            <a:ext cx="2" cy="318"/>
                          </a:xfrm>
                          <a:custGeom>
                            <a:avLst/>
                            <a:gdLst>
                              <a:gd name="T0" fmla="+- 0 1174 1174"/>
                              <a:gd name="T1" fmla="*/ 1174 h 318"/>
                              <a:gd name="T2" fmla="+- 0 1491 1174"/>
                              <a:gd name="T3" fmla="*/ 1491 h 318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318">
                                <a:moveTo>
                                  <a:pt x="0" y="0"/>
                                </a:moveTo>
                                <a:lnTo>
                                  <a:pt x="0" y="317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1C1C1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6669CF0" id="Group 290" o:spid="_x0000_s1026" style="position:absolute;margin-left:492.95pt;margin-top:44.45pt;width:.1pt;height:15.9pt;z-index:-13608" coordorigin="10259,1174" coordsize="2,3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">
                <v:shape id="Freeform 291" o:spid="_x0000_s1027" style="position:absolute;left:10259;top:1174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" path="m,l,317e" filled="f" strokecolor="#1c1c1c" strokeweight="2pt">
                  <v:path arrowok="t" o:connecttype="custom" o:connectlocs="0,1174;0,1491" o:connectangles="0,0"/>
                </v:shape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503301848" behindDoc="1" locked="0" layoutInCell="1" allowOverlap="1" wp14:anchorId="2EAE0F1B" wp14:editId="6BB5EDAD">
                <wp:simplePos x="0" y="0"/>
                <wp:positionH relativeFrom="column">
                  <wp:posOffset>5623560</wp:posOffset>
                </wp:positionH>
                <wp:positionV relativeFrom="paragraph">
                  <wp:posOffset>564515</wp:posOffset>
                </wp:positionV>
                <wp:extent cx="1270" cy="201930"/>
                <wp:effectExtent l="19685" t="21590" r="17145" b="14605"/>
                <wp:wrapNone/>
                <wp:docPr id="852" name="Group 2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201930"/>
                          <a:chOff x="9256" y="1174"/>
                          <a:chExt cx="2" cy="318"/>
                        </a:xfrm>
                      </wpg:grpSpPr>
                      <wps:wsp>
                        <wps:cNvPr id="853" name="Freeform 293"/>
                        <wps:cNvSpPr>
                          <a:spLocks/>
                        </wps:cNvSpPr>
                        <wps:spPr bwMode="auto">
                          <a:xfrm>
                            <a:off x="9256" y="1174"/>
                            <a:ext cx="2" cy="318"/>
                          </a:xfrm>
                          <a:custGeom>
                            <a:avLst/>
                            <a:gdLst>
                              <a:gd name="T0" fmla="+- 0 1174 1174"/>
                              <a:gd name="T1" fmla="*/ 1174 h 318"/>
                              <a:gd name="T2" fmla="+- 0 1491 1174"/>
                              <a:gd name="T3" fmla="*/ 1491 h 318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318">
                                <a:moveTo>
                                  <a:pt x="0" y="0"/>
                                </a:moveTo>
                                <a:lnTo>
                                  <a:pt x="0" y="317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1C1C1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524BD82" id="Group 292" o:spid="_x0000_s1026" style="position:absolute;margin-left:442.8pt;margin-top:44.45pt;width:.1pt;height:15.9pt;z-index:-14632" coordorigin="9256,1174" coordsize="2,3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">
                <v:shape id="Freeform 293" o:spid="_x0000_s1027" style="position:absolute;left:9256;top:1174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" path="m,l,317e" filled="f" strokecolor="#1c1c1c" strokeweight="2pt">
                  <v:path arrowok="t" o:connecttype="custom" o:connectlocs="0,1174;0,1491" o:connectangles="0,0"/>
                </v:shape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503300824" behindDoc="1" locked="0" layoutInCell="1" allowOverlap="1" wp14:anchorId="66863E32" wp14:editId="4961D2A4">
                <wp:simplePos x="0" y="0"/>
                <wp:positionH relativeFrom="column">
                  <wp:posOffset>4986020</wp:posOffset>
                </wp:positionH>
                <wp:positionV relativeFrom="paragraph">
                  <wp:posOffset>564515</wp:posOffset>
                </wp:positionV>
                <wp:extent cx="1270" cy="201930"/>
                <wp:effectExtent l="20320" t="21590" r="16510" b="14605"/>
                <wp:wrapNone/>
                <wp:docPr id="850" name="Group 2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201930"/>
                          <a:chOff x="8252" y="1174"/>
                          <a:chExt cx="2" cy="318"/>
                        </a:xfrm>
                      </wpg:grpSpPr>
                      <wps:wsp>
                        <wps:cNvPr id="851" name="Freeform 295"/>
                        <wps:cNvSpPr>
                          <a:spLocks/>
                        </wps:cNvSpPr>
                        <wps:spPr bwMode="auto">
                          <a:xfrm>
                            <a:off x="8252" y="1174"/>
                            <a:ext cx="2" cy="318"/>
                          </a:xfrm>
                          <a:custGeom>
                            <a:avLst/>
                            <a:gdLst>
                              <a:gd name="T0" fmla="+- 0 1174 1174"/>
                              <a:gd name="T1" fmla="*/ 1174 h 318"/>
                              <a:gd name="T2" fmla="+- 0 1491 1174"/>
                              <a:gd name="T3" fmla="*/ 1491 h 318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318">
                                <a:moveTo>
                                  <a:pt x="0" y="0"/>
                                </a:moveTo>
                                <a:lnTo>
                                  <a:pt x="0" y="317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1C1C1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11C0F2B" id="Group 294" o:spid="_x0000_s1026" style="position:absolute;margin-left:392.6pt;margin-top:44.45pt;width:.1pt;height:15.9pt;z-index:-15656" coordorigin="8252,1174" coordsize="2,3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">
                <v:shape id="Freeform 295" o:spid="_x0000_s1027" style="position:absolute;left:8252;top:1174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" path="m,l,317e" filled="f" strokecolor="#1c1c1c" strokeweight="2pt">
                  <v:path arrowok="t" o:connecttype="custom" o:connectlocs="0,1174;0,1491" o:connectangles="0,0"/>
                </v:shape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503299800" behindDoc="1" locked="0" layoutInCell="1" allowOverlap="1" wp14:anchorId="470CF7A1" wp14:editId="666E6F49">
                <wp:simplePos x="0" y="0"/>
                <wp:positionH relativeFrom="column">
                  <wp:posOffset>4554855</wp:posOffset>
                </wp:positionH>
                <wp:positionV relativeFrom="paragraph">
                  <wp:posOffset>665480</wp:posOffset>
                </wp:positionV>
                <wp:extent cx="2456815" cy="1270"/>
                <wp:effectExtent l="17780" t="17780" r="20955" b="19050"/>
                <wp:wrapNone/>
                <wp:docPr id="848" name="Group 2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56815" cy="1270"/>
                          <a:chOff x="7573" y="1333"/>
                          <a:chExt cx="3869" cy="2"/>
                        </a:xfrm>
                      </wpg:grpSpPr>
                      <wps:wsp>
                        <wps:cNvPr id="849" name="Freeform 297"/>
                        <wps:cNvSpPr>
                          <a:spLocks/>
                        </wps:cNvSpPr>
                        <wps:spPr bwMode="auto">
                          <a:xfrm>
                            <a:off x="7573" y="1333"/>
                            <a:ext cx="3869" cy="2"/>
                          </a:xfrm>
                          <a:custGeom>
                            <a:avLst/>
                            <a:gdLst>
                              <a:gd name="T0" fmla="+- 0 7573 7573"/>
                              <a:gd name="T1" fmla="*/ T0 w 3869"/>
                              <a:gd name="T2" fmla="+- 0 11441 7573"/>
                              <a:gd name="T3" fmla="*/ T2 w 386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869">
                                <a:moveTo>
                                  <a:pt x="0" y="0"/>
                                </a:moveTo>
                                <a:lnTo>
                                  <a:pt x="3868" y="0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1C1C1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64E135B" id="Group 296" o:spid="_x0000_s1026" style="position:absolute;margin-left:358.65pt;margin-top:52.4pt;width:193.45pt;height:.1pt;z-index:-16680" coordorigin="7573,1333" coordsize="3869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">
                <v:shape id="Freeform 297" o:spid="_x0000_s1027" style="position:absolute;left:7573;top:1333;width:3869;height:2;visibility:visible;mso-wrap-style:square;v-text-anchor:top" coordsize="386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" path="m,l3868,e" filled="f" strokecolor="#1c1c1c" strokeweight="2pt">
                  <v:path arrowok="t" o:connecttype="custom" o:connectlocs="0,0;3868,0" o:connectangles="0,0"/>
                </v:shape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503298776" behindDoc="1" locked="0" layoutInCell="1" allowOverlap="1" wp14:anchorId="5784B1CE" wp14:editId="64557E04">
                <wp:simplePos x="0" y="0"/>
                <wp:positionH relativeFrom="column">
                  <wp:posOffset>4051300</wp:posOffset>
                </wp:positionH>
                <wp:positionV relativeFrom="paragraph">
                  <wp:posOffset>509270</wp:posOffset>
                </wp:positionV>
                <wp:extent cx="310515" cy="301625"/>
                <wp:effectExtent l="19050" t="13970" r="13335" b="8255"/>
                <wp:wrapNone/>
                <wp:docPr id="846" name="Group 2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0515" cy="301625"/>
                          <a:chOff x="6780" y="1087"/>
                          <a:chExt cx="489" cy="475"/>
                        </a:xfrm>
                      </wpg:grpSpPr>
                      <wps:wsp>
                        <wps:cNvPr id="847" name="Freeform 299"/>
                        <wps:cNvSpPr>
                          <a:spLocks/>
                        </wps:cNvSpPr>
                        <wps:spPr bwMode="auto">
                          <a:xfrm>
                            <a:off x="6780" y="1087"/>
                            <a:ext cx="489" cy="475"/>
                          </a:xfrm>
                          <a:custGeom>
                            <a:avLst/>
                            <a:gdLst>
                              <a:gd name="T0" fmla="+- 0 7025 6780"/>
                              <a:gd name="T1" fmla="*/ T0 w 489"/>
                              <a:gd name="T2" fmla="+- 0 1562 1087"/>
                              <a:gd name="T3" fmla="*/ 1562 h 475"/>
                              <a:gd name="T4" fmla="+- 0 7093 6780"/>
                              <a:gd name="T5" fmla="*/ T4 w 489"/>
                              <a:gd name="T6" fmla="+- 0 1552 1087"/>
                              <a:gd name="T7" fmla="*/ 1552 h 475"/>
                              <a:gd name="T8" fmla="+- 0 7154 6780"/>
                              <a:gd name="T9" fmla="*/ T8 w 489"/>
                              <a:gd name="T10" fmla="+- 0 1526 1087"/>
                              <a:gd name="T11" fmla="*/ 1526 h 475"/>
                              <a:gd name="T12" fmla="+- 0 7205 6780"/>
                              <a:gd name="T13" fmla="*/ T12 w 489"/>
                              <a:gd name="T14" fmla="+- 0 1485 1087"/>
                              <a:gd name="T15" fmla="*/ 1485 h 475"/>
                              <a:gd name="T16" fmla="+- 0 7243 6780"/>
                              <a:gd name="T17" fmla="*/ T16 w 489"/>
                              <a:gd name="T18" fmla="+- 0 1432 1087"/>
                              <a:gd name="T19" fmla="*/ 1432 h 475"/>
                              <a:gd name="T20" fmla="+- 0 7265 6780"/>
                              <a:gd name="T21" fmla="*/ T20 w 489"/>
                              <a:gd name="T22" fmla="+- 0 1370 1087"/>
                              <a:gd name="T23" fmla="*/ 1370 h 475"/>
                              <a:gd name="T24" fmla="+- 0 7269 6780"/>
                              <a:gd name="T25" fmla="*/ T24 w 489"/>
                              <a:gd name="T26" fmla="+- 0 1325 1087"/>
                              <a:gd name="T27" fmla="*/ 1325 h 475"/>
                              <a:gd name="T28" fmla="+- 0 7268 6780"/>
                              <a:gd name="T29" fmla="*/ T28 w 489"/>
                              <a:gd name="T30" fmla="+- 0 1302 1087"/>
                              <a:gd name="T31" fmla="*/ 1302 h 475"/>
                              <a:gd name="T32" fmla="+- 0 7252 6780"/>
                              <a:gd name="T33" fmla="*/ T32 w 489"/>
                              <a:gd name="T34" fmla="+- 0 1238 1087"/>
                              <a:gd name="T35" fmla="*/ 1238 h 475"/>
                              <a:gd name="T36" fmla="+- 0 7220 6780"/>
                              <a:gd name="T37" fmla="*/ T36 w 489"/>
                              <a:gd name="T38" fmla="+- 0 1181 1087"/>
                              <a:gd name="T39" fmla="*/ 1181 h 475"/>
                              <a:gd name="T40" fmla="+- 0 7173 6780"/>
                              <a:gd name="T41" fmla="*/ T40 w 489"/>
                              <a:gd name="T42" fmla="+- 0 1136 1087"/>
                              <a:gd name="T43" fmla="*/ 1136 h 475"/>
                              <a:gd name="T44" fmla="+- 0 7116 6780"/>
                              <a:gd name="T45" fmla="*/ T44 w 489"/>
                              <a:gd name="T46" fmla="+- 0 1104 1087"/>
                              <a:gd name="T47" fmla="*/ 1104 h 475"/>
                              <a:gd name="T48" fmla="+- 0 7050 6780"/>
                              <a:gd name="T49" fmla="*/ T48 w 489"/>
                              <a:gd name="T50" fmla="+- 0 1088 1087"/>
                              <a:gd name="T51" fmla="*/ 1088 h 475"/>
                              <a:gd name="T52" fmla="+- 0 7026 6780"/>
                              <a:gd name="T53" fmla="*/ T52 w 489"/>
                              <a:gd name="T54" fmla="+- 0 1087 1087"/>
                              <a:gd name="T55" fmla="*/ 1087 h 475"/>
                              <a:gd name="T56" fmla="+- 0 7003 6780"/>
                              <a:gd name="T57" fmla="*/ T56 w 489"/>
                              <a:gd name="T58" fmla="+- 0 1088 1087"/>
                              <a:gd name="T59" fmla="*/ 1088 h 475"/>
                              <a:gd name="T60" fmla="+- 0 6936 6780"/>
                              <a:gd name="T61" fmla="*/ T60 w 489"/>
                              <a:gd name="T62" fmla="+- 0 1103 1087"/>
                              <a:gd name="T63" fmla="*/ 1103 h 475"/>
                              <a:gd name="T64" fmla="+- 0 6878 6780"/>
                              <a:gd name="T65" fmla="*/ T64 w 489"/>
                              <a:gd name="T66" fmla="+- 0 1135 1087"/>
                              <a:gd name="T67" fmla="*/ 1135 h 475"/>
                              <a:gd name="T68" fmla="+- 0 6831 6780"/>
                              <a:gd name="T69" fmla="*/ T68 w 489"/>
                              <a:gd name="T70" fmla="+- 0 1180 1087"/>
                              <a:gd name="T71" fmla="*/ 1180 h 475"/>
                              <a:gd name="T72" fmla="+- 0 6798 6780"/>
                              <a:gd name="T73" fmla="*/ T72 w 489"/>
                              <a:gd name="T74" fmla="+- 0 1236 1087"/>
                              <a:gd name="T75" fmla="*/ 1236 h 475"/>
                              <a:gd name="T76" fmla="+- 0 6782 6780"/>
                              <a:gd name="T77" fmla="*/ T76 w 489"/>
                              <a:gd name="T78" fmla="+- 0 1300 1087"/>
                              <a:gd name="T79" fmla="*/ 1300 h 475"/>
                              <a:gd name="T80" fmla="+- 0 6780 6780"/>
                              <a:gd name="T81" fmla="*/ T80 w 489"/>
                              <a:gd name="T82" fmla="+- 0 1322 1087"/>
                              <a:gd name="T83" fmla="*/ 1322 h 475"/>
                              <a:gd name="T84" fmla="+- 0 6781 6780"/>
                              <a:gd name="T85" fmla="*/ T84 w 489"/>
                              <a:gd name="T86" fmla="+- 0 1345 1087"/>
                              <a:gd name="T87" fmla="*/ 1345 h 475"/>
                              <a:gd name="T88" fmla="+- 0 6797 6780"/>
                              <a:gd name="T89" fmla="*/ T88 w 489"/>
                              <a:gd name="T90" fmla="+- 0 1410 1087"/>
                              <a:gd name="T91" fmla="*/ 1410 h 475"/>
                              <a:gd name="T92" fmla="+- 0 6830 6780"/>
                              <a:gd name="T93" fmla="*/ T92 w 489"/>
                              <a:gd name="T94" fmla="+- 0 1467 1087"/>
                              <a:gd name="T95" fmla="*/ 1467 h 475"/>
                              <a:gd name="T96" fmla="+- 0 6876 6780"/>
                              <a:gd name="T97" fmla="*/ T96 w 489"/>
                              <a:gd name="T98" fmla="+- 0 1512 1087"/>
                              <a:gd name="T99" fmla="*/ 1512 h 475"/>
                              <a:gd name="T100" fmla="+- 0 6933 6780"/>
                              <a:gd name="T101" fmla="*/ T100 w 489"/>
                              <a:gd name="T102" fmla="+- 0 1544 1087"/>
                              <a:gd name="T103" fmla="*/ 1544 h 475"/>
                              <a:gd name="T104" fmla="+- 0 6999 6780"/>
                              <a:gd name="T105" fmla="*/ T104 w 489"/>
                              <a:gd name="T106" fmla="+- 0 1560 1087"/>
                              <a:gd name="T107" fmla="*/ 1560 h 475"/>
                              <a:gd name="T108" fmla="+- 0 7025 6780"/>
                              <a:gd name="T109" fmla="*/ T108 w 489"/>
                              <a:gd name="T110" fmla="+- 0 1562 1087"/>
                              <a:gd name="T111" fmla="*/ 1562 h 47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</a:cxnLst>
                            <a:rect l="0" t="0" r="r" b="b"/>
                            <a:pathLst>
                              <a:path w="489" h="475">
                                <a:moveTo>
                                  <a:pt x="245" y="475"/>
                                </a:moveTo>
                                <a:lnTo>
                                  <a:pt x="313" y="465"/>
                                </a:lnTo>
                                <a:lnTo>
                                  <a:pt x="374" y="439"/>
                                </a:lnTo>
                                <a:lnTo>
                                  <a:pt x="425" y="398"/>
                                </a:lnTo>
                                <a:lnTo>
                                  <a:pt x="463" y="345"/>
                                </a:lnTo>
                                <a:lnTo>
                                  <a:pt x="485" y="283"/>
                                </a:lnTo>
                                <a:lnTo>
                                  <a:pt x="489" y="238"/>
                                </a:lnTo>
                                <a:lnTo>
                                  <a:pt x="488" y="215"/>
                                </a:lnTo>
                                <a:lnTo>
                                  <a:pt x="472" y="151"/>
                                </a:lnTo>
                                <a:lnTo>
                                  <a:pt x="440" y="94"/>
                                </a:lnTo>
                                <a:lnTo>
                                  <a:pt x="393" y="49"/>
                                </a:lnTo>
                                <a:lnTo>
                                  <a:pt x="336" y="17"/>
                                </a:lnTo>
                                <a:lnTo>
                                  <a:pt x="270" y="1"/>
                                </a:lnTo>
                                <a:lnTo>
                                  <a:pt x="246" y="0"/>
                                </a:lnTo>
                                <a:lnTo>
                                  <a:pt x="223" y="1"/>
                                </a:lnTo>
                                <a:lnTo>
                                  <a:pt x="156" y="16"/>
                                </a:lnTo>
                                <a:lnTo>
                                  <a:pt x="98" y="48"/>
                                </a:lnTo>
                                <a:lnTo>
                                  <a:pt x="51" y="93"/>
                                </a:lnTo>
                                <a:lnTo>
                                  <a:pt x="18" y="149"/>
                                </a:lnTo>
                                <a:lnTo>
                                  <a:pt x="2" y="213"/>
                                </a:lnTo>
                                <a:lnTo>
                                  <a:pt x="0" y="235"/>
                                </a:lnTo>
                                <a:lnTo>
                                  <a:pt x="1" y="258"/>
                                </a:lnTo>
                                <a:lnTo>
                                  <a:pt x="17" y="323"/>
                                </a:lnTo>
                                <a:lnTo>
                                  <a:pt x="50" y="380"/>
                                </a:lnTo>
                                <a:lnTo>
                                  <a:pt x="96" y="425"/>
                                </a:lnTo>
                                <a:lnTo>
                                  <a:pt x="153" y="457"/>
                                </a:lnTo>
                                <a:lnTo>
                                  <a:pt x="219" y="473"/>
                                </a:lnTo>
                                <a:lnTo>
                                  <a:pt x="245" y="4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5AD155D" id="Group 298" o:spid="_x0000_s1026" style="position:absolute;margin-left:319pt;margin-top:40.1pt;width:24.45pt;height:23.75pt;z-index:-17704" coordorigin="6780,1087" coordsize="489,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">
                <v:shape id="Freeform 299" o:spid="_x0000_s1027" style="position:absolute;left:6780;top:1087;width:489;height:475;visibility:visible;mso-wrap-style:square;v-text-anchor:top" coordsize="489,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" path="m245,475r68,-10l374,439r51,-41l463,345r22,-62l489,238r-1,-23l472,151,440,94,393,49,336,17,270,1,246,,223,1,156,16,98,48,51,93,18,149,2,213,,235r1,23l17,323r33,57l96,425r57,32l219,473r26,2xe" filled="f" strokeweight="1pt">
                  <v:path arrowok="t" o:connecttype="custom" o:connectlocs="245,1562;313,1552;374,1526;425,1485;463,1432;485,1370;489,1325;488,1302;472,1238;440,1181;393,1136;336,1104;270,1088;246,1087;223,1088;156,1103;98,1135;51,1180;18,1236;2,1300;0,1322;1,1345;17,1410;50,1467;96,1512;153,1544;219,1560;245,1562" o:connectangles="0,0,0,0,0,0,0,0,0,0,0,0,0,0,0,0,0,0,0,0,0,0,0,0,0,0,0,0"/>
                </v:shape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503295704" behindDoc="1" locked="0" layoutInCell="1" allowOverlap="1" wp14:anchorId="18A60F45" wp14:editId="3B3081A8">
                <wp:simplePos x="0" y="0"/>
                <wp:positionH relativeFrom="column">
                  <wp:posOffset>3085465</wp:posOffset>
                </wp:positionH>
                <wp:positionV relativeFrom="paragraph">
                  <wp:posOffset>36830</wp:posOffset>
                </wp:positionV>
                <wp:extent cx="3998595" cy="223520"/>
                <wp:effectExtent l="15240" t="8255" r="15240" b="15875"/>
                <wp:wrapNone/>
                <wp:docPr id="844" name="Group 3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98595" cy="223520"/>
                          <a:chOff x="5259" y="343"/>
                          <a:chExt cx="6297" cy="352"/>
                        </a:xfrm>
                      </wpg:grpSpPr>
                      <wps:wsp>
                        <wps:cNvPr id="845" name="Freeform 305"/>
                        <wps:cNvSpPr>
                          <a:spLocks/>
                        </wps:cNvSpPr>
                        <wps:spPr bwMode="auto">
                          <a:xfrm>
                            <a:off x="5259" y="343"/>
                            <a:ext cx="6297" cy="352"/>
                          </a:xfrm>
                          <a:custGeom>
                            <a:avLst/>
                            <a:gdLst>
                              <a:gd name="T0" fmla="+- 0 5259 5259"/>
                              <a:gd name="T1" fmla="*/ T0 w 6297"/>
                              <a:gd name="T2" fmla="+- 0 695 343"/>
                              <a:gd name="T3" fmla="*/ 695 h 352"/>
                              <a:gd name="T4" fmla="+- 0 11555 5259"/>
                              <a:gd name="T5" fmla="*/ T4 w 6297"/>
                              <a:gd name="T6" fmla="+- 0 695 343"/>
                              <a:gd name="T7" fmla="*/ 695 h 352"/>
                              <a:gd name="T8" fmla="+- 0 11555 5259"/>
                              <a:gd name="T9" fmla="*/ T8 w 6297"/>
                              <a:gd name="T10" fmla="+- 0 343 343"/>
                              <a:gd name="T11" fmla="*/ 343 h 352"/>
                              <a:gd name="T12" fmla="+- 0 5259 5259"/>
                              <a:gd name="T13" fmla="*/ T12 w 6297"/>
                              <a:gd name="T14" fmla="+- 0 343 343"/>
                              <a:gd name="T15" fmla="*/ 343 h 352"/>
                              <a:gd name="T16" fmla="+- 0 5259 5259"/>
                              <a:gd name="T17" fmla="*/ T16 w 6297"/>
                              <a:gd name="T18" fmla="+- 0 695 343"/>
                              <a:gd name="T19" fmla="*/ 695 h 3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6297" h="352">
                                <a:moveTo>
                                  <a:pt x="0" y="352"/>
                                </a:moveTo>
                                <a:lnTo>
                                  <a:pt x="6296" y="352"/>
                                </a:lnTo>
                                <a:lnTo>
                                  <a:pt x="62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5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C1C1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E56C018" id="Group 304" o:spid="_x0000_s1026" style="position:absolute;margin-left:242.95pt;margin-top:2.9pt;width:314.85pt;height:17.6pt;z-index:-20776" coordorigin="5259,343" coordsize="6297,3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">
                <v:shape id="Freeform 305" o:spid="_x0000_s1027" style="position:absolute;left:5259;top:343;width:6297;height:352;visibility:visible;mso-wrap-style:square;v-text-anchor:top" coordsize="6297,3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" path="m,352r6296,l6296,,,,,352xe" filled="f" strokecolor="#1c1c1c" strokeweight="1pt">
                  <v:path arrowok="t" o:connecttype="custom" o:connectlocs="0,695;6296,695;6296,343;0,343;0,695" o:connectangles="0,0,0,0,0"/>
                </v:shape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503294680" behindDoc="1" locked="0" layoutInCell="1" allowOverlap="1" wp14:anchorId="35A47EF7" wp14:editId="7F6F4E16">
                <wp:simplePos x="0" y="0"/>
                <wp:positionH relativeFrom="column">
                  <wp:posOffset>4437380</wp:posOffset>
                </wp:positionH>
                <wp:positionV relativeFrom="paragraph">
                  <wp:posOffset>251460</wp:posOffset>
                </wp:positionV>
                <wp:extent cx="1270" cy="880745"/>
                <wp:effectExtent l="14605" t="13335" r="12700" b="10795"/>
                <wp:wrapNone/>
                <wp:docPr id="842" name="Group 3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880745"/>
                          <a:chOff x="7388" y="681"/>
                          <a:chExt cx="2" cy="1387"/>
                        </a:xfrm>
                      </wpg:grpSpPr>
                      <wps:wsp>
                        <wps:cNvPr id="843" name="Freeform 307"/>
                        <wps:cNvSpPr>
                          <a:spLocks/>
                        </wps:cNvSpPr>
                        <wps:spPr bwMode="auto">
                          <a:xfrm>
                            <a:off x="7388" y="681"/>
                            <a:ext cx="2" cy="1387"/>
                          </a:xfrm>
                          <a:custGeom>
                            <a:avLst/>
                            <a:gdLst>
                              <a:gd name="T0" fmla="+- 0 681 681"/>
                              <a:gd name="T1" fmla="*/ 681 h 1387"/>
                              <a:gd name="T2" fmla="+- 0 2067 681"/>
                              <a:gd name="T3" fmla="*/ 2067 h 1387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387">
                                <a:moveTo>
                                  <a:pt x="0" y="0"/>
                                </a:moveTo>
                                <a:lnTo>
                                  <a:pt x="0" y="1386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C1C1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D15C3CA" id="Group 306" o:spid="_x0000_s1026" style="position:absolute;margin-left:349.4pt;margin-top:19.8pt;width:.1pt;height:69.35pt;z-index:-21800" coordorigin="7388,681" coordsize="2,13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">
                <v:shape id="Freeform 307" o:spid="_x0000_s1027" style="position:absolute;left:7388;top:681;width:2;height:1387;visibility:visible;mso-wrap-style:square;v-text-anchor:top" coordsize="2,1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" path="m,l,1386e" filled="f" strokecolor="#1c1c1c" strokeweight="1pt">
                  <v:path arrowok="t" o:connecttype="custom" o:connectlocs="0,681;0,2067" o:connectangles="0,0"/>
                </v:shape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503293656" behindDoc="1" locked="0" layoutInCell="1" allowOverlap="1" wp14:anchorId="02A7ACB7" wp14:editId="0DE5B3A7">
                <wp:simplePos x="0" y="0"/>
                <wp:positionH relativeFrom="column">
                  <wp:posOffset>3087370</wp:posOffset>
                </wp:positionH>
                <wp:positionV relativeFrom="paragraph">
                  <wp:posOffset>257810</wp:posOffset>
                </wp:positionV>
                <wp:extent cx="3996690" cy="868045"/>
                <wp:effectExtent l="7620" t="10160" r="15240" b="7620"/>
                <wp:wrapNone/>
                <wp:docPr id="840" name="Group 3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96690" cy="868045"/>
                          <a:chOff x="5262" y="691"/>
                          <a:chExt cx="6294" cy="1367"/>
                        </a:xfrm>
                      </wpg:grpSpPr>
                      <wps:wsp>
                        <wps:cNvPr id="841" name="Freeform 309"/>
                        <wps:cNvSpPr>
                          <a:spLocks/>
                        </wps:cNvSpPr>
                        <wps:spPr bwMode="auto">
                          <a:xfrm>
                            <a:off x="5262" y="691"/>
                            <a:ext cx="6294" cy="1367"/>
                          </a:xfrm>
                          <a:custGeom>
                            <a:avLst/>
                            <a:gdLst>
                              <a:gd name="T0" fmla="+- 0 5262 5262"/>
                              <a:gd name="T1" fmla="*/ T0 w 6294"/>
                              <a:gd name="T2" fmla="+- 0 2057 691"/>
                              <a:gd name="T3" fmla="*/ 2057 h 1367"/>
                              <a:gd name="T4" fmla="+- 0 11555 5262"/>
                              <a:gd name="T5" fmla="*/ T4 w 6294"/>
                              <a:gd name="T6" fmla="+- 0 2057 691"/>
                              <a:gd name="T7" fmla="*/ 2057 h 1367"/>
                              <a:gd name="T8" fmla="+- 0 11555 5262"/>
                              <a:gd name="T9" fmla="*/ T8 w 6294"/>
                              <a:gd name="T10" fmla="+- 0 691 691"/>
                              <a:gd name="T11" fmla="*/ 691 h 1367"/>
                              <a:gd name="T12" fmla="+- 0 5262 5262"/>
                              <a:gd name="T13" fmla="*/ T12 w 6294"/>
                              <a:gd name="T14" fmla="+- 0 691 691"/>
                              <a:gd name="T15" fmla="*/ 691 h 1367"/>
                              <a:gd name="T16" fmla="+- 0 5262 5262"/>
                              <a:gd name="T17" fmla="*/ T16 w 6294"/>
                              <a:gd name="T18" fmla="+- 0 2057 691"/>
                              <a:gd name="T19" fmla="*/ 2057 h 136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6294" h="1367">
                                <a:moveTo>
                                  <a:pt x="0" y="1366"/>
                                </a:moveTo>
                                <a:lnTo>
                                  <a:pt x="6293" y="1366"/>
                                </a:lnTo>
                                <a:lnTo>
                                  <a:pt x="629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36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C1C1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41A0EC8" id="Group 308" o:spid="_x0000_s1026" style="position:absolute;margin-left:243.1pt;margin-top:20.3pt;width:314.7pt;height:68.35pt;z-index:-22824" coordorigin="5262,691" coordsize="6294,13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">
                <v:shape id="Freeform 309" o:spid="_x0000_s1027" style="position:absolute;left:5262;top:691;width:6294;height:1367;visibility:visible;mso-wrap-style:square;v-text-anchor:top" coordsize="6294,13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" path="m,1366r6293,l6293,,,,,1366xe" filled="f" strokecolor="#1c1c1c" strokeweight="1pt">
                  <v:path arrowok="t" o:connecttype="custom" o:connectlocs="0,2057;6293,2057;6293,691;0,691;0,2057" o:connectangles="0,0,0,0,0"/>
                </v:shape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2392" behindDoc="1" locked="0" layoutInCell="1" allowOverlap="1" wp14:anchorId="759999EE" wp14:editId="3DF9E227">
                <wp:simplePos x="0" y="0"/>
                <wp:positionH relativeFrom="page">
                  <wp:posOffset>3255645</wp:posOffset>
                </wp:positionH>
                <wp:positionV relativeFrom="page">
                  <wp:posOffset>440055</wp:posOffset>
                </wp:positionV>
                <wp:extent cx="1350645" cy="866775"/>
                <wp:effectExtent l="0" t="1905" r="3810" b="0"/>
                <wp:wrapNone/>
                <wp:docPr id="839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0645" cy="866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31D8D3" w14:textId="77777777" w:rsidR="000E3EBB" w:rsidRDefault="000E3EBB">
                            <w:pPr>
                              <w:spacing w:before="8"/>
                              <w:rPr>
                                <w:rFonts w:ascii="Times New Roman" w:eastAsia="Times New Roman" w:hAnsi="Times New Roman" w:cs="Times New Roman"/>
                                <w:sz w:val="36"/>
                                <w:szCs w:val="36"/>
                              </w:rPr>
                            </w:pPr>
                          </w:p>
                          <w:p w14:paraId="5E57E34D" w14:textId="77777777" w:rsidR="000E3EBB" w:rsidRPr="0077576C" w:rsidRDefault="008A276A">
                            <w:pPr>
                              <w:tabs>
                                <w:tab w:val="left" w:pos="1528"/>
                              </w:tabs>
                              <w:ind w:left="120"/>
                              <w:rPr>
                                <w:rFonts w:ascii="NTFPreCursivef" w:eastAsia="Sassoon Infant Rg" w:hAnsi="NTFPreCursivef" w:cs="Sassoon Infant Rg"/>
                                <w:b/>
                                <w:sz w:val="38"/>
                                <w:szCs w:val="38"/>
                              </w:rPr>
                            </w:pP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pacing w:val="-10"/>
                                <w:sz w:val="38"/>
                                <w:u w:val="single" w:color="1C1C1C"/>
                              </w:rPr>
                              <w:t>2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z w:val="38"/>
                                <w:u w:val="single" w:color="1C1C1C"/>
                              </w:rPr>
                              <w:t>8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pacing w:val="-10"/>
                                <w:sz w:val="38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z w:val="38"/>
                              </w:rPr>
                              <w:t>-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pacing w:val="-19"/>
                                <w:sz w:val="38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z w:val="38"/>
                              </w:rPr>
                              <w:t>4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pacing w:val="-19"/>
                                <w:sz w:val="38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z w:val="38"/>
                              </w:rPr>
                              <w:t>=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z w:val="38"/>
                              </w:rPr>
                              <w:tab/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pacing w:val="-10"/>
                                <w:sz w:val="38"/>
                              </w:rPr>
                              <w:t>24</w:t>
                            </w:r>
                          </w:p>
                          <w:p w14:paraId="6CB7FA34" w14:textId="77777777" w:rsidR="000E3EBB" w:rsidRDefault="000E3EBB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9999EE" id="Text Box 12" o:spid="_x0000_s1027" type="#_x0000_t202" style="position:absolute;margin-left:256.35pt;margin-top:34.65pt;width:106.35pt;height:68.25pt;z-index:-24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" filled="f" stroked="f">
                <v:textbox inset="0,0,0,0">
                  <w:txbxContent>
                    <w:p w14:paraId="4731D8D3" w14:textId="77777777" w:rsidR="000E3EBB" w:rsidRDefault="000E3EBB">
                      <w:pPr>
                        <w:spacing w:before="8"/>
                        <w:rPr>
                          <w:rFonts w:ascii="Times New Roman" w:eastAsia="Times New Roman" w:hAnsi="Times New Roman" w:cs="Times New Roman"/>
                          <w:sz w:val="36"/>
                          <w:szCs w:val="36"/>
                        </w:rPr>
                      </w:pPr>
                    </w:p>
                    <w:p w14:paraId="5E57E34D" w14:textId="77777777" w:rsidR="000E3EBB" w:rsidRPr="0077576C" w:rsidRDefault="008A276A">
                      <w:pPr>
                        <w:tabs>
                          <w:tab w:val="left" w:pos="1528"/>
                        </w:tabs>
                        <w:ind w:left="120"/>
                        <w:rPr>
                          <w:rFonts w:ascii="NTFPreCursivef" w:eastAsia="Sassoon Infant Rg" w:hAnsi="NTFPreCursivef" w:cs="Sassoon Infant Rg"/>
                          <w:b/>
                          <w:sz w:val="38"/>
                          <w:szCs w:val="38"/>
                        </w:rPr>
                      </w:pP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pacing w:val="-10"/>
                          <w:sz w:val="38"/>
                          <w:u w:val="single" w:color="1C1C1C"/>
                        </w:rPr>
                        <w:t>2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z w:val="38"/>
                          <w:u w:val="single" w:color="1C1C1C"/>
                        </w:rPr>
                        <w:t>8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pacing w:val="-10"/>
                          <w:sz w:val="38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z w:val="38"/>
                        </w:rPr>
                        <w:t>-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pacing w:val="-19"/>
                          <w:sz w:val="38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z w:val="38"/>
                        </w:rPr>
                        <w:t>4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pacing w:val="-19"/>
                          <w:sz w:val="38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z w:val="38"/>
                        </w:rPr>
                        <w:t>=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z w:val="38"/>
                        </w:rPr>
                        <w:tab/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pacing w:val="-10"/>
                          <w:sz w:val="38"/>
                        </w:rPr>
                        <w:t>24</w:t>
                      </w:r>
                    </w:p>
                    <w:p w14:paraId="6CB7FA34" w14:textId="77777777" w:rsidR="000E3EBB" w:rsidRDefault="000E3EBB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CC3A00" w:rsidRPr="00CC3A00">
        <w:rPr>
          <w:rFonts w:ascii="SF Cartoonist Hand" w:hAnsi="SF Cartoonist Hand"/>
          <w:color w:val="1C1C1C"/>
        </w:rPr>
        <w:tab/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503285960" behindDoc="1" locked="0" layoutInCell="1" allowOverlap="1" wp14:anchorId="20B33B2C" wp14:editId="259EBE28">
                <wp:simplePos x="0" y="0"/>
                <wp:positionH relativeFrom="page">
                  <wp:posOffset>320675</wp:posOffset>
                </wp:positionH>
                <wp:positionV relativeFrom="page">
                  <wp:posOffset>1358900</wp:posOffset>
                </wp:positionV>
                <wp:extent cx="6931025" cy="8574405"/>
                <wp:effectExtent l="6350" t="6350" r="6350" b="1270"/>
                <wp:wrapNone/>
                <wp:docPr id="276" name="Group 3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31025" cy="8574405"/>
                          <a:chOff x="505" y="2140"/>
                          <a:chExt cx="10915" cy="13503"/>
                        </a:xfrm>
                      </wpg:grpSpPr>
                      <wpg:grpSp>
                        <wpg:cNvPr id="277" name="Group 871"/>
                        <wpg:cNvGrpSpPr>
                          <a:grpSpLocks/>
                        </wpg:cNvGrpSpPr>
                        <wpg:grpSpPr bwMode="auto">
                          <a:xfrm>
                            <a:off x="515" y="3836"/>
                            <a:ext cx="10895" cy="2"/>
                            <a:chOff x="515" y="3836"/>
                            <a:chExt cx="10895" cy="2"/>
                          </a:xfrm>
                        </wpg:grpSpPr>
                        <wps:wsp>
                          <wps:cNvPr id="278" name="Freeform 872"/>
                          <wps:cNvSpPr>
                            <a:spLocks/>
                          </wps:cNvSpPr>
                          <wps:spPr bwMode="auto">
                            <a:xfrm>
                              <a:off x="515" y="3836"/>
                              <a:ext cx="10895" cy="2"/>
                            </a:xfrm>
                            <a:custGeom>
                              <a:avLst/>
                              <a:gdLst>
                                <a:gd name="T0" fmla="+- 0 515 515"/>
                                <a:gd name="T1" fmla="*/ T0 w 10895"/>
                                <a:gd name="T2" fmla="+- 0 11410 515"/>
                                <a:gd name="T3" fmla="*/ T2 w 1089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895">
                                  <a:moveTo>
                                    <a:pt x="0" y="0"/>
                                  </a:moveTo>
                                  <a:lnTo>
                                    <a:pt x="10895" y="0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9" name="Group 869"/>
                        <wpg:cNvGrpSpPr>
                          <a:grpSpLocks/>
                        </wpg:cNvGrpSpPr>
                        <wpg:grpSpPr bwMode="auto">
                          <a:xfrm>
                            <a:off x="525" y="3846"/>
                            <a:ext cx="2" cy="1666"/>
                            <a:chOff x="525" y="3846"/>
                            <a:chExt cx="2" cy="1666"/>
                          </a:xfrm>
                        </wpg:grpSpPr>
                        <wps:wsp>
                          <wps:cNvPr id="280" name="Freeform 870"/>
                          <wps:cNvSpPr>
                            <a:spLocks/>
                          </wps:cNvSpPr>
                          <wps:spPr bwMode="auto">
                            <a:xfrm>
                              <a:off x="525" y="3846"/>
                              <a:ext cx="2" cy="1666"/>
                            </a:xfrm>
                            <a:custGeom>
                              <a:avLst/>
                              <a:gdLst>
                                <a:gd name="T0" fmla="+- 0 5511 3846"/>
                                <a:gd name="T1" fmla="*/ 5511 h 1666"/>
                                <a:gd name="T2" fmla="+- 0 3846 3846"/>
                                <a:gd name="T3" fmla="*/ 3846 h 166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666">
                                  <a:moveTo>
                                    <a:pt x="0" y="1665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1" name="Group 867"/>
                        <wpg:cNvGrpSpPr>
                          <a:grpSpLocks/>
                        </wpg:cNvGrpSpPr>
                        <wpg:grpSpPr bwMode="auto">
                          <a:xfrm>
                            <a:off x="11400" y="3846"/>
                            <a:ext cx="2" cy="1666"/>
                            <a:chOff x="11400" y="3846"/>
                            <a:chExt cx="2" cy="1666"/>
                          </a:xfrm>
                        </wpg:grpSpPr>
                        <wps:wsp>
                          <wps:cNvPr id="282" name="Freeform 868"/>
                          <wps:cNvSpPr>
                            <a:spLocks/>
                          </wps:cNvSpPr>
                          <wps:spPr bwMode="auto">
                            <a:xfrm>
                              <a:off x="11400" y="3846"/>
                              <a:ext cx="2" cy="1666"/>
                            </a:xfrm>
                            <a:custGeom>
                              <a:avLst/>
                              <a:gdLst>
                                <a:gd name="T0" fmla="+- 0 5511 3846"/>
                                <a:gd name="T1" fmla="*/ 5511 h 1666"/>
                                <a:gd name="T2" fmla="+- 0 3846 3846"/>
                                <a:gd name="T3" fmla="*/ 3846 h 166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666">
                                  <a:moveTo>
                                    <a:pt x="0" y="1665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3" name="Group 865"/>
                        <wpg:cNvGrpSpPr>
                          <a:grpSpLocks/>
                        </wpg:cNvGrpSpPr>
                        <wpg:grpSpPr bwMode="auto">
                          <a:xfrm>
                            <a:off x="515" y="5521"/>
                            <a:ext cx="10895" cy="2"/>
                            <a:chOff x="515" y="5521"/>
                            <a:chExt cx="10895" cy="2"/>
                          </a:xfrm>
                        </wpg:grpSpPr>
                        <wps:wsp>
                          <wps:cNvPr id="284" name="Freeform 866"/>
                          <wps:cNvSpPr>
                            <a:spLocks/>
                          </wps:cNvSpPr>
                          <wps:spPr bwMode="auto">
                            <a:xfrm>
                              <a:off x="515" y="5521"/>
                              <a:ext cx="10895" cy="2"/>
                            </a:xfrm>
                            <a:custGeom>
                              <a:avLst/>
                              <a:gdLst>
                                <a:gd name="T0" fmla="+- 0 515 515"/>
                                <a:gd name="T1" fmla="*/ T0 w 10895"/>
                                <a:gd name="T2" fmla="+- 0 11410 515"/>
                                <a:gd name="T3" fmla="*/ T2 w 1089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895">
                                  <a:moveTo>
                                    <a:pt x="0" y="0"/>
                                  </a:moveTo>
                                  <a:lnTo>
                                    <a:pt x="10895" y="0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5" name="Group 863"/>
                        <wpg:cNvGrpSpPr>
                          <a:grpSpLocks/>
                        </wpg:cNvGrpSpPr>
                        <wpg:grpSpPr bwMode="auto">
                          <a:xfrm>
                            <a:off x="525" y="5531"/>
                            <a:ext cx="2" cy="1666"/>
                            <a:chOff x="525" y="5531"/>
                            <a:chExt cx="2" cy="1666"/>
                          </a:xfrm>
                        </wpg:grpSpPr>
                        <wps:wsp>
                          <wps:cNvPr id="286" name="Freeform 864"/>
                          <wps:cNvSpPr>
                            <a:spLocks/>
                          </wps:cNvSpPr>
                          <wps:spPr bwMode="auto">
                            <a:xfrm>
                              <a:off x="525" y="5531"/>
                              <a:ext cx="2" cy="1666"/>
                            </a:xfrm>
                            <a:custGeom>
                              <a:avLst/>
                              <a:gdLst>
                                <a:gd name="T0" fmla="+- 0 7196 5531"/>
                                <a:gd name="T1" fmla="*/ 7196 h 1666"/>
                                <a:gd name="T2" fmla="+- 0 5531 5531"/>
                                <a:gd name="T3" fmla="*/ 5531 h 166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666">
                                  <a:moveTo>
                                    <a:pt x="0" y="1665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7" name="Group 861"/>
                        <wpg:cNvGrpSpPr>
                          <a:grpSpLocks/>
                        </wpg:cNvGrpSpPr>
                        <wpg:grpSpPr bwMode="auto">
                          <a:xfrm>
                            <a:off x="11400" y="5531"/>
                            <a:ext cx="2" cy="1666"/>
                            <a:chOff x="11400" y="5531"/>
                            <a:chExt cx="2" cy="1666"/>
                          </a:xfrm>
                        </wpg:grpSpPr>
                        <wps:wsp>
                          <wps:cNvPr id="288" name="Freeform 862"/>
                          <wps:cNvSpPr>
                            <a:spLocks/>
                          </wps:cNvSpPr>
                          <wps:spPr bwMode="auto">
                            <a:xfrm>
                              <a:off x="11400" y="5531"/>
                              <a:ext cx="2" cy="1666"/>
                            </a:xfrm>
                            <a:custGeom>
                              <a:avLst/>
                              <a:gdLst>
                                <a:gd name="T0" fmla="+- 0 7196 5531"/>
                                <a:gd name="T1" fmla="*/ 7196 h 1666"/>
                                <a:gd name="T2" fmla="+- 0 5531 5531"/>
                                <a:gd name="T3" fmla="*/ 5531 h 166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666">
                                  <a:moveTo>
                                    <a:pt x="0" y="1665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9" name="Group 859"/>
                        <wpg:cNvGrpSpPr>
                          <a:grpSpLocks/>
                        </wpg:cNvGrpSpPr>
                        <wpg:grpSpPr bwMode="auto">
                          <a:xfrm>
                            <a:off x="515" y="7206"/>
                            <a:ext cx="10895" cy="2"/>
                            <a:chOff x="515" y="7206"/>
                            <a:chExt cx="10895" cy="2"/>
                          </a:xfrm>
                        </wpg:grpSpPr>
                        <wps:wsp>
                          <wps:cNvPr id="290" name="Freeform 860"/>
                          <wps:cNvSpPr>
                            <a:spLocks/>
                          </wps:cNvSpPr>
                          <wps:spPr bwMode="auto">
                            <a:xfrm>
                              <a:off x="515" y="7206"/>
                              <a:ext cx="10895" cy="2"/>
                            </a:xfrm>
                            <a:custGeom>
                              <a:avLst/>
                              <a:gdLst>
                                <a:gd name="T0" fmla="+- 0 515 515"/>
                                <a:gd name="T1" fmla="*/ T0 w 10895"/>
                                <a:gd name="T2" fmla="+- 0 11410 515"/>
                                <a:gd name="T3" fmla="*/ T2 w 1089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895">
                                  <a:moveTo>
                                    <a:pt x="0" y="0"/>
                                  </a:moveTo>
                                  <a:lnTo>
                                    <a:pt x="10895" y="0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1" name="Group 857"/>
                        <wpg:cNvGrpSpPr>
                          <a:grpSpLocks/>
                        </wpg:cNvGrpSpPr>
                        <wpg:grpSpPr bwMode="auto">
                          <a:xfrm>
                            <a:off x="525" y="7216"/>
                            <a:ext cx="2" cy="1666"/>
                            <a:chOff x="525" y="7216"/>
                            <a:chExt cx="2" cy="1666"/>
                          </a:xfrm>
                        </wpg:grpSpPr>
                        <wps:wsp>
                          <wps:cNvPr id="292" name="Freeform 858"/>
                          <wps:cNvSpPr>
                            <a:spLocks/>
                          </wps:cNvSpPr>
                          <wps:spPr bwMode="auto">
                            <a:xfrm>
                              <a:off x="525" y="7216"/>
                              <a:ext cx="2" cy="1666"/>
                            </a:xfrm>
                            <a:custGeom>
                              <a:avLst/>
                              <a:gdLst>
                                <a:gd name="T0" fmla="+- 0 8882 7216"/>
                                <a:gd name="T1" fmla="*/ 8882 h 1666"/>
                                <a:gd name="T2" fmla="+- 0 7216 7216"/>
                                <a:gd name="T3" fmla="*/ 7216 h 166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666">
                                  <a:moveTo>
                                    <a:pt x="0" y="1666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3" name="Group 855"/>
                        <wpg:cNvGrpSpPr>
                          <a:grpSpLocks/>
                        </wpg:cNvGrpSpPr>
                        <wpg:grpSpPr bwMode="auto">
                          <a:xfrm>
                            <a:off x="11400" y="7216"/>
                            <a:ext cx="2" cy="1666"/>
                            <a:chOff x="11400" y="7216"/>
                            <a:chExt cx="2" cy="1666"/>
                          </a:xfrm>
                        </wpg:grpSpPr>
                        <wps:wsp>
                          <wps:cNvPr id="294" name="Freeform 856"/>
                          <wps:cNvSpPr>
                            <a:spLocks/>
                          </wps:cNvSpPr>
                          <wps:spPr bwMode="auto">
                            <a:xfrm>
                              <a:off x="11400" y="7216"/>
                              <a:ext cx="2" cy="1666"/>
                            </a:xfrm>
                            <a:custGeom>
                              <a:avLst/>
                              <a:gdLst>
                                <a:gd name="T0" fmla="+- 0 8882 7216"/>
                                <a:gd name="T1" fmla="*/ 8882 h 1666"/>
                                <a:gd name="T2" fmla="+- 0 7216 7216"/>
                                <a:gd name="T3" fmla="*/ 7216 h 166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666">
                                  <a:moveTo>
                                    <a:pt x="0" y="1666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5" name="Group 853"/>
                        <wpg:cNvGrpSpPr>
                          <a:grpSpLocks/>
                        </wpg:cNvGrpSpPr>
                        <wpg:grpSpPr bwMode="auto">
                          <a:xfrm>
                            <a:off x="515" y="8892"/>
                            <a:ext cx="10895" cy="2"/>
                            <a:chOff x="515" y="8892"/>
                            <a:chExt cx="10895" cy="2"/>
                          </a:xfrm>
                        </wpg:grpSpPr>
                        <wps:wsp>
                          <wps:cNvPr id="296" name="Freeform 854"/>
                          <wps:cNvSpPr>
                            <a:spLocks/>
                          </wps:cNvSpPr>
                          <wps:spPr bwMode="auto">
                            <a:xfrm>
                              <a:off x="515" y="8892"/>
                              <a:ext cx="10895" cy="2"/>
                            </a:xfrm>
                            <a:custGeom>
                              <a:avLst/>
                              <a:gdLst>
                                <a:gd name="T0" fmla="+- 0 515 515"/>
                                <a:gd name="T1" fmla="*/ T0 w 10895"/>
                                <a:gd name="T2" fmla="+- 0 11410 515"/>
                                <a:gd name="T3" fmla="*/ T2 w 1089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895">
                                  <a:moveTo>
                                    <a:pt x="0" y="0"/>
                                  </a:moveTo>
                                  <a:lnTo>
                                    <a:pt x="10895" y="0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7" name="Group 851"/>
                        <wpg:cNvGrpSpPr>
                          <a:grpSpLocks/>
                        </wpg:cNvGrpSpPr>
                        <wpg:grpSpPr bwMode="auto">
                          <a:xfrm>
                            <a:off x="525" y="8902"/>
                            <a:ext cx="2" cy="1666"/>
                            <a:chOff x="525" y="8902"/>
                            <a:chExt cx="2" cy="1666"/>
                          </a:xfrm>
                        </wpg:grpSpPr>
                        <wps:wsp>
                          <wps:cNvPr id="298" name="Freeform 852"/>
                          <wps:cNvSpPr>
                            <a:spLocks/>
                          </wps:cNvSpPr>
                          <wps:spPr bwMode="auto">
                            <a:xfrm>
                              <a:off x="525" y="8902"/>
                              <a:ext cx="2" cy="1666"/>
                            </a:xfrm>
                            <a:custGeom>
                              <a:avLst/>
                              <a:gdLst>
                                <a:gd name="T0" fmla="+- 0 10567 8902"/>
                                <a:gd name="T1" fmla="*/ 10567 h 1666"/>
                                <a:gd name="T2" fmla="+- 0 8902 8902"/>
                                <a:gd name="T3" fmla="*/ 8902 h 166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666">
                                  <a:moveTo>
                                    <a:pt x="0" y="1665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9" name="Group 849"/>
                        <wpg:cNvGrpSpPr>
                          <a:grpSpLocks/>
                        </wpg:cNvGrpSpPr>
                        <wpg:grpSpPr bwMode="auto">
                          <a:xfrm>
                            <a:off x="11400" y="8902"/>
                            <a:ext cx="2" cy="1666"/>
                            <a:chOff x="11400" y="8902"/>
                            <a:chExt cx="2" cy="1666"/>
                          </a:xfrm>
                        </wpg:grpSpPr>
                        <wps:wsp>
                          <wps:cNvPr id="300" name="Freeform 850"/>
                          <wps:cNvSpPr>
                            <a:spLocks/>
                          </wps:cNvSpPr>
                          <wps:spPr bwMode="auto">
                            <a:xfrm>
                              <a:off x="11400" y="8902"/>
                              <a:ext cx="2" cy="1666"/>
                            </a:xfrm>
                            <a:custGeom>
                              <a:avLst/>
                              <a:gdLst>
                                <a:gd name="T0" fmla="+- 0 10567 8902"/>
                                <a:gd name="T1" fmla="*/ 10567 h 1666"/>
                                <a:gd name="T2" fmla="+- 0 8902 8902"/>
                                <a:gd name="T3" fmla="*/ 8902 h 166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666">
                                  <a:moveTo>
                                    <a:pt x="0" y="1665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1" name="Group 847"/>
                        <wpg:cNvGrpSpPr>
                          <a:grpSpLocks/>
                        </wpg:cNvGrpSpPr>
                        <wpg:grpSpPr bwMode="auto">
                          <a:xfrm>
                            <a:off x="515" y="10577"/>
                            <a:ext cx="10895" cy="2"/>
                            <a:chOff x="515" y="10577"/>
                            <a:chExt cx="10895" cy="2"/>
                          </a:xfrm>
                        </wpg:grpSpPr>
                        <wps:wsp>
                          <wps:cNvPr id="302" name="Freeform 848"/>
                          <wps:cNvSpPr>
                            <a:spLocks/>
                          </wps:cNvSpPr>
                          <wps:spPr bwMode="auto">
                            <a:xfrm>
                              <a:off x="515" y="10577"/>
                              <a:ext cx="10895" cy="2"/>
                            </a:xfrm>
                            <a:custGeom>
                              <a:avLst/>
                              <a:gdLst>
                                <a:gd name="T0" fmla="+- 0 515 515"/>
                                <a:gd name="T1" fmla="*/ T0 w 10895"/>
                                <a:gd name="T2" fmla="+- 0 11410 515"/>
                                <a:gd name="T3" fmla="*/ T2 w 1089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895">
                                  <a:moveTo>
                                    <a:pt x="0" y="0"/>
                                  </a:moveTo>
                                  <a:lnTo>
                                    <a:pt x="10895" y="0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3" name="Group 845"/>
                        <wpg:cNvGrpSpPr>
                          <a:grpSpLocks/>
                        </wpg:cNvGrpSpPr>
                        <wpg:grpSpPr bwMode="auto">
                          <a:xfrm>
                            <a:off x="525" y="10587"/>
                            <a:ext cx="2" cy="1666"/>
                            <a:chOff x="525" y="10587"/>
                            <a:chExt cx="2" cy="1666"/>
                          </a:xfrm>
                        </wpg:grpSpPr>
                        <wps:wsp>
                          <wps:cNvPr id="304" name="Freeform 846"/>
                          <wps:cNvSpPr>
                            <a:spLocks/>
                          </wps:cNvSpPr>
                          <wps:spPr bwMode="auto">
                            <a:xfrm>
                              <a:off x="525" y="10587"/>
                              <a:ext cx="2" cy="1666"/>
                            </a:xfrm>
                            <a:custGeom>
                              <a:avLst/>
                              <a:gdLst>
                                <a:gd name="T0" fmla="+- 0 12252 10587"/>
                                <a:gd name="T1" fmla="*/ 12252 h 1666"/>
                                <a:gd name="T2" fmla="+- 0 10587 10587"/>
                                <a:gd name="T3" fmla="*/ 10587 h 166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666">
                                  <a:moveTo>
                                    <a:pt x="0" y="1665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5" name="Group 843"/>
                        <wpg:cNvGrpSpPr>
                          <a:grpSpLocks/>
                        </wpg:cNvGrpSpPr>
                        <wpg:grpSpPr bwMode="auto">
                          <a:xfrm>
                            <a:off x="11400" y="10587"/>
                            <a:ext cx="2" cy="1666"/>
                            <a:chOff x="11400" y="10587"/>
                            <a:chExt cx="2" cy="1666"/>
                          </a:xfrm>
                        </wpg:grpSpPr>
                        <wps:wsp>
                          <wps:cNvPr id="306" name="Freeform 844"/>
                          <wps:cNvSpPr>
                            <a:spLocks/>
                          </wps:cNvSpPr>
                          <wps:spPr bwMode="auto">
                            <a:xfrm>
                              <a:off x="11400" y="10587"/>
                              <a:ext cx="2" cy="1666"/>
                            </a:xfrm>
                            <a:custGeom>
                              <a:avLst/>
                              <a:gdLst>
                                <a:gd name="T0" fmla="+- 0 12252 10587"/>
                                <a:gd name="T1" fmla="*/ 12252 h 1666"/>
                                <a:gd name="T2" fmla="+- 0 10587 10587"/>
                                <a:gd name="T3" fmla="*/ 10587 h 166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666">
                                  <a:moveTo>
                                    <a:pt x="0" y="1665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7" name="Group 841"/>
                        <wpg:cNvGrpSpPr>
                          <a:grpSpLocks/>
                        </wpg:cNvGrpSpPr>
                        <wpg:grpSpPr bwMode="auto">
                          <a:xfrm>
                            <a:off x="515" y="12262"/>
                            <a:ext cx="10895" cy="2"/>
                            <a:chOff x="515" y="12262"/>
                            <a:chExt cx="10895" cy="2"/>
                          </a:xfrm>
                        </wpg:grpSpPr>
                        <wps:wsp>
                          <wps:cNvPr id="308" name="Freeform 842"/>
                          <wps:cNvSpPr>
                            <a:spLocks/>
                          </wps:cNvSpPr>
                          <wps:spPr bwMode="auto">
                            <a:xfrm>
                              <a:off x="515" y="12262"/>
                              <a:ext cx="10895" cy="2"/>
                            </a:xfrm>
                            <a:custGeom>
                              <a:avLst/>
                              <a:gdLst>
                                <a:gd name="T0" fmla="+- 0 515 515"/>
                                <a:gd name="T1" fmla="*/ T0 w 10895"/>
                                <a:gd name="T2" fmla="+- 0 11410 515"/>
                                <a:gd name="T3" fmla="*/ T2 w 1089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895">
                                  <a:moveTo>
                                    <a:pt x="0" y="0"/>
                                  </a:moveTo>
                                  <a:lnTo>
                                    <a:pt x="10895" y="0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9" name="Group 839"/>
                        <wpg:cNvGrpSpPr>
                          <a:grpSpLocks/>
                        </wpg:cNvGrpSpPr>
                        <wpg:grpSpPr bwMode="auto">
                          <a:xfrm>
                            <a:off x="525" y="12272"/>
                            <a:ext cx="2" cy="1666"/>
                            <a:chOff x="525" y="12272"/>
                            <a:chExt cx="2" cy="1666"/>
                          </a:xfrm>
                        </wpg:grpSpPr>
                        <wps:wsp>
                          <wps:cNvPr id="310" name="Freeform 840"/>
                          <wps:cNvSpPr>
                            <a:spLocks/>
                          </wps:cNvSpPr>
                          <wps:spPr bwMode="auto">
                            <a:xfrm>
                              <a:off x="525" y="12272"/>
                              <a:ext cx="2" cy="1666"/>
                            </a:xfrm>
                            <a:custGeom>
                              <a:avLst/>
                              <a:gdLst>
                                <a:gd name="T0" fmla="+- 0 13938 12272"/>
                                <a:gd name="T1" fmla="*/ 13938 h 1666"/>
                                <a:gd name="T2" fmla="+- 0 12272 12272"/>
                                <a:gd name="T3" fmla="*/ 12272 h 166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666">
                                  <a:moveTo>
                                    <a:pt x="0" y="1666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1" name="Group 837"/>
                        <wpg:cNvGrpSpPr>
                          <a:grpSpLocks/>
                        </wpg:cNvGrpSpPr>
                        <wpg:grpSpPr bwMode="auto">
                          <a:xfrm>
                            <a:off x="11400" y="12272"/>
                            <a:ext cx="2" cy="1666"/>
                            <a:chOff x="11400" y="12272"/>
                            <a:chExt cx="2" cy="1666"/>
                          </a:xfrm>
                        </wpg:grpSpPr>
                        <wps:wsp>
                          <wps:cNvPr id="312" name="Freeform 838"/>
                          <wps:cNvSpPr>
                            <a:spLocks/>
                          </wps:cNvSpPr>
                          <wps:spPr bwMode="auto">
                            <a:xfrm>
                              <a:off x="11400" y="12272"/>
                              <a:ext cx="2" cy="1666"/>
                            </a:xfrm>
                            <a:custGeom>
                              <a:avLst/>
                              <a:gdLst>
                                <a:gd name="T0" fmla="+- 0 13938 12272"/>
                                <a:gd name="T1" fmla="*/ 13938 h 1666"/>
                                <a:gd name="T2" fmla="+- 0 12272 12272"/>
                                <a:gd name="T3" fmla="*/ 12272 h 166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666">
                                  <a:moveTo>
                                    <a:pt x="0" y="1666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3" name="Group 835"/>
                        <wpg:cNvGrpSpPr>
                          <a:grpSpLocks/>
                        </wpg:cNvGrpSpPr>
                        <wpg:grpSpPr bwMode="auto">
                          <a:xfrm>
                            <a:off x="515" y="13948"/>
                            <a:ext cx="10895" cy="2"/>
                            <a:chOff x="515" y="13948"/>
                            <a:chExt cx="10895" cy="2"/>
                          </a:xfrm>
                        </wpg:grpSpPr>
                        <wps:wsp>
                          <wps:cNvPr id="314" name="Freeform 836"/>
                          <wps:cNvSpPr>
                            <a:spLocks/>
                          </wps:cNvSpPr>
                          <wps:spPr bwMode="auto">
                            <a:xfrm>
                              <a:off x="515" y="13948"/>
                              <a:ext cx="10895" cy="2"/>
                            </a:xfrm>
                            <a:custGeom>
                              <a:avLst/>
                              <a:gdLst>
                                <a:gd name="T0" fmla="+- 0 515 515"/>
                                <a:gd name="T1" fmla="*/ T0 w 10895"/>
                                <a:gd name="T2" fmla="+- 0 11410 515"/>
                                <a:gd name="T3" fmla="*/ T2 w 1089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895">
                                  <a:moveTo>
                                    <a:pt x="0" y="0"/>
                                  </a:moveTo>
                                  <a:lnTo>
                                    <a:pt x="10895" y="0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5" name="Group 833"/>
                        <wpg:cNvGrpSpPr>
                          <a:grpSpLocks/>
                        </wpg:cNvGrpSpPr>
                        <wpg:grpSpPr bwMode="auto">
                          <a:xfrm>
                            <a:off x="525" y="13958"/>
                            <a:ext cx="2" cy="1666"/>
                            <a:chOff x="525" y="13958"/>
                            <a:chExt cx="2" cy="1666"/>
                          </a:xfrm>
                        </wpg:grpSpPr>
                        <wps:wsp>
                          <wps:cNvPr id="316" name="Freeform 834"/>
                          <wps:cNvSpPr>
                            <a:spLocks/>
                          </wps:cNvSpPr>
                          <wps:spPr bwMode="auto">
                            <a:xfrm>
                              <a:off x="525" y="13958"/>
                              <a:ext cx="2" cy="1666"/>
                            </a:xfrm>
                            <a:custGeom>
                              <a:avLst/>
                              <a:gdLst>
                                <a:gd name="T0" fmla="+- 0 15623 13958"/>
                                <a:gd name="T1" fmla="*/ 15623 h 1666"/>
                                <a:gd name="T2" fmla="+- 0 13958 13958"/>
                                <a:gd name="T3" fmla="*/ 13958 h 166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666">
                                  <a:moveTo>
                                    <a:pt x="0" y="1665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7" name="Group 831"/>
                        <wpg:cNvGrpSpPr>
                          <a:grpSpLocks/>
                        </wpg:cNvGrpSpPr>
                        <wpg:grpSpPr bwMode="auto">
                          <a:xfrm>
                            <a:off x="11400" y="13958"/>
                            <a:ext cx="2" cy="1666"/>
                            <a:chOff x="11400" y="13958"/>
                            <a:chExt cx="2" cy="1666"/>
                          </a:xfrm>
                        </wpg:grpSpPr>
                        <wps:wsp>
                          <wps:cNvPr id="318" name="Freeform 832"/>
                          <wps:cNvSpPr>
                            <a:spLocks/>
                          </wps:cNvSpPr>
                          <wps:spPr bwMode="auto">
                            <a:xfrm>
                              <a:off x="11400" y="13958"/>
                              <a:ext cx="2" cy="1666"/>
                            </a:xfrm>
                            <a:custGeom>
                              <a:avLst/>
                              <a:gdLst>
                                <a:gd name="T0" fmla="+- 0 15623 13958"/>
                                <a:gd name="T1" fmla="*/ 15623 h 1666"/>
                                <a:gd name="T2" fmla="+- 0 13958 13958"/>
                                <a:gd name="T3" fmla="*/ 13958 h 166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666">
                                  <a:moveTo>
                                    <a:pt x="0" y="1665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9" name="Group 829"/>
                        <wpg:cNvGrpSpPr>
                          <a:grpSpLocks/>
                        </wpg:cNvGrpSpPr>
                        <wpg:grpSpPr bwMode="auto">
                          <a:xfrm>
                            <a:off x="515" y="15633"/>
                            <a:ext cx="10895" cy="2"/>
                            <a:chOff x="515" y="15633"/>
                            <a:chExt cx="10895" cy="2"/>
                          </a:xfrm>
                        </wpg:grpSpPr>
                        <wps:wsp>
                          <wps:cNvPr id="320" name="Freeform 830"/>
                          <wps:cNvSpPr>
                            <a:spLocks/>
                          </wps:cNvSpPr>
                          <wps:spPr bwMode="auto">
                            <a:xfrm>
                              <a:off x="515" y="15633"/>
                              <a:ext cx="10895" cy="2"/>
                            </a:xfrm>
                            <a:custGeom>
                              <a:avLst/>
                              <a:gdLst>
                                <a:gd name="T0" fmla="+- 0 515 515"/>
                                <a:gd name="T1" fmla="*/ T0 w 10895"/>
                                <a:gd name="T2" fmla="+- 0 11410 515"/>
                                <a:gd name="T3" fmla="*/ T2 w 1089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895">
                                  <a:moveTo>
                                    <a:pt x="0" y="0"/>
                                  </a:moveTo>
                                  <a:lnTo>
                                    <a:pt x="10895" y="0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1" name="Group 827"/>
                        <wpg:cNvGrpSpPr>
                          <a:grpSpLocks/>
                        </wpg:cNvGrpSpPr>
                        <wpg:grpSpPr bwMode="auto">
                          <a:xfrm>
                            <a:off x="515" y="2150"/>
                            <a:ext cx="10895" cy="2"/>
                            <a:chOff x="515" y="2150"/>
                            <a:chExt cx="10895" cy="2"/>
                          </a:xfrm>
                        </wpg:grpSpPr>
                        <wps:wsp>
                          <wps:cNvPr id="322" name="Freeform 828"/>
                          <wps:cNvSpPr>
                            <a:spLocks/>
                          </wps:cNvSpPr>
                          <wps:spPr bwMode="auto">
                            <a:xfrm>
                              <a:off x="515" y="2150"/>
                              <a:ext cx="10895" cy="2"/>
                            </a:xfrm>
                            <a:custGeom>
                              <a:avLst/>
                              <a:gdLst>
                                <a:gd name="T0" fmla="+- 0 515 515"/>
                                <a:gd name="T1" fmla="*/ T0 w 10895"/>
                                <a:gd name="T2" fmla="+- 0 11410 515"/>
                                <a:gd name="T3" fmla="*/ T2 w 1089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895">
                                  <a:moveTo>
                                    <a:pt x="0" y="0"/>
                                  </a:moveTo>
                                  <a:lnTo>
                                    <a:pt x="10895" y="0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3" name="Group 825"/>
                        <wpg:cNvGrpSpPr>
                          <a:grpSpLocks/>
                        </wpg:cNvGrpSpPr>
                        <wpg:grpSpPr bwMode="auto">
                          <a:xfrm>
                            <a:off x="525" y="2160"/>
                            <a:ext cx="2" cy="1666"/>
                            <a:chOff x="525" y="2160"/>
                            <a:chExt cx="2" cy="1666"/>
                          </a:xfrm>
                        </wpg:grpSpPr>
                        <wps:wsp>
                          <wps:cNvPr id="324" name="Freeform 826"/>
                          <wps:cNvSpPr>
                            <a:spLocks/>
                          </wps:cNvSpPr>
                          <wps:spPr bwMode="auto">
                            <a:xfrm>
                              <a:off x="525" y="2160"/>
                              <a:ext cx="2" cy="1666"/>
                            </a:xfrm>
                            <a:custGeom>
                              <a:avLst/>
                              <a:gdLst>
                                <a:gd name="T0" fmla="+- 0 3826 2160"/>
                                <a:gd name="T1" fmla="*/ 3826 h 1666"/>
                                <a:gd name="T2" fmla="+- 0 2160 2160"/>
                                <a:gd name="T3" fmla="*/ 2160 h 166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666">
                                  <a:moveTo>
                                    <a:pt x="0" y="1666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5" name="Group 823"/>
                        <wpg:cNvGrpSpPr>
                          <a:grpSpLocks/>
                        </wpg:cNvGrpSpPr>
                        <wpg:grpSpPr bwMode="auto">
                          <a:xfrm>
                            <a:off x="11400" y="2160"/>
                            <a:ext cx="2" cy="1666"/>
                            <a:chOff x="11400" y="2160"/>
                            <a:chExt cx="2" cy="1666"/>
                          </a:xfrm>
                        </wpg:grpSpPr>
                        <wps:wsp>
                          <wps:cNvPr id="326" name="Freeform 824"/>
                          <wps:cNvSpPr>
                            <a:spLocks/>
                          </wps:cNvSpPr>
                          <wps:spPr bwMode="auto">
                            <a:xfrm>
                              <a:off x="11400" y="2160"/>
                              <a:ext cx="2" cy="1666"/>
                            </a:xfrm>
                            <a:custGeom>
                              <a:avLst/>
                              <a:gdLst>
                                <a:gd name="T0" fmla="+- 0 3826 2160"/>
                                <a:gd name="T1" fmla="*/ 3826 h 1666"/>
                                <a:gd name="T2" fmla="+- 0 2160 2160"/>
                                <a:gd name="T3" fmla="*/ 2160 h 166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666">
                                  <a:moveTo>
                                    <a:pt x="0" y="1666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7" name="Group 821"/>
                        <wpg:cNvGrpSpPr>
                          <a:grpSpLocks/>
                        </wpg:cNvGrpSpPr>
                        <wpg:grpSpPr bwMode="auto">
                          <a:xfrm>
                            <a:off x="751" y="3244"/>
                            <a:ext cx="10404" cy="2"/>
                            <a:chOff x="751" y="3244"/>
                            <a:chExt cx="10404" cy="2"/>
                          </a:xfrm>
                        </wpg:grpSpPr>
                        <wps:wsp>
                          <wps:cNvPr id="328" name="Freeform 822"/>
                          <wps:cNvSpPr>
                            <a:spLocks/>
                          </wps:cNvSpPr>
                          <wps:spPr bwMode="auto">
                            <a:xfrm>
                              <a:off x="751" y="3244"/>
                              <a:ext cx="10404" cy="2"/>
                            </a:xfrm>
                            <a:custGeom>
                              <a:avLst/>
                              <a:gdLst>
                                <a:gd name="T0" fmla="+- 0 751 751"/>
                                <a:gd name="T1" fmla="*/ T0 w 10404"/>
                                <a:gd name="T2" fmla="+- 0 11155 751"/>
                                <a:gd name="T3" fmla="*/ T2 w 1040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04">
                                  <a:moveTo>
                                    <a:pt x="0" y="0"/>
                                  </a:moveTo>
                                  <a:lnTo>
                                    <a:pt x="10404" y="0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9" name="Group 819"/>
                        <wpg:cNvGrpSpPr>
                          <a:grpSpLocks/>
                        </wpg:cNvGrpSpPr>
                        <wpg:grpSpPr bwMode="auto">
                          <a:xfrm>
                            <a:off x="941" y="3085"/>
                            <a:ext cx="2" cy="318"/>
                            <a:chOff x="941" y="3085"/>
                            <a:chExt cx="2" cy="318"/>
                          </a:xfrm>
                        </wpg:grpSpPr>
                        <wps:wsp>
                          <wps:cNvPr id="330" name="Freeform 820"/>
                          <wps:cNvSpPr>
                            <a:spLocks/>
                          </wps:cNvSpPr>
                          <wps:spPr bwMode="auto">
                            <a:xfrm>
                              <a:off x="941" y="3085"/>
                              <a:ext cx="2" cy="318"/>
                            </a:xfrm>
                            <a:custGeom>
                              <a:avLst/>
                              <a:gdLst>
                                <a:gd name="T0" fmla="+- 0 3085 3085"/>
                                <a:gd name="T1" fmla="*/ 3085 h 318"/>
                                <a:gd name="T2" fmla="+- 0 3403 3085"/>
                                <a:gd name="T3" fmla="*/ 3403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1" name="Group 817"/>
                        <wpg:cNvGrpSpPr>
                          <a:grpSpLocks/>
                        </wpg:cNvGrpSpPr>
                        <wpg:grpSpPr bwMode="auto">
                          <a:xfrm>
                            <a:off x="1610" y="3085"/>
                            <a:ext cx="2" cy="318"/>
                            <a:chOff x="1610" y="3085"/>
                            <a:chExt cx="2" cy="318"/>
                          </a:xfrm>
                        </wpg:grpSpPr>
                        <wps:wsp>
                          <wps:cNvPr id="332" name="Freeform 818"/>
                          <wps:cNvSpPr>
                            <a:spLocks/>
                          </wps:cNvSpPr>
                          <wps:spPr bwMode="auto">
                            <a:xfrm>
                              <a:off x="1610" y="3085"/>
                              <a:ext cx="2" cy="318"/>
                            </a:xfrm>
                            <a:custGeom>
                              <a:avLst/>
                              <a:gdLst>
                                <a:gd name="T0" fmla="+- 0 3085 3085"/>
                                <a:gd name="T1" fmla="*/ 3085 h 318"/>
                                <a:gd name="T2" fmla="+- 0 3403 3085"/>
                                <a:gd name="T3" fmla="*/ 3403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3" name="Group 815"/>
                        <wpg:cNvGrpSpPr>
                          <a:grpSpLocks/>
                        </wpg:cNvGrpSpPr>
                        <wpg:grpSpPr bwMode="auto">
                          <a:xfrm>
                            <a:off x="2614" y="3085"/>
                            <a:ext cx="2" cy="318"/>
                            <a:chOff x="2614" y="3085"/>
                            <a:chExt cx="2" cy="318"/>
                          </a:xfrm>
                        </wpg:grpSpPr>
                        <wps:wsp>
                          <wps:cNvPr id="334" name="Freeform 816"/>
                          <wps:cNvSpPr>
                            <a:spLocks/>
                          </wps:cNvSpPr>
                          <wps:spPr bwMode="auto">
                            <a:xfrm>
                              <a:off x="2614" y="3085"/>
                              <a:ext cx="2" cy="318"/>
                            </a:xfrm>
                            <a:custGeom>
                              <a:avLst/>
                              <a:gdLst>
                                <a:gd name="T0" fmla="+- 0 3085 3085"/>
                                <a:gd name="T1" fmla="*/ 3085 h 318"/>
                                <a:gd name="T2" fmla="+- 0 3403 3085"/>
                                <a:gd name="T3" fmla="*/ 3403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5" name="Group 813"/>
                        <wpg:cNvGrpSpPr>
                          <a:grpSpLocks/>
                        </wpg:cNvGrpSpPr>
                        <wpg:grpSpPr bwMode="auto">
                          <a:xfrm>
                            <a:off x="3617" y="3085"/>
                            <a:ext cx="2" cy="318"/>
                            <a:chOff x="3617" y="3085"/>
                            <a:chExt cx="2" cy="318"/>
                          </a:xfrm>
                        </wpg:grpSpPr>
                        <wps:wsp>
                          <wps:cNvPr id="336" name="Freeform 814"/>
                          <wps:cNvSpPr>
                            <a:spLocks/>
                          </wps:cNvSpPr>
                          <wps:spPr bwMode="auto">
                            <a:xfrm>
                              <a:off x="3617" y="3085"/>
                              <a:ext cx="2" cy="318"/>
                            </a:xfrm>
                            <a:custGeom>
                              <a:avLst/>
                              <a:gdLst>
                                <a:gd name="T0" fmla="+- 0 3085 3085"/>
                                <a:gd name="T1" fmla="*/ 3085 h 318"/>
                                <a:gd name="T2" fmla="+- 0 3403 3085"/>
                                <a:gd name="T3" fmla="*/ 3403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7" name="Group 811"/>
                        <wpg:cNvGrpSpPr>
                          <a:grpSpLocks/>
                        </wpg:cNvGrpSpPr>
                        <wpg:grpSpPr bwMode="auto">
                          <a:xfrm>
                            <a:off x="4286" y="3085"/>
                            <a:ext cx="2" cy="318"/>
                            <a:chOff x="4286" y="3085"/>
                            <a:chExt cx="2" cy="318"/>
                          </a:xfrm>
                        </wpg:grpSpPr>
                        <wps:wsp>
                          <wps:cNvPr id="338" name="Freeform 812"/>
                          <wps:cNvSpPr>
                            <a:spLocks/>
                          </wps:cNvSpPr>
                          <wps:spPr bwMode="auto">
                            <a:xfrm>
                              <a:off x="4286" y="3085"/>
                              <a:ext cx="2" cy="318"/>
                            </a:xfrm>
                            <a:custGeom>
                              <a:avLst/>
                              <a:gdLst>
                                <a:gd name="T0" fmla="+- 0 3085 3085"/>
                                <a:gd name="T1" fmla="*/ 3085 h 318"/>
                                <a:gd name="T2" fmla="+- 0 3403 3085"/>
                                <a:gd name="T3" fmla="*/ 3403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9" name="Group 809"/>
                        <wpg:cNvGrpSpPr>
                          <a:grpSpLocks/>
                        </wpg:cNvGrpSpPr>
                        <wpg:grpSpPr bwMode="auto">
                          <a:xfrm>
                            <a:off x="5624" y="3085"/>
                            <a:ext cx="2" cy="318"/>
                            <a:chOff x="5624" y="3085"/>
                            <a:chExt cx="2" cy="318"/>
                          </a:xfrm>
                        </wpg:grpSpPr>
                        <wps:wsp>
                          <wps:cNvPr id="340" name="Freeform 810"/>
                          <wps:cNvSpPr>
                            <a:spLocks/>
                          </wps:cNvSpPr>
                          <wps:spPr bwMode="auto">
                            <a:xfrm>
                              <a:off x="5624" y="3085"/>
                              <a:ext cx="2" cy="318"/>
                            </a:xfrm>
                            <a:custGeom>
                              <a:avLst/>
                              <a:gdLst>
                                <a:gd name="T0" fmla="+- 0 3085 3085"/>
                                <a:gd name="T1" fmla="*/ 3085 h 318"/>
                                <a:gd name="T2" fmla="+- 0 3403 3085"/>
                                <a:gd name="T3" fmla="*/ 3403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1" name="Group 807"/>
                        <wpg:cNvGrpSpPr>
                          <a:grpSpLocks/>
                        </wpg:cNvGrpSpPr>
                        <wpg:grpSpPr bwMode="auto">
                          <a:xfrm>
                            <a:off x="6962" y="3085"/>
                            <a:ext cx="2" cy="318"/>
                            <a:chOff x="6962" y="3085"/>
                            <a:chExt cx="2" cy="318"/>
                          </a:xfrm>
                        </wpg:grpSpPr>
                        <wps:wsp>
                          <wps:cNvPr id="342" name="Freeform 808"/>
                          <wps:cNvSpPr>
                            <a:spLocks/>
                          </wps:cNvSpPr>
                          <wps:spPr bwMode="auto">
                            <a:xfrm>
                              <a:off x="6962" y="3085"/>
                              <a:ext cx="2" cy="318"/>
                            </a:xfrm>
                            <a:custGeom>
                              <a:avLst/>
                              <a:gdLst>
                                <a:gd name="T0" fmla="+- 0 3085 3085"/>
                                <a:gd name="T1" fmla="*/ 3085 h 318"/>
                                <a:gd name="T2" fmla="+- 0 3403 3085"/>
                                <a:gd name="T3" fmla="*/ 3403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3" name="Group 805"/>
                        <wpg:cNvGrpSpPr>
                          <a:grpSpLocks/>
                        </wpg:cNvGrpSpPr>
                        <wpg:grpSpPr bwMode="auto">
                          <a:xfrm>
                            <a:off x="8300" y="3085"/>
                            <a:ext cx="2" cy="318"/>
                            <a:chOff x="8300" y="3085"/>
                            <a:chExt cx="2" cy="318"/>
                          </a:xfrm>
                        </wpg:grpSpPr>
                        <wps:wsp>
                          <wps:cNvPr id="344" name="Freeform 806"/>
                          <wps:cNvSpPr>
                            <a:spLocks/>
                          </wps:cNvSpPr>
                          <wps:spPr bwMode="auto">
                            <a:xfrm>
                              <a:off x="8300" y="3085"/>
                              <a:ext cx="2" cy="318"/>
                            </a:xfrm>
                            <a:custGeom>
                              <a:avLst/>
                              <a:gdLst>
                                <a:gd name="T0" fmla="+- 0 3085 3085"/>
                                <a:gd name="T1" fmla="*/ 3085 h 318"/>
                                <a:gd name="T2" fmla="+- 0 3403 3085"/>
                                <a:gd name="T3" fmla="*/ 3403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5" name="Group 803"/>
                        <wpg:cNvGrpSpPr>
                          <a:grpSpLocks/>
                        </wpg:cNvGrpSpPr>
                        <wpg:grpSpPr bwMode="auto">
                          <a:xfrm>
                            <a:off x="9638" y="3085"/>
                            <a:ext cx="2" cy="318"/>
                            <a:chOff x="9638" y="3085"/>
                            <a:chExt cx="2" cy="318"/>
                          </a:xfrm>
                        </wpg:grpSpPr>
                        <wps:wsp>
                          <wps:cNvPr id="346" name="Freeform 804"/>
                          <wps:cNvSpPr>
                            <a:spLocks/>
                          </wps:cNvSpPr>
                          <wps:spPr bwMode="auto">
                            <a:xfrm>
                              <a:off x="9638" y="3085"/>
                              <a:ext cx="2" cy="318"/>
                            </a:xfrm>
                            <a:custGeom>
                              <a:avLst/>
                              <a:gdLst>
                                <a:gd name="T0" fmla="+- 0 3085 3085"/>
                                <a:gd name="T1" fmla="*/ 3085 h 318"/>
                                <a:gd name="T2" fmla="+- 0 3403 3085"/>
                                <a:gd name="T3" fmla="*/ 3403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7" name="Group 801"/>
                        <wpg:cNvGrpSpPr>
                          <a:grpSpLocks/>
                        </wpg:cNvGrpSpPr>
                        <wpg:grpSpPr bwMode="auto">
                          <a:xfrm>
                            <a:off x="10976" y="3085"/>
                            <a:ext cx="2" cy="318"/>
                            <a:chOff x="10976" y="3085"/>
                            <a:chExt cx="2" cy="318"/>
                          </a:xfrm>
                        </wpg:grpSpPr>
                        <wps:wsp>
                          <wps:cNvPr id="348" name="Freeform 802"/>
                          <wps:cNvSpPr>
                            <a:spLocks/>
                          </wps:cNvSpPr>
                          <wps:spPr bwMode="auto">
                            <a:xfrm>
                              <a:off x="10976" y="3085"/>
                              <a:ext cx="2" cy="318"/>
                            </a:xfrm>
                            <a:custGeom>
                              <a:avLst/>
                              <a:gdLst>
                                <a:gd name="T0" fmla="+- 0 3085 3085"/>
                                <a:gd name="T1" fmla="*/ 3085 h 318"/>
                                <a:gd name="T2" fmla="+- 0 3403 3085"/>
                                <a:gd name="T3" fmla="*/ 3403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9" name="Group 799"/>
                        <wpg:cNvGrpSpPr>
                          <a:grpSpLocks/>
                        </wpg:cNvGrpSpPr>
                        <wpg:grpSpPr bwMode="auto">
                          <a:xfrm>
                            <a:off x="10641" y="3085"/>
                            <a:ext cx="2" cy="318"/>
                            <a:chOff x="10641" y="3085"/>
                            <a:chExt cx="2" cy="318"/>
                          </a:xfrm>
                        </wpg:grpSpPr>
                        <wps:wsp>
                          <wps:cNvPr id="350" name="Freeform 800"/>
                          <wps:cNvSpPr>
                            <a:spLocks/>
                          </wps:cNvSpPr>
                          <wps:spPr bwMode="auto">
                            <a:xfrm>
                              <a:off x="10641" y="3085"/>
                              <a:ext cx="2" cy="318"/>
                            </a:xfrm>
                            <a:custGeom>
                              <a:avLst/>
                              <a:gdLst>
                                <a:gd name="T0" fmla="+- 0 3085 3085"/>
                                <a:gd name="T1" fmla="*/ 3085 h 318"/>
                                <a:gd name="T2" fmla="+- 0 3403 3085"/>
                                <a:gd name="T3" fmla="*/ 3403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1" name="Group 797"/>
                        <wpg:cNvGrpSpPr>
                          <a:grpSpLocks/>
                        </wpg:cNvGrpSpPr>
                        <wpg:grpSpPr bwMode="auto">
                          <a:xfrm>
                            <a:off x="9972" y="3085"/>
                            <a:ext cx="2" cy="318"/>
                            <a:chOff x="9972" y="3085"/>
                            <a:chExt cx="2" cy="318"/>
                          </a:xfrm>
                        </wpg:grpSpPr>
                        <wps:wsp>
                          <wps:cNvPr id="352" name="Freeform 798"/>
                          <wps:cNvSpPr>
                            <a:spLocks/>
                          </wps:cNvSpPr>
                          <wps:spPr bwMode="auto">
                            <a:xfrm>
                              <a:off x="9972" y="3085"/>
                              <a:ext cx="2" cy="318"/>
                            </a:xfrm>
                            <a:custGeom>
                              <a:avLst/>
                              <a:gdLst>
                                <a:gd name="T0" fmla="+- 0 3085 3085"/>
                                <a:gd name="T1" fmla="*/ 3085 h 318"/>
                                <a:gd name="T2" fmla="+- 0 3403 3085"/>
                                <a:gd name="T3" fmla="*/ 3403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3" name="Group 795"/>
                        <wpg:cNvGrpSpPr>
                          <a:grpSpLocks/>
                        </wpg:cNvGrpSpPr>
                        <wpg:grpSpPr bwMode="auto">
                          <a:xfrm>
                            <a:off x="9303" y="3085"/>
                            <a:ext cx="2" cy="318"/>
                            <a:chOff x="9303" y="3085"/>
                            <a:chExt cx="2" cy="318"/>
                          </a:xfrm>
                        </wpg:grpSpPr>
                        <wps:wsp>
                          <wps:cNvPr id="354" name="Freeform 796"/>
                          <wps:cNvSpPr>
                            <a:spLocks/>
                          </wps:cNvSpPr>
                          <wps:spPr bwMode="auto">
                            <a:xfrm>
                              <a:off x="9303" y="3085"/>
                              <a:ext cx="2" cy="318"/>
                            </a:xfrm>
                            <a:custGeom>
                              <a:avLst/>
                              <a:gdLst>
                                <a:gd name="T0" fmla="+- 0 3085 3085"/>
                                <a:gd name="T1" fmla="*/ 3085 h 318"/>
                                <a:gd name="T2" fmla="+- 0 3403 3085"/>
                                <a:gd name="T3" fmla="*/ 3403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5" name="Group 793"/>
                        <wpg:cNvGrpSpPr>
                          <a:grpSpLocks/>
                        </wpg:cNvGrpSpPr>
                        <wpg:grpSpPr bwMode="auto">
                          <a:xfrm>
                            <a:off x="8634" y="3085"/>
                            <a:ext cx="2" cy="318"/>
                            <a:chOff x="8634" y="3085"/>
                            <a:chExt cx="2" cy="318"/>
                          </a:xfrm>
                        </wpg:grpSpPr>
                        <wps:wsp>
                          <wps:cNvPr id="356" name="Freeform 794"/>
                          <wps:cNvSpPr>
                            <a:spLocks/>
                          </wps:cNvSpPr>
                          <wps:spPr bwMode="auto">
                            <a:xfrm>
                              <a:off x="8634" y="3085"/>
                              <a:ext cx="2" cy="318"/>
                            </a:xfrm>
                            <a:custGeom>
                              <a:avLst/>
                              <a:gdLst>
                                <a:gd name="T0" fmla="+- 0 3085 3085"/>
                                <a:gd name="T1" fmla="*/ 3085 h 318"/>
                                <a:gd name="T2" fmla="+- 0 3403 3085"/>
                                <a:gd name="T3" fmla="*/ 3403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7" name="Group 791"/>
                        <wpg:cNvGrpSpPr>
                          <a:grpSpLocks/>
                        </wpg:cNvGrpSpPr>
                        <wpg:grpSpPr bwMode="auto">
                          <a:xfrm>
                            <a:off x="7966" y="3085"/>
                            <a:ext cx="2" cy="318"/>
                            <a:chOff x="7966" y="3085"/>
                            <a:chExt cx="2" cy="318"/>
                          </a:xfrm>
                        </wpg:grpSpPr>
                        <wps:wsp>
                          <wps:cNvPr id="358" name="Freeform 792"/>
                          <wps:cNvSpPr>
                            <a:spLocks/>
                          </wps:cNvSpPr>
                          <wps:spPr bwMode="auto">
                            <a:xfrm>
                              <a:off x="7966" y="3085"/>
                              <a:ext cx="2" cy="318"/>
                            </a:xfrm>
                            <a:custGeom>
                              <a:avLst/>
                              <a:gdLst>
                                <a:gd name="T0" fmla="+- 0 3085 3085"/>
                                <a:gd name="T1" fmla="*/ 3085 h 318"/>
                                <a:gd name="T2" fmla="+- 0 3403 3085"/>
                                <a:gd name="T3" fmla="*/ 3403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9" name="Group 789"/>
                        <wpg:cNvGrpSpPr>
                          <a:grpSpLocks/>
                        </wpg:cNvGrpSpPr>
                        <wpg:grpSpPr bwMode="auto">
                          <a:xfrm>
                            <a:off x="7297" y="3085"/>
                            <a:ext cx="2" cy="318"/>
                            <a:chOff x="7297" y="3085"/>
                            <a:chExt cx="2" cy="318"/>
                          </a:xfrm>
                        </wpg:grpSpPr>
                        <wps:wsp>
                          <wps:cNvPr id="360" name="Freeform 790"/>
                          <wps:cNvSpPr>
                            <a:spLocks/>
                          </wps:cNvSpPr>
                          <wps:spPr bwMode="auto">
                            <a:xfrm>
                              <a:off x="7297" y="3085"/>
                              <a:ext cx="2" cy="318"/>
                            </a:xfrm>
                            <a:custGeom>
                              <a:avLst/>
                              <a:gdLst>
                                <a:gd name="T0" fmla="+- 0 3085 3085"/>
                                <a:gd name="T1" fmla="*/ 3085 h 318"/>
                                <a:gd name="T2" fmla="+- 0 3403 3085"/>
                                <a:gd name="T3" fmla="*/ 3403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1" name="Group 787"/>
                        <wpg:cNvGrpSpPr>
                          <a:grpSpLocks/>
                        </wpg:cNvGrpSpPr>
                        <wpg:grpSpPr bwMode="auto">
                          <a:xfrm>
                            <a:off x="6628" y="3085"/>
                            <a:ext cx="2" cy="318"/>
                            <a:chOff x="6628" y="3085"/>
                            <a:chExt cx="2" cy="318"/>
                          </a:xfrm>
                        </wpg:grpSpPr>
                        <wps:wsp>
                          <wps:cNvPr id="362" name="Freeform 788"/>
                          <wps:cNvSpPr>
                            <a:spLocks/>
                          </wps:cNvSpPr>
                          <wps:spPr bwMode="auto">
                            <a:xfrm>
                              <a:off x="6628" y="3085"/>
                              <a:ext cx="2" cy="318"/>
                            </a:xfrm>
                            <a:custGeom>
                              <a:avLst/>
                              <a:gdLst>
                                <a:gd name="T0" fmla="+- 0 3085 3085"/>
                                <a:gd name="T1" fmla="*/ 3085 h 318"/>
                                <a:gd name="T2" fmla="+- 0 3403 3085"/>
                                <a:gd name="T3" fmla="*/ 3403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3" name="Group 785"/>
                        <wpg:cNvGrpSpPr>
                          <a:grpSpLocks/>
                        </wpg:cNvGrpSpPr>
                        <wpg:grpSpPr bwMode="auto">
                          <a:xfrm>
                            <a:off x="5959" y="3085"/>
                            <a:ext cx="2" cy="318"/>
                            <a:chOff x="5959" y="3085"/>
                            <a:chExt cx="2" cy="318"/>
                          </a:xfrm>
                        </wpg:grpSpPr>
                        <wps:wsp>
                          <wps:cNvPr id="364" name="Freeform 786"/>
                          <wps:cNvSpPr>
                            <a:spLocks/>
                          </wps:cNvSpPr>
                          <wps:spPr bwMode="auto">
                            <a:xfrm>
                              <a:off x="5959" y="3085"/>
                              <a:ext cx="2" cy="318"/>
                            </a:xfrm>
                            <a:custGeom>
                              <a:avLst/>
                              <a:gdLst>
                                <a:gd name="T0" fmla="+- 0 3085 3085"/>
                                <a:gd name="T1" fmla="*/ 3085 h 318"/>
                                <a:gd name="T2" fmla="+- 0 3403 3085"/>
                                <a:gd name="T3" fmla="*/ 3403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5" name="Group 783"/>
                        <wpg:cNvGrpSpPr>
                          <a:grpSpLocks/>
                        </wpg:cNvGrpSpPr>
                        <wpg:grpSpPr bwMode="auto">
                          <a:xfrm>
                            <a:off x="5290" y="3085"/>
                            <a:ext cx="2" cy="318"/>
                            <a:chOff x="5290" y="3085"/>
                            <a:chExt cx="2" cy="318"/>
                          </a:xfrm>
                        </wpg:grpSpPr>
                        <wps:wsp>
                          <wps:cNvPr id="366" name="Freeform 784"/>
                          <wps:cNvSpPr>
                            <a:spLocks/>
                          </wps:cNvSpPr>
                          <wps:spPr bwMode="auto">
                            <a:xfrm>
                              <a:off x="5290" y="3085"/>
                              <a:ext cx="2" cy="318"/>
                            </a:xfrm>
                            <a:custGeom>
                              <a:avLst/>
                              <a:gdLst>
                                <a:gd name="T0" fmla="+- 0 3085 3085"/>
                                <a:gd name="T1" fmla="*/ 3085 h 318"/>
                                <a:gd name="T2" fmla="+- 0 3403 3085"/>
                                <a:gd name="T3" fmla="*/ 3403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7" name="Group 781"/>
                        <wpg:cNvGrpSpPr>
                          <a:grpSpLocks/>
                        </wpg:cNvGrpSpPr>
                        <wpg:grpSpPr bwMode="auto">
                          <a:xfrm>
                            <a:off x="4621" y="3085"/>
                            <a:ext cx="2" cy="318"/>
                            <a:chOff x="4621" y="3085"/>
                            <a:chExt cx="2" cy="318"/>
                          </a:xfrm>
                        </wpg:grpSpPr>
                        <wps:wsp>
                          <wps:cNvPr id="368" name="Freeform 782"/>
                          <wps:cNvSpPr>
                            <a:spLocks/>
                          </wps:cNvSpPr>
                          <wps:spPr bwMode="auto">
                            <a:xfrm>
                              <a:off x="4621" y="3085"/>
                              <a:ext cx="2" cy="318"/>
                            </a:xfrm>
                            <a:custGeom>
                              <a:avLst/>
                              <a:gdLst>
                                <a:gd name="T0" fmla="+- 0 3085 3085"/>
                                <a:gd name="T1" fmla="*/ 3085 h 318"/>
                                <a:gd name="T2" fmla="+- 0 3403 3085"/>
                                <a:gd name="T3" fmla="*/ 3403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9" name="Group 779"/>
                        <wpg:cNvGrpSpPr>
                          <a:grpSpLocks/>
                        </wpg:cNvGrpSpPr>
                        <wpg:grpSpPr bwMode="auto">
                          <a:xfrm>
                            <a:off x="7631" y="3085"/>
                            <a:ext cx="2" cy="318"/>
                            <a:chOff x="7631" y="3085"/>
                            <a:chExt cx="2" cy="318"/>
                          </a:xfrm>
                        </wpg:grpSpPr>
                        <wps:wsp>
                          <wps:cNvPr id="370" name="Freeform 780"/>
                          <wps:cNvSpPr>
                            <a:spLocks/>
                          </wps:cNvSpPr>
                          <wps:spPr bwMode="auto">
                            <a:xfrm>
                              <a:off x="7631" y="3085"/>
                              <a:ext cx="2" cy="318"/>
                            </a:xfrm>
                            <a:custGeom>
                              <a:avLst/>
                              <a:gdLst>
                                <a:gd name="T0" fmla="+- 0 3085 3085"/>
                                <a:gd name="T1" fmla="*/ 3085 h 318"/>
                                <a:gd name="T2" fmla="+- 0 3403 3085"/>
                                <a:gd name="T3" fmla="*/ 3403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1" name="Group 777"/>
                        <wpg:cNvGrpSpPr>
                          <a:grpSpLocks/>
                        </wpg:cNvGrpSpPr>
                        <wpg:grpSpPr bwMode="auto">
                          <a:xfrm>
                            <a:off x="4955" y="3085"/>
                            <a:ext cx="2" cy="318"/>
                            <a:chOff x="4955" y="3085"/>
                            <a:chExt cx="2" cy="318"/>
                          </a:xfrm>
                        </wpg:grpSpPr>
                        <wps:wsp>
                          <wps:cNvPr id="372" name="Freeform 778"/>
                          <wps:cNvSpPr>
                            <a:spLocks/>
                          </wps:cNvSpPr>
                          <wps:spPr bwMode="auto">
                            <a:xfrm>
                              <a:off x="4955" y="3085"/>
                              <a:ext cx="2" cy="318"/>
                            </a:xfrm>
                            <a:custGeom>
                              <a:avLst/>
                              <a:gdLst>
                                <a:gd name="T0" fmla="+- 0 3085 3085"/>
                                <a:gd name="T1" fmla="*/ 3085 h 318"/>
                                <a:gd name="T2" fmla="+- 0 3403 3085"/>
                                <a:gd name="T3" fmla="*/ 3403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3" name="Group 775"/>
                        <wpg:cNvGrpSpPr>
                          <a:grpSpLocks/>
                        </wpg:cNvGrpSpPr>
                        <wpg:grpSpPr bwMode="auto">
                          <a:xfrm>
                            <a:off x="6293" y="3085"/>
                            <a:ext cx="2" cy="318"/>
                            <a:chOff x="6293" y="3085"/>
                            <a:chExt cx="2" cy="318"/>
                          </a:xfrm>
                        </wpg:grpSpPr>
                        <wps:wsp>
                          <wps:cNvPr id="374" name="Freeform 776"/>
                          <wps:cNvSpPr>
                            <a:spLocks/>
                          </wps:cNvSpPr>
                          <wps:spPr bwMode="auto">
                            <a:xfrm>
                              <a:off x="6293" y="3085"/>
                              <a:ext cx="2" cy="318"/>
                            </a:xfrm>
                            <a:custGeom>
                              <a:avLst/>
                              <a:gdLst>
                                <a:gd name="T0" fmla="+- 0 3085 3085"/>
                                <a:gd name="T1" fmla="*/ 3085 h 318"/>
                                <a:gd name="T2" fmla="+- 0 3403 3085"/>
                                <a:gd name="T3" fmla="*/ 3403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5" name="Group 773"/>
                        <wpg:cNvGrpSpPr>
                          <a:grpSpLocks/>
                        </wpg:cNvGrpSpPr>
                        <wpg:grpSpPr bwMode="auto">
                          <a:xfrm>
                            <a:off x="3952" y="3085"/>
                            <a:ext cx="2" cy="318"/>
                            <a:chOff x="3952" y="3085"/>
                            <a:chExt cx="2" cy="318"/>
                          </a:xfrm>
                        </wpg:grpSpPr>
                        <wps:wsp>
                          <wps:cNvPr id="376" name="Freeform 774"/>
                          <wps:cNvSpPr>
                            <a:spLocks/>
                          </wps:cNvSpPr>
                          <wps:spPr bwMode="auto">
                            <a:xfrm>
                              <a:off x="3952" y="3085"/>
                              <a:ext cx="2" cy="318"/>
                            </a:xfrm>
                            <a:custGeom>
                              <a:avLst/>
                              <a:gdLst>
                                <a:gd name="T0" fmla="+- 0 3085 3085"/>
                                <a:gd name="T1" fmla="*/ 3085 h 318"/>
                                <a:gd name="T2" fmla="+- 0 3403 3085"/>
                                <a:gd name="T3" fmla="*/ 3403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7" name="Group 771"/>
                        <wpg:cNvGrpSpPr>
                          <a:grpSpLocks/>
                        </wpg:cNvGrpSpPr>
                        <wpg:grpSpPr bwMode="auto">
                          <a:xfrm>
                            <a:off x="3283" y="3085"/>
                            <a:ext cx="2" cy="318"/>
                            <a:chOff x="3283" y="3085"/>
                            <a:chExt cx="2" cy="318"/>
                          </a:xfrm>
                        </wpg:grpSpPr>
                        <wps:wsp>
                          <wps:cNvPr id="378" name="Freeform 772"/>
                          <wps:cNvSpPr>
                            <a:spLocks/>
                          </wps:cNvSpPr>
                          <wps:spPr bwMode="auto">
                            <a:xfrm>
                              <a:off x="3283" y="3085"/>
                              <a:ext cx="2" cy="318"/>
                            </a:xfrm>
                            <a:custGeom>
                              <a:avLst/>
                              <a:gdLst>
                                <a:gd name="T0" fmla="+- 0 3085 3085"/>
                                <a:gd name="T1" fmla="*/ 3085 h 318"/>
                                <a:gd name="T2" fmla="+- 0 3403 3085"/>
                                <a:gd name="T3" fmla="*/ 3403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9" name="Group 769"/>
                        <wpg:cNvGrpSpPr>
                          <a:grpSpLocks/>
                        </wpg:cNvGrpSpPr>
                        <wpg:grpSpPr bwMode="auto">
                          <a:xfrm>
                            <a:off x="2948" y="3085"/>
                            <a:ext cx="2" cy="318"/>
                            <a:chOff x="2948" y="3085"/>
                            <a:chExt cx="2" cy="318"/>
                          </a:xfrm>
                        </wpg:grpSpPr>
                        <wps:wsp>
                          <wps:cNvPr id="380" name="Freeform 770"/>
                          <wps:cNvSpPr>
                            <a:spLocks/>
                          </wps:cNvSpPr>
                          <wps:spPr bwMode="auto">
                            <a:xfrm>
                              <a:off x="2948" y="3085"/>
                              <a:ext cx="2" cy="318"/>
                            </a:xfrm>
                            <a:custGeom>
                              <a:avLst/>
                              <a:gdLst>
                                <a:gd name="T0" fmla="+- 0 3085 3085"/>
                                <a:gd name="T1" fmla="*/ 3085 h 318"/>
                                <a:gd name="T2" fmla="+- 0 3403 3085"/>
                                <a:gd name="T3" fmla="*/ 3403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1" name="Group 767"/>
                        <wpg:cNvGrpSpPr>
                          <a:grpSpLocks/>
                        </wpg:cNvGrpSpPr>
                        <wpg:grpSpPr bwMode="auto">
                          <a:xfrm>
                            <a:off x="2279" y="3085"/>
                            <a:ext cx="2" cy="318"/>
                            <a:chOff x="2279" y="3085"/>
                            <a:chExt cx="2" cy="318"/>
                          </a:xfrm>
                        </wpg:grpSpPr>
                        <wps:wsp>
                          <wps:cNvPr id="382" name="Freeform 768"/>
                          <wps:cNvSpPr>
                            <a:spLocks/>
                          </wps:cNvSpPr>
                          <wps:spPr bwMode="auto">
                            <a:xfrm>
                              <a:off x="2279" y="3085"/>
                              <a:ext cx="2" cy="318"/>
                            </a:xfrm>
                            <a:custGeom>
                              <a:avLst/>
                              <a:gdLst>
                                <a:gd name="T0" fmla="+- 0 3085 3085"/>
                                <a:gd name="T1" fmla="*/ 3085 h 318"/>
                                <a:gd name="T2" fmla="+- 0 3403 3085"/>
                                <a:gd name="T3" fmla="*/ 3403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3" name="Group 765"/>
                        <wpg:cNvGrpSpPr>
                          <a:grpSpLocks/>
                        </wpg:cNvGrpSpPr>
                        <wpg:grpSpPr bwMode="auto">
                          <a:xfrm>
                            <a:off x="1945" y="3085"/>
                            <a:ext cx="2" cy="318"/>
                            <a:chOff x="1945" y="3085"/>
                            <a:chExt cx="2" cy="318"/>
                          </a:xfrm>
                        </wpg:grpSpPr>
                        <wps:wsp>
                          <wps:cNvPr id="384" name="Freeform 766"/>
                          <wps:cNvSpPr>
                            <a:spLocks/>
                          </wps:cNvSpPr>
                          <wps:spPr bwMode="auto">
                            <a:xfrm>
                              <a:off x="1945" y="3085"/>
                              <a:ext cx="2" cy="318"/>
                            </a:xfrm>
                            <a:custGeom>
                              <a:avLst/>
                              <a:gdLst>
                                <a:gd name="T0" fmla="+- 0 3085 3085"/>
                                <a:gd name="T1" fmla="*/ 3085 h 318"/>
                                <a:gd name="T2" fmla="+- 0 3403 3085"/>
                                <a:gd name="T3" fmla="*/ 3403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5" name="Group 763"/>
                        <wpg:cNvGrpSpPr>
                          <a:grpSpLocks/>
                        </wpg:cNvGrpSpPr>
                        <wpg:grpSpPr bwMode="auto">
                          <a:xfrm>
                            <a:off x="1276" y="3085"/>
                            <a:ext cx="2" cy="318"/>
                            <a:chOff x="1276" y="3085"/>
                            <a:chExt cx="2" cy="318"/>
                          </a:xfrm>
                        </wpg:grpSpPr>
                        <wps:wsp>
                          <wps:cNvPr id="386" name="Freeform 764"/>
                          <wps:cNvSpPr>
                            <a:spLocks/>
                          </wps:cNvSpPr>
                          <wps:spPr bwMode="auto">
                            <a:xfrm>
                              <a:off x="1276" y="3085"/>
                              <a:ext cx="2" cy="318"/>
                            </a:xfrm>
                            <a:custGeom>
                              <a:avLst/>
                              <a:gdLst>
                                <a:gd name="T0" fmla="+- 0 3085 3085"/>
                                <a:gd name="T1" fmla="*/ 3085 h 318"/>
                                <a:gd name="T2" fmla="+- 0 3403 3085"/>
                                <a:gd name="T3" fmla="*/ 3403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7" name="Group 761"/>
                        <wpg:cNvGrpSpPr>
                          <a:grpSpLocks/>
                        </wpg:cNvGrpSpPr>
                        <wpg:grpSpPr bwMode="auto">
                          <a:xfrm>
                            <a:off x="10307" y="3085"/>
                            <a:ext cx="2" cy="318"/>
                            <a:chOff x="10307" y="3085"/>
                            <a:chExt cx="2" cy="318"/>
                          </a:xfrm>
                        </wpg:grpSpPr>
                        <wps:wsp>
                          <wps:cNvPr id="388" name="Freeform 762"/>
                          <wps:cNvSpPr>
                            <a:spLocks/>
                          </wps:cNvSpPr>
                          <wps:spPr bwMode="auto">
                            <a:xfrm>
                              <a:off x="10307" y="3085"/>
                              <a:ext cx="2" cy="318"/>
                            </a:xfrm>
                            <a:custGeom>
                              <a:avLst/>
                              <a:gdLst>
                                <a:gd name="T0" fmla="+- 0 3085 3085"/>
                                <a:gd name="T1" fmla="*/ 3085 h 318"/>
                                <a:gd name="T2" fmla="+- 0 3403 3085"/>
                                <a:gd name="T3" fmla="*/ 3403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9" name="Group 759"/>
                        <wpg:cNvGrpSpPr>
                          <a:grpSpLocks/>
                        </wpg:cNvGrpSpPr>
                        <wpg:grpSpPr bwMode="auto">
                          <a:xfrm>
                            <a:off x="8969" y="3085"/>
                            <a:ext cx="2" cy="318"/>
                            <a:chOff x="8969" y="3085"/>
                            <a:chExt cx="2" cy="318"/>
                          </a:xfrm>
                        </wpg:grpSpPr>
                        <wps:wsp>
                          <wps:cNvPr id="390" name="Freeform 760"/>
                          <wps:cNvSpPr>
                            <a:spLocks/>
                          </wps:cNvSpPr>
                          <wps:spPr bwMode="auto">
                            <a:xfrm>
                              <a:off x="8969" y="3085"/>
                              <a:ext cx="2" cy="318"/>
                            </a:xfrm>
                            <a:custGeom>
                              <a:avLst/>
                              <a:gdLst>
                                <a:gd name="T0" fmla="+- 0 3085 3085"/>
                                <a:gd name="T1" fmla="*/ 3085 h 318"/>
                                <a:gd name="T2" fmla="+- 0 3403 3085"/>
                                <a:gd name="T3" fmla="*/ 3403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1" name="Group 757"/>
                        <wpg:cNvGrpSpPr>
                          <a:grpSpLocks/>
                        </wpg:cNvGrpSpPr>
                        <wpg:grpSpPr bwMode="auto">
                          <a:xfrm>
                            <a:off x="751" y="4926"/>
                            <a:ext cx="10404" cy="2"/>
                            <a:chOff x="751" y="4926"/>
                            <a:chExt cx="10404" cy="2"/>
                          </a:xfrm>
                        </wpg:grpSpPr>
                        <wps:wsp>
                          <wps:cNvPr id="392" name="Freeform 758"/>
                          <wps:cNvSpPr>
                            <a:spLocks/>
                          </wps:cNvSpPr>
                          <wps:spPr bwMode="auto">
                            <a:xfrm>
                              <a:off x="751" y="4926"/>
                              <a:ext cx="10404" cy="2"/>
                            </a:xfrm>
                            <a:custGeom>
                              <a:avLst/>
                              <a:gdLst>
                                <a:gd name="T0" fmla="+- 0 751 751"/>
                                <a:gd name="T1" fmla="*/ T0 w 10404"/>
                                <a:gd name="T2" fmla="+- 0 11155 751"/>
                                <a:gd name="T3" fmla="*/ T2 w 1040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04">
                                  <a:moveTo>
                                    <a:pt x="0" y="0"/>
                                  </a:moveTo>
                                  <a:lnTo>
                                    <a:pt x="10404" y="0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3" name="Group 755"/>
                        <wpg:cNvGrpSpPr>
                          <a:grpSpLocks/>
                        </wpg:cNvGrpSpPr>
                        <wpg:grpSpPr bwMode="auto">
                          <a:xfrm>
                            <a:off x="941" y="4767"/>
                            <a:ext cx="2" cy="318"/>
                            <a:chOff x="941" y="4767"/>
                            <a:chExt cx="2" cy="318"/>
                          </a:xfrm>
                        </wpg:grpSpPr>
                        <wps:wsp>
                          <wps:cNvPr id="394" name="Freeform 756"/>
                          <wps:cNvSpPr>
                            <a:spLocks/>
                          </wps:cNvSpPr>
                          <wps:spPr bwMode="auto">
                            <a:xfrm>
                              <a:off x="941" y="4767"/>
                              <a:ext cx="2" cy="318"/>
                            </a:xfrm>
                            <a:custGeom>
                              <a:avLst/>
                              <a:gdLst>
                                <a:gd name="T0" fmla="+- 0 4767 4767"/>
                                <a:gd name="T1" fmla="*/ 4767 h 318"/>
                                <a:gd name="T2" fmla="+- 0 5085 4767"/>
                                <a:gd name="T3" fmla="*/ 5085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5" name="Group 753"/>
                        <wpg:cNvGrpSpPr>
                          <a:grpSpLocks/>
                        </wpg:cNvGrpSpPr>
                        <wpg:grpSpPr bwMode="auto">
                          <a:xfrm>
                            <a:off x="1610" y="4767"/>
                            <a:ext cx="2" cy="318"/>
                            <a:chOff x="1610" y="4767"/>
                            <a:chExt cx="2" cy="318"/>
                          </a:xfrm>
                        </wpg:grpSpPr>
                        <wps:wsp>
                          <wps:cNvPr id="396" name="Freeform 754"/>
                          <wps:cNvSpPr>
                            <a:spLocks/>
                          </wps:cNvSpPr>
                          <wps:spPr bwMode="auto">
                            <a:xfrm>
                              <a:off x="1610" y="4767"/>
                              <a:ext cx="2" cy="318"/>
                            </a:xfrm>
                            <a:custGeom>
                              <a:avLst/>
                              <a:gdLst>
                                <a:gd name="T0" fmla="+- 0 4767 4767"/>
                                <a:gd name="T1" fmla="*/ 4767 h 318"/>
                                <a:gd name="T2" fmla="+- 0 5085 4767"/>
                                <a:gd name="T3" fmla="*/ 5085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7" name="Group 751"/>
                        <wpg:cNvGrpSpPr>
                          <a:grpSpLocks/>
                        </wpg:cNvGrpSpPr>
                        <wpg:grpSpPr bwMode="auto">
                          <a:xfrm>
                            <a:off x="2614" y="4767"/>
                            <a:ext cx="2" cy="318"/>
                            <a:chOff x="2614" y="4767"/>
                            <a:chExt cx="2" cy="318"/>
                          </a:xfrm>
                        </wpg:grpSpPr>
                        <wps:wsp>
                          <wps:cNvPr id="398" name="Freeform 752"/>
                          <wps:cNvSpPr>
                            <a:spLocks/>
                          </wps:cNvSpPr>
                          <wps:spPr bwMode="auto">
                            <a:xfrm>
                              <a:off x="2614" y="4767"/>
                              <a:ext cx="2" cy="318"/>
                            </a:xfrm>
                            <a:custGeom>
                              <a:avLst/>
                              <a:gdLst>
                                <a:gd name="T0" fmla="+- 0 4767 4767"/>
                                <a:gd name="T1" fmla="*/ 4767 h 318"/>
                                <a:gd name="T2" fmla="+- 0 5085 4767"/>
                                <a:gd name="T3" fmla="*/ 5085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9" name="Group 749"/>
                        <wpg:cNvGrpSpPr>
                          <a:grpSpLocks/>
                        </wpg:cNvGrpSpPr>
                        <wpg:grpSpPr bwMode="auto">
                          <a:xfrm>
                            <a:off x="3617" y="4767"/>
                            <a:ext cx="2" cy="318"/>
                            <a:chOff x="3617" y="4767"/>
                            <a:chExt cx="2" cy="318"/>
                          </a:xfrm>
                        </wpg:grpSpPr>
                        <wps:wsp>
                          <wps:cNvPr id="400" name="Freeform 750"/>
                          <wps:cNvSpPr>
                            <a:spLocks/>
                          </wps:cNvSpPr>
                          <wps:spPr bwMode="auto">
                            <a:xfrm>
                              <a:off x="3617" y="4767"/>
                              <a:ext cx="2" cy="318"/>
                            </a:xfrm>
                            <a:custGeom>
                              <a:avLst/>
                              <a:gdLst>
                                <a:gd name="T0" fmla="+- 0 4767 4767"/>
                                <a:gd name="T1" fmla="*/ 4767 h 318"/>
                                <a:gd name="T2" fmla="+- 0 5085 4767"/>
                                <a:gd name="T3" fmla="*/ 5085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1" name="Group 747"/>
                        <wpg:cNvGrpSpPr>
                          <a:grpSpLocks/>
                        </wpg:cNvGrpSpPr>
                        <wpg:grpSpPr bwMode="auto">
                          <a:xfrm>
                            <a:off x="4286" y="4767"/>
                            <a:ext cx="2" cy="318"/>
                            <a:chOff x="4286" y="4767"/>
                            <a:chExt cx="2" cy="318"/>
                          </a:xfrm>
                        </wpg:grpSpPr>
                        <wps:wsp>
                          <wps:cNvPr id="402" name="Freeform 748"/>
                          <wps:cNvSpPr>
                            <a:spLocks/>
                          </wps:cNvSpPr>
                          <wps:spPr bwMode="auto">
                            <a:xfrm>
                              <a:off x="4286" y="4767"/>
                              <a:ext cx="2" cy="318"/>
                            </a:xfrm>
                            <a:custGeom>
                              <a:avLst/>
                              <a:gdLst>
                                <a:gd name="T0" fmla="+- 0 4767 4767"/>
                                <a:gd name="T1" fmla="*/ 4767 h 318"/>
                                <a:gd name="T2" fmla="+- 0 5085 4767"/>
                                <a:gd name="T3" fmla="*/ 5085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3" name="Group 745"/>
                        <wpg:cNvGrpSpPr>
                          <a:grpSpLocks/>
                        </wpg:cNvGrpSpPr>
                        <wpg:grpSpPr bwMode="auto">
                          <a:xfrm>
                            <a:off x="5624" y="4767"/>
                            <a:ext cx="2" cy="318"/>
                            <a:chOff x="5624" y="4767"/>
                            <a:chExt cx="2" cy="318"/>
                          </a:xfrm>
                        </wpg:grpSpPr>
                        <wps:wsp>
                          <wps:cNvPr id="404" name="Freeform 746"/>
                          <wps:cNvSpPr>
                            <a:spLocks/>
                          </wps:cNvSpPr>
                          <wps:spPr bwMode="auto">
                            <a:xfrm>
                              <a:off x="5624" y="4767"/>
                              <a:ext cx="2" cy="318"/>
                            </a:xfrm>
                            <a:custGeom>
                              <a:avLst/>
                              <a:gdLst>
                                <a:gd name="T0" fmla="+- 0 4767 4767"/>
                                <a:gd name="T1" fmla="*/ 4767 h 318"/>
                                <a:gd name="T2" fmla="+- 0 5085 4767"/>
                                <a:gd name="T3" fmla="*/ 5085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5" name="Group 743"/>
                        <wpg:cNvGrpSpPr>
                          <a:grpSpLocks/>
                        </wpg:cNvGrpSpPr>
                        <wpg:grpSpPr bwMode="auto">
                          <a:xfrm>
                            <a:off x="6962" y="4767"/>
                            <a:ext cx="2" cy="318"/>
                            <a:chOff x="6962" y="4767"/>
                            <a:chExt cx="2" cy="318"/>
                          </a:xfrm>
                        </wpg:grpSpPr>
                        <wps:wsp>
                          <wps:cNvPr id="406" name="Freeform 744"/>
                          <wps:cNvSpPr>
                            <a:spLocks/>
                          </wps:cNvSpPr>
                          <wps:spPr bwMode="auto">
                            <a:xfrm>
                              <a:off x="6962" y="4767"/>
                              <a:ext cx="2" cy="318"/>
                            </a:xfrm>
                            <a:custGeom>
                              <a:avLst/>
                              <a:gdLst>
                                <a:gd name="T0" fmla="+- 0 4767 4767"/>
                                <a:gd name="T1" fmla="*/ 4767 h 318"/>
                                <a:gd name="T2" fmla="+- 0 5085 4767"/>
                                <a:gd name="T3" fmla="*/ 5085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7" name="Group 741"/>
                        <wpg:cNvGrpSpPr>
                          <a:grpSpLocks/>
                        </wpg:cNvGrpSpPr>
                        <wpg:grpSpPr bwMode="auto">
                          <a:xfrm>
                            <a:off x="8300" y="4767"/>
                            <a:ext cx="2" cy="318"/>
                            <a:chOff x="8300" y="4767"/>
                            <a:chExt cx="2" cy="318"/>
                          </a:xfrm>
                        </wpg:grpSpPr>
                        <wps:wsp>
                          <wps:cNvPr id="408" name="Freeform 742"/>
                          <wps:cNvSpPr>
                            <a:spLocks/>
                          </wps:cNvSpPr>
                          <wps:spPr bwMode="auto">
                            <a:xfrm>
                              <a:off x="8300" y="4767"/>
                              <a:ext cx="2" cy="318"/>
                            </a:xfrm>
                            <a:custGeom>
                              <a:avLst/>
                              <a:gdLst>
                                <a:gd name="T0" fmla="+- 0 4767 4767"/>
                                <a:gd name="T1" fmla="*/ 4767 h 318"/>
                                <a:gd name="T2" fmla="+- 0 5085 4767"/>
                                <a:gd name="T3" fmla="*/ 5085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9" name="Group 739"/>
                        <wpg:cNvGrpSpPr>
                          <a:grpSpLocks/>
                        </wpg:cNvGrpSpPr>
                        <wpg:grpSpPr bwMode="auto">
                          <a:xfrm>
                            <a:off x="9638" y="4767"/>
                            <a:ext cx="2" cy="318"/>
                            <a:chOff x="9638" y="4767"/>
                            <a:chExt cx="2" cy="318"/>
                          </a:xfrm>
                        </wpg:grpSpPr>
                        <wps:wsp>
                          <wps:cNvPr id="410" name="Freeform 740"/>
                          <wps:cNvSpPr>
                            <a:spLocks/>
                          </wps:cNvSpPr>
                          <wps:spPr bwMode="auto">
                            <a:xfrm>
                              <a:off x="9638" y="4767"/>
                              <a:ext cx="2" cy="318"/>
                            </a:xfrm>
                            <a:custGeom>
                              <a:avLst/>
                              <a:gdLst>
                                <a:gd name="T0" fmla="+- 0 4767 4767"/>
                                <a:gd name="T1" fmla="*/ 4767 h 318"/>
                                <a:gd name="T2" fmla="+- 0 5085 4767"/>
                                <a:gd name="T3" fmla="*/ 5085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1" name="Group 737"/>
                        <wpg:cNvGrpSpPr>
                          <a:grpSpLocks/>
                        </wpg:cNvGrpSpPr>
                        <wpg:grpSpPr bwMode="auto">
                          <a:xfrm>
                            <a:off x="10976" y="4767"/>
                            <a:ext cx="2" cy="318"/>
                            <a:chOff x="10976" y="4767"/>
                            <a:chExt cx="2" cy="318"/>
                          </a:xfrm>
                        </wpg:grpSpPr>
                        <wps:wsp>
                          <wps:cNvPr id="412" name="Freeform 738"/>
                          <wps:cNvSpPr>
                            <a:spLocks/>
                          </wps:cNvSpPr>
                          <wps:spPr bwMode="auto">
                            <a:xfrm>
                              <a:off x="10976" y="4767"/>
                              <a:ext cx="2" cy="318"/>
                            </a:xfrm>
                            <a:custGeom>
                              <a:avLst/>
                              <a:gdLst>
                                <a:gd name="T0" fmla="+- 0 4767 4767"/>
                                <a:gd name="T1" fmla="*/ 4767 h 318"/>
                                <a:gd name="T2" fmla="+- 0 5085 4767"/>
                                <a:gd name="T3" fmla="*/ 5085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3" name="Group 735"/>
                        <wpg:cNvGrpSpPr>
                          <a:grpSpLocks/>
                        </wpg:cNvGrpSpPr>
                        <wpg:grpSpPr bwMode="auto">
                          <a:xfrm>
                            <a:off x="10641" y="4767"/>
                            <a:ext cx="2" cy="318"/>
                            <a:chOff x="10641" y="4767"/>
                            <a:chExt cx="2" cy="318"/>
                          </a:xfrm>
                        </wpg:grpSpPr>
                        <wps:wsp>
                          <wps:cNvPr id="414" name="Freeform 736"/>
                          <wps:cNvSpPr>
                            <a:spLocks/>
                          </wps:cNvSpPr>
                          <wps:spPr bwMode="auto">
                            <a:xfrm>
                              <a:off x="10641" y="4767"/>
                              <a:ext cx="2" cy="318"/>
                            </a:xfrm>
                            <a:custGeom>
                              <a:avLst/>
                              <a:gdLst>
                                <a:gd name="T0" fmla="+- 0 4767 4767"/>
                                <a:gd name="T1" fmla="*/ 4767 h 318"/>
                                <a:gd name="T2" fmla="+- 0 5085 4767"/>
                                <a:gd name="T3" fmla="*/ 5085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5" name="Group 733"/>
                        <wpg:cNvGrpSpPr>
                          <a:grpSpLocks/>
                        </wpg:cNvGrpSpPr>
                        <wpg:grpSpPr bwMode="auto">
                          <a:xfrm>
                            <a:off x="9972" y="4767"/>
                            <a:ext cx="2" cy="318"/>
                            <a:chOff x="9972" y="4767"/>
                            <a:chExt cx="2" cy="318"/>
                          </a:xfrm>
                        </wpg:grpSpPr>
                        <wps:wsp>
                          <wps:cNvPr id="416" name="Freeform 734"/>
                          <wps:cNvSpPr>
                            <a:spLocks/>
                          </wps:cNvSpPr>
                          <wps:spPr bwMode="auto">
                            <a:xfrm>
                              <a:off x="9972" y="4767"/>
                              <a:ext cx="2" cy="318"/>
                            </a:xfrm>
                            <a:custGeom>
                              <a:avLst/>
                              <a:gdLst>
                                <a:gd name="T0" fmla="+- 0 4767 4767"/>
                                <a:gd name="T1" fmla="*/ 4767 h 318"/>
                                <a:gd name="T2" fmla="+- 0 5085 4767"/>
                                <a:gd name="T3" fmla="*/ 5085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7" name="Group 731"/>
                        <wpg:cNvGrpSpPr>
                          <a:grpSpLocks/>
                        </wpg:cNvGrpSpPr>
                        <wpg:grpSpPr bwMode="auto">
                          <a:xfrm>
                            <a:off x="9303" y="4767"/>
                            <a:ext cx="2" cy="318"/>
                            <a:chOff x="9303" y="4767"/>
                            <a:chExt cx="2" cy="318"/>
                          </a:xfrm>
                        </wpg:grpSpPr>
                        <wps:wsp>
                          <wps:cNvPr id="418" name="Freeform 732"/>
                          <wps:cNvSpPr>
                            <a:spLocks/>
                          </wps:cNvSpPr>
                          <wps:spPr bwMode="auto">
                            <a:xfrm>
                              <a:off x="9303" y="4767"/>
                              <a:ext cx="2" cy="318"/>
                            </a:xfrm>
                            <a:custGeom>
                              <a:avLst/>
                              <a:gdLst>
                                <a:gd name="T0" fmla="+- 0 4767 4767"/>
                                <a:gd name="T1" fmla="*/ 4767 h 318"/>
                                <a:gd name="T2" fmla="+- 0 5085 4767"/>
                                <a:gd name="T3" fmla="*/ 5085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9" name="Group 729"/>
                        <wpg:cNvGrpSpPr>
                          <a:grpSpLocks/>
                        </wpg:cNvGrpSpPr>
                        <wpg:grpSpPr bwMode="auto">
                          <a:xfrm>
                            <a:off x="8634" y="4767"/>
                            <a:ext cx="2" cy="318"/>
                            <a:chOff x="8634" y="4767"/>
                            <a:chExt cx="2" cy="318"/>
                          </a:xfrm>
                        </wpg:grpSpPr>
                        <wps:wsp>
                          <wps:cNvPr id="420" name="Freeform 730"/>
                          <wps:cNvSpPr>
                            <a:spLocks/>
                          </wps:cNvSpPr>
                          <wps:spPr bwMode="auto">
                            <a:xfrm>
                              <a:off x="8634" y="4767"/>
                              <a:ext cx="2" cy="318"/>
                            </a:xfrm>
                            <a:custGeom>
                              <a:avLst/>
                              <a:gdLst>
                                <a:gd name="T0" fmla="+- 0 4767 4767"/>
                                <a:gd name="T1" fmla="*/ 4767 h 318"/>
                                <a:gd name="T2" fmla="+- 0 5085 4767"/>
                                <a:gd name="T3" fmla="*/ 5085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1" name="Group 727"/>
                        <wpg:cNvGrpSpPr>
                          <a:grpSpLocks/>
                        </wpg:cNvGrpSpPr>
                        <wpg:grpSpPr bwMode="auto">
                          <a:xfrm>
                            <a:off x="7966" y="4767"/>
                            <a:ext cx="2" cy="318"/>
                            <a:chOff x="7966" y="4767"/>
                            <a:chExt cx="2" cy="318"/>
                          </a:xfrm>
                        </wpg:grpSpPr>
                        <wps:wsp>
                          <wps:cNvPr id="422" name="Freeform 728"/>
                          <wps:cNvSpPr>
                            <a:spLocks/>
                          </wps:cNvSpPr>
                          <wps:spPr bwMode="auto">
                            <a:xfrm>
                              <a:off x="7966" y="4767"/>
                              <a:ext cx="2" cy="318"/>
                            </a:xfrm>
                            <a:custGeom>
                              <a:avLst/>
                              <a:gdLst>
                                <a:gd name="T0" fmla="+- 0 4767 4767"/>
                                <a:gd name="T1" fmla="*/ 4767 h 318"/>
                                <a:gd name="T2" fmla="+- 0 5085 4767"/>
                                <a:gd name="T3" fmla="*/ 5085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3" name="Group 725"/>
                        <wpg:cNvGrpSpPr>
                          <a:grpSpLocks/>
                        </wpg:cNvGrpSpPr>
                        <wpg:grpSpPr bwMode="auto">
                          <a:xfrm>
                            <a:off x="7297" y="4767"/>
                            <a:ext cx="2" cy="318"/>
                            <a:chOff x="7297" y="4767"/>
                            <a:chExt cx="2" cy="318"/>
                          </a:xfrm>
                        </wpg:grpSpPr>
                        <wps:wsp>
                          <wps:cNvPr id="424" name="Freeform 726"/>
                          <wps:cNvSpPr>
                            <a:spLocks/>
                          </wps:cNvSpPr>
                          <wps:spPr bwMode="auto">
                            <a:xfrm>
                              <a:off x="7297" y="4767"/>
                              <a:ext cx="2" cy="318"/>
                            </a:xfrm>
                            <a:custGeom>
                              <a:avLst/>
                              <a:gdLst>
                                <a:gd name="T0" fmla="+- 0 4767 4767"/>
                                <a:gd name="T1" fmla="*/ 4767 h 318"/>
                                <a:gd name="T2" fmla="+- 0 5085 4767"/>
                                <a:gd name="T3" fmla="*/ 5085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5" name="Group 723"/>
                        <wpg:cNvGrpSpPr>
                          <a:grpSpLocks/>
                        </wpg:cNvGrpSpPr>
                        <wpg:grpSpPr bwMode="auto">
                          <a:xfrm>
                            <a:off x="6628" y="4767"/>
                            <a:ext cx="2" cy="318"/>
                            <a:chOff x="6628" y="4767"/>
                            <a:chExt cx="2" cy="318"/>
                          </a:xfrm>
                        </wpg:grpSpPr>
                        <wps:wsp>
                          <wps:cNvPr id="426" name="Freeform 724"/>
                          <wps:cNvSpPr>
                            <a:spLocks/>
                          </wps:cNvSpPr>
                          <wps:spPr bwMode="auto">
                            <a:xfrm>
                              <a:off x="6628" y="4767"/>
                              <a:ext cx="2" cy="318"/>
                            </a:xfrm>
                            <a:custGeom>
                              <a:avLst/>
                              <a:gdLst>
                                <a:gd name="T0" fmla="+- 0 4767 4767"/>
                                <a:gd name="T1" fmla="*/ 4767 h 318"/>
                                <a:gd name="T2" fmla="+- 0 5085 4767"/>
                                <a:gd name="T3" fmla="*/ 5085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7" name="Group 721"/>
                        <wpg:cNvGrpSpPr>
                          <a:grpSpLocks/>
                        </wpg:cNvGrpSpPr>
                        <wpg:grpSpPr bwMode="auto">
                          <a:xfrm>
                            <a:off x="5959" y="4767"/>
                            <a:ext cx="2" cy="318"/>
                            <a:chOff x="5959" y="4767"/>
                            <a:chExt cx="2" cy="318"/>
                          </a:xfrm>
                        </wpg:grpSpPr>
                        <wps:wsp>
                          <wps:cNvPr id="428" name="Freeform 722"/>
                          <wps:cNvSpPr>
                            <a:spLocks/>
                          </wps:cNvSpPr>
                          <wps:spPr bwMode="auto">
                            <a:xfrm>
                              <a:off x="5959" y="4767"/>
                              <a:ext cx="2" cy="318"/>
                            </a:xfrm>
                            <a:custGeom>
                              <a:avLst/>
                              <a:gdLst>
                                <a:gd name="T0" fmla="+- 0 4767 4767"/>
                                <a:gd name="T1" fmla="*/ 4767 h 318"/>
                                <a:gd name="T2" fmla="+- 0 5085 4767"/>
                                <a:gd name="T3" fmla="*/ 5085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9" name="Group 719"/>
                        <wpg:cNvGrpSpPr>
                          <a:grpSpLocks/>
                        </wpg:cNvGrpSpPr>
                        <wpg:grpSpPr bwMode="auto">
                          <a:xfrm>
                            <a:off x="5290" y="4767"/>
                            <a:ext cx="2" cy="318"/>
                            <a:chOff x="5290" y="4767"/>
                            <a:chExt cx="2" cy="318"/>
                          </a:xfrm>
                        </wpg:grpSpPr>
                        <wps:wsp>
                          <wps:cNvPr id="430" name="Freeform 720"/>
                          <wps:cNvSpPr>
                            <a:spLocks/>
                          </wps:cNvSpPr>
                          <wps:spPr bwMode="auto">
                            <a:xfrm>
                              <a:off x="5290" y="4767"/>
                              <a:ext cx="2" cy="318"/>
                            </a:xfrm>
                            <a:custGeom>
                              <a:avLst/>
                              <a:gdLst>
                                <a:gd name="T0" fmla="+- 0 4767 4767"/>
                                <a:gd name="T1" fmla="*/ 4767 h 318"/>
                                <a:gd name="T2" fmla="+- 0 5085 4767"/>
                                <a:gd name="T3" fmla="*/ 5085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31" name="Group 717"/>
                        <wpg:cNvGrpSpPr>
                          <a:grpSpLocks/>
                        </wpg:cNvGrpSpPr>
                        <wpg:grpSpPr bwMode="auto">
                          <a:xfrm>
                            <a:off x="4621" y="4767"/>
                            <a:ext cx="2" cy="318"/>
                            <a:chOff x="4621" y="4767"/>
                            <a:chExt cx="2" cy="318"/>
                          </a:xfrm>
                        </wpg:grpSpPr>
                        <wps:wsp>
                          <wps:cNvPr id="432" name="Freeform 718"/>
                          <wps:cNvSpPr>
                            <a:spLocks/>
                          </wps:cNvSpPr>
                          <wps:spPr bwMode="auto">
                            <a:xfrm>
                              <a:off x="4621" y="4767"/>
                              <a:ext cx="2" cy="318"/>
                            </a:xfrm>
                            <a:custGeom>
                              <a:avLst/>
                              <a:gdLst>
                                <a:gd name="T0" fmla="+- 0 4767 4767"/>
                                <a:gd name="T1" fmla="*/ 4767 h 318"/>
                                <a:gd name="T2" fmla="+- 0 5085 4767"/>
                                <a:gd name="T3" fmla="*/ 5085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33" name="Group 715"/>
                        <wpg:cNvGrpSpPr>
                          <a:grpSpLocks/>
                        </wpg:cNvGrpSpPr>
                        <wpg:grpSpPr bwMode="auto">
                          <a:xfrm>
                            <a:off x="7631" y="4767"/>
                            <a:ext cx="2" cy="318"/>
                            <a:chOff x="7631" y="4767"/>
                            <a:chExt cx="2" cy="318"/>
                          </a:xfrm>
                        </wpg:grpSpPr>
                        <wps:wsp>
                          <wps:cNvPr id="434" name="Freeform 716"/>
                          <wps:cNvSpPr>
                            <a:spLocks/>
                          </wps:cNvSpPr>
                          <wps:spPr bwMode="auto">
                            <a:xfrm>
                              <a:off x="7631" y="4767"/>
                              <a:ext cx="2" cy="318"/>
                            </a:xfrm>
                            <a:custGeom>
                              <a:avLst/>
                              <a:gdLst>
                                <a:gd name="T0" fmla="+- 0 4767 4767"/>
                                <a:gd name="T1" fmla="*/ 4767 h 318"/>
                                <a:gd name="T2" fmla="+- 0 5085 4767"/>
                                <a:gd name="T3" fmla="*/ 5085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35" name="Group 713"/>
                        <wpg:cNvGrpSpPr>
                          <a:grpSpLocks/>
                        </wpg:cNvGrpSpPr>
                        <wpg:grpSpPr bwMode="auto">
                          <a:xfrm>
                            <a:off x="4955" y="4767"/>
                            <a:ext cx="2" cy="318"/>
                            <a:chOff x="4955" y="4767"/>
                            <a:chExt cx="2" cy="318"/>
                          </a:xfrm>
                        </wpg:grpSpPr>
                        <wps:wsp>
                          <wps:cNvPr id="436" name="Freeform 714"/>
                          <wps:cNvSpPr>
                            <a:spLocks/>
                          </wps:cNvSpPr>
                          <wps:spPr bwMode="auto">
                            <a:xfrm>
                              <a:off x="4955" y="4767"/>
                              <a:ext cx="2" cy="318"/>
                            </a:xfrm>
                            <a:custGeom>
                              <a:avLst/>
                              <a:gdLst>
                                <a:gd name="T0" fmla="+- 0 4767 4767"/>
                                <a:gd name="T1" fmla="*/ 4767 h 318"/>
                                <a:gd name="T2" fmla="+- 0 5085 4767"/>
                                <a:gd name="T3" fmla="*/ 5085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37" name="Group 711"/>
                        <wpg:cNvGrpSpPr>
                          <a:grpSpLocks/>
                        </wpg:cNvGrpSpPr>
                        <wpg:grpSpPr bwMode="auto">
                          <a:xfrm>
                            <a:off x="6293" y="4767"/>
                            <a:ext cx="2" cy="318"/>
                            <a:chOff x="6293" y="4767"/>
                            <a:chExt cx="2" cy="318"/>
                          </a:xfrm>
                        </wpg:grpSpPr>
                        <wps:wsp>
                          <wps:cNvPr id="438" name="Freeform 712"/>
                          <wps:cNvSpPr>
                            <a:spLocks/>
                          </wps:cNvSpPr>
                          <wps:spPr bwMode="auto">
                            <a:xfrm>
                              <a:off x="6293" y="4767"/>
                              <a:ext cx="2" cy="318"/>
                            </a:xfrm>
                            <a:custGeom>
                              <a:avLst/>
                              <a:gdLst>
                                <a:gd name="T0" fmla="+- 0 4767 4767"/>
                                <a:gd name="T1" fmla="*/ 4767 h 318"/>
                                <a:gd name="T2" fmla="+- 0 5085 4767"/>
                                <a:gd name="T3" fmla="*/ 5085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39" name="Group 709"/>
                        <wpg:cNvGrpSpPr>
                          <a:grpSpLocks/>
                        </wpg:cNvGrpSpPr>
                        <wpg:grpSpPr bwMode="auto">
                          <a:xfrm>
                            <a:off x="3952" y="4767"/>
                            <a:ext cx="2" cy="318"/>
                            <a:chOff x="3952" y="4767"/>
                            <a:chExt cx="2" cy="318"/>
                          </a:xfrm>
                        </wpg:grpSpPr>
                        <wps:wsp>
                          <wps:cNvPr id="440" name="Freeform 710"/>
                          <wps:cNvSpPr>
                            <a:spLocks/>
                          </wps:cNvSpPr>
                          <wps:spPr bwMode="auto">
                            <a:xfrm>
                              <a:off x="3952" y="4767"/>
                              <a:ext cx="2" cy="318"/>
                            </a:xfrm>
                            <a:custGeom>
                              <a:avLst/>
                              <a:gdLst>
                                <a:gd name="T0" fmla="+- 0 4767 4767"/>
                                <a:gd name="T1" fmla="*/ 4767 h 318"/>
                                <a:gd name="T2" fmla="+- 0 5085 4767"/>
                                <a:gd name="T3" fmla="*/ 5085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1" name="Group 707"/>
                        <wpg:cNvGrpSpPr>
                          <a:grpSpLocks/>
                        </wpg:cNvGrpSpPr>
                        <wpg:grpSpPr bwMode="auto">
                          <a:xfrm>
                            <a:off x="3283" y="4767"/>
                            <a:ext cx="2" cy="318"/>
                            <a:chOff x="3283" y="4767"/>
                            <a:chExt cx="2" cy="318"/>
                          </a:xfrm>
                        </wpg:grpSpPr>
                        <wps:wsp>
                          <wps:cNvPr id="442" name="Freeform 708"/>
                          <wps:cNvSpPr>
                            <a:spLocks/>
                          </wps:cNvSpPr>
                          <wps:spPr bwMode="auto">
                            <a:xfrm>
                              <a:off x="3283" y="4767"/>
                              <a:ext cx="2" cy="318"/>
                            </a:xfrm>
                            <a:custGeom>
                              <a:avLst/>
                              <a:gdLst>
                                <a:gd name="T0" fmla="+- 0 4767 4767"/>
                                <a:gd name="T1" fmla="*/ 4767 h 318"/>
                                <a:gd name="T2" fmla="+- 0 5085 4767"/>
                                <a:gd name="T3" fmla="*/ 5085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3" name="Group 705"/>
                        <wpg:cNvGrpSpPr>
                          <a:grpSpLocks/>
                        </wpg:cNvGrpSpPr>
                        <wpg:grpSpPr bwMode="auto">
                          <a:xfrm>
                            <a:off x="2948" y="4767"/>
                            <a:ext cx="2" cy="318"/>
                            <a:chOff x="2948" y="4767"/>
                            <a:chExt cx="2" cy="318"/>
                          </a:xfrm>
                        </wpg:grpSpPr>
                        <wps:wsp>
                          <wps:cNvPr id="444" name="Freeform 706"/>
                          <wps:cNvSpPr>
                            <a:spLocks/>
                          </wps:cNvSpPr>
                          <wps:spPr bwMode="auto">
                            <a:xfrm>
                              <a:off x="2948" y="4767"/>
                              <a:ext cx="2" cy="318"/>
                            </a:xfrm>
                            <a:custGeom>
                              <a:avLst/>
                              <a:gdLst>
                                <a:gd name="T0" fmla="+- 0 4767 4767"/>
                                <a:gd name="T1" fmla="*/ 4767 h 318"/>
                                <a:gd name="T2" fmla="+- 0 5085 4767"/>
                                <a:gd name="T3" fmla="*/ 5085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5" name="Group 703"/>
                        <wpg:cNvGrpSpPr>
                          <a:grpSpLocks/>
                        </wpg:cNvGrpSpPr>
                        <wpg:grpSpPr bwMode="auto">
                          <a:xfrm>
                            <a:off x="2279" y="4767"/>
                            <a:ext cx="2" cy="318"/>
                            <a:chOff x="2279" y="4767"/>
                            <a:chExt cx="2" cy="318"/>
                          </a:xfrm>
                        </wpg:grpSpPr>
                        <wps:wsp>
                          <wps:cNvPr id="446" name="Freeform 704"/>
                          <wps:cNvSpPr>
                            <a:spLocks/>
                          </wps:cNvSpPr>
                          <wps:spPr bwMode="auto">
                            <a:xfrm>
                              <a:off x="2279" y="4767"/>
                              <a:ext cx="2" cy="318"/>
                            </a:xfrm>
                            <a:custGeom>
                              <a:avLst/>
                              <a:gdLst>
                                <a:gd name="T0" fmla="+- 0 4767 4767"/>
                                <a:gd name="T1" fmla="*/ 4767 h 318"/>
                                <a:gd name="T2" fmla="+- 0 5085 4767"/>
                                <a:gd name="T3" fmla="*/ 5085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7" name="Group 701"/>
                        <wpg:cNvGrpSpPr>
                          <a:grpSpLocks/>
                        </wpg:cNvGrpSpPr>
                        <wpg:grpSpPr bwMode="auto">
                          <a:xfrm>
                            <a:off x="1945" y="4767"/>
                            <a:ext cx="2" cy="318"/>
                            <a:chOff x="1945" y="4767"/>
                            <a:chExt cx="2" cy="318"/>
                          </a:xfrm>
                        </wpg:grpSpPr>
                        <wps:wsp>
                          <wps:cNvPr id="448" name="Freeform 702"/>
                          <wps:cNvSpPr>
                            <a:spLocks/>
                          </wps:cNvSpPr>
                          <wps:spPr bwMode="auto">
                            <a:xfrm>
                              <a:off x="1945" y="4767"/>
                              <a:ext cx="2" cy="318"/>
                            </a:xfrm>
                            <a:custGeom>
                              <a:avLst/>
                              <a:gdLst>
                                <a:gd name="T0" fmla="+- 0 4767 4767"/>
                                <a:gd name="T1" fmla="*/ 4767 h 318"/>
                                <a:gd name="T2" fmla="+- 0 5085 4767"/>
                                <a:gd name="T3" fmla="*/ 5085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9" name="Group 699"/>
                        <wpg:cNvGrpSpPr>
                          <a:grpSpLocks/>
                        </wpg:cNvGrpSpPr>
                        <wpg:grpSpPr bwMode="auto">
                          <a:xfrm>
                            <a:off x="1276" y="4767"/>
                            <a:ext cx="2" cy="318"/>
                            <a:chOff x="1276" y="4767"/>
                            <a:chExt cx="2" cy="318"/>
                          </a:xfrm>
                        </wpg:grpSpPr>
                        <wps:wsp>
                          <wps:cNvPr id="450" name="Freeform 700"/>
                          <wps:cNvSpPr>
                            <a:spLocks/>
                          </wps:cNvSpPr>
                          <wps:spPr bwMode="auto">
                            <a:xfrm>
                              <a:off x="1276" y="4767"/>
                              <a:ext cx="2" cy="318"/>
                            </a:xfrm>
                            <a:custGeom>
                              <a:avLst/>
                              <a:gdLst>
                                <a:gd name="T0" fmla="+- 0 4767 4767"/>
                                <a:gd name="T1" fmla="*/ 4767 h 318"/>
                                <a:gd name="T2" fmla="+- 0 5085 4767"/>
                                <a:gd name="T3" fmla="*/ 5085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51" name="Group 697"/>
                        <wpg:cNvGrpSpPr>
                          <a:grpSpLocks/>
                        </wpg:cNvGrpSpPr>
                        <wpg:grpSpPr bwMode="auto">
                          <a:xfrm>
                            <a:off x="10307" y="4767"/>
                            <a:ext cx="2" cy="318"/>
                            <a:chOff x="10307" y="4767"/>
                            <a:chExt cx="2" cy="318"/>
                          </a:xfrm>
                        </wpg:grpSpPr>
                        <wps:wsp>
                          <wps:cNvPr id="452" name="Freeform 698"/>
                          <wps:cNvSpPr>
                            <a:spLocks/>
                          </wps:cNvSpPr>
                          <wps:spPr bwMode="auto">
                            <a:xfrm>
                              <a:off x="10307" y="4767"/>
                              <a:ext cx="2" cy="318"/>
                            </a:xfrm>
                            <a:custGeom>
                              <a:avLst/>
                              <a:gdLst>
                                <a:gd name="T0" fmla="+- 0 4767 4767"/>
                                <a:gd name="T1" fmla="*/ 4767 h 318"/>
                                <a:gd name="T2" fmla="+- 0 5085 4767"/>
                                <a:gd name="T3" fmla="*/ 5085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53" name="Group 695"/>
                        <wpg:cNvGrpSpPr>
                          <a:grpSpLocks/>
                        </wpg:cNvGrpSpPr>
                        <wpg:grpSpPr bwMode="auto">
                          <a:xfrm>
                            <a:off x="8969" y="4767"/>
                            <a:ext cx="2" cy="318"/>
                            <a:chOff x="8969" y="4767"/>
                            <a:chExt cx="2" cy="318"/>
                          </a:xfrm>
                        </wpg:grpSpPr>
                        <wps:wsp>
                          <wps:cNvPr id="454" name="Freeform 696"/>
                          <wps:cNvSpPr>
                            <a:spLocks/>
                          </wps:cNvSpPr>
                          <wps:spPr bwMode="auto">
                            <a:xfrm>
                              <a:off x="8969" y="4767"/>
                              <a:ext cx="2" cy="318"/>
                            </a:xfrm>
                            <a:custGeom>
                              <a:avLst/>
                              <a:gdLst>
                                <a:gd name="T0" fmla="+- 0 4767 4767"/>
                                <a:gd name="T1" fmla="*/ 4767 h 318"/>
                                <a:gd name="T2" fmla="+- 0 5085 4767"/>
                                <a:gd name="T3" fmla="*/ 5085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55" name="Group 693"/>
                        <wpg:cNvGrpSpPr>
                          <a:grpSpLocks/>
                        </wpg:cNvGrpSpPr>
                        <wpg:grpSpPr bwMode="auto">
                          <a:xfrm>
                            <a:off x="751" y="6608"/>
                            <a:ext cx="10404" cy="2"/>
                            <a:chOff x="751" y="6608"/>
                            <a:chExt cx="10404" cy="2"/>
                          </a:xfrm>
                        </wpg:grpSpPr>
                        <wps:wsp>
                          <wps:cNvPr id="456" name="Freeform 694"/>
                          <wps:cNvSpPr>
                            <a:spLocks/>
                          </wps:cNvSpPr>
                          <wps:spPr bwMode="auto">
                            <a:xfrm>
                              <a:off x="751" y="6608"/>
                              <a:ext cx="10404" cy="2"/>
                            </a:xfrm>
                            <a:custGeom>
                              <a:avLst/>
                              <a:gdLst>
                                <a:gd name="T0" fmla="+- 0 751 751"/>
                                <a:gd name="T1" fmla="*/ T0 w 10404"/>
                                <a:gd name="T2" fmla="+- 0 11155 751"/>
                                <a:gd name="T3" fmla="*/ T2 w 1040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04">
                                  <a:moveTo>
                                    <a:pt x="0" y="0"/>
                                  </a:moveTo>
                                  <a:lnTo>
                                    <a:pt x="10404" y="0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57" name="Group 691"/>
                        <wpg:cNvGrpSpPr>
                          <a:grpSpLocks/>
                        </wpg:cNvGrpSpPr>
                        <wpg:grpSpPr bwMode="auto">
                          <a:xfrm>
                            <a:off x="941" y="6450"/>
                            <a:ext cx="2" cy="318"/>
                            <a:chOff x="941" y="6450"/>
                            <a:chExt cx="2" cy="318"/>
                          </a:xfrm>
                        </wpg:grpSpPr>
                        <wps:wsp>
                          <wps:cNvPr id="458" name="Freeform 692"/>
                          <wps:cNvSpPr>
                            <a:spLocks/>
                          </wps:cNvSpPr>
                          <wps:spPr bwMode="auto">
                            <a:xfrm>
                              <a:off x="941" y="6450"/>
                              <a:ext cx="2" cy="318"/>
                            </a:xfrm>
                            <a:custGeom>
                              <a:avLst/>
                              <a:gdLst>
                                <a:gd name="T0" fmla="+- 0 6450 6450"/>
                                <a:gd name="T1" fmla="*/ 6450 h 318"/>
                                <a:gd name="T2" fmla="+- 0 6767 6450"/>
                                <a:gd name="T3" fmla="*/ 6767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7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59" name="Group 689"/>
                        <wpg:cNvGrpSpPr>
                          <a:grpSpLocks/>
                        </wpg:cNvGrpSpPr>
                        <wpg:grpSpPr bwMode="auto">
                          <a:xfrm>
                            <a:off x="1610" y="6450"/>
                            <a:ext cx="2" cy="318"/>
                            <a:chOff x="1610" y="6450"/>
                            <a:chExt cx="2" cy="318"/>
                          </a:xfrm>
                        </wpg:grpSpPr>
                        <wps:wsp>
                          <wps:cNvPr id="460" name="Freeform 690"/>
                          <wps:cNvSpPr>
                            <a:spLocks/>
                          </wps:cNvSpPr>
                          <wps:spPr bwMode="auto">
                            <a:xfrm>
                              <a:off x="1610" y="6450"/>
                              <a:ext cx="2" cy="318"/>
                            </a:xfrm>
                            <a:custGeom>
                              <a:avLst/>
                              <a:gdLst>
                                <a:gd name="T0" fmla="+- 0 6450 6450"/>
                                <a:gd name="T1" fmla="*/ 6450 h 318"/>
                                <a:gd name="T2" fmla="+- 0 6767 6450"/>
                                <a:gd name="T3" fmla="*/ 6767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7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61" name="Group 687"/>
                        <wpg:cNvGrpSpPr>
                          <a:grpSpLocks/>
                        </wpg:cNvGrpSpPr>
                        <wpg:grpSpPr bwMode="auto">
                          <a:xfrm>
                            <a:off x="2614" y="6450"/>
                            <a:ext cx="2" cy="318"/>
                            <a:chOff x="2614" y="6450"/>
                            <a:chExt cx="2" cy="318"/>
                          </a:xfrm>
                        </wpg:grpSpPr>
                        <wps:wsp>
                          <wps:cNvPr id="462" name="Freeform 688"/>
                          <wps:cNvSpPr>
                            <a:spLocks/>
                          </wps:cNvSpPr>
                          <wps:spPr bwMode="auto">
                            <a:xfrm>
                              <a:off x="2614" y="6450"/>
                              <a:ext cx="2" cy="318"/>
                            </a:xfrm>
                            <a:custGeom>
                              <a:avLst/>
                              <a:gdLst>
                                <a:gd name="T0" fmla="+- 0 6450 6450"/>
                                <a:gd name="T1" fmla="*/ 6450 h 318"/>
                                <a:gd name="T2" fmla="+- 0 6767 6450"/>
                                <a:gd name="T3" fmla="*/ 6767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7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63" name="Group 685"/>
                        <wpg:cNvGrpSpPr>
                          <a:grpSpLocks/>
                        </wpg:cNvGrpSpPr>
                        <wpg:grpSpPr bwMode="auto">
                          <a:xfrm>
                            <a:off x="3617" y="6450"/>
                            <a:ext cx="2" cy="318"/>
                            <a:chOff x="3617" y="6450"/>
                            <a:chExt cx="2" cy="318"/>
                          </a:xfrm>
                        </wpg:grpSpPr>
                        <wps:wsp>
                          <wps:cNvPr id="464" name="Freeform 686"/>
                          <wps:cNvSpPr>
                            <a:spLocks/>
                          </wps:cNvSpPr>
                          <wps:spPr bwMode="auto">
                            <a:xfrm>
                              <a:off x="3617" y="6450"/>
                              <a:ext cx="2" cy="318"/>
                            </a:xfrm>
                            <a:custGeom>
                              <a:avLst/>
                              <a:gdLst>
                                <a:gd name="T0" fmla="+- 0 6450 6450"/>
                                <a:gd name="T1" fmla="*/ 6450 h 318"/>
                                <a:gd name="T2" fmla="+- 0 6767 6450"/>
                                <a:gd name="T3" fmla="*/ 6767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7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65" name="Group 683"/>
                        <wpg:cNvGrpSpPr>
                          <a:grpSpLocks/>
                        </wpg:cNvGrpSpPr>
                        <wpg:grpSpPr bwMode="auto">
                          <a:xfrm>
                            <a:off x="4286" y="6450"/>
                            <a:ext cx="2" cy="318"/>
                            <a:chOff x="4286" y="6450"/>
                            <a:chExt cx="2" cy="318"/>
                          </a:xfrm>
                        </wpg:grpSpPr>
                        <wps:wsp>
                          <wps:cNvPr id="466" name="Freeform 684"/>
                          <wps:cNvSpPr>
                            <a:spLocks/>
                          </wps:cNvSpPr>
                          <wps:spPr bwMode="auto">
                            <a:xfrm>
                              <a:off x="4286" y="6450"/>
                              <a:ext cx="2" cy="318"/>
                            </a:xfrm>
                            <a:custGeom>
                              <a:avLst/>
                              <a:gdLst>
                                <a:gd name="T0" fmla="+- 0 6450 6450"/>
                                <a:gd name="T1" fmla="*/ 6450 h 318"/>
                                <a:gd name="T2" fmla="+- 0 6767 6450"/>
                                <a:gd name="T3" fmla="*/ 6767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7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67" name="Group 681"/>
                        <wpg:cNvGrpSpPr>
                          <a:grpSpLocks/>
                        </wpg:cNvGrpSpPr>
                        <wpg:grpSpPr bwMode="auto">
                          <a:xfrm>
                            <a:off x="5624" y="6450"/>
                            <a:ext cx="2" cy="318"/>
                            <a:chOff x="5624" y="6450"/>
                            <a:chExt cx="2" cy="318"/>
                          </a:xfrm>
                        </wpg:grpSpPr>
                        <wps:wsp>
                          <wps:cNvPr id="468" name="Freeform 682"/>
                          <wps:cNvSpPr>
                            <a:spLocks/>
                          </wps:cNvSpPr>
                          <wps:spPr bwMode="auto">
                            <a:xfrm>
                              <a:off x="5624" y="6450"/>
                              <a:ext cx="2" cy="318"/>
                            </a:xfrm>
                            <a:custGeom>
                              <a:avLst/>
                              <a:gdLst>
                                <a:gd name="T0" fmla="+- 0 6450 6450"/>
                                <a:gd name="T1" fmla="*/ 6450 h 318"/>
                                <a:gd name="T2" fmla="+- 0 6767 6450"/>
                                <a:gd name="T3" fmla="*/ 6767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7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69" name="Group 679"/>
                        <wpg:cNvGrpSpPr>
                          <a:grpSpLocks/>
                        </wpg:cNvGrpSpPr>
                        <wpg:grpSpPr bwMode="auto">
                          <a:xfrm>
                            <a:off x="6962" y="6450"/>
                            <a:ext cx="2" cy="318"/>
                            <a:chOff x="6962" y="6450"/>
                            <a:chExt cx="2" cy="318"/>
                          </a:xfrm>
                        </wpg:grpSpPr>
                        <wps:wsp>
                          <wps:cNvPr id="470" name="Freeform 680"/>
                          <wps:cNvSpPr>
                            <a:spLocks/>
                          </wps:cNvSpPr>
                          <wps:spPr bwMode="auto">
                            <a:xfrm>
                              <a:off x="6962" y="6450"/>
                              <a:ext cx="2" cy="318"/>
                            </a:xfrm>
                            <a:custGeom>
                              <a:avLst/>
                              <a:gdLst>
                                <a:gd name="T0" fmla="+- 0 6450 6450"/>
                                <a:gd name="T1" fmla="*/ 6450 h 318"/>
                                <a:gd name="T2" fmla="+- 0 6767 6450"/>
                                <a:gd name="T3" fmla="*/ 6767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7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71" name="Group 677"/>
                        <wpg:cNvGrpSpPr>
                          <a:grpSpLocks/>
                        </wpg:cNvGrpSpPr>
                        <wpg:grpSpPr bwMode="auto">
                          <a:xfrm>
                            <a:off x="8300" y="6450"/>
                            <a:ext cx="2" cy="318"/>
                            <a:chOff x="8300" y="6450"/>
                            <a:chExt cx="2" cy="318"/>
                          </a:xfrm>
                        </wpg:grpSpPr>
                        <wps:wsp>
                          <wps:cNvPr id="472" name="Freeform 678"/>
                          <wps:cNvSpPr>
                            <a:spLocks/>
                          </wps:cNvSpPr>
                          <wps:spPr bwMode="auto">
                            <a:xfrm>
                              <a:off x="8300" y="6450"/>
                              <a:ext cx="2" cy="318"/>
                            </a:xfrm>
                            <a:custGeom>
                              <a:avLst/>
                              <a:gdLst>
                                <a:gd name="T0" fmla="+- 0 6450 6450"/>
                                <a:gd name="T1" fmla="*/ 6450 h 318"/>
                                <a:gd name="T2" fmla="+- 0 6767 6450"/>
                                <a:gd name="T3" fmla="*/ 6767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7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73" name="Group 675"/>
                        <wpg:cNvGrpSpPr>
                          <a:grpSpLocks/>
                        </wpg:cNvGrpSpPr>
                        <wpg:grpSpPr bwMode="auto">
                          <a:xfrm>
                            <a:off x="9638" y="6450"/>
                            <a:ext cx="2" cy="318"/>
                            <a:chOff x="9638" y="6450"/>
                            <a:chExt cx="2" cy="318"/>
                          </a:xfrm>
                        </wpg:grpSpPr>
                        <wps:wsp>
                          <wps:cNvPr id="474" name="Freeform 676"/>
                          <wps:cNvSpPr>
                            <a:spLocks/>
                          </wps:cNvSpPr>
                          <wps:spPr bwMode="auto">
                            <a:xfrm>
                              <a:off x="9638" y="6450"/>
                              <a:ext cx="2" cy="318"/>
                            </a:xfrm>
                            <a:custGeom>
                              <a:avLst/>
                              <a:gdLst>
                                <a:gd name="T0" fmla="+- 0 6450 6450"/>
                                <a:gd name="T1" fmla="*/ 6450 h 318"/>
                                <a:gd name="T2" fmla="+- 0 6767 6450"/>
                                <a:gd name="T3" fmla="*/ 6767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7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75" name="Group 673"/>
                        <wpg:cNvGrpSpPr>
                          <a:grpSpLocks/>
                        </wpg:cNvGrpSpPr>
                        <wpg:grpSpPr bwMode="auto">
                          <a:xfrm>
                            <a:off x="10976" y="6450"/>
                            <a:ext cx="2" cy="318"/>
                            <a:chOff x="10976" y="6450"/>
                            <a:chExt cx="2" cy="318"/>
                          </a:xfrm>
                        </wpg:grpSpPr>
                        <wps:wsp>
                          <wps:cNvPr id="476" name="Freeform 674"/>
                          <wps:cNvSpPr>
                            <a:spLocks/>
                          </wps:cNvSpPr>
                          <wps:spPr bwMode="auto">
                            <a:xfrm>
                              <a:off x="10976" y="6450"/>
                              <a:ext cx="2" cy="318"/>
                            </a:xfrm>
                            <a:custGeom>
                              <a:avLst/>
                              <a:gdLst>
                                <a:gd name="T0" fmla="+- 0 6450 6450"/>
                                <a:gd name="T1" fmla="*/ 6450 h 318"/>
                                <a:gd name="T2" fmla="+- 0 6767 6450"/>
                                <a:gd name="T3" fmla="*/ 6767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7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77" name="Group 671"/>
                        <wpg:cNvGrpSpPr>
                          <a:grpSpLocks/>
                        </wpg:cNvGrpSpPr>
                        <wpg:grpSpPr bwMode="auto">
                          <a:xfrm>
                            <a:off x="10641" y="6450"/>
                            <a:ext cx="2" cy="318"/>
                            <a:chOff x="10641" y="6450"/>
                            <a:chExt cx="2" cy="318"/>
                          </a:xfrm>
                        </wpg:grpSpPr>
                        <wps:wsp>
                          <wps:cNvPr id="478" name="Freeform 672"/>
                          <wps:cNvSpPr>
                            <a:spLocks/>
                          </wps:cNvSpPr>
                          <wps:spPr bwMode="auto">
                            <a:xfrm>
                              <a:off x="10641" y="6450"/>
                              <a:ext cx="2" cy="318"/>
                            </a:xfrm>
                            <a:custGeom>
                              <a:avLst/>
                              <a:gdLst>
                                <a:gd name="T0" fmla="+- 0 6450 6450"/>
                                <a:gd name="T1" fmla="*/ 6450 h 318"/>
                                <a:gd name="T2" fmla="+- 0 6767 6450"/>
                                <a:gd name="T3" fmla="*/ 6767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7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79" name="Group 669"/>
                        <wpg:cNvGrpSpPr>
                          <a:grpSpLocks/>
                        </wpg:cNvGrpSpPr>
                        <wpg:grpSpPr bwMode="auto">
                          <a:xfrm>
                            <a:off x="9972" y="6450"/>
                            <a:ext cx="2" cy="318"/>
                            <a:chOff x="9972" y="6450"/>
                            <a:chExt cx="2" cy="318"/>
                          </a:xfrm>
                        </wpg:grpSpPr>
                        <wps:wsp>
                          <wps:cNvPr id="480" name="Freeform 670"/>
                          <wps:cNvSpPr>
                            <a:spLocks/>
                          </wps:cNvSpPr>
                          <wps:spPr bwMode="auto">
                            <a:xfrm>
                              <a:off x="9972" y="6450"/>
                              <a:ext cx="2" cy="318"/>
                            </a:xfrm>
                            <a:custGeom>
                              <a:avLst/>
                              <a:gdLst>
                                <a:gd name="T0" fmla="+- 0 6450 6450"/>
                                <a:gd name="T1" fmla="*/ 6450 h 318"/>
                                <a:gd name="T2" fmla="+- 0 6767 6450"/>
                                <a:gd name="T3" fmla="*/ 6767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7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81" name="Group 667"/>
                        <wpg:cNvGrpSpPr>
                          <a:grpSpLocks/>
                        </wpg:cNvGrpSpPr>
                        <wpg:grpSpPr bwMode="auto">
                          <a:xfrm>
                            <a:off x="9303" y="6450"/>
                            <a:ext cx="2" cy="318"/>
                            <a:chOff x="9303" y="6450"/>
                            <a:chExt cx="2" cy="318"/>
                          </a:xfrm>
                        </wpg:grpSpPr>
                        <wps:wsp>
                          <wps:cNvPr id="482" name="Freeform 668"/>
                          <wps:cNvSpPr>
                            <a:spLocks/>
                          </wps:cNvSpPr>
                          <wps:spPr bwMode="auto">
                            <a:xfrm>
                              <a:off x="9303" y="6450"/>
                              <a:ext cx="2" cy="318"/>
                            </a:xfrm>
                            <a:custGeom>
                              <a:avLst/>
                              <a:gdLst>
                                <a:gd name="T0" fmla="+- 0 6450 6450"/>
                                <a:gd name="T1" fmla="*/ 6450 h 318"/>
                                <a:gd name="T2" fmla="+- 0 6767 6450"/>
                                <a:gd name="T3" fmla="*/ 6767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7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83" name="Group 665"/>
                        <wpg:cNvGrpSpPr>
                          <a:grpSpLocks/>
                        </wpg:cNvGrpSpPr>
                        <wpg:grpSpPr bwMode="auto">
                          <a:xfrm>
                            <a:off x="8634" y="6450"/>
                            <a:ext cx="2" cy="318"/>
                            <a:chOff x="8634" y="6450"/>
                            <a:chExt cx="2" cy="318"/>
                          </a:xfrm>
                        </wpg:grpSpPr>
                        <wps:wsp>
                          <wps:cNvPr id="484" name="Freeform 666"/>
                          <wps:cNvSpPr>
                            <a:spLocks/>
                          </wps:cNvSpPr>
                          <wps:spPr bwMode="auto">
                            <a:xfrm>
                              <a:off x="8634" y="6450"/>
                              <a:ext cx="2" cy="318"/>
                            </a:xfrm>
                            <a:custGeom>
                              <a:avLst/>
                              <a:gdLst>
                                <a:gd name="T0" fmla="+- 0 6450 6450"/>
                                <a:gd name="T1" fmla="*/ 6450 h 318"/>
                                <a:gd name="T2" fmla="+- 0 6767 6450"/>
                                <a:gd name="T3" fmla="*/ 6767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7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85" name="Group 663"/>
                        <wpg:cNvGrpSpPr>
                          <a:grpSpLocks/>
                        </wpg:cNvGrpSpPr>
                        <wpg:grpSpPr bwMode="auto">
                          <a:xfrm>
                            <a:off x="7966" y="6450"/>
                            <a:ext cx="2" cy="318"/>
                            <a:chOff x="7966" y="6450"/>
                            <a:chExt cx="2" cy="318"/>
                          </a:xfrm>
                        </wpg:grpSpPr>
                        <wps:wsp>
                          <wps:cNvPr id="486" name="Freeform 664"/>
                          <wps:cNvSpPr>
                            <a:spLocks/>
                          </wps:cNvSpPr>
                          <wps:spPr bwMode="auto">
                            <a:xfrm>
                              <a:off x="7966" y="6450"/>
                              <a:ext cx="2" cy="318"/>
                            </a:xfrm>
                            <a:custGeom>
                              <a:avLst/>
                              <a:gdLst>
                                <a:gd name="T0" fmla="+- 0 6450 6450"/>
                                <a:gd name="T1" fmla="*/ 6450 h 318"/>
                                <a:gd name="T2" fmla="+- 0 6767 6450"/>
                                <a:gd name="T3" fmla="*/ 6767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7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87" name="Group 661"/>
                        <wpg:cNvGrpSpPr>
                          <a:grpSpLocks/>
                        </wpg:cNvGrpSpPr>
                        <wpg:grpSpPr bwMode="auto">
                          <a:xfrm>
                            <a:off x="7297" y="6450"/>
                            <a:ext cx="2" cy="318"/>
                            <a:chOff x="7297" y="6450"/>
                            <a:chExt cx="2" cy="318"/>
                          </a:xfrm>
                        </wpg:grpSpPr>
                        <wps:wsp>
                          <wps:cNvPr id="488" name="Freeform 662"/>
                          <wps:cNvSpPr>
                            <a:spLocks/>
                          </wps:cNvSpPr>
                          <wps:spPr bwMode="auto">
                            <a:xfrm>
                              <a:off x="7297" y="6450"/>
                              <a:ext cx="2" cy="318"/>
                            </a:xfrm>
                            <a:custGeom>
                              <a:avLst/>
                              <a:gdLst>
                                <a:gd name="T0" fmla="+- 0 6450 6450"/>
                                <a:gd name="T1" fmla="*/ 6450 h 318"/>
                                <a:gd name="T2" fmla="+- 0 6767 6450"/>
                                <a:gd name="T3" fmla="*/ 6767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7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89" name="Group 659"/>
                        <wpg:cNvGrpSpPr>
                          <a:grpSpLocks/>
                        </wpg:cNvGrpSpPr>
                        <wpg:grpSpPr bwMode="auto">
                          <a:xfrm>
                            <a:off x="6628" y="6450"/>
                            <a:ext cx="2" cy="318"/>
                            <a:chOff x="6628" y="6450"/>
                            <a:chExt cx="2" cy="318"/>
                          </a:xfrm>
                        </wpg:grpSpPr>
                        <wps:wsp>
                          <wps:cNvPr id="490" name="Freeform 660"/>
                          <wps:cNvSpPr>
                            <a:spLocks/>
                          </wps:cNvSpPr>
                          <wps:spPr bwMode="auto">
                            <a:xfrm>
                              <a:off x="6628" y="6450"/>
                              <a:ext cx="2" cy="318"/>
                            </a:xfrm>
                            <a:custGeom>
                              <a:avLst/>
                              <a:gdLst>
                                <a:gd name="T0" fmla="+- 0 6450 6450"/>
                                <a:gd name="T1" fmla="*/ 6450 h 318"/>
                                <a:gd name="T2" fmla="+- 0 6767 6450"/>
                                <a:gd name="T3" fmla="*/ 6767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7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91" name="Group 657"/>
                        <wpg:cNvGrpSpPr>
                          <a:grpSpLocks/>
                        </wpg:cNvGrpSpPr>
                        <wpg:grpSpPr bwMode="auto">
                          <a:xfrm>
                            <a:off x="5959" y="6450"/>
                            <a:ext cx="2" cy="318"/>
                            <a:chOff x="5959" y="6450"/>
                            <a:chExt cx="2" cy="318"/>
                          </a:xfrm>
                        </wpg:grpSpPr>
                        <wps:wsp>
                          <wps:cNvPr id="492" name="Freeform 658"/>
                          <wps:cNvSpPr>
                            <a:spLocks/>
                          </wps:cNvSpPr>
                          <wps:spPr bwMode="auto">
                            <a:xfrm>
                              <a:off x="5959" y="6450"/>
                              <a:ext cx="2" cy="318"/>
                            </a:xfrm>
                            <a:custGeom>
                              <a:avLst/>
                              <a:gdLst>
                                <a:gd name="T0" fmla="+- 0 6450 6450"/>
                                <a:gd name="T1" fmla="*/ 6450 h 318"/>
                                <a:gd name="T2" fmla="+- 0 6767 6450"/>
                                <a:gd name="T3" fmla="*/ 6767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7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93" name="Group 655"/>
                        <wpg:cNvGrpSpPr>
                          <a:grpSpLocks/>
                        </wpg:cNvGrpSpPr>
                        <wpg:grpSpPr bwMode="auto">
                          <a:xfrm>
                            <a:off x="5290" y="6450"/>
                            <a:ext cx="2" cy="318"/>
                            <a:chOff x="5290" y="6450"/>
                            <a:chExt cx="2" cy="318"/>
                          </a:xfrm>
                        </wpg:grpSpPr>
                        <wps:wsp>
                          <wps:cNvPr id="494" name="Freeform 656"/>
                          <wps:cNvSpPr>
                            <a:spLocks/>
                          </wps:cNvSpPr>
                          <wps:spPr bwMode="auto">
                            <a:xfrm>
                              <a:off x="5290" y="6450"/>
                              <a:ext cx="2" cy="318"/>
                            </a:xfrm>
                            <a:custGeom>
                              <a:avLst/>
                              <a:gdLst>
                                <a:gd name="T0" fmla="+- 0 6450 6450"/>
                                <a:gd name="T1" fmla="*/ 6450 h 318"/>
                                <a:gd name="T2" fmla="+- 0 6767 6450"/>
                                <a:gd name="T3" fmla="*/ 6767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7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95" name="Group 653"/>
                        <wpg:cNvGrpSpPr>
                          <a:grpSpLocks/>
                        </wpg:cNvGrpSpPr>
                        <wpg:grpSpPr bwMode="auto">
                          <a:xfrm>
                            <a:off x="4621" y="6450"/>
                            <a:ext cx="2" cy="318"/>
                            <a:chOff x="4621" y="6450"/>
                            <a:chExt cx="2" cy="318"/>
                          </a:xfrm>
                        </wpg:grpSpPr>
                        <wps:wsp>
                          <wps:cNvPr id="496" name="Freeform 654"/>
                          <wps:cNvSpPr>
                            <a:spLocks/>
                          </wps:cNvSpPr>
                          <wps:spPr bwMode="auto">
                            <a:xfrm>
                              <a:off x="4621" y="6450"/>
                              <a:ext cx="2" cy="318"/>
                            </a:xfrm>
                            <a:custGeom>
                              <a:avLst/>
                              <a:gdLst>
                                <a:gd name="T0" fmla="+- 0 6450 6450"/>
                                <a:gd name="T1" fmla="*/ 6450 h 318"/>
                                <a:gd name="T2" fmla="+- 0 6767 6450"/>
                                <a:gd name="T3" fmla="*/ 6767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7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97" name="Group 651"/>
                        <wpg:cNvGrpSpPr>
                          <a:grpSpLocks/>
                        </wpg:cNvGrpSpPr>
                        <wpg:grpSpPr bwMode="auto">
                          <a:xfrm>
                            <a:off x="7631" y="6450"/>
                            <a:ext cx="2" cy="318"/>
                            <a:chOff x="7631" y="6450"/>
                            <a:chExt cx="2" cy="318"/>
                          </a:xfrm>
                        </wpg:grpSpPr>
                        <wps:wsp>
                          <wps:cNvPr id="498" name="Freeform 652"/>
                          <wps:cNvSpPr>
                            <a:spLocks/>
                          </wps:cNvSpPr>
                          <wps:spPr bwMode="auto">
                            <a:xfrm>
                              <a:off x="7631" y="6450"/>
                              <a:ext cx="2" cy="318"/>
                            </a:xfrm>
                            <a:custGeom>
                              <a:avLst/>
                              <a:gdLst>
                                <a:gd name="T0" fmla="+- 0 6450 6450"/>
                                <a:gd name="T1" fmla="*/ 6450 h 318"/>
                                <a:gd name="T2" fmla="+- 0 6767 6450"/>
                                <a:gd name="T3" fmla="*/ 6767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7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99" name="Group 649"/>
                        <wpg:cNvGrpSpPr>
                          <a:grpSpLocks/>
                        </wpg:cNvGrpSpPr>
                        <wpg:grpSpPr bwMode="auto">
                          <a:xfrm>
                            <a:off x="4955" y="6450"/>
                            <a:ext cx="2" cy="318"/>
                            <a:chOff x="4955" y="6450"/>
                            <a:chExt cx="2" cy="318"/>
                          </a:xfrm>
                        </wpg:grpSpPr>
                        <wps:wsp>
                          <wps:cNvPr id="500" name="Freeform 650"/>
                          <wps:cNvSpPr>
                            <a:spLocks/>
                          </wps:cNvSpPr>
                          <wps:spPr bwMode="auto">
                            <a:xfrm>
                              <a:off x="4955" y="6450"/>
                              <a:ext cx="2" cy="318"/>
                            </a:xfrm>
                            <a:custGeom>
                              <a:avLst/>
                              <a:gdLst>
                                <a:gd name="T0" fmla="+- 0 6450 6450"/>
                                <a:gd name="T1" fmla="*/ 6450 h 318"/>
                                <a:gd name="T2" fmla="+- 0 6767 6450"/>
                                <a:gd name="T3" fmla="*/ 6767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7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01" name="Group 647"/>
                        <wpg:cNvGrpSpPr>
                          <a:grpSpLocks/>
                        </wpg:cNvGrpSpPr>
                        <wpg:grpSpPr bwMode="auto">
                          <a:xfrm>
                            <a:off x="6293" y="6450"/>
                            <a:ext cx="2" cy="318"/>
                            <a:chOff x="6293" y="6450"/>
                            <a:chExt cx="2" cy="318"/>
                          </a:xfrm>
                        </wpg:grpSpPr>
                        <wps:wsp>
                          <wps:cNvPr id="502" name="Freeform 648"/>
                          <wps:cNvSpPr>
                            <a:spLocks/>
                          </wps:cNvSpPr>
                          <wps:spPr bwMode="auto">
                            <a:xfrm>
                              <a:off x="6293" y="6450"/>
                              <a:ext cx="2" cy="318"/>
                            </a:xfrm>
                            <a:custGeom>
                              <a:avLst/>
                              <a:gdLst>
                                <a:gd name="T0" fmla="+- 0 6450 6450"/>
                                <a:gd name="T1" fmla="*/ 6450 h 318"/>
                                <a:gd name="T2" fmla="+- 0 6767 6450"/>
                                <a:gd name="T3" fmla="*/ 6767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7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03" name="Group 645"/>
                        <wpg:cNvGrpSpPr>
                          <a:grpSpLocks/>
                        </wpg:cNvGrpSpPr>
                        <wpg:grpSpPr bwMode="auto">
                          <a:xfrm>
                            <a:off x="3952" y="6450"/>
                            <a:ext cx="2" cy="318"/>
                            <a:chOff x="3952" y="6450"/>
                            <a:chExt cx="2" cy="318"/>
                          </a:xfrm>
                        </wpg:grpSpPr>
                        <wps:wsp>
                          <wps:cNvPr id="504" name="Freeform 646"/>
                          <wps:cNvSpPr>
                            <a:spLocks/>
                          </wps:cNvSpPr>
                          <wps:spPr bwMode="auto">
                            <a:xfrm>
                              <a:off x="3952" y="6450"/>
                              <a:ext cx="2" cy="318"/>
                            </a:xfrm>
                            <a:custGeom>
                              <a:avLst/>
                              <a:gdLst>
                                <a:gd name="T0" fmla="+- 0 6450 6450"/>
                                <a:gd name="T1" fmla="*/ 6450 h 318"/>
                                <a:gd name="T2" fmla="+- 0 6767 6450"/>
                                <a:gd name="T3" fmla="*/ 6767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7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05" name="Group 643"/>
                        <wpg:cNvGrpSpPr>
                          <a:grpSpLocks/>
                        </wpg:cNvGrpSpPr>
                        <wpg:grpSpPr bwMode="auto">
                          <a:xfrm>
                            <a:off x="3283" y="6450"/>
                            <a:ext cx="2" cy="318"/>
                            <a:chOff x="3283" y="6450"/>
                            <a:chExt cx="2" cy="318"/>
                          </a:xfrm>
                        </wpg:grpSpPr>
                        <wps:wsp>
                          <wps:cNvPr id="506" name="Freeform 644"/>
                          <wps:cNvSpPr>
                            <a:spLocks/>
                          </wps:cNvSpPr>
                          <wps:spPr bwMode="auto">
                            <a:xfrm>
                              <a:off x="3283" y="6450"/>
                              <a:ext cx="2" cy="318"/>
                            </a:xfrm>
                            <a:custGeom>
                              <a:avLst/>
                              <a:gdLst>
                                <a:gd name="T0" fmla="+- 0 6450 6450"/>
                                <a:gd name="T1" fmla="*/ 6450 h 318"/>
                                <a:gd name="T2" fmla="+- 0 6767 6450"/>
                                <a:gd name="T3" fmla="*/ 6767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7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07" name="Group 641"/>
                        <wpg:cNvGrpSpPr>
                          <a:grpSpLocks/>
                        </wpg:cNvGrpSpPr>
                        <wpg:grpSpPr bwMode="auto">
                          <a:xfrm>
                            <a:off x="2948" y="6450"/>
                            <a:ext cx="2" cy="318"/>
                            <a:chOff x="2948" y="6450"/>
                            <a:chExt cx="2" cy="318"/>
                          </a:xfrm>
                        </wpg:grpSpPr>
                        <wps:wsp>
                          <wps:cNvPr id="508" name="Freeform 642"/>
                          <wps:cNvSpPr>
                            <a:spLocks/>
                          </wps:cNvSpPr>
                          <wps:spPr bwMode="auto">
                            <a:xfrm>
                              <a:off x="2948" y="6450"/>
                              <a:ext cx="2" cy="318"/>
                            </a:xfrm>
                            <a:custGeom>
                              <a:avLst/>
                              <a:gdLst>
                                <a:gd name="T0" fmla="+- 0 6450 6450"/>
                                <a:gd name="T1" fmla="*/ 6450 h 318"/>
                                <a:gd name="T2" fmla="+- 0 6767 6450"/>
                                <a:gd name="T3" fmla="*/ 6767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7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09" name="Group 639"/>
                        <wpg:cNvGrpSpPr>
                          <a:grpSpLocks/>
                        </wpg:cNvGrpSpPr>
                        <wpg:grpSpPr bwMode="auto">
                          <a:xfrm>
                            <a:off x="2279" y="6450"/>
                            <a:ext cx="2" cy="318"/>
                            <a:chOff x="2279" y="6450"/>
                            <a:chExt cx="2" cy="318"/>
                          </a:xfrm>
                        </wpg:grpSpPr>
                        <wps:wsp>
                          <wps:cNvPr id="510" name="Freeform 640"/>
                          <wps:cNvSpPr>
                            <a:spLocks/>
                          </wps:cNvSpPr>
                          <wps:spPr bwMode="auto">
                            <a:xfrm>
                              <a:off x="2279" y="6450"/>
                              <a:ext cx="2" cy="318"/>
                            </a:xfrm>
                            <a:custGeom>
                              <a:avLst/>
                              <a:gdLst>
                                <a:gd name="T0" fmla="+- 0 6450 6450"/>
                                <a:gd name="T1" fmla="*/ 6450 h 318"/>
                                <a:gd name="T2" fmla="+- 0 6767 6450"/>
                                <a:gd name="T3" fmla="*/ 6767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7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1" name="Group 637"/>
                        <wpg:cNvGrpSpPr>
                          <a:grpSpLocks/>
                        </wpg:cNvGrpSpPr>
                        <wpg:grpSpPr bwMode="auto">
                          <a:xfrm>
                            <a:off x="1945" y="6450"/>
                            <a:ext cx="2" cy="318"/>
                            <a:chOff x="1945" y="6450"/>
                            <a:chExt cx="2" cy="318"/>
                          </a:xfrm>
                        </wpg:grpSpPr>
                        <wps:wsp>
                          <wps:cNvPr id="512" name="Freeform 638"/>
                          <wps:cNvSpPr>
                            <a:spLocks/>
                          </wps:cNvSpPr>
                          <wps:spPr bwMode="auto">
                            <a:xfrm>
                              <a:off x="1945" y="6450"/>
                              <a:ext cx="2" cy="318"/>
                            </a:xfrm>
                            <a:custGeom>
                              <a:avLst/>
                              <a:gdLst>
                                <a:gd name="T0" fmla="+- 0 6450 6450"/>
                                <a:gd name="T1" fmla="*/ 6450 h 318"/>
                                <a:gd name="T2" fmla="+- 0 6767 6450"/>
                                <a:gd name="T3" fmla="*/ 6767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7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3" name="Group 635"/>
                        <wpg:cNvGrpSpPr>
                          <a:grpSpLocks/>
                        </wpg:cNvGrpSpPr>
                        <wpg:grpSpPr bwMode="auto">
                          <a:xfrm>
                            <a:off x="1276" y="6450"/>
                            <a:ext cx="2" cy="318"/>
                            <a:chOff x="1276" y="6450"/>
                            <a:chExt cx="2" cy="318"/>
                          </a:xfrm>
                        </wpg:grpSpPr>
                        <wps:wsp>
                          <wps:cNvPr id="514" name="Freeform 636"/>
                          <wps:cNvSpPr>
                            <a:spLocks/>
                          </wps:cNvSpPr>
                          <wps:spPr bwMode="auto">
                            <a:xfrm>
                              <a:off x="1276" y="6450"/>
                              <a:ext cx="2" cy="318"/>
                            </a:xfrm>
                            <a:custGeom>
                              <a:avLst/>
                              <a:gdLst>
                                <a:gd name="T0" fmla="+- 0 6450 6450"/>
                                <a:gd name="T1" fmla="*/ 6450 h 318"/>
                                <a:gd name="T2" fmla="+- 0 6767 6450"/>
                                <a:gd name="T3" fmla="*/ 6767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7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5" name="Group 633"/>
                        <wpg:cNvGrpSpPr>
                          <a:grpSpLocks/>
                        </wpg:cNvGrpSpPr>
                        <wpg:grpSpPr bwMode="auto">
                          <a:xfrm>
                            <a:off x="10307" y="6450"/>
                            <a:ext cx="2" cy="318"/>
                            <a:chOff x="10307" y="6450"/>
                            <a:chExt cx="2" cy="318"/>
                          </a:xfrm>
                        </wpg:grpSpPr>
                        <wps:wsp>
                          <wps:cNvPr id="516" name="Freeform 634"/>
                          <wps:cNvSpPr>
                            <a:spLocks/>
                          </wps:cNvSpPr>
                          <wps:spPr bwMode="auto">
                            <a:xfrm>
                              <a:off x="10307" y="6450"/>
                              <a:ext cx="2" cy="318"/>
                            </a:xfrm>
                            <a:custGeom>
                              <a:avLst/>
                              <a:gdLst>
                                <a:gd name="T0" fmla="+- 0 6450 6450"/>
                                <a:gd name="T1" fmla="*/ 6450 h 318"/>
                                <a:gd name="T2" fmla="+- 0 6767 6450"/>
                                <a:gd name="T3" fmla="*/ 6767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7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7" name="Group 631"/>
                        <wpg:cNvGrpSpPr>
                          <a:grpSpLocks/>
                        </wpg:cNvGrpSpPr>
                        <wpg:grpSpPr bwMode="auto">
                          <a:xfrm>
                            <a:off x="8969" y="6450"/>
                            <a:ext cx="2" cy="318"/>
                            <a:chOff x="8969" y="6450"/>
                            <a:chExt cx="2" cy="318"/>
                          </a:xfrm>
                        </wpg:grpSpPr>
                        <wps:wsp>
                          <wps:cNvPr id="518" name="Freeform 632"/>
                          <wps:cNvSpPr>
                            <a:spLocks/>
                          </wps:cNvSpPr>
                          <wps:spPr bwMode="auto">
                            <a:xfrm>
                              <a:off x="8969" y="6450"/>
                              <a:ext cx="2" cy="318"/>
                            </a:xfrm>
                            <a:custGeom>
                              <a:avLst/>
                              <a:gdLst>
                                <a:gd name="T0" fmla="+- 0 6450 6450"/>
                                <a:gd name="T1" fmla="*/ 6450 h 318"/>
                                <a:gd name="T2" fmla="+- 0 6767 6450"/>
                                <a:gd name="T3" fmla="*/ 6767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7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9" name="Group 629"/>
                        <wpg:cNvGrpSpPr>
                          <a:grpSpLocks/>
                        </wpg:cNvGrpSpPr>
                        <wpg:grpSpPr bwMode="auto">
                          <a:xfrm>
                            <a:off x="751" y="8291"/>
                            <a:ext cx="10404" cy="2"/>
                            <a:chOff x="751" y="8291"/>
                            <a:chExt cx="10404" cy="2"/>
                          </a:xfrm>
                        </wpg:grpSpPr>
                        <wps:wsp>
                          <wps:cNvPr id="520" name="Freeform 630"/>
                          <wps:cNvSpPr>
                            <a:spLocks/>
                          </wps:cNvSpPr>
                          <wps:spPr bwMode="auto">
                            <a:xfrm>
                              <a:off x="751" y="8291"/>
                              <a:ext cx="10404" cy="2"/>
                            </a:xfrm>
                            <a:custGeom>
                              <a:avLst/>
                              <a:gdLst>
                                <a:gd name="T0" fmla="+- 0 751 751"/>
                                <a:gd name="T1" fmla="*/ T0 w 10404"/>
                                <a:gd name="T2" fmla="+- 0 11155 751"/>
                                <a:gd name="T3" fmla="*/ T2 w 1040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04">
                                  <a:moveTo>
                                    <a:pt x="0" y="0"/>
                                  </a:moveTo>
                                  <a:lnTo>
                                    <a:pt x="10404" y="0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21" name="Group 627"/>
                        <wpg:cNvGrpSpPr>
                          <a:grpSpLocks/>
                        </wpg:cNvGrpSpPr>
                        <wpg:grpSpPr bwMode="auto">
                          <a:xfrm>
                            <a:off x="941" y="8132"/>
                            <a:ext cx="2" cy="318"/>
                            <a:chOff x="941" y="8132"/>
                            <a:chExt cx="2" cy="318"/>
                          </a:xfrm>
                        </wpg:grpSpPr>
                        <wps:wsp>
                          <wps:cNvPr id="522" name="Freeform 628"/>
                          <wps:cNvSpPr>
                            <a:spLocks/>
                          </wps:cNvSpPr>
                          <wps:spPr bwMode="auto">
                            <a:xfrm>
                              <a:off x="941" y="8132"/>
                              <a:ext cx="2" cy="318"/>
                            </a:xfrm>
                            <a:custGeom>
                              <a:avLst/>
                              <a:gdLst>
                                <a:gd name="T0" fmla="+- 0 8132 8132"/>
                                <a:gd name="T1" fmla="*/ 8132 h 318"/>
                                <a:gd name="T2" fmla="+- 0 8450 8132"/>
                                <a:gd name="T3" fmla="*/ 8450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23" name="Group 625"/>
                        <wpg:cNvGrpSpPr>
                          <a:grpSpLocks/>
                        </wpg:cNvGrpSpPr>
                        <wpg:grpSpPr bwMode="auto">
                          <a:xfrm>
                            <a:off x="1610" y="8132"/>
                            <a:ext cx="2" cy="318"/>
                            <a:chOff x="1610" y="8132"/>
                            <a:chExt cx="2" cy="318"/>
                          </a:xfrm>
                        </wpg:grpSpPr>
                        <wps:wsp>
                          <wps:cNvPr id="524" name="Freeform 626"/>
                          <wps:cNvSpPr>
                            <a:spLocks/>
                          </wps:cNvSpPr>
                          <wps:spPr bwMode="auto">
                            <a:xfrm>
                              <a:off x="1610" y="8132"/>
                              <a:ext cx="2" cy="318"/>
                            </a:xfrm>
                            <a:custGeom>
                              <a:avLst/>
                              <a:gdLst>
                                <a:gd name="T0" fmla="+- 0 8132 8132"/>
                                <a:gd name="T1" fmla="*/ 8132 h 318"/>
                                <a:gd name="T2" fmla="+- 0 8450 8132"/>
                                <a:gd name="T3" fmla="*/ 8450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25" name="Group 623"/>
                        <wpg:cNvGrpSpPr>
                          <a:grpSpLocks/>
                        </wpg:cNvGrpSpPr>
                        <wpg:grpSpPr bwMode="auto">
                          <a:xfrm>
                            <a:off x="2614" y="8132"/>
                            <a:ext cx="2" cy="318"/>
                            <a:chOff x="2614" y="8132"/>
                            <a:chExt cx="2" cy="318"/>
                          </a:xfrm>
                        </wpg:grpSpPr>
                        <wps:wsp>
                          <wps:cNvPr id="526" name="Freeform 624"/>
                          <wps:cNvSpPr>
                            <a:spLocks/>
                          </wps:cNvSpPr>
                          <wps:spPr bwMode="auto">
                            <a:xfrm>
                              <a:off x="2614" y="8132"/>
                              <a:ext cx="2" cy="318"/>
                            </a:xfrm>
                            <a:custGeom>
                              <a:avLst/>
                              <a:gdLst>
                                <a:gd name="T0" fmla="+- 0 8132 8132"/>
                                <a:gd name="T1" fmla="*/ 8132 h 318"/>
                                <a:gd name="T2" fmla="+- 0 8450 8132"/>
                                <a:gd name="T3" fmla="*/ 8450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27" name="Group 621"/>
                        <wpg:cNvGrpSpPr>
                          <a:grpSpLocks/>
                        </wpg:cNvGrpSpPr>
                        <wpg:grpSpPr bwMode="auto">
                          <a:xfrm>
                            <a:off x="3617" y="8132"/>
                            <a:ext cx="2" cy="318"/>
                            <a:chOff x="3617" y="8132"/>
                            <a:chExt cx="2" cy="318"/>
                          </a:xfrm>
                        </wpg:grpSpPr>
                        <wps:wsp>
                          <wps:cNvPr id="528" name="Freeform 622"/>
                          <wps:cNvSpPr>
                            <a:spLocks/>
                          </wps:cNvSpPr>
                          <wps:spPr bwMode="auto">
                            <a:xfrm>
                              <a:off x="3617" y="8132"/>
                              <a:ext cx="2" cy="318"/>
                            </a:xfrm>
                            <a:custGeom>
                              <a:avLst/>
                              <a:gdLst>
                                <a:gd name="T0" fmla="+- 0 8132 8132"/>
                                <a:gd name="T1" fmla="*/ 8132 h 318"/>
                                <a:gd name="T2" fmla="+- 0 8450 8132"/>
                                <a:gd name="T3" fmla="*/ 8450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29" name="Group 619"/>
                        <wpg:cNvGrpSpPr>
                          <a:grpSpLocks/>
                        </wpg:cNvGrpSpPr>
                        <wpg:grpSpPr bwMode="auto">
                          <a:xfrm>
                            <a:off x="4286" y="8132"/>
                            <a:ext cx="2" cy="318"/>
                            <a:chOff x="4286" y="8132"/>
                            <a:chExt cx="2" cy="318"/>
                          </a:xfrm>
                        </wpg:grpSpPr>
                        <wps:wsp>
                          <wps:cNvPr id="530" name="Freeform 620"/>
                          <wps:cNvSpPr>
                            <a:spLocks/>
                          </wps:cNvSpPr>
                          <wps:spPr bwMode="auto">
                            <a:xfrm>
                              <a:off x="4286" y="8132"/>
                              <a:ext cx="2" cy="318"/>
                            </a:xfrm>
                            <a:custGeom>
                              <a:avLst/>
                              <a:gdLst>
                                <a:gd name="T0" fmla="+- 0 8132 8132"/>
                                <a:gd name="T1" fmla="*/ 8132 h 318"/>
                                <a:gd name="T2" fmla="+- 0 8450 8132"/>
                                <a:gd name="T3" fmla="*/ 8450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1" name="Group 617"/>
                        <wpg:cNvGrpSpPr>
                          <a:grpSpLocks/>
                        </wpg:cNvGrpSpPr>
                        <wpg:grpSpPr bwMode="auto">
                          <a:xfrm>
                            <a:off x="5624" y="8132"/>
                            <a:ext cx="2" cy="318"/>
                            <a:chOff x="5624" y="8132"/>
                            <a:chExt cx="2" cy="318"/>
                          </a:xfrm>
                        </wpg:grpSpPr>
                        <wps:wsp>
                          <wps:cNvPr id="532" name="Freeform 618"/>
                          <wps:cNvSpPr>
                            <a:spLocks/>
                          </wps:cNvSpPr>
                          <wps:spPr bwMode="auto">
                            <a:xfrm>
                              <a:off x="5624" y="8132"/>
                              <a:ext cx="2" cy="318"/>
                            </a:xfrm>
                            <a:custGeom>
                              <a:avLst/>
                              <a:gdLst>
                                <a:gd name="T0" fmla="+- 0 8132 8132"/>
                                <a:gd name="T1" fmla="*/ 8132 h 318"/>
                                <a:gd name="T2" fmla="+- 0 8450 8132"/>
                                <a:gd name="T3" fmla="*/ 8450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3" name="Group 615"/>
                        <wpg:cNvGrpSpPr>
                          <a:grpSpLocks/>
                        </wpg:cNvGrpSpPr>
                        <wpg:grpSpPr bwMode="auto">
                          <a:xfrm>
                            <a:off x="6962" y="8132"/>
                            <a:ext cx="2" cy="318"/>
                            <a:chOff x="6962" y="8132"/>
                            <a:chExt cx="2" cy="318"/>
                          </a:xfrm>
                        </wpg:grpSpPr>
                        <wps:wsp>
                          <wps:cNvPr id="534" name="Freeform 616"/>
                          <wps:cNvSpPr>
                            <a:spLocks/>
                          </wps:cNvSpPr>
                          <wps:spPr bwMode="auto">
                            <a:xfrm>
                              <a:off x="6962" y="8132"/>
                              <a:ext cx="2" cy="318"/>
                            </a:xfrm>
                            <a:custGeom>
                              <a:avLst/>
                              <a:gdLst>
                                <a:gd name="T0" fmla="+- 0 8132 8132"/>
                                <a:gd name="T1" fmla="*/ 8132 h 318"/>
                                <a:gd name="T2" fmla="+- 0 8450 8132"/>
                                <a:gd name="T3" fmla="*/ 8450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5" name="Group 613"/>
                        <wpg:cNvGrpSpPr>
                          <a:grpSpLocks/>
                        </wpg:cNvGrpSpPr>
                        <wpg:grpSpPr bwMode="auto">
                          <a:xfrm>
                            <a:off x="8300" y="8132"/>
                            <a:ext cx="2" cy="318"/>
                            <a:chOff x="8300" y="8132"/>
                            <a:chExt cx="2" cy="318"/>
                          </a:xfrm>
                        </wpg:grpSpPr>
                        <wps:wsp>
                          <wps:cNvPr id="536" name="Freeform 614"/>
                          <wps:cNvSpPr>
                            <a:spLocks/>
                          </wps:cNvSpPr>
                          <wps:spPr bwMode="auto">
                            <a:xfrm>
                              <a:off x="8300" y="8132"/>
                              <a:ext cx="2" cy="318"/>
                            </a:xfrm>
                            <a:custGeom>
                              <a:avLst/>
                              <a:gdLst>
                                <a:gd name="T0" fmla="+- 0 8132 8132"/>
                                <a:gd name="T1" fmla="*/ 8132 h 318"/>
                                <a:gd name="T2" fmla="+- 0 8450 8132"/>
                                <a:gd name="T3" fmla="*/ 8450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7" name="Group 611"/>
                        <wpg:cNvGrpSpPr>
                          <a:grpSpLocks/>
                        </wpg:cNvGrpSpPr>
                        <wpg:grpSpPr bwMode="auto">
                          <a:xfrm>
                            <a:off x="9638" y="8132"/>
                            <a:ext cx="2" cy="318"/>
                            <a:chOff x="9638" y="8132"/>
                            <a:chExt cx="2" cy="318"/>
                          </a:xfrm>
                        </wpg:grpSpPr>
                        <wps:wsp>
                          <wps:cNvPr id="538" name="Freeform 612"/>
                          <wps:cNvSpPr>
                            <a:spLocks/>
                          </wps:cNvSpPr>
                          <wps:spPr bwMode="auto">
                            <a:xfrm>
                              <a:off x="9638" y="8132"/>
                              <a:ext cx="2" cy="318"/>
                            </a:xfrm>
                            <a:custGeom>
                              <a:avLst/>
                              <a:gdLst>
                                <a:gd name="T0" fmla="+- 0 8132 8132"/>
                                <a:gd name="T1" fmla="*/ 8132 h 318"/>
                                <a:gd name="T2" fmla="+- 0 8450 8132"/>
                                <a:gd name="T3" fmla="*/ 8450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9" name="Group 609"/>
                        <wpg:cNvGrpSpPr>
                          <a:grpSpLocks/>
                        </wpg:cNvGrpSpPr>
                        <wpg:grpSpPr bwMode="auto">
                          <a:xfrm>
                            <a:off x="10976" y="8132"/>
                            <a:ext cx="2" cy="318"/>
                            <a:chOff x="10976" y="8132"/>
                            <a:chExt cx="2" cy="318"/>
                          </a:xfrm>
                        </wpg:grpSpPr>
                        <wps:wsp>
                          <wps:cNvPr id="540" name="Freeform 610"/>
                          <wps:cNvSpPr>
                            <a:spLocks/>
                          </wps:cNvSpPr>
                          <wps:spPr bwMode="auto">
                            <a:xfrm>
                              <a:off x="10976" y="8132"/>
                              <a:ext cx="2" cy="318"/>
                            </a:xfrm>
                            <a:custGeom>
                              <a:avLst/>
                              <a:gdLst>
                                <a:gd name="T0" fmla="+- 0 8132 8132"/>
                                <a:gd name="T1" fmla="*/ 8132 h 318"/>
                                <a:gd name="T2" fmla="+- 0 8450 8132"/>
                                <a:gd name="T3" fmla="*/ 8450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41" name="Group 607"/>
                        <wpg:cNvGrpSpPr>
                          <a:grpSpLocks/>
                        </wpg:cNvGrpSpPr>
                        <wpg:grpSpPr bwMode="auto">
                          <a:xfrm>
                            <a:off x="10641" y="8132"/>
                            <a:ext cx="2" cy="318"/>
                            <a:chOff x="10641" y="8132"/>
                            <a:chExt cx="2" cy="318"/>
                          </a:xfrm>
                        </wpg:grpSpPr>
                        <wps:wsp>
                          <wps:cNvPr id="542" name="Freeform 608"/>
                          <wps:cNvSpPr>
                            <a:spLocks/>
                          </wps:cNvSpPr>
                          <wps:spPr bwMode="auto">
                            <a:xfrm>
                              <a:off x="10641" y="8132"/>
                              <a:ext cx="2" cy="318"/>
                            </a:xfrm>
                            <a:custGeom>
                              <a:avLst/>
                              <a:gdLst>
                                <a:gd name="T0" fmla="+- 0 8132 8132"/>
                                <a:gd name="T1" fmla="*/ 8132 h 318"/>
                                <a:gd name="T2" fmla="+- 0 8450 8132"/>
                                <a:gd name="T3" fmla="*/ 8450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43" name="Group 605"/>
                        <wpg:cNvGrpSpPr>
                          <a:grpSpLocks/>
                        </wpg:cNvGrpSpPr>
                        <wpg:grpSpPr bwMode="auto">
                          <a:xfrm>
                            <a:off x="9972" y="8132"/>
                            <a:ext cx="2" cy="318"/>
                            <a:chOff x="9972" y="8132"/>
                            <a:chExt cx="2" cy="318"/>
                          </a:xfrm>
                        </wpg:grpSpPr>
                        <wps:wsp>
                          <wps:cNvPr id="544" name="Freeform 606"/>
                          <wps:cNvSpPr>
                            <a:spLocks/>
                          </wps:cNvSpPr>
                          <wps:spPr bwMode="auto">
                            <a:xfrm>
                              <a:off x="9972" y="8132"/>
                              <a:ext cx="2" cy="318"/>
                            </a:xfrm>
                            <a:custGeom>
                              <a:avLst/>
                              <a:gdLst>
                                <a:gd name="T0" fmla="+- 0 8132 8132"/>
                                <a:gd name="T1" fmla="*/ 8132 h 318"/>
                                <a:gd name="T2" fmla="+- 0 8450 8132"/>
                                <a:gd name="T3" fmla="*/ 8450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45" name="Group 603"/>
                        <wpg:cNvGrpSpPr>
                          <a:grpSpLocks/>
                        </wpg:cNvGrpSpPr>
                        <wpg:grpSpPr bwMode="auto">
                          <a:xfrm>
                            <a:off x="9303" y="8132"/>
                            <a:ext cx="2" cy="318"/>
                            <a:chOff x="9303" y="8132"/>
                            <a:chExt cx="2" cy="318"/>
                          </a:xfrm>
                        </wpg:grpSpPr>
                        <wps:wsp>
                          <wps:cNvPr id="546" name="Freeform 604"/>
                          <wps:cNvSpPr>
                            <a:spLocks/>
                          </wps:cNvSpPr>
                          <wps:spPr bwMode="auto">
                            <a:xfrm>
                              <a:off x="9303" y="8132"/>
                              <a:ext cx="2" cy="318"/>
                            </a:xfrm>
                            <a:custGeom>
                              <a:avLst/>
                              <a:gdLst>
                                <a:gd name="T0" fmla="+- 0 8132 8132"/>
                                <a:gd name="T1" fmla="*/ 8132 h 318"/>
                                <a:gd name="T2" fmla="+- 0 8450 8132"/>
                                <a:gd name="T3" fmla="*/ 8450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47" name="Group 601"/>
                        <wpg:cNvGrpSpPr>
                          <a:grpSpLocks/>
                        </wpg:cNvGrpSpPr>
                        <wpg:grpSpPr bwMode="auto">
                          <a:xfrm>
                            <a:off x="8634" y="8132"/>
                            <a:ext cx="2" cy="318"/>
                            <a:chOff x="8634" y="8132"/>
                            <a:chExt cx="2" cy="318"/>
                          </a:xfrm>
                        </wpg:grpSpPr>
                        <wps:wsp>
                          <wps:cNvPr id="548" name="Freeform 602"/>
                          <wps:cNvSpPr>
                            <a:spLocks/>
                          </wps:cNvSpPr>
                          <wps:spPr bwMode="auto">
                            <a:xfrm>
                              <a:off x="8634" y="8132"/>
                              <a:ext cx="2" cy="318"/>
                            </a:xfrm>
                            <a:custGeom>
                              <a:avLst/>
                              <a:gdLst>
                                <a:gd name="T0" fmla="+- 0 8132 8132"/>
                                <a:gd name="T1" fmla="*/ 8132 h 318"/>
                                <a:gd name="T2" fmla="+- 0 8450 8132"/>
                                <a:gd name="T3" fmla="*/ 8450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49" name="Group 599"/>
                        <wpg:cNvGrpSpPr>
                          <a:grpSpLocks/>
                        </wpg:cNvGrpSpPr>
                        <wpg:grpSpPr bwMode="auto">
                          <a:xfrm>
                            <a:off x="7966" y="8132"/>
                            <a:ext cx="2" cy="318"/>
                            <a:chOff x="7966" y="8132"/>
                            <a:chExt cx="2" cy="318"/>
                          </a:xfrm>
                        </wpg:grpSpPr>
                        <wps:wsp>
                          <wps:cNvPr id="550" name="Freeform 600"/>
                          <wps:cNvSpPr>
                            <a:spLocks/>
                          </wps:cNvSpPr>
                          <wps:spPr bwMode="auto">
                            <a:xfrm>
                              <a:off x="7966" y="8132"/>
                              <a:ext cx="2" cy="318"/>
                            </a:xfrm>
                            <a:custGeom>
                              <a:avLst/>
                              <a:gdLst>
                                <a:gd name="T0" fmla="+- 0 8132 8132"/>
                                <a:gd name="T1" fmla="*/ 8132 h 318"/>
                                <a:gd name="T2" fmla="+- 0 8450 8132"/>
                                <a:gd name="T3" fmla="*/ 8450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51" name="Group 597"/>
                        <wpg:cNvGrpSpPr>
                          <a:grpSpLocks/>
                        </wpg:cNvGrpSpPr>
                        <wpg:grpSpPr bwMode="auto">
                          <a:xfrm>
                            <a:off x="7297" y="8132"/>
                            <a:ext cx="2" cy="318"/>
                            <a:chOff x="7297" y="8132"/>
                            <a:chExt cx="2" cy="318"/>
                          </a:xfrm>
                        </wpg:grpSpPr>
                        <wps:wsp>
                          <wps:cNvPr id="552" name="Freeform 598"/>
                          <wps:cNvSpPr>
                            <a:spLocks/>
                          </wps:cNvSpPr>
                          <wps:spPr bwMode="auto">
                            <a:xfrm>
                              <a:off x="7297" y="8132"/>
                              <a:ext cx="2" cy="318"/>
                            </a:xfrm>
                            <a:custGeom>
                              <a:avLst/>
                              <a:gdLst>
                                <a:gd name="T0" fmla="+- 0 8132 8132"/>
                                <a:gd name="T1" fmla="*/ 8132 h 318"/>
                                <a:gd name="T2" fmla="+- 0 8450 8132"/>
                                <a:gd name="T3" fmla="*/ 8450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53" name="Group 595"/>
                        <wpg:cNvGrpSpPr>
                          <a:grpSpLocks/>
                        </wpg:cNvGrpSpPr>
                        <wpg:grpSpPr bwMode="auto">
                          <a:xfrm>
                            <a:off x="6628" y="8132"/>
                            <a:ext cx="2" cy="318"/>
                            <a:chOff x="6628" y="8132"/>
                            <a:chExt cx="2" cy="318"/>
                          </a:xfrm>
                        </wpg:grpSpPr>
                        <wps:wsp>
                          <wps:cNvPr id="554" name="Freeform 596"/>
                          <wps:cNvSpPr>
                            <a:spLocks/>
                          </wps:cNvSpPr>
                          <wps:spPr bwMode="auto">
                            <a:xfrm>
                              <a:off x="6628" y="8132"/>
                              <a:ext cx="2" cy="318"/>
                            </a:xfrm>
                            <a:custGeom>
                              <a:avLst/>
                              <a:gdLst>
                                <a:gd name="T0" fmla="+- 0 8132 8132"/>
                                <a:gd name="T1" fmla="*/ 8132 h 318"/>
                                <a:gd name="T2" fmla="+- 0 8450 8132"/>
                                <a:gd name="T3" fmla="*/ 8450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55" name="Group 593"/>
                        <wpg:cNvGrpSpPr>
                          <a:grpSpLocks/>
                        </wpg:cNvGrpSpPr>
                        <wpg:grpSpPr bwMode="auto">
                          <a:xfrm>
                            <a:off x="5959" y="8132"/>
                            <a:ext cx="2" cy="318"/>
                            <a:chOff x="5959" y="8132"/>
                            <a:chExt cx="2" cy="318"/>
                          </a:xfrm>
                        </wpg:grpSpPr>
                        <wps:wsp>
                          <wps:cNvPr id="556" name="Freeform 594"/>
                          <wps:cNvSpPr>
                            <a:spLocks/>
                          </wps:cNvSpPr>
                          <wps:spPr bwMode="auto">
                            <a:xfrm>
                              <a:off x="5959" y="8132"/>
                              <a:ext cx="2" cy="318"/>
                            </a:xfrm>
                            <a:custGeom>
                              <a:avLst/>
                              <a:gdLst>
                                <a:gd name="T0" fmla="+- 0 8132 8132"/>
                                <a:gd name="T1" fmla="*/ 8132 h 318"/>
                                <a:gd name="T2" fmla="+- 0 8450 8132"/>
                                <a:gd name="T3" fmla="*/ 8450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57" name="Group 591"/>
                        <wpg:cNvGrpSpPr>
                          <a:grpSpLocks/>
                        </wpg:cNvGrpSpPr>
                        <wpg:grpSpPr bwMode="auto">
                          <a:xfrm>
                            <a:off x="5290" y="8132"/>
                            <a:ext cx="2" cy="318"/>
                            <a:chOff x="5290" y="8132"/>
                            <a:chExt cx="2" cy="318"/>
                          </a:xfrm>
                        </wpg:grpSpPr>
                        <wps:wsp>
                          <wps:cNvPr id="558" name="Freeform 592"/>
                          <wps:cNvSpPr>
                            <a:spLocks/>
                          </wps:cNvSpPr>
                          <wps:spPr bwMode="auto">
                            <a:xfrm>
                              <a:off x="5290" y="8132"/>
                              <a:ext cx="2" cy="318"/>
                            </a:xfrm>
                            <a:custGeom>
                              <a:avLst/>
                              <a:gdLst>
                                <a:gd name="T0" fmla="+- 0 8132 8132"/>
                                <a:gd name="T1" fmla="*/ 8132 h 318"/>
                                <a:gd name="T2" fmla="+- 0 8450 8132"/>
                                <a:gd name="T3" fmla="*/ 8450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59" name="Group 589"/>
                        <wpg:cNvGrpSpPr>
                          <a:grpSpLocks/>
                        </wpg:cNvGrpSpPr>
                        <wpg:grpSpPr bwMode="auto">
                          <a:xfrm>
                            <a:off x="4621" y="8132"/>
                            <a:ext cx="2" cy="318"/>
                            <a:chOff x="4621" y="8132"/>
                            <a:chExt cx="2" cy="318"/>
                          </a:xfrm>
                        </wpg:grpSpPr>
                        <wps:wsp>
                          <wps:cNvPr id="560" name="Freeform 590"/>
                          <wps:cNvSpPr>
                            <a:spLocks/>
                          </wps:cNvSpPr>
                          <wps:spPr bwMode="auto">
                            <a:xfrm>
                              <a:off x="4621" y="8132"/>
                              <a:ext cx="2" cy="318"/>
                            </a:xfrm>
                            <a:custGeom>
                              <a:avLst/>
                              <a:gdLst>
                                <a:gd name="T0" fmla="+- 0 8132 8132"/>
                                <a:gd name="T1" fmla="*/ 8132 h 318"/>
                                <a:gd name="T2" fmla="+- 0 8450 8132"/>
                                <a:gd name="T3" fmla="*/ 8450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61" name="Group 587"/>
                        <wpg:cNvGrpSpPr>
                          <a:grpSpLocks/>
                        </wpg:cNvGrpSpPr>
                        <wpg:grpSpPr bwMode="auto">
                          <a:xfrm>
                            <a:off x="7631" y="8132"/>
                            <a:ext cx="2" cy="318"/>
                            <a:chOff x="7631" y="8132"/>
                            <a:chExt cx="2" cy="318"/>
                          </a:xfrm>
                        </wpg:grpSpPr>
                        <wps:wsp>
                          <wps:cNvPr id="562" name="Freeform 588"/>
                          <wps:cNvSpPr>
                            <a:spLocks/>
                          </wps:cNvSpPr>
                          <wps:spPr bwMode="auto">
                            <a:xfrm>
                              <a:off x="7631" y="8132"/>
                              <a:ext cx="2" cy="318"/>
                            </a:xfrm>
                            <a:custGeom>
                              <a:avLst/>
                              <a:gdLst>
                                <a:gd name="T0" fmla="+- 0 8132 8132"/>
                                <a:gd name="T1" fmla="*/ 8132 h 318"/>
                                <a:gd name="T2" fmla="+- 0 8450 8132"/>
                                <a:gd name="T3" fmla="*/ 8450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63" name="Group 585"/>
                        <wpg:cNvGrpSpPr>
                          <a:grpSpLocks/>
                        </wpg:cNvGrpSpPr>
                        <wpg:grpSpPr bwMode="auto">
                          <a:xfrm>
                            <a:off x="4955" y="8132"/>
                            <a:ext cx="2" cy="318"/>
                            <a:chOff x="4955" y="8132"/>
                            <a:chExt cx="2" cy="318"/>
                          </a:xfrm>
                        </wpg:grpSpPr>
                        <wps:wsp>
                          <wps:cNvPr id="564" name="Freeform 586"/>
                          <wps:cNvSpPr>
                            <a:spLocks/>
                          </wps:cNvSpPr>
                          <wps:spPr bwMode="auto">
                            <a:xfrm>
                              <a:off x="4955" y="8132"/>
                              <a:ext cx="2" cy="318"/>
                            </a:xfrm>
                            <a:custGeom>
                              <a:avLst/>
                              <a:gdLst>
                                <a:gd name="T0" fmla="+- 0 8132 8132"/>
                                <a:gd name="T1" fmla="*/ 8132 h 318"/>
                                <a:gd name="T2" fmla="+- 0 8450 8132"/>
                                <a:gd name="T3" fmla="*/ 8450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65" name="Group 583"/>
                        <wpg:cNvGrpSpPr>
                          <a:grpSpLocks/>
                        </wpg:cNvGrpSpPr>
                        <wpg:grpSpPr bwMode="auto">
                          <a:xfrm>
                            <a:off x="6293" y="8132"/>
                            <a:ext cx="2" cy="318"/>
                            <a:chOff x="6293" y="8132"/>
                            <a:chExt cx="2" cy="318"/>
                          </a:xfrm>
                        </wpg:grpSpPr>
                        <wps:wsp>
                          <wps:cNvPr id="566" name="Freeform 584"/>
                          <wps:cNvSpPr>
                            <a:spLocks/>
                          </wps:cNvSpPr>
                          <wps:spPr bwMode="auto">
                            <a:xfrm>
                              <a:off x="6293" y="8132"/>
                              <a:ext cx="2" cy="318"/>
                            </a:xfrm>
                            <a:custGeom>
                              <a:avLst/>
                              <a:gdLst>
                                <a:gd name="T0" fmla="+- 0 8132 8132"/>
                                <a:gd name="T1" fmla="*/ 8132 h 318"/>
                                <a:gd name="T2" fmla="+- 0 8450 8132"/>
                                <a:gd name="T3" fmla="*/ 8450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67" name="Group 581"/>
                        <wpg:cNvGrpSpPr>
                          <a:grpSpLocks/>
                        </wpg:cNvGrpSpPr>
                        <wpg:grpSpPr bwMode="auto">
                          <a:xfrm>
                            <a:off x="3952" y="8132"/>
                            <a:ext cx="2" cy="318"/>
                            <a:chOff x="3952" y="8132"/>
                            <a:chExt cx="2" cy="318"/>
                          </a:xfrm>
                        </wpg:grpSpPr>
                        <wps:wsp>
                          <wps:cNvPr id="568" name="Freeform 582"/>
                          <wps:cNvSpPr>
                            <a:spLocks/>
                          </wps:cNvSpPr>
                          <wps:spPr bwMode="auto">
                            <a:xfrm>
                              <a:off x="3952" y="8132"/>
                              <a:ext cx="2" cy="318"/>
                            </a:xfrm>
                            <a:custGeom>
                              <a:avLst/>
                              <a:gdLst>
                                <a:gd name="T0" fmla="+- 0 8132 8132"/>
                                <a:gd name="T1" fmla="*/ 8132 h 318"/>
                                <a:gd name="T2" fmla="+- 0 8450 8132"/>
                                <a:gd name="T3" fmla="*/ 8450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69" name="Group 579"/>
                        <wpg:cNvGrpSpPr>
                          <a:grpSpLocks/>
                        </wpg:cNvGrpSpPr>
                        <wpg:grpSpPr bwMode="auto">
                          <a:xfrm>
                            <a:off x="3283" y="8132"/>
                            <a:ext cx="2" cy="318"/>
                            <a:chOff x="3283" y="8132"/>
                            <a:chExt cx="2" cy="318"/>
                          </a:xfrm>
                        </wpg:grpSpPr>
                        <wps:wsp>
                          <wps:cNvPr id="570" name="Freeform 580"/>
                          <wps:cNvSpPr>
                            <a:spLocks/>
                          </wps:cNvSpPr>
                          <wps:spPr bwMode="auto">
                            <a:xfrm>
                              <a:off x="3283" y="8132"/>
                              <a:ext cx="2" cy="318"/>
                            </a:xfrm>
                            <a:custGeom>
                              <a:avLst/>
                              <a:gdLst>
                                <a:gd name="T0" fmla="+- 0 8132 8132"/>
                                <a:gd name="T1" fmla="*/ 8132 h 318"/>
                                <a:gd name="T2" fmla="+- 0 8450 8132"/>
                                <a:gd name="T3" fmla="*/ 8450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71" name="Group 577"/>
                        <wpg:cNvGrpSpPr>
                          <a:grpSpLocks/>
                        </wpg:cNvGrpSpPr>
                        <wpg:grpSpPr bwMode="auto">
                          <a:xfrm>
                            <a:off x="2948" y="8132"/>
                            <a:ext cx="2" cy="318"/>
                            <a:chOff x="2948" y="8132"/>
                            <a:chExt cx="2" cy="318"/>
                          </a:xfrm>
                        </wpg:grpSpPr>
                        <wps:wsp>
                          <wps:cNvPr id="572" name="Freeform 578"/>
                          <wps:cNvSpPr>
                            <a:spLocks/>
                          </wps:cNvSpPr>
                          <wps:spPr bwMode="auto">
                            <a:xfrm>
                              <a:off x="2948" y="8132"/>
                              <a:ext cx="2" cy="318"/>
                            </a:xfrm>
                            <a:custGeom>
                              <a:avLst/>
                              <a:gdLst>
                                <a:gd name="T0" fmla="+- 0 8132 8132"/>
                                <a:gd name="T1" fmla="*/ 8132 h 318"/>
                                <a:gd name="T2" fmla="+- 0 8450 8132"/>
                                <a:gd name="T3" fmla="*/ 8450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73" name="Group 575"/>
                        <wpg:cNvGrpSpPr>
                          <a:grpSpLocks/>
                        </wpg:cNvGrpSpPr>
                        <wpg:grpSpPr bwMode="auto">
                          <a:xfrm>
                            <a:off x="2279" y="8132"/>
                            <a:ext cx="2" cy="318"/>
                            <a:chOff x="2279" y="8132"/>
                            <a:chExt cx="2" cy="318"/>
                          </a:xfrm>
                        </wpg:grpSpPr>
                        <wps:wsp>
                          <wps:cNvPr id="574" name="Freeform 576"/>
                          <wps:cNvSpPr>
                            <a:spLocks/>
                          </wps:cNvSpPr>
                          <wps:spPr bwMode="auto">
                            <a:xfrm>
                              <a:off x="2279" y="8132"/>
                              <a:ext cx="2" cy="318"/>
                            </a:xfrm>
                            <a:custGeom>
                              <a:avLst/>
                              <a:gdLst>
                                <a:gd name="T0" fmla="+- 0 8132 8132"/>
                                <a:gd name="T1" fmla="*/ 8132 h 318"/>
                                <a:gd name="T2" fmla="+- 0 8450 8132"/>
                                <a:gd name="T3" fmla="*/ 8450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75" name="Group 573"/>
                        <wpg:cNvGrpSpPr>
                          <a:grpSpLocks/>
                        </wpg:cNvGrpSpPr>
                        <wpg:grpSpPr bwMode="auto">
                          <a:xfrm>
                            <a:off x="1945" y="8132"/>
                            <a:ext cx="2" cy="318"/>
                            <a:chOff x="1945" y="8132"/>
                            <a:chExt cx="2" cy="318"/>
                          </a:xfrm>
                        </wpg:grpSpPr>
                        <wps:wsp>
                          <wps:cNvPr id="576" name="Freeform 574"/>
                          <wps:cNvSpPr>
                            <a:spLocks/>
                          </wps:cNvSpPr>
                          <wps:spPr bwMode="auto">
                            <a:xfrm>
                              <a:off x="1945" y="8132"/>
                              <a:ext cx="2" cy="318"/>
                            </a:xfrm>
                            <a:custGeom>
                              <a:avLst/>
                              <a:gdLst>
                                <a:gd name="T0" fmla="+- 0 8132 8132"/>
                                <a:gd name="T1" fmla="*/ 8132 h 318"/>
                                <a:gd name="T2" fmla="+- 0 8450 8132"/>
                                <a:gd name="T3" fmla="*/ 8450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77" name="Group 571"/>
                        <wpg:cNvGrpSpPr>
                          <a:grpSpLocks/>
                        </wpg:cNvGrpSpPr>
                        <wpg:grpSpPr bwMode="auto">
                          <a:xfrm>
                            <a:off x="1276" y="8132"/>
                            <a:ext cx="2" cy="318"/>
                            <a:chOff x="1276" y="8132"/>
                            <a:chExt cx="2" cy="318"/>
                          </a:xfrm>
                        </wpg:grpSpPr>
                        <wps:wsp>
                          <wps:cNvPr id="578" name="Freeform 572"/>
                          <wps:cNvSpPr>
                            <a:spLocks/>
                          </wps:cNvSpPr>
                          <wps:spPr bwMode="auto">
                            <a:xfrm>
                              <a:off x="1276" y="8132"/>
                              <a:ext cx="2" cy="318"/>
                            </a:xfrm>
                            <a:custGeom>
                              <a:avLst/>
                              <a:gdLst>
                                <a:gd name="T0" fmla="+- 0 8132 8132"/>
                                <a:gd name="T1" fmla="*/ 8132 h 318"/>
                                <a:gd name="T2" fmla="+- 0 8450 8132"/>
                                <a:gd name="T3" fmla="*/ 8450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79" name="Group 569"/>
                        <wpg:cNvGrpSpPr>
                          <a:grpSpLocks/>
                        </wpg:cNvGrpSpPr>
                        <wpg:grpSpPr bwMode="auto">
                          <a:xfrm>
                            <a:off x="10307" y="8132"/>
                            <a:ext cx="2" cy="318"/>
                            <a:chOff x="10307" y="8132"/>
                            <a:chExt cx="2" cy="318"/>
                          </a:xfrm>
                        </wpg:grpSpPr>
                        <wps:wsp>
                          <wps:cNvPr id="580" name="Freeform 570"/>
                          <wps:cNvSpPr>
                            <a:spLocks/>
                          </wps:cNvSpPr>
                          <wps:spPr bwMode="auto">
                            <a:xfrm>
                              <a:off x="10307" y="8132"/>
                              <a:ext cx="2" cy="318"/>
                            </a:xfrm>
                            <a:custGeom>
                              <a:avLst/>
                              <a:gdLst>
                                <a:gd name="T0" fmla="+- 0 8132 8132"/>
                                <a:gd name="T1" fmla="*/ 8132 h 318"/>
                                <a:gd name="T2" fmla="+- 0 8450 8132"/>
                                <a:gd name="T3" fmla="*/ 8450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1" name="Group 567"/>
                        <wpg:cNvGrpSpPr>
                          <a:grpSpLocks/>
                        </wpg:cNvGrpSpPr>
                        <wpg:grpSpPr bwMode="auto">
                          <a:xfrm>
                            <a:off x="8969" y="8132"/>
                            <a:ext cx="2" cy="318"/>
                            <a:chOff x="8969" y="8132"/>
                            <a:chExt cx="2" cy="318"/>
                          </a:xfrm>
                        </wpg:grpSpPr>
                        <wps:wsp>
                          <wps:cNvPr id="582" name="Freeform 568"/>
                          <wps:cNvSpPr>
                            <a:spLocks/>
                          </wps:cNvSpPr>
                          <wps:spPr bwMode="auto">
                            <a:xfrm>
                              <a:off x="8969" y="8132"/>
                              <a:ext cx="2" cy="318"/>
                            </a:xfrm>
                            <a:custGeom>
                              <a:avLst/>
                              <a:gdLst>
                                <a:gd name="T0" fmla="+- 0 8132 8132"/>
                                <a:gd name="T1" fmla="*/ 8132 h 318"/>
                                <a:gd name="T2" fmla="+- 0 8450 8132"/>
                                <a:gd name="T3" fmla="*/ 8450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3" name="Group 565"/>
                        <wpg:cNvGrpSpPr>
                          <a:grpSpLocks/>
                        </wpg:cNvGrpSpPr>
                        <wpg:grpSpPr bwMode="auto">
                          <a:xfrm>
                            <a:off x="751" y="9973"/>
                            <a:ext cx="10404" cy="2"/>
                            <a:chOff x="751" y="9973"/>
                            <a:chExt cx="10404" cy="2"/>
                          </a:xfrm>
                        </wpg:grpSpPr>
                        <wps:wsp>
                          <wps:cNvPr id="584" name="Freeform 566"/>
                          <wps:cNvSpPr>
                            <a:spLocks/>
                          </wps:cNvSpPr>
                          <wps:spPr bwMode="auto">
                            <a:xfrm>
                              <a:off x="751" y="9973"/>
                              <a:ext cx="10404" cy="2"/>
                            </a:xfrm>
                            <a:custGeom>
                              <a:avLst/>
                              <a:gdLst>
                                <a:gd name="T0" fmla="+- 0 751 751"/>
                                <a:gd name="T1" fmla="*/ T0 w 10404"/>
                                <a:gd name="T2" fmla="+- 0 11155 751"/>
                                <a:gd name="T3" fmla="*/ T2 w 1040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04">
                                  <a:moveTo>
                                    <a:pt x="0" y="0"/>
                                  </a:moveTo>
                                  <a:lnTo>
                                    <a:pt x="10404" y="0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5" name="Group 563"/>
                        <wpg:cNvGrpSpPr>
                          <a:grpSpLocks/>
                        </wpg:cNvGrpSpPr>
                        <wpg:grpSpPr bwMode="auto">
                          <a:xfrm>
                            <a:off x="941" y="9814"/>
                            <a:ext cx="2" cy="318"/>
                            <a:chOff x="941" y="9814"/>
                            <a:chExt cx="2" cy="318"/>
                          </a:xfrm>
                        </wpg:grpSpPr>
                        <wps:wsp>
                          <wps:cNvPr id="586" name="Freeform 564"/>
                          <wps:cNvSpPr>
                            <a:spLocks/>
                          </wps:cNvSpPr>
                          <wps:spPr bwMode="auto">
                            <a:xfrm>
                              <a:off x="941" y="9814"/>
                              <a:ext cx="2" cy="318"/>
                            </a:xfrm>
                            <a:custGeom>
                              <a:avLst/>
                              <a:gdLst>
                                <a:gd name="T0" fmla="+- 0 9814 9814"/>
                                <a:gd name="T1" fmla="*/ 9814 h 318"/>
                                <a:gd name="T2" fmla="+- 0 10132 9814"/>
                                <a:gd name="T3" fmla="*/ 10132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7" name="Group 561"/>
                        <wpg:cNvGrpSpPr>
                          <a:grpSpLocks/>
                        </wpg:cNvGrpSpPr>
                        <wpg:grpSpPr bwMode="auto">
                          <a:xfrm>
                            <a:off x="1610" y="9814"/>
                            <a:ext cx="2" cy="318"/>
                            <a:chOff x="1610" y="9814"/>
                            <a:chExt cx="2" cy="318"/>
                          </a:xfrm>
                        </wpg:grpSpPr>
                        <wps:wsp>
                          <wps:cNvPr id="588" name="Freeform 562"/>
                          <wps:cNvSpPr>
                            <a:spLocks/>
                          </wps:cNvSpPr>
                          <wps:spPr bwMode="auto">
                            <a:xfrm>
                              <a:off x="1610" y="9814"/>
                              <a:ext cx="2" cy="318"/>
                            </a:xfrm>
                            <a:custGeom>
                              <a:avLst/>
                              <a:gdLst>
                                <a:gd name="T0" fmla="+- 0 9814 9814"/>
                                <a:gd name="T1" fmla="*/ 9814 h 318"/>
                                <a:gd name="T2" fmla="+- 0 10132 9814"/>
                                <a:gd name="T3" fmla="*/ 10132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9" name="Group 559"/>
                        <wpg:cNvGrpSpPr>
                          <a:grpSpLocks/>
                        </wpg:cNvGrpSpPr>
                        <wpg:grpSpPr bwMode="auto">
                          <a:xfrm>
                            <a:off x="2614" y="9814"/>
                            <a:ext cx="2" cy="318"/>
                            <a:chOff x="2614" y="9814"/>
                            <a:chExt cx="2" cy="318"/>
                          </a:xfrm>
                        </wpg:grpSpPr>
                        <wps:wsp>
                          <wps:cNvPr id="590" name="Freeform 560"/>
                          <wps:cNvSpPr>
                            <a:spLocks/>
                          </wps:cNvSpPr>
                          <wps:spPr bwMode="auto">
                            <a:xfrm>
                              <a:off x="2614" y="9814"/>
                              <a:ext cx="2" cy="318"/>
                            </a:xfrm>
                            <a:custGeom>
                              <a:avLst/>
                              <a:gdLst>
                                <a:gd name="T0" fmla="+- 0 9814 9814"/>
                                <a:gd name="T1" fmla="*/ 9814 h 318"/>
                                <a:gd name="T2" fmla="+- 0 10132 9814"/>
                                <a:gd name="T3" fmla="*/ 10132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91" name="Group 557"/>
                        <wpg:cNvGrpSpPr>
                          <a:grpSpLocks/>
                        </wpg:cNvGrpSpPr>
                        <wpg:grpSpPr bwMode="auto">
                          <a:xfrm>
                            <a:off x="3617" y="9814"/>
                            <a:ext cx="2" cy="318"/>
                            <a:chOff x="3617" y="9814"/>
                            <a:chExt cx="2" cy="318"/>
                          </a:xfrm>
                        </wpg:grpSpPr>
                        <wps:wsp>
                          <wps:cNvPr id="592" name="Freeform 558"/>
                          <wps:cNvSpPr>
                            <a:spLocks/>
                          </wps:cNvSpPr>
                          <wps:spPr bwMode="auto">
                            <a:xfrm>
                              <a:off x="3617" y="9814"/>
                              <a:ext cx="2" cy="318"/>
                            </a:xfrm>
                            <a:custGeom>
                              <a:avLst/>
                              <a:gdLst>
                                <a:gd name="T0" fmla="+- 0 9814 9814"/>
                                <a:gd name="T1" fmla="*/ 9814 h 318"/>
                                <a:gd name="T2" fmla="+- 0 10132 9814"/>
                                <a:gd name="T3" fmla="*/ 10132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93" name="Group 555"/>
                        <wpg:cNvGrpSpPr>
                          <a:grpSpLocks/>
                        </wpg:cNvGrpSpPr>
                        <wpg:grpSpPr bwMode="auto">
                          <a:xfrm>
                            <a:off x="4286" y="9814"/>
                            <a:ext cx="2" cy="318"/>
                            <a:chOff x="4286" y="9814"/>
                            <a:chExt cx="2" cy="318"/>
                          </a:xfrm>
                        </wpg:grpSpPr>
                        <wps:wsp>
                          <wps:cNvPr id="594" name="Freeform 556"/>
                          <wps:cNvSpPr>
                            <a:spLocks/>
                          </wps:cNvSpPr>
                          <wps:spPr bwMode="auto">
                            <a:xfrm>
                              <a:off x="4286" y="9814"/>
                              <a:ext cx="2" cy="318"/>
                            </a:xfrm>
                            <a:custGeom>
                              <a:avLst/>
                              <a:gdLst>
                                <a:gd name="T0" fmla="+- 0 9814 9814"/>
                                <a:gd name="T1" fmla="*/ 9814 h 318"/>
                                <a:gd name="T2" fmla="+- 0 10132 9814"/>
                                <a:gd name="T3" fmla="*/ 10132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95" name="Group 553"/>
                        <wpg:cNvGrpSpPr>
                          <a:grpSpLocks/>
                        </wpg:cNvGrpSpPr>
                        <wpg:grpSpPr bwMode="auto">
                          <a:xfrm>
                            <a:off x="5624" y="9814"/>
                            <a:ext cx="2" cy="318"/>
                            <a:chOff x="5624" y="9814"/>
                            <a:chExt cx="2" cy="318"/>
                          </a:xfrm>
                        </wpg:grpSpPr>
                        <wps:wsp>
                          <wps:cNvPr id="596" name="Freeform 554"/>
                          <wps:cNvSpPr>
                            <a:spLocks/>
                          </wps:cNvSpPr>
                          <wps:spPr bwMode="auto">
                            <a:xfrm>
                              <a:off x="5624" y="9814"/>
                              <a:ext cx="2" cy="318"/>
                            </a:xfrm>
                            <a:custGeom>
                              <a:avLst/>
                              <a:gdLst>
                                <a:gd name="T0" fmla="+- 0 9814 9814"/>
                                <a:gd name="T1" fmla="*/ 9814 h 318"/>
                                <a:gd name="T2" fmla="+- 0 10132 9814"/>
                                <a:gd name="T3" fmla="*/ 10132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97" name="Group 551"/>
                        <wpg:cNvGrpSpPr>
                          <a:grpSpLocks/>
                        </wpg:cNvGrpSpPr>
                        <wpg:grpSpPr bwMode="auto">
                          <a:xfrm>
                            <a:off x="6962" y="9814"/>
                            <a:ext cx="2" cy="318"/>
                            <a:chOff x="6962" y="9814"/>
                            <a:chExt cx="2" cy="318"/>
                          </a:xfrm>
                        </wpg:grpSpPr>
                        <wps:wsp>
                          <wps:cNvPr id="598" name="Freeform 552"/>
                          <wps:cNvSpPr>
                            <a:spLocks/>
                          </wps:cNvSpPr>
                          <wps:spPr bwMode="auto">
                            <a:xfrm>
                              <a:off x="6962" y="9814"/>
                              <a:ext cx="2" cy="318"/>
                            </a:xfrm>
                            <a:custGeom>
                              <a:avLst/>
                              <a:gdLst>
                                <a:gd name="T0" fmla="+- 0 9814 9814"/>
                                <a:gd name="T1" fmla="*/ 9814 h 318"/>
                                <a:gd name="T2" fmla="+- 0 10132 9814"/>
                                <a:gd name="T3" fmla="*/ 10132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99" name="Group 549"/>
                        <wpg:cNvGrpSpPr>
                          <a:grpSpLocks/>
                        </wpg:cNvGrpSpPr>
                        <wpg:grpSpPr bwMode="auto">
                          <a:xfrm>
                            <a:off x="8300" y="9814"/>
                            <a:ext cx="2" cy="318"/>
                            <a:chOff x="8300" y="9814"/>
                            <a:chExt cx="2" cy="318"/>
                          </a:xfrm>
                        </wpg:grpSpPr>
                        <wps:wsp>
                          <wps:cNvPr id="600" name="Freeform 550"/>
                          <wps:cNvSpPr>
                            <a:spLocks/>
                          </wps:cNvSpPr>
                          <wps:spPr bwMode="auto">
                            <a:xfrm>
                              <a:off x="8300" y="9814"/>
                              <a:ext cx="2" cy="318"/>
                            </a:xfrm>
                            <a:custGeom>
                              <a:avLst/>
                              <a:gdLst>
                                <a:gd name="T0" fmla="+- 0 9814 9814"/>
                                <a:gd name="T1" fmla="*/ 9814 h 318"/>
                                <a:gd name="T2" fmla="+- 0 10132 9814"/>
                                <a:gd name="T3" fmla="*/ 10132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01" name="Group 547"/>
                        <wpg:cNvGrpSpPr>
                          <a:grpSpLocks/>
                        </wpg:cNvGrpSpPr>
                        <wpg:grpSpPr bwMode="auto">
                          <a:xfrm>
                            <a:off x="9638" y="9814"/>
                            <a:ext cx="2" cy="318"/>
                            <a:chOff x="9638" y="9814"/>
                            <a:chExt cx="2" cy="318"/>
                          </a:xfrm>
                        </wpg:grpSpPr>
                        <wps:wsp>
                          <wps:cNvPr id="602" name="Freeform 548"/>
                          <wps:cNvSpPr>
                            <a:spLocks/>
                          </wps:cNvSpPr>
                          <wps:spPr bwMode="auto">
                            <a:xfrm>
                              <a:off x="9638" y="9814"/>
                              <a:ext cx="2" cy="318"/>
                            </a:xfrm>
                            <a:custGeom>
                              <a:avLst/>
                              <a:gdLst>
                                <a:gd name="T0" fmla="+- 0 9814 9814"/>
                                <a:gd name="T1" fmla="*/ 9814 h 318"/>
                                <a:gd name="T2" fmla="+- 0 10132 9814"/>
                                <a:gd name="T3" fmla="*/ 10132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03" name="Group 545"/>
                        <wpg:cNvGrpSpPr>
                          <a:grpSpLocks/>
                        </wpg:cNvGrpSpPr>
                        <wpg:grpSpPr bwMode="auto">
                          <a:xfrm>
                            <a:off x="10976" y="9814"/>
                            <a:ext cx="2" cy="318"/>
                            <a:chOff x="10976" y="9814"/>
                            <a:chExt cx="2" cy="318"/>
                          </a:xfrm>
                        </wpg:grpSpPr>
                        <wps:wsp>
                          <wps:cNvPr id="604" name="Freeform 546"/>
                          <wps:cNvSpPr>
                            <a:spLocks/>
                          </wps:cNvSpPr>
                          <wps:spPr bwMode="auto">
                            <a:xfrm>
                              <a:off x="10976" y="9814"/>
                              <a:ext cx="2" cy="318"/>
                            </a:xfrm>
                            <a:custGeom>
                              <a:avLst/>
                              <a:gdLst>
                                <a:gd name="T0" fmla="+- 0 9814 9814"/>
                                <a:gd name="T1" fmla="*/ 9814 h 318"/>
                                <a:gd name="T2" fmla="+- 0 10132 9814"/>
                                <a:gd name="T3" fmla="*/ 10132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05" name="Group 543"/>
                        <wpg:cNvGrpSpPr>
                          <a:grpSpLocks/>
                        </wpg:cNvGrpSpPr>
                        <wpg:grpSpPr bwMode="auto">
                          <a:xfrm>
                            <a:off x="10641" y="9814"/>
                            <a:ext cx="2" cy="318"/>
                            <a:chOff x="10641" y="9814"/>
                            <a:chExt cx="2" cy="318"/>
                          </a:xfrm>
                        </wpg:grpSpPr>
                        <wps:wsp>
                          <wps:cNvPr id="606" name="Freeform 544"/>
                          <wps:cNvSpPr>
                            <a:spLocks/>
                          </wps:cNvSpPr>
                          <wps:spPr bwMode="auto">
                            <a:xfrm>
                              <a:off x="10641" y="9814"/>
                              <a:ext cx="2" cy="318"/>
                            </a:xfrm>
                            <a:custGeom>
                              <a:avLst/>
                              <a:gdLst>
                                <a:gd name="T0" fmla="+- 0 9814 9814"/>
                                <a:gd name="T1" fmla="*/ 9814 h 318"/>
                                <a:gd name="T2" fmla="+- 0 10132 9814"/>
                                <a:gd name="T3" fmla="*/ 10132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07" name="Group 541"/>
                        <wpg:cNvGrpSpPr>
                          <a:grpSpLocks/>
                        </wpg:cNvGrpSpPr>
                        <wpg:grpSpPr bwMode="auto">
                          <a:xfrm>
                            <a:off x="9972" y="9814"/>
                            <a:ext cx="2" cy="318"/>
                            <a:chOff x="9972" y="9814"/>
                            <a:chExt cx="2" cy="318"/>
                          </a:xfrm>
                        </wpg:grpSpPr>
                        <wps:wsp>
                          <wps:cNvPr id="608" name="Freeform 542"/>
                          <wps:cNvSpPr>
                            <a:spLocks/>
                          </wps:cNvSpPr>
                          <wps:spPr bwMode="auto">
                            <a:xfrm>
                              <a:off x="9972" y="9814"/>
                              <a:ext cx="2" cy="318"/>
                            </a:xfrm>
                            <a:custGeom>
                              <a:avLst/>
                              <a:gdLst>
                                <a:gd name="T0" fmla="+- 0 9814 9814"/>
                                <a:gd name="T1" fmla="*/ 9814 h 318"/>
                                <a:gd name="T2" fmla="+- 0 10132 9814"/>
                                <a:gd name="T3" fmla="*/ 10132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09" name="Group 539"/>
                        <wpg:cNvGrpSpPr>
                          <a:grpSpLocks/>
                        </wpg:cNvGrpSpPr>
                        <wpg:grpSpPr bwMode="auto">
                          <a:xfrm>
                            <a:off x="9303" y="9814"/>
                            <a:ext cx="2" cy="318"/>
                            <a:chOff x="9303" y="9814"/>
                            <a:chExt cx="2" cy="318"/>
                          </a:xfrm>
                        </wpg:grpSpPr>
                        <wps:wsp>
                          <wps:cNvPr id="610" name="Freeform 540"/>
                          <wps:cNvSpPr>
                            <a:spLocks/>
                          </wps:cNvSpPr>
                          <wps:spPr bwMode="auto">
                            <a:xfrm>
                              <a:off x="9303" y="9814"/>
                              <a:ext cx="2" cy="318"/>
                            </a:xfrm>
                            <a:custGeom>
                              <a:avLst/>
                              <a:gdLst>
                                <a:gd name="T0" fmla="+- 0 9814 9814"/>
                                <a:gd name="T1" fmla="*/ 9814 h 318"/>
                                <a:gd name="T2" fmla="+- 0 10132 9814"/>
                                <a:gd name="T3" fmla="*/ 10132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11" name="Group 537"/>
                        <wpg:cNvGrpSpPr>
                          <a:grpSpLocks/>
                        </wpg:cNvGrpSpPr>
                        <wpg:grpSpPr bwMode="auto">
                          <a:xfrm>
                            <a:off x="8634" y="9814"/>
                            <a:ext cx="2" cy="318"/>
                            <a:chOff x="8634" y="9814"/>
                            <a:chExt cx="2" cy="318"/>
                          </a:xfrm>
                        </wpg:grpSpPr>
                        <wps:wsp>
                          <wps:cNvPr id="612" name="Freeform 538"/>
                          <wps:cNvSpPr>
                            <a:spLocks/>
                          </wps:cNvSpPr>
                          <wps:spPr bwMode="auto">
                            <a:xfrm>
                              <a:off x="8634" y="9814"/>
                              <a:ext cx="2" cy="318"/>
                            </a:xfrm>
                            <a:custGeom>
                              <a:avLst/>
                              <a:gdLst>
                                <a:gd name="T0" fmla="+- 0 9814 9814"/>
                                <a:gd name="T1" fmla="*/ 9814 h 318"/>
                                <a:gd name="T2" fmla="+- 0 10132 9814"/>
                                <a:gd name="T3" fmla="*/ 10132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13" name="Group 535"/>
                        <wpg:cNvGrpSpPr>
                          <a:grpSpLocks/>
                        </wpg:cNvGrpSpPr>
                        <wpg:grpSpPr bwMode="auto">
                          <a:xfrm>
                            <a:off x="7966" y="9814"/>
                            <a:ext cx="2" cy="318"/>
                            <a:chOff x="7966" y="9814"/>
                            <a:chExt cx="2" cy="318"/>
                          </a:xfrm>
                        </wpg:grpSpPr>
                        <wps:wsp>
                          <wps:cNvPr id="614" name="Freeform 536"/>
                          <wps:cNvSpPr>
                            <a:spLocks/>
                          </wps:cNvSpPr>
                          <wps:spPr bwMode="auto">
                            <a:xfrm>
                              <a:off x="7966" y="9814"/>
                              <a:ext cx="2" cy="318"/>
                            </a:xfrm>
                            <a:custGeom>
                              <a:avLst/>
                              <a:gdLst>
                                <a:gd name="T0" fmla="+- 0 9814 9814"/>
                                <a:gd name="T1" fmla="*/ 9814 h 318"/>
                                <a:gd name="T2" fmla="+- 0 10132 9814"/>
                                <a:gd name="T3" fmla="*/ 10132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15" name="Group 533"/>
                        <wpg:cNvGrpSpPr>
                          <a:grpSpLocks/>
                        </wpg:cNvGrpSpPr>
                        <wpg:grpSpPr bwMode="auto">
                          <a:xfrm>
                            <a:off x="7297" y="9814"/>
                            <a:ext cx="2" cy="318"/>
                            <a:chOff x="7297" y="9814"/>
                            <a:chExt cx="2" cy="318"/>
                          </a:xfrm>
                        </wpg:grpSpPr>
                        <wps:wsp>
                          <wps:cNvPr id="616" name="Freeform 534"/>
                          <wps:cNvSpPr>
                            <a:spLocks/>
                          </wps:cNvSpPr>
                          <wps:spPr bwMode="auto">
                            <a:xfrm>
                              <a:off x="7297" y="9814"/>
                              <a:ext cx="2" cy="318"/>
                            </a:xfrm>
                            <a:custGeom>
                              <a:avLst/>
                              <a:gdLst>
                                <a:gd name="T0" fmla="+- 0 9814 9814"/>
                                <a:gd name="T1" fmla="*/ 9814 h 318"/>
                                <a:gd name="T2" fmla="+- 0 10132 9814"/>
                                <a:gd name="T3" fmla="*/ 10132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17" name="Group 531"/>
                        <wpg:cNvGrpSpPr>
                          <a:grpSpLocks/>
                        </wpg:cNvGrpSpPr>
                        <wpg:grpSpPr bwMode="auto">
                          <a:xfrm>
                            <a:off x="6628" y="9814"/>
                            <a:ext cx="2" cy="318"/>
                            <a:chOff x="6628" y="9814"/>
                            <a:chExt cx="2" cy="318"/>
                          </a:xfrm>
                        </wpg:grpSpPr>
                        <wps:wsp>
                          <wps:cNvPr id="618" name="Freeform 532"/>
                          <wps:cNvSpPr>
                            <a:spLocks/>
                          </wps:cNvSpPr>
                          <wps:spPr bwMode="auto">
                            <a:xfrm>
                              <a:off x="6628" y="9814"/>
                              <a:ext cx="2" cy="318"/>
                            </a:xfrm>
                            <a:custGeom>
                              <a:avLst/>
                              <a:gdLst>
                                <a:gd name="T0" fmla="+- 0 9814 9814"/>
                                <a:gd name="T1" fmla="*/ 9814 h 318"/>
                                <a:gd name="T2" fmla="+- 0 10132 9814"/>
                                <a:gd name="T3" fmla="*/ 10132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19" name="Group 529"/>
                        <wpg:cNvGrpSpPr>
                          <a:grpSpLocks/>
                        </wpg:cNvGrpSpPr>
                        <wpg:grpSpPr bwMode="auto">
                          <a:xfrm>
                            <a:off x="5959" y="9814"/>
                            <a:ext cx="2" cy="318"/>
                            <a:chOff x="5959" y="9814"/>
                            <a:chExt cx="2" cy="318"/>
                          </a:xfrm>
                        </wpg:grpSpPr>
                        <wps:wsp>
                          <wps:cNvPr id="620" name="Freeform 530"/>
                          <wps:cNvSpPr>
                            <a:spLocks/>
                          </wps:cNvSpPr>
                          <wps:spPr bwMode="auto">
                            <a:xfrm>
                              <a:off x="5959" y="9814"/>
                              <a:ext cx="2" cy="318"/>
                            </a:xfrm>
                            <a:custGeom>
                              <a:avLst/>
                              <a:gdLst>
                                <a:gd name="T0" fmla="+- 0 9814 9814"/>
                                <a:gd name="T1" fmla="*/ 9814 h 318"/>
                                <a:gd name="T2" fmla="+- 0 10132 9814"/>
                                <a:gd name="T3" fmla="*/ 10132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21" name="Group 527"/>
                        <wpg:cNvGrpSpPr>
                          <a:grpSpLocks/>
                        </wpg:cNvGrpSpPr>
                        <wpg:grpSpPr bwMode="auto">
                          <a:xfrm>
                            <a:off x="5290" y="9814"/>
                            <a:ext cx="2" cy="318"/>
                            <a:chOff x="5290" y="9814"/>
                            <a:chExt cx="2" cy="318"/>
                          </a:xfrm>
                        </wpg:grpSpPr>
                        <wps:wsp>
                          <wps:cNvPr id="622" name="Freeform 528"/>
                          <wps:cNvSpPr>
                            <a:spLocks/>
                          </wps:cNvSpPr>
                          <wps:spPr bwMode="auto">
                            <a:xfrm>
                              <a:off x="5290" y="9814"/>
                              <a:ext cx="2" cy="318"/>
                            </a:xfrm>
                            <a:custGeom>
                              <a:avLst/>
                              <a:gdLst>
                                <a:gd name="T0" fmla="+- 0 9814 9814"/>
                                <a:gd name="T1" fmla="*/ 9814 h 318"/>
                                <a:gd name="T2" fmla="+- 0 10132 9814"/>
                                <a:gd name="T3" fmla="*/ 10132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23" name="Group 525"/>
                        <wpg:cNvGrpSpPr>
                          <a:grpSpLocks/>
                        </wpg:cNvGrpSpPr>
                        <wpg:grpSpPr bwMode="auto">
                          <a:xfrm>
                            <a:off x="4621" y="9814"/>
                            <a:ext cx="2" cy="318"/>
                            <a:chOff x="4621" y="9814"/>
                            <a:chExt cx="2" cy="318"/>
                          </a:xfrm>
                        </wpg:grpSpPr>
                        <wps:wsp>
                          <wps:cNvPr id="624" name="Freeform 526"/>
                          <wps:cNvSpPr>
                            <a:spLocks/>
                          </wps:cNvSpPr>
                          <wps:spPr bwMode="auto">
                            <a:xfrm>
                              <a:off x="4621" y="9814"/>
                              <a:ext cx="2" cy="318"/>
                            </a:xfrm>
                            <a:custGeom>
                              <a:avLst/>
                              <a:gdLst>
                                <a:gd name="T0" fmla="+- 0 9814 9814"/>
                                <a:gd name="T1" fmla="*/ 9814 h 318"/>
                                <a:gd name="T2" fmla="+- 0 10132 9814"/>
                                <a:gd name="T3" fmla="*/ 10132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25" name="Group 523"/>
                        <wpg:cNvGrpSpPr>
                          <a:grpSpLocks/>
                        </wpg:cNvGrpSpPr>
                        <wpg:grpSpPr bwMode="auto">
                          <a:xfrm>
                            <a:off x="7631" y="9814"/>
                            <a:ext cx="2" cy="318"/>
                            <a:chOff x="7631" y="9814"/>
                            <a:chExt cx="2" cy="318"/>
                          </a:xfrm>
                        </wpg:grpSpPr>
                        <wps:wsp>
                          <wps:cNvPr id="626" name="Freeform 524"/>
                          <wps:cNvSpPr>
                            <a:spLocks/>
                          </wps:cNvSpPr>
                          <wps:spPr bwMode="auto">
                            <a:xfrm>
                              <a:off x="7631" y="9814"/>
                              <a:ext cx="2" cy="318"/>
                            </a:xfrm>
                            <a:custGeom>
                              <a:avLst/>
                              <a:gdLst>
                                <a:gd name="T0" fmla="+- 0 9814 9814"/>
                                <a:gd name="T1" fmla="*/ 9814 h 318"/>
                                <a:gd name="T2" fmla="+- 0 10132 9814"/>
                                <a:gd name="T3" fmla="*/ 10132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27" name="Group 521"/>
                        <wpg:cNvGrpSpPr>
                          <a:grpSpLocks/>
                        </wpg:cNvGrpSpPr>
                        <wpg:grpSpPr bwMode="auto">
                          <a:xfrm>
                            <a:off x="4955" y="9814"/>
                            <a:ext cx="2" cy="318"/>
                            <a:chOff x="4955" y="9814"/>
                            <a:chExt cx="2" cy="318"/>
                          </a:xfrm>
                        </wpg:grpSpPr>
                        <wps:wsp>
                          <wps:cNvPr id="628" name="Freeform 522"/>
                          <wps:cNvSpPr>
                            <a:spLocks/>
                          </wps:cNvSpPr>
                          <wps:spPr bwMode="auto">
                            <a:xfrm>
                              <a:off x="4955" y="9814"/>
                              <a:ext cx="2" cy="318"/>
                            </a:xfrm>
                            <a:custGeom>
                              <a:avLst/>
                              <a:gdLst>
                                <a:gd name="T0" fmla="+- 0 9814 9814"/>
                                <a:gd name="T1" fmla="*/ 9814 h 318"/>
                                <a:gd name="T2" fmla="+- 0 10132 9814"/>
                                <a:gd name="T3" fmla="*/ 10132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29" name="Group 519"/>
                        <wpg:cNvGrpSpPr>
                          <a:grpSpLocks/>
                        </wpg:cNvGrpSpPr>
                        <wpg:grpSpPr bwMode="auto">
                          <a:xfrm>
                            <a:off x="6293" y="9814"/>
                            <a:ext cx="2" cy="318"/>
                            <a:chOff x="6293" y="9814"/>
                            <a:chExt cx="2" cy="318"/>
                          </a:xfrm>
                        </wpg:grpSpPr>
                        <wps:wsp>
                          <wps:cNvPr id="630" name="Freeform 520"/>
                          <wps:cNvSpPr>
                            <a:spLocks/>
                          </wps:cNvSpPr>
                          <wps:spPr bwMode="auto">
                            <a:xfrm>
                              <a:off x="6293" y="9814"/>
                              <a:ext cx="2" cy="318"/>
                            </a:xfrm>
                            <a:custGeom>
                              <a:avLst/>
                              <a:gdLst>
                                <a:gd name="T0" fmla="+- 0 9814 9814"/>
                                <a:gd name="T1" fmla="*/ 9814 h 318"/>
                                <a:gd name="T2" fmla="+- 0 10132 9814"/>
                                <a:gd name="T3" fmla="*/ 10132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31" name="Group 517"/>
                        <wpg:cNvGrpSpPr>
                          <a:grpSpLocks/>
                        </wpg:cNvGrpSpPr>
                        <wpg:grpSpPr bwMode="auto">
                          <a:xfrm>
                            <a:off x="3952" y="9814"/>
                            <a:ext cx="2" cy="318"/>
                            <a:chOff x="3952" y="9814"/>
                            <a:chExt cx="2" cy="318"/>
                          </a:xfrm>
                        </wpg:grpSpPr>
                        <wps:wsp>
                          <wps:cNvPr id="632" name="Freeform 518"/>
                          <wps:cNvSpPr>
                            <a:spLocks/>
                          </wps:cNvSpPr>
                          <wps:spPr bwMode="auto">
                            <a:xfrm>
                              <a:off x="3952" y="9814"/>
                              <a:ext cx="2" cy="318"/>
                            </a:xfrm>
                            <a:custGeom>
                              <a:avLst/>
                              <a:gdLst>
                                <a:gd name="T0" fmla="+- 0 9814 9814"/>
                                <a:gd name="T1" fmla="*/ 9814 h 318"/>
                                <a:gd name="T2" fmla="+- 0 10132 9814"/>
                                <a:gd name="T3" fmla="*/ 10132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33" name="Group 515"/>
                        <wpg:cNvGrpSpPr>
                          <a:grpSpLocks/>
                        </wpg:cNvGrpSpPr>
                        <wpg:grpSpPr bwMode="auto">
                          <a:xfrm>
                            <a:off x="3283" y="9814"/>
                            <a:ext cx="2" cy="318"/>
                            <a:chOff x="3283" y="9814"/>
                            <a:chExt cx="2" cy="318"/>
                          </a:xfrm>
                        </wpg:grpSpPr>
                        <wps:wsp>
                          <wps:cNvPr id="634" name="Freeform 516"/>
                          <wps:cNvSpPr>
                            <a:spLocks/>
                          </wps:cNvSpPr>
                          <wps:spPr bwMode="auto">
                            <a:xfrm>
                              <a:off x="3283" y="9814"/>
                              <a:ext cx="2" cy="318"/>
                            </a:xfrm>
                            <a:custGeom>
                              <a:avLst/>
                              <a:gdLst>
                                <a:gd name="T0" fmla="+- 0 9814 9814"/>
                                <a:gd name="T1" fmla="*/ 9814 h 318"/>
                                <a:gd name="T2" fmla="+- 0 10132 9814"/>
                                <a:gd name="T3" fmla="*/ 10132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35" name="Group 513"/>
                        <wpg:cNvGrpSpPr>
                          <a:grpSpLocks/>
                        </wpg:cNvGrpSpPr>
                        <wpg:grpSpPr bwMode="auto">
                          <a:xfrm>
                            <a:off x="2948" y="9814"/>
                            <a:ext cx="2" cy="318"/>
                            <a:chOff x="2948" y="9814"/>
                            <a:chExt cx="2" cy="318"/>
                          </a:xfrm>
                        </wpg:grpSpPr>
                        <wps:wsp>
                          <wps:cNvPr id="636" name="Freeform 514"/>
                          <wps:cNvSpPr>
                            <a:spLocks/>
                          </wps:cNvSpPr>
                          <wps:spPr bwMode="auto">
                            <a:xfrm>
                              <a:off x="2948" y="9814"/>
                              <a:ext cx="2" cy="318"/>
                            </a:xfrm>
                            <a:custGeom>
                              <a:avLst/>
                              <a:gdLst>
                                <a:gd name="T0" fmla="+- 0 9814 9814"/>
                                <a:gd name="T1" fmla="*/ 9814 h 318"/>
                                <a:gd name="T2" fmla="+- 0 10132 9814"/>
                                <a:gd name="T3" fmla="*/ 10132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37" name="Group 511"/>
                        <wpg:cNvGrpSpPr>
                          <a:grpSpLocks/>
                        </wpg:cNvGrpSpPr>
                        <wpg:grpSpPr bwMode="auto">
                          <a:xfrm>
                            <a:off x="2279" y="9814"/>
                            <a:ext cx="2" cy="318"/>
                            <a:chOff x="2279" y="9814"/>
                            <a:chExt cx="2" cy="318"/>
                          </a:xfrm>
                        </wpg:grpSpPr>
                        <wps:wsp>
                          <wps:cNvPr id="638" name="Freeform 512"/>
                          <wps:cNvSpPr>
                            <a:spLocks/>
                          </wps:cNvSpPr>
                          <wps:spPr bwMode="auto">
                            <a:xfrm>
                              <a:off x="2279" y="9814"/>
                              <a:ext cx="2" cy="318"/>
                            </a:xfrm>
                            <a:custGeom>
                              <a:avLst/>
                              <a:gdLst>
                                <a:gd name="T0" fmla="+- 0 9814 9814"/>
                                <a:gd name="T1" fmla="*/ 9814 h 318"/>
                                <a:gd name="T2" fmla="+- 0 10132 9814"/>
                                <a:gd name="T3" fmla="*/ 10132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39" name="Group 509"/>
                        <wpg:cNvGrpSpPr>
                          <a:grpSpLocks/>
                        </wpg:cNvGrpSpPr>
                        <wpg:grpSpPr bwMode="auto">
                          <a:xfrm>
                            <a:off x="1945" y="9814"/>
                            <a:ext cx="2" cy="318"/>
                            <a:chOff x="1945" y="9814"/>
                            <a:chExt cx="2" cy="318"/>
                          </a:xfrm>
                        </wpg:grpSpPr>
                        <wps:wsp>
                          <wps:cNvPr id="640" name="Freeform 510"/>
                          <wps:cNvSpPr>
                            <a:spLocks/>
                          </wps:cNvSpPr>
                          <wps:spPr bwMode="auto">
                            <a:xfrm>
                              <a:off x="1945" y="9814"/>
                              <a:ext cx="2" cy="318"/>
                            </a:xfrm>
                            <a:custGeom>
                              <a:avLst/>
                              <a:gdLst>
                                <a:gd name="T0" fmla="+- 0 9814 9814"/>
                                <a:gd name="T1" fmla="*/ 9814 h 318"/>
                                <a:gd name="T2" fmla="+- 0 10132 9814"/>
                                <a:gd name="T3" fmla="*/ 10132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1" name="Group 507"/>
                        <wpg:cNvGrpSpPr>
                          <a:grpSpLocks/>
                        </wpg:cNvGrpSpPr>
                        <wpg:grpSpPr bwMode="auto">
                          <a:xfrm>
                            <a:off x="1276" y="9814"/>
                            <a:ext cx="2" cy="318"/>
                            <a:chOff x="1276" y="9814"/>
                            <a:chExt cx="2" cy="318"/>
                          </a:xfrm>
                        </wpg:grpSpPr>
                        <wps:wsp>
                          <wps:cNvPr id="642" name="Freeform 508"/>
                          <wps:cNvSpPr>
                            <a:spLocks/>
                          </wps:cNvSpPr>
                          <wps:spPr bwMode="auto">
                            <a:xfrm>
                              <a:off x="1276" y="9814"/>
                              <a:ext cx="2" cy="318"/>
                            </a:xfrm>
                            <a:custGeom>
                              <a:avLst/>
                              <a:gdLst>
                                <a:gd name="T0" fmla="+- 0 9814 9814"/>
                                <a:gd name="T1" fmla="*/ 9814 h 318"/>
                                <a:gd name="T2" fmla="+- 0 10132 9814"/>
                                <a:gd name="T3" fmla="*/ 10132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3" name="Group 505"/>
                        <wpg:cNvGrpSpPr>
                          <a:grpSpLocks/>
                        </wpg:cNvGrpSpPr>
                        <wpg:grpSpPr bwMode="auto">
                          <a:xfrm>
                            <a:off x="10307" y="9814"/>
                            <a:ext cx="2" cy="318"/>
                            <a:chOff x="10307" y="9814"/>
                            <a:chExt cx="2" cy="318"/>
                          </a:xfrm>
                        </wpg:grpSpPr>
                        <wps:wsp>
                          <wps:cNvPr id="644" name="Freeform 506"/>
                          <wps:cNvSpPr>
                            <a:spLocks/>
                          </wps:cNvSpPr>
                          <wps:spPr bwMode="auto">
                            <a:xfrm>
                              <a:off x="10307" y="9814"/>
                              <a:ext cx="2" cy="318"/>
                            </a:xfrm>
                            <a:custGeom>
                              <a:avLst/>
                              <a:gdLst>
                                <a:gd name="T0" fmla="+- 0 9814 9814"/>
                                <a:gd name="T1" fmla="*/ 9814 h 318"/>
                                <a:gd name="T2" fmla="+- 0 10132 9814"/>
                                <a:gd name="T3" fmla="*/ 10132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5" name="Group 503"/>
                        <wpg:cNvGrpSpPr>
                          <a:grpSpLocks/>
                        </wpg:cNvGrpSpPr>
                        <wpg:grpSpPr bwMode="auto">
                          <a:xfrm>
                            <a:off x="8969" y="9814"/>
                            <a:ext cx="2" cy="318"/>
                            <a:chOff x="8969" y="9814"/>
                            <a:chExt cx="2" cy="318"/>
                          </a:xfrm>
                        </wpg:grpSpPr>
                        <wps:wsp>
                          <wps:cNvPr id="646" name="Freeform 504"/>
                          <wps:cNvSpPr>
                            <a:spLocks/>
                          </wps:cNvSpPr>
                          <wps:spPr bwMode="auto">
                            <a:xfrm>
                              <a:off x="8969" y="9814"/>
                              <a:ext cx="2" cy="318"/>
                            </a:xfrm>
                            <a:custGeom>
                              <a:avLst/>
                              <a:gdLst>
                                <a:gd name="T0" fmla="+- 0 9814 9814"/>
                                <a:gd name="T1" fmla="*/ 9814 h 318"/>
                                <a:gd name="T2" fmla="+- 0 10132 9814"/>
                                <a:gd name="T3" fmla="*/ 10132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7" name="Group 501"/>
                        <wpg:cNvGrpSpPr>
                          <a:grpSpLocks/>
                        </wpg:cNvGrpSpPr>
                        <wpg:grpSpPr bwMode="auto">
                          <a:xfrm>
                            <a:off x="751" y="11656"/>
                            <a:ext cx="10404" cy="2"/>
                            <a:chOff x="751" y="11656"/>
                            <a:chExt cx="10404" cy="2"/>
                          </a:xfrm>
                        </wpg:grpSpPr>
                        <wps:wsp>
                          <wps:cNvPr id="648" name="Freeform 502"/>
                          <wps:cNvSpPr>
                            <a:spLocks/>
                          </wps:cNvSpPr>
                          <wps:spPr bwMode="auto">
                            <a:xfrm>
                              <a:off x="751" y="11656"/>
                              <a:ext cx="10404" cy="2"/>
                            </a:xfrm>
                            <a:custGeom>
                              <a:avLst/>
                              <a:gdLst>
                                <a:gd name="T0" fmla="+- 0 751 751"/>
                                <a:gd name="T1" fmla="*/ T0 w 10404"/>
                                <a:gd name="T2" fmla="+- 0 11155 751"/>
                                <a:gd name="T3" fmla="*/ T2 w 1040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04">
                                  <a:moveTo>
                                    <a:pt x="0" y="0"/>
                                  </a:moveTo>
                                  <a:lnTo>
                                    <a:pt x="10404" y="0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9" name="Group 499"/>
                        <wpg:cNvGrpSpPr>
                          <a:grpSpLocks/>
                        </wpg:cNvGrpSpPr>
                        <wpg:grpSpPr bwMode="auto">
                          <a:xfrm>
                            <a:off x="941" y="11497"/>
                            <a:ext cx="2" cy="318"/>
                            <a:chOff x="941" y="11497"/>
                            <a:chExt cx="2" cy="318"/>
                          </a:xfrm>
                        </wpg:grpSpPr>
                        <wps:wsp>
                          <wps:cNvPr id="650" name="Freeform 500"/>
                          <wps:cNvSpPr>
                            <a:spLocks/>
                          </wps:cNvSpPr>
                          <wps:spPr bwMode="auto">
                            <a:xfrm>
                              <a:off x="941" y="11497"/>
                              <a:ext cx="2" cy="318"/>
                            </a:xfrm>
                            <a:custGeom>
                              <a:avLst/>
                              <a:gdLst>
                                <a:gd name="T0" fmla="+- 0 11497 11497"/>
                                <a:gd name="T1" fmla="*/ 11497 h 318"/>
                                <a:gd name="T2" fmla="+- 0 11814 11497"/>
                                <a:gd name="T3" fmla="*/ 11814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7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1" name="Group 497"/>
                        <wpg:cNvGrpSpPr>
                          <a:grpSpLocks/>
                        </wpg:cNvGrpSpPr>
                        <wpg:grpSpPr bwMode="auto">
                          <a:xfrm>
                            <a:off x="1610" y="11497"/>
                            <a:ext cx="2" cy="318"/>
                            <a:chOff x="1610" y="11497"/>
                            <a:chExt cx="2" cy="318"/>
                          </a:xfrm>
                        </wpg:grpSpPr>
                        <wps:wsp>
                          <wps:cNvPr id="652" name="Freeform 498"/>
                          <wps:cNvSpPr>
                            <a:spLocks/>
                          </wps:cNvSpPr>
                          <wps:spPr bwMode="auto">
                            <a:xfrm>
                              <a:off x="1610" y="11497"/>
                              <a:ext cx="2" cy="318"/>
                            </a:xfrm>
                            <a:custGeom>
                              <a:avLst/>
                              <a:gdLst>
                                <a:gd name="T0" fmla="+- 0 11497 11497"/>
                                <a:gd name="T1" fmla="*/ 11497 h 318"/>
                                <a:gd name="T2" fmla="+- 0 11814 11497"/>
                                <a:gd name="T3" fmla="*/ 11814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7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3" name="Group 495"/>
                        <wpg:cNvGrpSpPr>
                          <a:grpSpLocks/>
                        </wpg:cNvGrpSpPr>
                        <wpg:grpSpPr bwMode="auto">
                          <a:xfrm>
                            <a:off x="2614" y="11497"/>
                            <a:ext cx="2" cy="318"/>
                            <a:chOff x="2614" y="11497"/>
                            <a:chExt cx="2" cy="318"/>
                          </a:xfrm>
                        </wpg:grpSpPr>
                        <wps:wsp>
                          <wps:cNvPr id="654" name="Freeform 496"/>
                          <wps:cNvSpPr>
                            <a:spLocks/>
                          </wps:cNvSpPr>
                          <wps:spPr bwMode="auto">
                            <a:xfrm>
                              <a:off x="2614" y="11497"/>
                              <a:ext cx="2" cy="318"/>
                            </a:xfrm>
                            <a:custGeom>
                              <a:avLst/>
                              <a:gdLst>
                                <a:gd name="T0" fmla="+- 0 11497 11497"/>
                                <a:gd name="T1" fmla="*/ 11497 h 318"/>
                                <a:gd name="T2" fmla="+- 0 11814 11497"/>
                                <a:gd name="T3" fmla="*/ 11814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7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5" name="Group 493"/>
                        <wpg:cNvGrpSpPr>
                          <a:grpSpLocks/>
                        </wpg:cNvGrpSpPr>
                        <wpg:grpSpPr bwMode="auto">
                          <a:xfrm>
                            <a:off x="3617" y="11497"/>
                            <a:ext cx="2" cy="318"/>
                            <a:chOff x="3617" y="11497"/>
                            <a:chExt cx="2" cy="318"/>
                          </a:xfrm>
                        </wpg:grpSpPr>
                        <wps:wsp>
                          <wps:cNvPr id="656" name="Freeform 494"/>
                          <wps:cNvSpPr>
                            <a:spLocks/>
                          </wps:cNvSpPr>
                          <wps:spPr bwMode="auto">
                            <a:xfrm>
                              <a:off x="3617" y="11497"/>
                              <a:ext cx="2" cy="318"/>
                            </a:xfrm>
                            <a:custGeom>
                              <a:avLst/>
                              <a:gdLst>
                                <a:gd name="T0" fmla="+- 0 11497 11497"/>
                                <a:gd name="T1" fmla="*/ 11497 h 318"/>
                                <a:gd name="T2" fmla="+- 0 11814 11497"/>
                                <a:gd name="T3" fmla="*/ 11814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7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7" name="Group 491"/>
                        <wpg:cNvGrpSpPr>
                          <a:grpSpLocks/>
                        </wpg:cNvGrpSpPr>
                        <wpg:grpSpPr bwMode="auto">
                          <a:xfrm>
                            <a:off x="4286" y="11497"/>
                            <a:ext cx="2" cy="318"/>
                            <a:chOff x="4286" y="11497"/>
                            <a:chExt cx="2" cy="318"/>
                          </a:xfrm>
                        </wpg:grpSpPr>
                        <wps:wsp>
                          <wps:cNvPr id="658" name="Freeform 492"/>
                          <wps:cNvSpPr>
                            <a:spLocks/>
                          </wps:cNvSpPr>
                          <wps:spPr bwMode="auto">
                            <a:xfrm>
                              <a:off x="4286" y="11497"/>
                              <a:ext cx="2" cy="318"/>
                            </a:xfrm>
                            <a:custGeom>
                              <a:avLst/>
                              <a:gdLst>
                                <a:gd name="T0" fmla="+- 0 11497 11497"/>
                                <a:gd name="T1" fmla="*/ 11497 h 318"/>
                                <a:gd name="T2" fmla="+- 0 11814 11497"/>
                                <a:gd name="T3" fmla="*/ 11814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7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9" name="Group 489"/>
                        <wpg:cNvGrpSpPr>
                          <a:grpSpLocks/>
                        </wpg:cNvGrpSpPr>
                        <wpg:grpSpPr bwMode="auto">
                          <a:xfrm>
                            <a:off x="5624" y="11497"/>
                            <a:ext cx="2" cy="318"/>
                            <a:chOff x="5624" y="11497"/>
                            <a:chExt cx="2" cy="318"/>
                          </a:xfrm>
                        </wpg:grpSpPr>
                        <wps:wsp>
                          <wps:cNvPr id="660" name="Freeform 490"/>
                          <wps:cNvSpPr>
                            <a:spLocks/>
                          </wps:cNvSpPr>
                          <wps:spPr bwMode="auto">
                            <a:xfrm>
                              <a:off x="5624" y="11497"/>
                              <a:ext cx="2" cy="318"/>
                            </a:xfrm>
                            <a:custGeom>
                              <a:avLst/>
                              <a:gdLst>
                                <a:gd name="T0" fmla="+- 0 11497 11497"/>
                                <a:gd name="T1" fmla="*/ 11497 h 318"/>
                                <a:gd name="T2" fmla="+- 0 11814 11497"/>
                                <a:gd name="T3" fmla="*/ 11814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7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61" name="Group 487"/>
                        <wpg:cNvGrpSpPr>
                          <a:grpSpLocks/>
                        </wpg:cNvGrpSpPr>
                        <wpg:grpSpPr bwMode="auto">
                          <a:xfrm>
                            <a:off x="6962" y="11497"/>
                            <a:ext cx="2" cy="318"/>
                            <a:chOff x="6962" y="11497"/>
                            <a:chExt cx="2" cy="318"/>
                          </a:xfrm>
                        </wpg:grpSpPr>
                        <wps:wsp>
                          <wps:cNvPr id="662" name="Freeform 488"/>
                          <wps:cNvSpPr>
                            <a:spLocks/>
                          </wps:cNvSpPr>
                          <wps:spPr bwMode="auto">
                            <a:xfrm>
                              <a:off x="6962" y="11497"/>
                              <a:ext cx="2" cy="318"/>
                            </a:xfrm>
                            <a:custGeom>
                              <a:avLst/>
                              <a:gdLst>
                                <a:gd name="T0" fmla="+- 0 11497 11497"/>
                                <a:gd name="T1" fmla="*/ 11497 h 318"/>
                                <a:gd name="T2" fmla="+- 0 11814 11497"/>
                                <a:gd name="T3" fmla="*/ 11814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7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63" name="Group 485"/>
                        <wpg:cNvGrpSpPr>
                          <a:grpSpLocks/>
                        </wpg:cNvGrpSpPr>
                        <wpg:grpSpPr bwMode="auto">
                          <a:xfrm>
                            <a:off x="8300" y="11497"/>
                            <a:ext cx="2" cy="318"/>
                            <a:chOff x="8300" y="11497"/>
                            <a:chExt cx="2" cy="318"/>
                          </a:xfrm>
                        </wpg:grpSpPr>
                        <wps:wsp>
                          <wps:cNvPr id="664" name="Freeform 486"/>
                          <wps:cNvSpPr>
                            <a:spLocks/>
                          </wps:cNvSpPr>
                          <wps:spPr bwMode="auto">
                            <a:xfrm>
                              <a:off x="8300" y="11497"/>
                              <a:ext cx="2" cy="318"/>
                            </a:xfrm>
                            <a:custGeom>
                              <a:avLst/>
                              <a:gdLst>
                                <a:gd name="T0" fmla="+- 0 11497 11497"/>
                                <a:gd name="T1" fmla="*/ 11497 h 318"/>
                                <a:gd name="T2" fmla="+- 0 11814 11497"/>
                                <a:gd name="T3" fmla="*/ 11814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7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65" name="Group 483"/>
                        <wpg:cNvGrpSpPr>
                          <a:grpSpLocks/>
                        </wpg:cNvGrpSpPr>
                        <wpg:grpSpPr bwMode="auto">
                          <a:xfrm>
                            <a:off x="9638" y="11497"/>
                            <a:ext cx="2" cy="318"/>
                            <a:chOff x="9638" y="11497"/>
                            <a:chExt cx="2" cy="318"/>
                          </a:xfrm>
                        </wpg:grpSpPr>
                        <wps:wsp>
                          <wps:cNvPr id="666" name="Freeform 484"/>
                          <wps:cNvSpPr>
                            <a:spLocks/>
                          </wps:cNvSpPr>
                          <wps:spPr bwMode="auto">
                            <a:xfrm>
                              <a:off x="9638" y="11497"/>
                              <a:ext cx="2" cy="318"/>
                            </a:xfrm>
                            <a:custGeom>
                              <a:avLst/>
                              <a:gdLst>
                                <a:gd name="T0" fmla="+- 0 11497 11497"/>
                                <a:gd name="T1" fmla="*/ 11497 h 318"/>
                                <a:gd name="T2" fmla="+- 0 11814 11497"/>
                                <a:gd name="T3" fmla="*/ 11814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7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67" name="Group 481"/>
                        <wpg:cNvGrpSpPr>
                          <a:grpSpLocks/>
                        </wpg:cNvGrpSpPr>
                        <wpg:grpSpPr bwMode="auto">
                          <a:xfrm>
                            <a:off x="10976" y="11497"/>
                            <a:ext cx="2" cy="318"/>
                            <a:chOff x="10976" y="11497"/>
                            <a:chExt cx="2" cy="318"/>
                          </a:xfrm>
                        </wpg:grpSpPr>
                        <wps:wsp>
                          <wps:cNvPr id="668" name="Freeform 482"/>
                          <wps:cNvSpPr>
                            <a:spLocks/>
                          </wps:cNvSpPr>
                          <wps:spPr bwMode="auto">
                            <a:xfrm>
                              <a:off x="10976" y="11497"/>
                              <a:ext cx="2" cy="318"/>
                            </a:xfrm>
                            <a:custGeom>
                              <a:avLst/>
                              <a:gdLst>
                                <a:gd name="T0" fmla="+- 0 11497 11497"/>
                                <a:gd name="T1" fmla="*/ 11497 h 318"/>
                                <a:gd name="T2" fmla="+- 0 11814 11497"/>
                                <a:gd name="T3" fmla="*/ 11814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7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69" name="Group 479"/>
                        <wpg:cNvGrpSpPr>
                          <a:grpSpLocks/>
                        </wpg:cNvGrpSpPr>
                        <wpg:grpSpPr bwMode="auto">
                          <a:xfrm>
                            <a:off x="10641" y="11497"/>
                            <a:ext cx="2" cy="318"/>
                            <a:chOff x="10641" y="11497"/>
                            <a:chExt cx="2" cy="318"/>
                          </a:xfrm>
                        </wpg:grpSpPr>
                        <wps:wsp>
                          <wps:cNvPr id="670" name="Freeform 480"/>
                          <wps:cNvSpPr>
                            <a:spLocks/>
                          </wps:cNvSpPr>
                          <wps:spPr bwMode="auto">
                            <a:xfrm>
                              <a:off x="10641" y="11497"/>
                              <a:ext cx="2" cy="318"/>
                            </a:xfrm>
                            <a:custGeom>
                              <a:avLst/>
                              <a:gdLst>
                                <a:gd name="T0" fmla="+- 0 11497 11497"/>
                                <a:gd name="T1" fmla="*/ 11497 h 318"/>
                                <a:gd name="T2" fmla="+- 0 11814 11497"/>
                                <a:gd name="T3" fmla="*/ 11814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7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71" name="Group 477"/>
                        <wpg:cNvGrpSpPr>
                          <a:grpSpLocks/>
                        </wpg:cNvGrpSpPr>
                        <wpg:grpSpPr bwMode="auto">
                          <a:xfrm>
                            <a:off x="9972" y="11497"/>
                            <a:ext cx="2" cy="318"/>
                            <a:chOff x="9972" y="11497"/>
                            <a:chExt cx="2" cy="318"/>
                          </a:xfrm>
                        </wpg:grpSpPr>
                        <wps:wsp>
                          <wps:cNvPr id="672" name="Freeform 478"/>
                          <wps:cNvSpPr>
                            <a:spLocks/>
                          </wps:cNvSpPr>
                          <wps:spPr bwMode="auto">
                            <a:xfrm>
                              <a:off x="9972" y="11497"/>
                              <a:ext cx="2" cy="318"/>
                            </a:xfrm>
                            <a:custGeom>
                              <a:avLst/>
                              <a:gdLst>
                                <a:gd name="T0" fmla="+- 0 11497 11497"/>
                                <a:gd name="T1" fmla="*/ 11497 h 318"/>
                                <a:gd name="T2" fmla="+- 0 11814 11497"/>
                                <a:gd name="T3" fmla="*/ 11814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7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73" name="Group 475"/>
                        <wpg:cNvGrpSpPr>
                          <a:grpSpLocks/>
                        </wpg:cNvGrpSpPr>
                        <wpg:grpSpPr bwMode="auto">
                          <a:xfrm>
                            <a:off x="9303" y="11497"/>
                            <a:ext cx="2" cy="318"/>
                            <a:chOff x="9303" y="11497"/>
                            <a:chExt cx="2" cy="318"/>
                          </a:xfrm>
                        </wpg:grpSpPr>
                        <wps:wsp>
                          <wps:cNvPr id="674" name="Freeform 476"/>
                          <wps:cNvSpPr>
                            <a:spLocks/>
                          </wps:cNvSpPr>
                          <wps:spPr bwMode="auto">
                            <a:xfrm>
                              <a:off x="9303" y="11497"/>
                              <a:ext cx="2" cy="318"/>
                            </a:xfrm>
                            <a:custGeom>
                              <a:avLst/>
                              <a:gdLst>
                                <a:gd name="T0" fmla="+- 0 11497 11497"/>
                                <a:gd name="T1" fmla="*/ 11497 h 318"/>
                                <a:gd name="T2" fmla="+- 0 11814 11497"/>
                                <a:gd name="T3" fmla="*/ 11814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7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75" name="Group 473"/>
                        <wpg:cNvGrpSpPr>
                          <a:grpSpLocks/>
                        </wpg:cNvGrpSpPr>
                        <wpg:grpSpPr bwMode="auto">
                          <a:xfrm>
                            <a:off x="8634" y="11497"/>
                            <a:ext cx="2" cy="318"/>
                            <a:chOff x="8634" y="11497"/>
                            <a:chExt cx="2" cy="318"/>
                          </a:xfrm>
                        </wpg:grpSpPr>
                        <wps:wsp>
                          <wps:cNvPr id="676" name="Freeform 474"/>
                          <wps:cNvSpPr>
                            <a:spLocks/>
                          </wps:cNvSpPr>
                          <wps:spPr bwMode="auto">
                            <a:xfrm>
                              <a:off x="8634" y="11497"/>
                              <a:ext cx="2" cy="318"/>
                            </a:xfrm>
                            <a:custGeom>
                              <a:avLst/>
                              <a:gdLst>
                                <a:gd name="T0" fmla="+- 0 11497 11497"/>
                                <a:gd name="T1" fmla="*/ 11497 h 318"/>
                                <a:gd name="T2" fmla="+- 0 11814 11497"/>
                                <a:gd name="T3" fmla="*/ 11814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7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77" name="Group 471"/>
                        <wpg:cNvGrpSpPr>
                          <a:grpSpLocks/>
                        </wpg:cNvGrpSpPr>
                        <wpg:grpSpPr bwMode="auto">
                          <a:xfrm>
                            <a:off x="7966" y="11497"/>
                            <a:ext cx="2" cy="318"/>
                            <a:chOff x="7966" y="11497"/>
                            <a:chExt cx="2" cy="318"/>
                          </a:xfrm>
                        </wpg:grpSpPr>
                        <wps:wsp>
                          <wps:cNvPr id="678" name="Freeform 472"/>
                          <wps:cNvSpPr>
                            <a:spLocks/>
                          </wps:cNvSpPr>
                          <wps:spPr bwMode="auto">
                            <a:xfrm>
                              <a:off x="7966" y="11497"/>
                              <a:ext cx="2" cy="318"/>
                            </a:xfrm>
                            <a:custGeom>
                              <a:avLst/>
                              <a:gdLst>
                                <a:gd name="T0" fmla="+- 0 11497 11497"/>
                                <a:gd name="T1" fmla="*/ 11497 h 318"/>
                                <a:gd name="T2" fmla="+- 0 11814 11497"/>
                                <a:gd name="T3" fmla="*/ 11814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7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79" name="Group 469"/>
                        <wpg:cNvGrpSpPr>
                          <a:grpSpLocks/>
                        </wpg:cNvGrpSpPr>
                        <wpg:grpSpPr bwMode="auto">
                          <a:xfrm>
                            <a:off x="7297" y="11497"/>
                            <a:ext cx="2" cy="318"/>
                            <a:chOff x="7297" y="11497"/>
                            <a:chExt cx="2" cy="318"/>
                          </a:xfrm>
                        </wpg:grpSpPr>
                        <wps:wsp>
                          <wps:cNvPr id="680" name="Freeform 470"/>
                          <wps:cNvSpPr>
                            <a:spLocks/>
                          </wps:cNvSpPr>
                          <wps:spPr bwMode="auto">
                            <a:xfrm>
                              <a:off x="7297" y="11497"/>
                              <a:ext cx="2" cy="318"/>
                            </a:xfrm>
                            <a:custGeom>
                              <a:avLst/>
                              <a:gdLst>
                                <a:gd name="T0" fmla="+- 0 11497 11497"/>
                                <a:gd name="T1" fmla="*/ 11497 h 318"/>
                                <a:gd name="T2" fmla="+- 0 11814 11497"/>
                                <a:gd name="T3" fmla="*/ 11814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7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81" name="Group 467"/>
                        <wpg:cNvGrpSpPr>
                          <a:grpSpLocks/>
                        </wpg:cNvGrpSpPr>
                        <wpg:grpSpPr bwMode="auto">
                          <a:xfrm>
                            <a:off x="6628" y="11497"/>
                            <a:ext cx="2" cy="318"/>
                            <a:chOff x="6628" y="11497"/>
                            <a:chExt cx="2" cy="318"/>
                          </a:xfrm>
                        </wpg:grpSpPr>
                        <wps:wsp>
                          <wps:cNvPr id="682" name="Freeform 468"/>
                          <wps:cNvSpPr>
                            <a:spLocks/>
                          </wps:cNvSpPr>
                          <wps:spPr bwMode="auto">
                            <a:xfrm>
                              <a:off x="6628" y="11497"/>
                              <a:ext cx="2" cy="318"/>
                            </a:xfrm>
                            <a:custGeom>
                              <a:avLst/>
                              <a:gdLst>
                                <a:gd name="T0" fmla="+- 0 11497 11497"/>
                                <a:gd name="T1" fmla="*/ 11497 h 318"/>
                                <a:gd name="T2" fmla="+- 0 11814 11497"/>
                                <a:gd name="T3" fmla="*/ 11814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7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83" name="Group 465"/>
                        <wpg:cNvGrpSpPr>
                          <a:grpSpLocks/>
                        </wpg:cNvGrpSpPr>
                        <wpg:grpSpPr bwMode="auto">
                          <a:xfrm>
                            <a:off x="5959" y="11497"/>
                            <a:ext cx="2" cy="318"/>
                            <a:chOff x="5959" y="11497"/>
                            <a:chExt cx="2" cy="318"/>
                          </a:xfrm>
                        </wpg:grpSpPr>
                        <wps:wsp>
                          <wps:cNvPr id="684" name="Freeform 466"/>
                          <wps:cNvSpPr>
                            <a:spLocks/>
                          </wps:cNvSpPr>
                          <wps:spPr bwMode="auto">
                            <a:xfrm>
                              <a:off x="5959" y="11497"/>
                              <a:ext cx="2" cy="318"/>
                            </a:xfrm>
                            <a:custGeom>
                              <a:avLst/>
                              <a:gdLst>
                                <a:gd name="T0" fmla="+- 0 11497 11497"/>
                                <a:gd name="T1" fmla="*/ 11497 h 318"/>
                                <a:gd name="T2" fmla="+- 0 11814 11497"/>
                                <a:gd name="T3" fmla="*/ 11814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7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85" name="Group 463"/>
                        <wpg:cNvGrpSpPr>
                          <a:grpSpLocks/>
                        </wpg:cNvGrpSpPr>
                        <wpg:grpSpPr bwMode="auto">
                          <a:xfrm>
                            <a:off x="5290" y="11497"/>
                            <a:ext cx="2" cy="318"/>
                            <a:chOff x="5290" y="11497"/>
                            <a:chExt cx="2" cy="318"/>
                          </a:xfrm>
                        </wpg:grpSpPr>
                        <wps:wsp>
                          <wps:cNvPr id="686" name="Freeform 464"/>
                          <wps:cNvSpPr>
                            <a:spLocks/>
                          </wps:cNvSpPr>
                          <wps:spPr bwMode="auto">
                            <a:xfrm>
                              <a:off x="5290" y="11497"/>
                              <a:ext cx="2" cy="318"/>
                            </a:xfrm>
                            <a:custGeom>
                              <a:avLst/>
                              <a:gdLst>
                                <a:gd name="T0" fmla="+- 0 11497 11497"/>
                                <a:gd name="T1" fmla="*/ 11497 h 318"/>
                                <a:gd name="T2" fmla="+- 0 11814 11497"/>
                                <a:gd name="T3" fmla="*/ 11814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7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87" name="Group 461"/>
                        <wpg:cNvGrpSpPr>
                          <a:grpSpLocks/>
                        </wpg:cNvGrpSpPr>
                        <wpg:grpSpPr bwMode="auto">
                          <a:xfrm>
                            <a:off x="4621" y="11497"/>
                            <a:ext cx="2" cy="318"/>
                            <a:chOff x="4621" y="11497"/>
                            <a:chExt cx="2" cy="318"/>
                          </a:xfrm>
                        </wpg:grpSpPr>
                        <wps:wsp>
                          <wps:cNvPr id="688" name="Freeform 462"/>
                          <wps:cNvSpPr>
                            <a:spLocks/>
                          </wps:cNvSpPr>
                          <wps:spPr bwMode="auto">
                            <a:xfrm>
                              <a:off x="4621" y="11497"/>
                              <a:ext cx="2" cy="318"/>
                            </a:xfrm>
                            <a:custGeom>
                              <a:avLst/>
                              <a:gdLst>
                                <a:gd name="T0" fmla="+- 0 11497 11497"/>
                                <a:gd name="T1" fmla="*/ 11497 h 318"/>
                                <a:gd name="T2" fmla="+- 0 11814 11497"/>
                                <a:gd name="T3" fmla="*/ 11814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7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89" name="Group 459"/>
                        <wpg:cNvGrpSpPr>
                          <a:grpSpLocks/>
                        </wpg:cNvGrpSpPr>
                        <wpg:grpSpPr bwMode="auto">
                          <a:xfrm>
                            <a:off x="7631" y="11497"/>
                            <a:ext cx="2" cy="318"/>
                            <a:chOff x="7631" y="11497"/>
                            <a:chExt cx="2" cy="318"/>
                          </a:xfrm>
                        </wpg:grpSpPr>
                        <wps:wsp>
                          <wps:cNvPr id="690" name="Freeform 460"/>
                          <wps:cNvSpPr>
                            <a:spLocks/>
                          </wps:cNvSpPr>
                          <wps:spPr bwMode="auto">
                            <a:xfrm>
                              <a:off x="7631" y="11497"/>
                              <a:ext cx="2" cy="318"/>
                            </a:xfrm>
                            <a:custGeom>
                              <a:avLst/>
                              <a:gdLst>
                                <a:gd name="T0" fmla="+- 0 11497 11497"/>
                                <a:gd name="T1" fmla="*/ 11497 h 318"/>
                                <a:gd name="T2" fmla="+- 0 11814 11497"/>
                                <a:gd name="T3" fmla="*/ 11814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7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91" name="Group 457"/>
                        <wpg:cNvGrpSpPr>
                          <a:grpSpLocks/>
                        </wpg:cNvGrpSpPr>
                        <wpg:grpSpPr bwMode="auto">
                          <a:xfrm>
                            <a:off x="4955" y="11497"/>
                            <a:ext cx="2" cy="318"/>
                            <a:chOff x="4955" y="11497"/>
                            <a:chExt cx="2" cy="318"/>
                          </a:xfrm>
                        </wpg:grpSpPr>
                        <wps:wsp>
                          <wps:cNvPr id="692" name="Freeform 458"/>
                          <wps:cNvSpPr>
                            <a:spLocks/>
                          </wps:cNvSpPr>
                          <wps:spPr bwMode="auto">
                            <a:xfrm>
                              <a:off x="4955" y="11497"/>
                              <a:ext cx="2" cy="318"/>
                            </a:xfrm>
                            <a:custGeom>
                              <a:avLst/>
                              <a:gdLst>
                                <a:gd name="T0" fmla="+- 0 11497 11497"/>
                                <a:gd name="T1" fmla="*/ 11497 h 318"/>
                                <a:gd name="T2" fmla="+- 0 11814 11497"/>
                                <a:gd name="T3" fmla="*/ 11814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7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93" name="Group 455"/>
                        <wpg:cNvGrpSpPr>
                          <a:grpSpLocks/>
                        </wpg:cNvGrpSpPr>
                        <wpg:grpSpPr bwMode="auto">
                          <a:xfrm>
                            <a:off x="6293" y="11497"/>
                            <a:ext cx="2" cy="318"/>
                            <a:chOff x="6293" y="11497"/>
                            <a:chExt cx="2" cy="318"/>
                          </a:xfrm>
                        </wpg:grpSpPr>
                        <wps:wsp>
                          <wps:cNvPr id="694" name="Freeform 456"/>
                          <wps:cNvSpPr>
                            <a:spLocks/>
                          </wps:cNvSpPr>
                          <wps:spPr bwMode="auto">
                            <a:xfrm>
                              <a:off x="6293" y="11497"/>
                              <a:ext cx="2" cy="318"/>
                            </a:xfrm>
                            <a:custGeom>
                              <a:avLst/>
                              <a:gdLst>
                                <a:gd name="T0" fmla="+- 0 11497 11497"/>
                                <a:gd name="T1" fmla="*/ 11497 h 318"/>
                                <a:gd name="T2" fmla="+- 0 11814 11497"/>
                                <a:gd name="T3" fmla="*/ 11814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7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95" name="Group 453"/>
                        <wpg:cNvGrpSpPr>
                          <a:grpSpLocks/>
                        </wpg:cNvGrpSpPr>
                        <wpg:grpSpPr bwMode="auto">
                          <a:xfrm>
                            <a:off x="3952" y="11497"/>
                            <a:ext cx="2" cy="318"/>
                            <a:chOff x="3952" y="11497"/>
                            <a:chExt cx="2" cy="318"/>
                          </a:xfrm>
                        </wpg:grpSpPr>
                        <wps:wsp>
                          <wps:cNvPr id="696" name="Freeform 454"/>
                          <wps:cNvSpPr>
                            <a:spLocks/>
                          </wps:cNvSpPr>
                          <wps:spPr bwMode="auto">
                            <a:xfrm>
                              <a:off x="3952" y="11497"/>
                              <a:ext cx="2" cy="318"/>
                            </a:xfrm>
                            <a:custGeom>
                              <a:avLst/>
                              <a:gdLst>
                                <a:gd name="T0" fmla="+- 0 11497 11497"/>
                                <a:gd name="T1" fmla="*/ 11497 h 318"/>
                                <a:gd name="T2" fmla="+- 0 11814 11497"/>
                                <a:gd name="T3" fmla="*/ 11814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7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97" name="Group 451"/>
                        <wpg:cNvGrpSpPr>
                          <a:grpSpLocks/>
                        </wpg:cNvGrpSpPr>
                        <wpg:grpSpPr bwMode="auto">
                          <a:xfrm>
                            <a:off x="3283" y="11497"/>
                            <a:ext cx="2" cy="318"/>
                            <a:chOff x="3283" y="11497"/>
                            <a:chExt cx="2" cy="318"/>
                          </a:xfrm>
                        </wpg:grpSpPr>
                        <wps:wsp>
                          <wps:cNvPr id="698" name="Freeform 452"/>
                          <wps:cNvSpPr>
                            <a:spLocks/>
                          </wps:cNvSpPr>
                          <wps:spPr bwMode="auto">
                            <a:xfrm>
                              <a:off x="3283" y="11497"/>
                              <a:ext cx="2" cy="318"/>
                            </a:xfrm>
                            <a:custGeom>
                              <a:avLst/>
                              <a:gdLst>
                                <a:gd name="T0" fmla="+- 0 11497 11497"/>
                                <a:gd name="T1" fmla="*/ 11497 h 318"/>
                                <a:gd name="T2" fmla="+- 0 11814 11497"/>
                                <a:gd name="T3" fmla="*/ 11814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7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99" name="Group 449"/>
                        <wpg:cNvGrpSpPr>
                          <a:grpSpLocks/>
                        </wpg:cNvGrpSpPr>
                        <wpg:grpSpPr bwMode="auto">
                          <a:xfrm>
                            <a:off x="2948" y="11497"/>
                            <a:ext cx="2" cy="318"/>
                            <a:chOff x="2948" y="11497"/>
                            <a:chExt cx="2" cy="318"/>
                          </a:xfrm>
                        </wpg:grpSpPr>
                        <wps:wsp>
                          <wps:cNvPr id="700" name="Freeform 450"/>
                          <wps:cNvSpPr>
                            <a:spLocks/>
                          </wps:cNvSpPr>
                          <wps:spPr bwMode="auto">
                            <a:xfrm>
                              <a:off x="2948" y="11497"/>
                              <a:ext cx="2" cy="318"/>
                            </a:xfrm>
                            <a:custGeom>
                              <a:avLst/>
                              <a:gdLst>
                                <a:gd name="T0" fmla="+- 0 11497 11497"/>
                                <a:gd name="T1" fmla="*/ 11497 h 318"/>
                                <a:gd name="T2" fmla="+- 0 11814 11497"/>
                                <a:gd name="T3" fmla="*/ 11814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7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01" name="Group 447"/>
                        <wpg:cNvGrpSpPr>
                          <a:grpSpLocks/>
                        </wpg:cNvGrpSpPr>
                        <wpg:grpSpPr bwMode="auto">
                          <a:xfrm>
                            <a:off x="2279" y="11497"/>
                            <a:ext cx="2" cy="318"/>
                            <a:chOff x="2279" y="11497"/>
                            <a:chExt cx="2" cy="318"/>
                          </a:xfrm>
                        </wpg:grpSpPr>
                        <wps:wsp>
                          <wps:cNvPr id="702" name="Freeform 448"/>
                          <wps:cNvSpPr>
                            <a:spLocks/>
                          </wps:cNvSpPr>
                          <wps:spPr bwMode="auto">
                            <a:xfrm>
                              <a:off x="2279" y="11497"/>
                              <a:ext cx="2" cy="318"/>
                            </a:xfrm>
                            <a:custGeom>
                              <a:avLst/>
                              <a:gdLst>
                                <a:gd name="T0" fmla="+- 0 11497 11497"/>
                                <a:gd name="T1" fmla="*/ 11497 h 318"/>
                                <a:gd name="T2" fmla="+- 0 11814 11497"/>
                                <a:gd name="T3" fmla="*/ 11814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7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03" name="Group 445"/>
                        <wpg:cNvGrpSpPr>
                          <a:grpSpLocks/>
                        </wpg:cNvGrpSpPr>
                        <wpg:grpSpPr bwMode="auto">
                          <a:xfrm>
                            <a:off x="1945" y="11497"/>
                            <a:ext cx="2" cy="318"/>
                            <a:chOff x="1945" y="11497"/>
                            <a:chExt cx="2" cy="318"/>
                          </a:xfrm>
                        </wpg:grpSpPr>
                        <wps:wsp>
                          <wps:cNvPr id="704" name="Freeform 446"/>
                          <wps:cNvSpPr>
                            <a:spLocks/>
                          </wps:cNvSpPr>
                          <wps:spPr bwMode="auto">
                            <a:xfrm>
                              <a:off x="1945" y="11497"/>
                              <a:ext cx="2" cy="318"/>
                            </a:xfrm>
                            <a:custGeom>
                              <a:avLst/>
                              <a:gdLst>
                                <a:gd name="T0" fmla="+- 0 11497 11497"/>
                                <a:gd name="T1" fmla="*/ 11497 h 318"/>
                                <a:gd name="T2" fmla="+- 0 11814 11497"/>
                                <a:gd name="T3" fmla="*/ 11814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7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05" name="Group 443"/>
                        <wpg:cNvGrpSpPr>
                          <a:grpSpLocks/>
                        </wpg:cNvGrpSpPr>
                        <wpg:grpSpPr bwMode="auto">
                          <a:xfrm>
                            <a:off x="1276" y="11497"/>
                            <a:ext cx="2" cy="318"/>
                            <a:chOff x="1276" y="11497"/>
                            <a:chExt cx="2" cy="318"/>
                          </a:xfrm>
                        </wpg:grpSpPr>
                        <wps:wsp>
                          <wps:cNvPr id="706" name="Freeform 444"/>
                          <wps:cNvSpPr>
                            <a:spLocks/>
                          </wps:cNvSpPr>
                          <wps:spPr bwMode="auto">
                            <a:xfrm>
                              <a:off x="1276" y="11497"/>
                              <a:ext cx="2" cy="318"/>
                            </a:xfrm>
                            <a:custGeom>
                              <a:avLst/>
                              <a:gdLst>
                                <a:gd name="T0" fmla="+- 0 11497 11497"/>
                                <a:gd name="T1" fmla="*/ 11497 h 318"/>
                                <a:gd name="T2" fmla="+- 0 11814 11497"/>
                                <a:gd name="T3" fmla="*/ 11814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7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07" name="Group 441"/>
                        <wpg:cNvGrpSpPr>
                          <a:grpSpLocks/>
                        </wpg:cNvGrpSpPr>
                        <wpg:grpSpPr bwMode="auto">
                          <a:xfrm>
                            <a:off x="10307" y="11497"/>
                            <a:ext cx="2" cy="318"/>
                            <a:chOff x="10307" y="11497"/>
                            <a:chExt cx="2" cy="318"/>
                          </a:xfrm>
                        </wpg:grpSpPr>
                        <wps:wsp>
                          <wps:cNvPr id="708" name="Freeform 442"/>
                          <wps:cNvSpPr>
                            <a:spLocks/>
                          </wps:cNvSpPr>
                          <wps:spPr bwMode="auto">
                            <a:xfrm>
                              <a:off x="10307" y="11497"/>
                              <a:ext cx="2" cy="318"/>
                            </a:xfrm>
                            <a:custGeom>
                              <a:avLst/>
                              <a:gdLst>
                                <a:gd name="T0" fmla="+- 0 11497 11497"/>
                                <a:gd name="T1" fmla="*/ 11497 h 318"/>
                                <a:gd name="T2" fmla="+- 0 11814 11497"/>
                                <a:gd name="T3" fmla="*/ 11814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7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09" name="Group 439"/>
                        <wpg:cNvGrpSpPr>
                          <a:grpSpLocks/>
                        </wpg:cNvGrpSpPr>
                        <wpg:grpSpPr bwMode="auto">
                          <a:xfrm>
                            <a:off x="8969" y="11497"/>
                            <a:ext cx="2" cy="318"/>
                            <a:chOff x="8969" y="11497"/>
                            <a:chExt cx="2" cy="318"/>
                          </a:xfrm>
                        </wpg:grpSpPr>
                        <wps:wsp>
                          <wps:cNvPr id="710" name="Freeform 440"/>
                          <wps:cNvSpPr>
                            <a:spLocks/>
                          </wps:cNvSpPr>
                          <wps:spPr bwMode="auto">
                            <a:xfrm>
                              <a:off x="8969" y="11497"/>
                              <a:ext cx="2" cy="318"/>
                            </a:xfrm>
                            <a:custGeom>
                              <a:avLst/>
                              <a:gdLst>
                                <a:gd name="T0" fmla="+- 0 11497 11497"/>
                                <a:gd name="T1" fmla="*/ 11497 h 318"/>
                                <a:gd name="T2" fmla="+- 0 11814 11497"/>
                                <a:gd name="T3" fmla="*/ 11814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7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11" name="Group 437"/>
                        <wpg:cNvGrpSpPr>
                          <a:grpSpLocks/>
                        </wpg:cNvGrpSpPr>
                        <wpg:grpSpPr bwMode="auto">
                          <a:xfrm>
                            <a:off x="751" y="13338"/>
                            <a:ext cx="10404" cy="2"/>
                            <a:chOff x="751" y="13338"/>
                            <a:chExt cx="10404" cy="2"/>
                          </a:xfrm>
                        </wpg:grpSpPr>
                        <wps:wsp>
                          <wps:cNvPr id="712" name="Freeform 438"/>
                          <wps:cNvSpPr>
                            <a:spLocks/>
                          </wps:cNvSpPr>
                          <wps:spPr bwMode="auto">
                            <a:xfrm>
                              <a:off x="751" y="13338"/>
                              <a:ext cx="10404" cy="2"/>
                            </a:xfrm>
                            <a:custGeom>
                              <a:avLst/>
                              <a:gdLst>
                                <a:gd name="T0" fmla="+- 0 751 751"/>
                                <a:gd name="T1" fmla="*/ T0 w 10404"/>
                                <a:gd name="T2" fmla="+- 0 11155 751"/>
                                <a:gd name="T3" fmla="*/ T2 w 1040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04">
                                  <a:moveTo>
                                    <a:pt x="0" y="0"/>
                                  </a:moveTo>
                                  <a:lnTo>
                                    <a:pt x="10404" y="0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13" name="Group 435"/>
                        <wpg:cNvGrpSpPr>
                          <a:grpSpLocks/>
                        </wpg:cNvGrpSpPr>
                        <wpg:grpSpPr bwMode="auto">
                          <a:xfrm>
                            <a:off x="941" y="13179"/>
                            <a:ext cx="2" cy="318"/>
                            <a:chOff x="941" y="13179"/>
                            <a:chExt cx="2" cy="318"/>
                          </a:xfrm>
                        </wpg:grpSpPr>
                        <wps:wsp>
                          <wps:cNvPr id="714" name="Freeform 436"/>
                          <wps:cNvSpPr>
                            <a:spLocks/>
                          </wps:cNvSpPr>
                          <wps:spPr bwMode="auto">
                            <a:xfrm>
                              <a:off x="941" y="13179"/>
                              <a:ext cx="2" cy="318"/>
                            </a:xfrm>
                            <a:custGeom>
                              <a:avLst/>
                              <a:gdLst>
                                <a:gd name="T0" fmla="+- 0 13179 13179"/>
                                <a:gd name="T1" fmla="*/ 13179 h 318"/>
                                <a:gd name="T2" fmla="+- 0 13497 13179"/>
                                <a:gd name="T3" fmla="*/ 13497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15" name="Group 433"/>
                        <wpg:cNvGrpSpPr>
                          <a:grpSpLocks/>
                        </wpg:cNvGrpSpPr>
                        <wpg:grpSpPr bwMode="auto">
                          <a:xfrm>
                            <a:off x="1610" y="13179"/>
                            <a:ext cx="2" cy="318"/>
                            <a:chOff x="1610" y="13179"/>
                            <a:chExt cx="2" cy="318"/>
                          </a:xfrm>
                        </wpg:grpSpPr>
                        <wps:wsp>
                          <wps:cNvPr id="716" name="Freeform 434"/>
                          <wps:cNvSpPr>
                            <a:spLocks/>
                          </wps:cNvSpPr>
                          <wps:spPr bwMode="auto">
                            <a:xfrm>
                              <a:off x="1610" y="13179"/>
                              <a:ext cx="2" cy="318"/>
                            </a:xfrm>
                            <a:custGeom>
                              <a:avLst/>
                              <a:gdLst>
                                <a:gd name="T0" fmla="+- 0 13179 13179"/>
                                <a:gd name="T1" fmla="*/ 13179 h 318"/>
                                <a:gd name="T2" fmla="+- 0 13497 13179"/>
                                <a:gd name="T3" fmla="*/ 13497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17" name="Group 431"/>
                        <wpg:cNvGrpSpPr>
                          <a:grpSpLocks/>
                        </wpg:cNvGrpSpPr>
                        <wpg:grpSpPr bwMode="auto">
                          <a:xfrm>
                            <a:off x="2614" y="13179"/>
                            <a:ext cx="2" cy="318"/>
                            <a:chOff x="2614" y="13179"/>
                            <a:chExt cx="2" cy="318"/>
                          </a:xfrm>
                        </wpg:grpSpPr>
                        <wps:wsp>
                          <wps:cNvPr id="718" name="Freeform 432"/>
                          <wps:cNvSpPr>
                            <a:spLocks/>
                          </wps:cNvSpPr>
                          <wps:spPr bwMode="auto">
                            <a:xfrm>
                              <a:off x="2614" y="13179"/>
                              <a:ext cx="2" cy="318"/>
                            </a:xfrm>
                            <a:custGeom>
                              <a:avLst/>
                              <a:gdLst>
                                <a:gd name="T0" fmla="+- 0 13179 13179"/>
                                <a:gd name="T1" fmla="*/ 13179 h 318"/>
                                <a:gd name="T2" fmla="+- 0 13497 13179"/>
                                <a:gd name="T3" fmla="*/ 13497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19" name="Group 429"/>
                        <wpg:cNvGrpSpPr>
                          <a:grpSpLocks/>
                        </wpg:cNvGrpSpPr>
                        <wpg:grpSpPr bwMode="auto">
                          <a:xfrm>
                            <a:off x="3617" y="13179"/>
                            <a:ext cx="2" cy="318"/>
                            <a:chOff x="3617" y="13179"/>
                            <a:chExt cx="2" cy="318"/>
                          </a:xfrm>
                        </wpg:grpSpPr>
                        <wps:wsp>
                          <wps:cNvPr id="720" name="Freeform 430"/>
                          <wps:cNvSpPr>
                            <a:spLocks/>
                          </wps:cNvSpPr>
                          <wps:spPr bwMode="auto">
                            <a:xfrm>
                              <a:off x="3617" y="13179"/>
                              <a:ext cx="2" cy="318"/>
                            </a:xfrm>
                            <a:custGeom>
                              <a:avLst/>
                              <a:gdLst>
                                <a:gd name="T0" fmla="+- 0 13179 13179"/>
                                <a:gd name="T1" fmla="*/ 13179 h 318"/>
                                <a:gd name="T2" fmla="+- 0 13497 13179"/>
                                <a:gd name="T3" fmla="*/ 13497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21" name="Group 427"/>
                        <wpg:cNvGrpSpPr>
                          <a:grpSpLocks/>
                        </wpg:cNvGrpSpPr>
                        <wpg:grpSpPr bwMode="auto">
                          <a:xfrm>
                            <a:off x="4286" y="13179"/>
                            <a:ext cx="2" cy="318"/>
                            <a:chOff x="4286" y="13179"/>
                            <a:chExt cx="2" cy="318"/>
                          </a:xfrm>
                        </wpg:grpSpPr>
                        <wps:wsp>
                          <wps:cNvPr id="722" name="Freeform 428"/>
                          <wps:cNvSpPr>
                            <a:spLocks/>
                          </wps:cNvSpPr>
                          <wps:spPr bwMode="auto">
                            <a:xfrm>
                              <a:off x="4286" y="13179"/>
                              <a:ext cx="2" cy="318"/>
                            </a:xfrm>
                            <a:custGeom>
                              <a:avLst/>
                              <a:gdLst>
                                <a:gd name="T0" fmla="+- 0 13179 13179"/>
                                <a:gd name="T1" fmla="*/ 13179 h 318"/>
                                <a:gd name="T2" fmla="+- 0 13497 13179"/>
                                <a:gd name="T3" fmla="*/ 13497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23" name="Group 425"/>
                        <wpg:cNvGrpSpPr>
                          <a:grpSpLocks/>
                        </wpg:cNvGrpSpPr>
                        <wpg:grpSpPr bwMode="auto">
                          <a:xfrm>
                            <a:off x="5624" y="13179"/>
                            <a:ext cx="2" cy="318"/>
                            <a:chOff x="5624" y="13179"/>
                            <a:chExt cx="2" cy="318"/>
                          </a:xfrm>
                        </wpg:grpSpPr>
                        <wps:wsp>
                          <wps:cNvPr id="724" name="Freeform 426"/>
                          <wps:cNvSpPr>
                            <a:spLocks/>
                          </wps:cNvSpPr>
                          <wps:spPr bwMode="auto">
                            <a:xfrm>
                              <a:off x="5624" y="13179"/>
                              <a:ext cx="2" cy="318"/>
                            </a:xfrm>
                            <a:custGeom>
                              <a:avLst/>
                              <a:gdLst>
                                <a:gd name="T0" fmla="+- 0 13179 13179"/>
                                <a:gd name="T1" fmla="*/ 13179 h 318"/>
                                <a:gd name="T2" fmla="+- 0 13497 13179"/>
                                <a:gd name="T3" fmla="*/ 13497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25" name="Group 423"/>
                        <wpg:cNvGrpSpPr>
                          <a:grpSpLocks/>
                        </wpg:cNvGrpSpPr>
                        <wpg:grpSpPr bwMode="auto">
                          <a:xfrm>
                            <a:off x="6962" y="13179"/>
                            <a:ext cx="2" cy="318"/>
                            <a:chOff x="6962" y="13179"/>
                            <a:chExt cx="2" cy="318"/>
                          </a:xfrm>
                        </wpg:grpSpPr>
                        <wps:wsp>
                          <wps:cNvPr id="726" name="Freeform 424"/>
                          <wps:cNvSpPr>
                            <a:spLocks/>
                          </wps:cNvSpPr>
                          <wps:spPr bwMode="auto">
                            <a:xfrm>
                              <a:off x="6962" y="13179"/>
                              <a:ext cx="2" cy="318"/>
                            </a:xfrm>
                            <a:custGeom>
                              <a:avLst/>
                              <a:gdLst>
                                <a:gd name="T0" fmla="+- 0 13179 13179"/>
                                <a:gd name="T1" fmla="*/ 13179 h 318"/>
                                <a:gd name="T2" fmla="+- 0 13497 13179"/>
                                <a:gd name="T3" fmla="*/ 13497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27" name="Group 421"/>
                        <wpg:cNvGrpSpPr>
                          <a:grpSpLocks/>
                        </wpg:cNvGrpSpPr>
                        <wpg:grpSpPr bwMode="auto">
                          <a:xfrm>
                            <a:off x="8300" y="13179"/>
                            <a:ext cx="2" cy="318"/>
                            <a:chOff x="8300" y="13179"/>
                            <a:chExt cx="2" cy="318"/>
                          </a:xfrm>
                        </wpg:grpSpPr>
                        <wps:wsp>
                          <wps:cNvPr id="728" name="Freeform 422"/>
                          <wps:cNvSpPr>
                            <a:spLocks/>
                          </wps:cNvSpPr>
                          <wps:spPr bwMode="auto">
                            <a:xfrm>
                              <a:off x="8300" y="13179"/>
                              <a:ext cx="2" cy="318"/>
                            </a:xfrm>
                            <a:custGeom>
                              <a:avLst/>
                              <a:gdLst>
                                <a:gd name="T0" fmla="+- 0 13179 13179"/>
                                <a:gd name="T1" fmla="*/ 13179 h 318"/>
                                <a:gd name="T2" fmla="+- 0 13497 13179"/>
                                <a:gd name="T3" fmla="*/ 13497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29" name="Group 419"/>
                        <wpg:cNvGrpSpPr>
                          <a:grpSpLocks/>
                        </wpg:cNvGrpSpPr>
                        <wpg:grpSpPr bwMode="auto">
                          <a:xfrm>
                            <a:off x="9638" y="13179"/>
                            <a:ext cx="2" cy="318"/>
                            <a:chOff x="9638" y="13179"/>
                            <a:chExt cx="2" cy="318"/>
                          </a:xfrm>
                        </wpg:grpSpPr>
                        <wps:wsp>
                          <wps:cNvPr id="730" name="Freeform 420"/>
                          <wps:cNvSpPr>
                            <a:spLocks/>
                          </wps:cNvSpPr>
                          <wps:spPr bwMode="auto">
                            <a:xfrm>
                              <a:off x="9638" y="13179"/>
                              <a:ext cx="2" cy="318"/>
                            </a:xfrm>
                            <a:custGeom>
                              <a:avLst/>
                              <a:gdLst>
                                <a:gd name="T0" fmla="+- 0 13179 13179"/>
                                <a:gd name="T1" fmla="*/ 13179 h 318"/>
                                <a:gd name="T2" fmla="+- 0 13497 13179"/>
                                <a:gd name="T3" fmla="*/ 13497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31" name="Group 417"/>
                        <wpg:cNvGrpSpPr>
                          <a:grpSpLocks/>
                        </wpg:cNvGrpSpPr>
                        <wpg:grpSpPr bwMode="auto">
                          <a:xfrm>
                            <a:off x="10976" y="13179"/>
                            <a:ext cx="2" cy="318"/>
                            <a:chOff x="10976" y="13179"/>
                            <a:chExt cx="2" cy="318"/>
                          </a:xfrm>
                        </wpg:grpSpPr>
                        <wps:wsp>
                          <wps:cNvPr id="732" name="Freeform 418"/>
                          <wps:cNvSpPr>
                            <a:spLocks/>
                          </wps:cNvSpPr>
                          <wps:spPr bwMode="auto">
                            <a:xfrm>
                              <a:off x="10976" y="13179"/>
                              <a:ext cx="2" cy="318"/>
                            </a:xfrm>
                            <a:custGeom>
                              <a:avLst/>
                              <a:gdLst>
                                <a:gd name="T0" fmla="+- 0 13179 13179"/>
                                <a:gd name="T1" fmla="*/ 13179 h 318"/>
                                <a:gd name="T2" fmla="+- 0 13497 13179"/>
                                <a:gd name="T3" fmla="*/ 13497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33" name="Group 415"/>
                        <wpg:cNvGrpSpPr>
                          <a:grpSpLocks/>
                        </wpg:cNvGrpSpPr>
                        <wpg:grpSpPr bwMode="auto">
                          <a:xfrm>
                            <a:off x="10641" y="13179"/>
                            <a:ext cx="2" cy="318"/>
                            <a:chOff x="10641" y="13179"/>
                            <a:chExt cx="2" cy="318"/>
                          </a:xfrm>
                        </wpg:grpSpPr>
                        <wps:wsp>
                          <wps:cNvPr id="734" name="Freeform 416"/>
                          <wps:cNvSpPr>
                            <a:spLocks/>
                          </wps:cNvSpPr>
                          <wps:spPr bwMode="auto">
                            <a:xfrm>
                              <a:off x="10641" y="13179"/>
                              <a:ext cx="2" cy="318"/>
                            </a:xfrm>
                            <a:custGeom>
                              <a:avLst/>
                              <a:gdLst>
                                <a:gd name="T0" fmla="+- 0 13179 13179"/>
                                <a:gd name="T1" fmla="*/ 13179 h 318"/>
                                <a:gd name="T2" fmla="+- 0 13497 13179"/>
                                <a:gd name="T3" fmla="*/ 13497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35" name="Group 413"/>
                        <wpg:cNvGrpSpPr>
                          <a:grpSpLocks/>
                        </wpg:cNvGrpSpPr>
                        <wpg:grpSpPr bwMode="auto">
                          <a:xfrm>
                            <a:off x="9972" y="13179"/>
                            <a:ext cx="2" cy="318"/>
                            <a:chOff x="9972" y="13179"/>
                            <a:chExt cx="2" cy="318"/>
                          </a:xfrm>
                        </wpg:grpSpPr>
                        <wps:wsp>
                          <wps:cNvPr id="736" name="Freeform 414"/>
                          <wps:cNvSpPr>
                            <a:spLocks/>
                          </wps:cNvSpPr>
                          <wps:spPr bwMode="auto">
                            <a:xfrm>
                              <a:off x="9972" y="13179"/>
                              <a:ext cx="2" cy="318"/>
                            </a:xfrm>
                            <a:custGeom>
                              <a:avLst/>
                              <a:gdLst>
                                <a:gd name="T0" fmla="+- 0 13179 13179"/>
                                <a:gd name="T1" fmla="*/ 13179 h 318"/>
                                <a:gd name="T2" fmla="+- 0 13497 13179"/>
                                <a:gd name="T3" fmla="*/ 13497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37" name="Group 411"/>
                        <wpg:cNvGrpSpPr>
                          <a:grpSpLocks/>
                        </wpg:cNvGrpSpPr>
                        <wpg:grpSpPr bwMode="auto">
                          <a:xfrm>
                            <a:off x="9303" y="13179"/>
                            <a:ext cx="2" cy="318"/>
                            <a:chOff x="9303" y="13179"/>
                            <a:chExt cx="2" cy="318"/>
                          </a:xfrm>
                        </wpg:grpSpPr>
                        <wps:wsp>
                          <wps:cNvPr id="738" name="Freeform 412"/>
                          <wps:cNvSpPr>
                            <a:spLocks/>
                          </wps:cNvSpPr>
                          <wps:spPr bwMode="auto">
                            <a:xfrm>
                              <a:off x="9303" y="13179"/>
                              <a:ext cx="2" cy="318"/>
                            </a:xfrm>
                            <a:custGeom>
                              <a:avLst/>
                              <a:gdLst>
                                <a:gd name="T0" fmla="+- 0 13179 13179"/>
                                <a:gd name="T1" fmla="*/ 13179 h 318"/>
                                <a:gd name="T2" fmla="+- 0 13497 13179"/>
                                <a:gd name="T3" fmla="*/ 13497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39" name="Group 409"/>
                        <wpg:cNvGrpSpPr>
                          <a:grpSpLocks/>
                        </wpg:cNvGrpSpPr>
                        <wpg:grpSpPr bwMode="auto">
                          <a:xfrm>
                            <a:off x="8634" y="13179"/>
                            <a:ext cx="2" cy="318"/>
                            <a:chOff x="8634" y="13179"/>
                            <a:chExt cx="2" cy="318"/>
                          </a:xfrm>
                        </wpg:grpSpPr>
                        <wps:wsp>
                          <wps:cNvPr id="740" name="Freeform 410"/>
                          <wps:cNvSpPr>
                            <a:spLocks/>
                          </wps:cNvSpPr>
                          <wps:spPr bwMode="auto">
                            <a:xfrm>
                              <a:off x="8634" y="13179"/>
                              <a:ext cx="2" cy="318"/>
                            </a:xfrm>
                            <a:custGeom>
                              <a:avLst/>
                              <a:gdLst>
                                <a:gd name="T0" fmla="+- 0 13179 13179"/>
                                <a:gd name="T1" fmla="*/ 13179 h 318"/>
                                <a:gd name="T2" fmla="+- 0 13497 13179"/>
                                <a:gd name="T3" fmla="*/ 13497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41" name="Group 407"/>
                        <wpg:cNvGrpSpPr>
                          <a:grpSpLocks/>
                        </wpg:cNvGrpSpPr>
                        <wpg:grpSpPr bwMode="auto">
                          <a:xfrm>
                            <a:off x="7966" y="13179"/>
                            <a:ext cx="2" cy="318"/>
                            <a:chOff x="7966" y="13179"/>
                            <a:chExt cx="2" cy="318"/>
                          </a:xfrm>
                        </wpg:grpSpPr>
                        <wps:wsp>
                          <wps:cNvPr id="742" name="Freeform 408"/>
                          <wps:cNvSpPr>
                            <a:spLocks/>
                          </wps:cNvSpPr>
                          <wps:spPr bwMode="auto">
                            <a:xfrm>
                              <a:off x="7966" y="13179"/>
                              <a:ext cx="2" cy="318"/>
                            </a:xfrm>
                            <a:custGeom>
                              <a:avLst/>
                              <a:gdLst>
                                <a:gd name="T0" fmla="+- 0 13179 13179"/>
                                <a:gd name="T1" fmla="*/ 13179 h 318"/>
                                <a:gd name="T2" fmla="+- 0 13497 13179"/>
                                <a:gd name="T3" fmla="*/ 13497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43" name="Group 405"/>
                        <wpg:cNvGrpSpPr>
                          <a:grpSpLocks/>
                        </wpg:cNvGrpSpPr>
                        <wpg:grpSpPr bwMode="auto">
                          <a:xfrm>
                            <a:off x="7297" y="13179"/>
                            <a:ext cx="2" cy="318"/>
                            <a:chOff x="7297" y="13179"/>
                            <a:chExt cx="2" cy="318"/>
                          </a:xfrm>
                        </wpg:grpSpPr>
                        <wps:wsp>
                          <wps:cNvPr id="744" name="Freeform 406"/>
                          <wps:cNvSpPr>
                            <a:spLocks/>
                          </wps:cNvSpPr>
                          <wps:spPr bwMode="auto">
                            <a:xfrm>
                              <a:off x="7297" y="13179"/>
                              <a:ext cx="2" cy="318"/>
                            </a:xfrm>
                            <a:custGeom>
                              <a:avLst/>
                              <a:gdLst>
                                <a:gd name="T0" fmla="+- 0 13179 13179"/>
                                <a:gd name="T1" fmla="*/ 13179 h 318"/>
                                <a:gd name="T2" fmla="+- 0 13497 13179"/>
                                <a:gd name="T3" fmla="*/ 13497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45" name="Group 403"/>
                        <wpg:cNvGrpSpPr>
                          <a:grpSpLocks/>
                        </wpg:cNvGrpSpPr>
                        <wpg:grpSpPr bwMode="auto">
                          <a:xfrm>
                            <a:off x="6628" y="13179"/>
                            <a:ext cx="2" cy="318"/>
                            <a:chOff x="6628" y="13179"/>
                            <a:chExt cx="2" cy="318"/>
                          </a:xfrm>
                        </wpg:grpSpPr>
                        <wps:wsp>
                          <wps:cNvPr id="746" name="Freeform 404"/>
                          <wps:cNvSpPr>
                            <a:spLocks/>
                          </wps:cNvSpPr>
                          <wps:spPr bwMode="auto">
                            <a:xfrm>
                              <a:off x="6628" y="13179"/>
                              <a:ext cx="2" cy="318"/>
                            </a:xfrm>
                            <a:custGeom>
                              <a:avLst/>
                              <a:gdLst>
                                <a:gd name="T0" fmla="+- 0 13179 13179"/>
                                <a:gd name="T1" fmla="*/ 13179 h 318"/>
                                <a:gd name="T2" fmla="+- 0 13497 13179"/>
                                <a:gd name="T3" fmla="*/ 13497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47" name="Group 401"/>
                        <wpg:cNvGrpSpPr>
                          <a:grpSpLocks/>
                        </wpg:cNvGrpSpPr>
                        <wpg:grpSpPr bwMode="auto">
                          <a:xfrm>
                            <a:off x="5959" y="13179"/>
                            <a:ext cx="2" cy="318"/>
                            <a:chOff x="5959" y="13179"/>
                            <a:chExt cx="2" cy="318"/>
                          </a:xfrm>
                        </wpg:grpSpPr>
                        <wps:wsp>
                          <wps:cNvPr id="748" name="Freeform 402"/>
                          <wps:cNvSpPr>
                            <a:spLocks/>
                          </wps:cNvSpPr>
                          <wps:spPr bwMode="auto">
                            <a:xfrm>
                              <a:off x="5959" y="13179"/>
                              <a:ext cx="2" cy="318"/>
                            </a:xfrm>
                            <a:custGeom>
                              <a:avLst/>
                              <a:gdLst>
                                <a:gd name="T0" fmla="+- 0 13179 13179"/>
                                <a:gd name="T1" fmla="*/ 13179 h 318"/>
                                <a:gd name="T2" fmla="+- 0 13497 13179"/>
                                <a:gd name="T3" fmla="*/ 13497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49" name="Group 399"/>
                        <wpg:cNvGrpSpPr>
                          <a:grpSpLocks/>
                        </wpg:cNvGrpSpPr>
                        <wpg:grpSpPr bwMode="auto">
                          <a:xfrm>
                            <a:off x="5290" y="13179"/>
                            <a:ext cx="2" cy="318"/>
                            <a:chOff x="5290" y="13179"/>
                            <a:chExt cx="2" cy="318"/>
                          </a:xfrm>
                        </wpg:grpSpPr>
                        <wps:wsp>
                          <wps:cNvPr id="750" name="Freeform 400"/>
                          <wps:cNvSpPr>
                            <a:spLocks/>
                          </wps:cNvSpPr>
                          <wps:spPr bwMode="auto">
                            <a:xfrm>
                              <a:off x="5290" y="13179"/>
                              <a:ext cx="2" cy="318"/>
                            </a:xfrm>
                            <a:custGeom>
                              <a:avLst/>
                              <a:gdLst>
                                <a:gd name="T0" fmla="+- 0 13179 13179"/>
                                <a:gd name="T1" fmla="*/ 13179 h 318"/>
                                <a:gd name="T2" fmla="+- 0 13497 13179"/>
                                <a:gd name="T3" fmla="*/ 13497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51" name="Group 397"/>
                        <wpg:cNvGrpSpPr>
                          <a:grpSpLocks/>
                        </wpg:cNvGrpSpPr>
                        <wpg:grpSpPr bwMode="auto">
                          <a:xfrm>
                            <a:off x="4621" y="13179"/>
                            <a:ext cx="2" cy="318"/>
                            <a:chOff x="4621" y="13179"/>
                            <a:chExt cx="2" cy="318"/>
                          </a:xfrm>
                        </wpg:grpSpPr>
                        <wps:wsp>
                          <wps:cNvPr id="752" name="Freeform 398"/>
                          <wps:cNvSpPr>
                            <a:spLocks/>
                          </wps:cNvSpPr>
                          <wps:spPr bwMode="auto">
                            <a:xfrm>
                              <a:off x="4621" y="13179"/>
                              <a:ext cx="2" cy="318"/>
                            </a:xfrm>
                            <a:custGeom>
                              <a:avLst/>
                              <a:gdLst>
                                <a:gd name="T0" fmla="+- 0 13179 13179"/>
                                <a:gd name="T1" fmla="*/ 13179 h 318"/>
                                <a:gd name="T2" fmla="+- 0 13497 13179"/>
                                <a:gd name="T3" fmla="*/ 13497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53" name="Group 395"/>
                        <wpg:cNvGrpSpPr>
                          <a:grpSpLocks/>
                        </wpg:cNvGrpSpPr>
                        <wpg:grpSpPr bwMode="auto">
                          <a:xfrm>
                            <a:off x="7631" y="13179"/>
                            <a:ext cx="2" cy="318"/>
                            <a:chOff x="7631" y="13179"/>
                            <a:chExt cx="2" cy="318"/>
                          </a:xfrm>
                        </wpg:grpSpPr>
                        <wps:wsp>
                          <wps:cNvPr id="754" name="Freeform 396"/>
                          <wps:cNvSpPr>
                            <a:spLocks/>
                          </wps:cNvSpPr>
                          <wps:spPr bwMode="auto">
                            <a:xfrm>
                              <a:off x="7631" y="13179"/>
                              <a:ext cx="2" cy="318"/>
                            </a:xfrm>
                            <a:custGeom>
                              <a:avLst/>
                              <a:gdLst>
                                <a:gd name="T0" fmla="+- 0 13179 13179"/>
                                <a:gd name="T1" fmla="*/ 13179 h 318"/>
                                <a:gd name="T2" fmla="+- 0 13497 13179"/>
                                <a:gd name="T3" fmla="*/ 13497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55" name="Group 393"/>
                        <wpg:cNvGrpSpPr>
                          <a:grpSpLocks/>
                        </wpg:cNvGrpSpPr>
                        <wpg:grpSpPr bwMode="auto">
                          <a:xfrm>
                            <a:off x="4955" y="13179"/>
                            <a:ext cx="2" cy="318"/>
                            <a:chOff x="4955" y="13179"/>
                            <a:chExt cx="2" cy="318"/>
                          </a:xfrm>
                        </wpg:grpSpPr>
                        <wps:wsp>
                          <wps:cNvPr id="756" name="Freeform 394"/>
                          <wps:cNvSpPr>
                            <a:spLocks/>
                          </wps:cNvSpPr>
                          <wps:spPr bwMode="auto">
                            <a:xfrm>
                              <a:off x="4955" y="13179"/>
                              <a:ext cx="2" cy="318"/>
                            </a:xfrm>
                            <a:custGeom>
                              <a:avLst/>
                              <a:gdLst>
                                <a:gd name="T0" fmla="+- 0 13179 13179"/>
                                <a:gd name="T1" fmla="*/ 13179 h 318"/>
                                <a:gd name="T2" fmla="+- 0 13497 13179"/>
                                <a:gd name="T3" fmla="*/ 13497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57" name="Group 391"/>
                        <wpg:cNvGrpSpPr>
                          <a:grpSpLocks/>
                        </wpg:cNvGrpSpPr>
                        <wpg:grpSpPr bwMode="auto">
                          <a:xfrm>
                            <a:off x="6293" y="13179"/>
                            <a:ext cx="2" cy="318"/>
                            <a:chOff x="6293" y="13179"/>
                            <a:chExt cx="2" cy="318"/>
                          </a:xfrm>
                        </wpg:grpSpPr>
                        <wps:wsp>
                          <wps:cNvPr id="758" name="Freeform 392"/>
                          <wps:cNvSpPr>
                            <a:spLocks/>
                          </wps:cNvSpPr>
                          <wps:spPr bwMode="auto">
                            <a:xfrm>
                              <a:off x="6293" y="13179"/>
                              <a:ext cx="2" cy="318"/>
                            </a:xfrm>
                            <a:custGeom>
                              <a:avLst/>
                              <a:gdLst>
                                <a:gd name="T0" fmla="+- 0 13179 13179"/>
                                <a:gd name="T1" fmla="*/ 13179 h 318"/>
                                <a:gd name="T2" fmla="+- 0 13497 13179"/>
                                <a:gd name="T3" fmla="*/ 13497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59" name="Group 389"/>
                        <wpg:cNvGrpSpPr>
                          <a:grpSpLocks/>
                        </wpg:cNvGrpSpPr>
                        <wpg:grpSpPr bwMode="auto">
                          <a:xfrm>
                            <a:off x="3952" y="13179"/>
                            <a:ext cx="2" cy="318"/>
                            <a:chOff x="3952" y="13179"/>
                            <a:chExt cx="2" cy="318"/>
                          </a:xfrm>
                        </wpg:grpSpPr>
                        <wps:wsp>
                          <wps:cNvPr id="760" name="Freeform 390"/>
                          <wps:cNvSpPr>
                            <a:spLocks/>
                          </wps:cNvSpPr>
                          <wps:spPr bwMode="auto">
                            <a:xfrm>
                              <a:off x="3952" y="13179"/>
                              <a:ext cx="2" cy="318"/>
                            </a:xfrm>
                            <a:custGeom>
                              <a:avLst/>
                              <a:gdLst>
                                <a:gd name="T0" fmla="+- 0 13179 13179"/>
                                <a:gd name="T1" fmla="*/ 13179 h 318"/>
                                <a:gd name="T2" fmla="+- 0 13497 13179"/>
                                <a:gd name="T3" fmla="*/ 13497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61" name="Group 387"/>
                        <wpg:cNvGrpSpPr>
                          <a:grpSpLocks/>
                        </wpg:cNvGrpSpPr>
                        <wpg:grpSpPr bwMode="auto">
                          <a:xfrm>
                            <a:off x="3283" y="13179"/>
                            <a:ext cx="2" cy="318"/>
                            <a:chOff x="3283" y="13179"/>
                            <a:chExt cx="2" cy="318"/>
                          </a:xfrm>
                        </wpg:grpSpPr>
                        <wps:wsp>
                          <wps:cNvPr id="762" name="Freeform 388"/>
                          <wps:cNvSpPr>
                            <a:spLocks/>
                          </wps:cNvSpPr>
                          <wps:spPr bwMode="auto">
                            <a:xfrm>
                              <a:off x="3283" y="13179"/>
                              <a:ext cx="2" cy="318"/>
                            </a:xfrm>
                            <a:custGeom>
                              <a:avLst/>
                              <a:gdLst>
                                <a:gd name="T0" fmla="+- 0 13179 13179"/>
                                <a:gd name="T1" fmla="*/ 13179 h 318"/>
                                <a:gd name="T2" fmla="+- 0 13497 13179"/>
                                <a:gd name="T3" fmla="*/ 13497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63" name="Group 385"/>
                        <wpg:cNvGrpSpPr>
                          <a:grpSpLocks/>
                        </wpg:cNvGrpSpPr>
                        <wpg:grpSpPr bwMode="auto">
                          <a:xfrm>
                            <a:off x="2948" y="13179"/>
                            <a:ext cx="2" cy="318"/>
                            <a:chOff x="2948" y="13179"/>
                            <a:chExt cx="2" cy="318"/>
                          </a:xfrm>
                        </wpg:grpSpPr>
                        <wps:wsp>
                          <wps:cNvPr id="764" name="Freeform 386"/>
                          <wps:cNvSpPr>
                            <a:spLocks/>
                          </wps:cNvSpPr>
                          <wps:spPr bwMode="auto">
                            <a:xfrm>
                              <a:off x="2948" y="13179"/>
                              <a:ext cx="2" cy="318"/>
                            </a:xfrm>
                            <a:custGeom>
                              <a:avLst/>
                              <a:gdLst>
                                <a:gd name="T0" fmla="+- 0 13179 13179"/>
                                <a:gd name="T1" fmla="*/ 13179 h 318"/>
                                <a:gd name="T2" fmla="+- 0 13497 13179"/>
                                <a:gd name="T3" fmla="*/ 13497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65" name="Group 383"/>
                        <wpg:cNvGrpSpPr>
                          <a:grpSpLocks/>
                        </wpg:cNvGrpSpPr>
                        <wpg:grpSpPr bwMode="auto">
                          <a:xfrm>
                            <a:off x="2279" y="13179"/>
                            <a:ext cx="2" cy="318"/>
                            <a:chOff x="2279" y="13179"/>
                            <a:chExt cx="2" cy="318"/>
                          </a:xfrm>
                        </wpg:grpSpPr>
                        <wps:wsp>
                          <wps:cNvPr id="766" name="Freeform 384"/>
                          <wps:cNvSpPr>
                            <a:spLocks/>
                          </wps:cNvSpPr>
                          <wps:spPr bwMode="auto">
                            <a:xfrm>
                              <a:off x="2279" y="13179"/>
                              <a:ext cx="2" cy="318"/>
                            </a:xfrm>
                            <a:custGeom>
                              <a:avLst/>
                              <a:gdLst>
                                <a:gd name="T0" fmla="+- 0 13179 13179"/>
                                <a:gd name="T1" fmla="*/ 13179 h 318"/>
                                <a:gd name="T2" fmla="+- 0 13497 13179"/>
                                <a:gd name="T3" fmla="*/ 13497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67" name="Group 381"/>
                        <wpg:cNvGrpSpPr>
                          <a:grpSpLocks/>
                        </wpg:cNvGrpSpPr>
                        <wpg:grpSpPr bwMode="auto">
                          <a:xfrm>
                            <a:off x="1945" y="13179"/>
                            <a:ext cx="2" cy="318"/>
                            <a:chOff x="1945" y="13179"/>
                            <a:chExt cx="2" cy="318"/>
                          </a:xfrm>
                        </wpg:grpSpPr>
                        <wps:wsp>
                          <wps:cNvPr id="768" name="Freeform 382"/>
                          <wps:cNvSpPr>
                            <a:spLocks/>
                          </wps:cNvSpPr>
                          <wps:spPr bwMode="auto">
                            <a:xfrm>
                              <a:off x="1945" y="13179"/>
                              <a:ext cx="2" cy="318"/>
                            </a:xfrm>
                            <a:custGeom>
                              <a:avLst/>
                              <a:gdLst>
                                <a:gd name="T0" fmla="+- 0 13179 13179"/>
                                <a:gd name="T1" fmla="*/ 13179 h 318"/>
                                <a:gd name="T2" fmla="+- 0 13497 13179"/>
                                <a:gd name="T3" fmla="*/ 13497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69" name="Group 379"/>
                        <wpg:cNvGrpSpPr>
                          <a:grpSpLocks/>
                        </wpg:cNvGrpSpPr>
                        <wpg:grpSpPr bwMode="auto">
                          <a:xfrm>
                            <a:off x="1276" y="13179"/>
                            <a:ext cx="2" cy="318"/>
                            <a:chOff x="1276" y="13179"/>
                            <a:chExt cx="2" cy="318"/>
                          </a:xfrm>
                        </wpg:grpSpPr>
                        <wps:wsp>
                          <wps:cNvPr id="770" name="Freeform 380"/>
                          <wps:cNvSpPr>
                            <a:spLocks/>
                          </wps:cNvSpPr>
                          <wps:spPr bwMode="auto">
                            <a:xfrm>
                              <a:off x="1276" y="13179"/>
                              <a:ext cx="2" cy="318"/>
                            </a:xfrm>
                            <a:custGeom>
                              <a:avLst/>
                              <a:gdLst>
                                <a:gd name="T0" fmla="+- 0 13179 13179"/>
                                <a:gd name="T1" fmla="*/ 13179 h 318"/>
                                <a:gd name="T2" fmla="+- 0 13497 13179"/>
                                <a:gd name="T3" fmla="*/ 13497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71" name="Group 377"/>
                        <wpg:cNvGrpSpPr>
                          <a:grpSpLocks/>
                        </wpg:cNvGrpSpPr>
                        <wpg:grpSpPr bwMode="auto">
                          <a:xfrm>
                            <a:off x="10307" y="13179"/>
                            <a:ext cx="2" cy="318"/>
                            <a:chOff x="10307" y="13179"/>
                            <a:chExt cx="2" cy="318"/>
                          </a:xfrm>
                        </wpg:grpSpPr>
                        <wps:wsp>
                          <wps:cNvPr id="772" name="Freeform 378"/>
                          <wps:cNvSpPr>
                            <a:spLocks/>
                          </wps:cNvSpPr>
                          <wps:spPr bwMode="auto">
                            <a:xfrm>
                              <a:off x="10307" y="13179"/>
                              <a:ext cx="2" cy="318"/>
                            </a:xfrm>
                            <a:custGeom>
                              <a:avLst/>
                              <a:gdLst>
                                <a:gd name="T0" fmla="+- 0 13179 13179"/>
                                <a:gd name="T1" fmla="*/ 13179 h 318"/>
                                <a:gd name="T2" fmla="+- 0 13497 13179"/>
                                <a:gd name="T3" fmla="*/ 13497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73" name="Group 375"/>
                        <wpg:cNvGrpSpPr>
                          <a:grpSpLocks/>
                        </wpg:cNvGrpSpPr>
                        <wpg:grpSpPr bwMode="auto">
                          <a:xfrm>
                            <a:off x="8969" y="13179"/>
                            <a:ext cx="2" cy="318"/>
                            <a:chOff x="8969" y="13179"/>
                            <a:chExt cx="2" cy="318"/>
                          </a:xfrm>
                        </wpg:grpSpPr>
                        <wps:wsp>
                          <wps:cNvPr id="774" name="Freeform 376"/>
                          <wps:cNvSpPr>
                            <a:spLocks/>
                          </wps:cNvSpPr>
                          <wps:spPr bwMode="auto">
                            <a:xfrm>
                              <a:off x="8969" y="13179"/>
                              <a:ext cx="2" cy="318"/>
                            </a:xfrm>
                            <a:custGeom>
                              <a:avLst/>
                              <a:gdLst>
                                <a:gd name="T0" fmla="+- 0 13179 13179"/>
                                <a:gd name="T1" fmla="*/ 13179 h 318"/>
                                <a:gd name="T2" fmla="+- 0 13497 13179"/>
                                <a:gd name="T3" fmla="*/ 13497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8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75" name="Group 373"/>
                        <wpg:cNvGrpSpPr>
                          <a:grpSpLocks/>
                        </wpg:cNvGrpSpPr>
                        <wpg:grpSpPr bwMode="auto">
                          <a:xfrm>
                            <a:off x="751" y="15034"/>
                            <a:ext cx="10404" cy="2"/>
                            <a:chOff x="751" y="15034"/>
                            <a:chExt cx="10404" cy="2"/>
                          </a:xfrm>
                        </wpg:grpSpPr>
                        <wps:wsp>
                          <wps:cNvPr id="776" name="Freeform 374"/>
                          <wps:cNvSpPr>
                            <a:spLocks/>
                          </wps:cNvSpPr>
                          <wps:spPr bwMode="auto">
                            <a:xfrm>
                              <a:off x="751" y="15034"/>
                              <a:ext cx="10404" cy="2"/>
                            </a:xfrm>
                            <a:custGeom>
                              <a:avLst/>
                              <a:gdLst>
                                <a:gd name="T0" fmla="+- 0 751 751"/>
                                <a:gd name="T1" fmla="*/ T0 w 10404"/>
                                <a:gd name="T2" fmla="+- 0 11155 751"/>
                                <a:gd name="T3" fmla="*/ T2 w 1040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04">
                                  <a:moveTo>
                                    <a:pt x="0" y="0"/>
                                  </a:moveTo>
                                  <a:lnTo>
                                    <a:pt x="10404" y="0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77" name="Group 371"/>
                        <wpg:cNvGrpSpPr>
                          <a:grpSpLocks/>
                        </wpg:cNvGrpSpPr>
                        <wpg:grpSpPr bwMode="auto">
                          <a:xfrm>
                            <a:off x="941" y="14876"/>
                            <a:ext cx="2" cy="318"/>
                            <a:chOff x="941" y="14876"/>
                            <a:chExt cx="2" cy="318"/>
                          </a:xfrm>
                        </wpg:grpSpPr>
                        <wps:wsp>
                          <wps:cNvPr id="778" name="Freeform 372"/>
                          <wps:cNvSpPr>
                            <a:spLocks/>
                          </wps:cNvSpPr>
                          <wps:spPr bwMode="auto">
                            <a:xfrm>
                              <a:off x="941" y="14876"/>
                              <a:ext cx="2" cy="318"/>
                            </a:xfrm>
                            <a:custGeom>
                              <a:avLst/>
                              <a:gdLst>
                                <a:gd name="T0" fmla="+- 0 14876 14876"/>
                                <a:gd name="T1" fmla="*/ 14876 h 318"/>
                                <a:gd name="T2" fmla="+- 0 15193 14876"/>
                                <a:gd name="T3" fmla="*/ 15193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7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79" name="Group 369"/>
                        <wpg:cNvGrpSpPr>
                          <a:grpSpLocks/>
                        </wpg:cNvGrpSpPr>
                        <wpg:grpSpPr bwMode="auto">
                          <a:xfrm>
                            <a:off x="1610" y="14876"/>
                            <a:ext cx="2" cy="318"/>
                            <a:chOff x="1610" y="14876"/>
                            <a:chExt cx="2" cy="318"/>
                          </a:xfrm>
                        </wpg:grpSpPr>
                        <wps:wsp>
                          <wps:cNvPr id="780" name="Freeform 370"/>
                          <wps:cNvSpPr>
                            <a:spLocks/>
                          </wps:cNvSpPr>
                          <wps:spPr bwMode="auto">
                            <a:xfrm>
                              <a:off x="1610" y="14876"/>
                              <a:ext cx="2" cy="318"/>
                            </a:xfrm>
                            <a:custGeom>
                              <a:avLst/>
                              <a:gdLst>
                                <a:gd name="T0" fmla="+- 0 14876 14876"/>
                                <a:gd name="T1" fmla="*/ 14876 h 318"/>
                                <a:gd name="T2" fmla="+- 0 15193 14876"/>
                                <a:gd name="T3" fmla="*/ 15193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7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81" name="Group 367"/>
                        <wpg:cNvGrpSpPr>
                          <a:grpSpLocks/>
                        </wpg:cNvGrpSpPr>
                        <wpg:grpSpPr bwMode="auto">
                          <a:xfrm>
                            <a:off x="2614" y="14876"/>
                            <a:ext cx="2" cy="318"/>
                            <a:chOff x="2614" y="14876"/>
                            <a:chExt cx="2" cy="318"/>
                          </a:xfrm>
                        </wpg:grpSpPr>
                        <wps:wsp>
                          <wps:cNvPr id="782" name="Freeform 368"/>
                          <wps:cNvSpPr>
                            <a:spLocks/>
                          </wps:cNvSpPr>
                          <wps:spPr bwMode="auto">
                            <a:xfrm>
                              <a:off x="2614" y="14876"/>
                              <a:ext cx="2" cy="318"/>
                            </a:xfrm>
                            <a:custGeom>
                              <a:avLst/>
                              <a:gdLst>
                                <a:gd name="T0" fmla="+- 0 14876 14876"/>
                                <a:gd name="T1" fmla="*/ 14876 h 318"/>
                                <a:gd name="T2" fmla="+- 0 15193 14876"/>
                                <a:gd name="T3" fmla="*/ 15193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7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83" name="Group 365"/>
                        <wpg:cNvGrpSpPr>
                          <a:grpSpLocks/>
                        </wpg:cNvGrpSpPr>
                        <wpg:grpSpPr bwMode="auto">
                          <a:xfrm>
                            <a:off x="3617" y="14876"/>
                            <a:ext cx="2" cy="318"/>
                            <a:chOff x="3617" y="14876"/>
                            <a:chExt cx="2" cy="318"/>
                          </a:xfrm>
                        </wpg:grpSpPr>
                        <wps:wsp>
                          <wps:cNvPr id="784" name="Freeform 366"/>
                          <wps:cNvSpPr>
                            <a:spLocks/>
                          </wps:cNvSpPr>
                          <wps:spPr bwMode="auto">
                            <a:xfrm>
                              <a:off x="3617" y="14876"/>
                              <a:ext cx="2" cy="318"/>
                            </a:xfrm>
                            <a:custGeom>
                              <a:avLst/>
                              <a:gdLst>
                                <a:gd name="T0" fmla="+- 0 14876 14876"/>
                                <a:gd name="T1" fmla="*/ 14876 h 318"/>
                                <a:gd name="T2" fmla="+- 0 15193 14876"/>
                                <a:gd name="T3" fmla="*/ 15193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7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85" name="Group 363"/>
                        <wpg:cNvGrpSpPr>
                          <a:grpSpLocks/>
                        </wpg:cNvGrpSpPr>
                        <wpg:grpSpPr bwMode="auto">
                          <a:xfrm>
                            <a:off x="4286" y="14876"/>
                            <a:ext cx="2" cy="318"/>
                            <a:chOff x="4286" y="14876"/>
                            <a:chExt cx="2" cy="318"/>
                          </a:xfrm>
                        </wpg:grpSpPr>
                        <wps:wsp>
                          <wps:cNvPr id="786" name="Freeform 364"/>
                          <wps:cNvSpPr>
                            <a:spLocks/>
                          </wps:cNvSpPr>
                          <wps:spPr bwMode="auto">
                            <a:xfrm>
                              <a:off x="4286" y="14876"/>
                              <a:ext cx="2" cy="318"/>
                            </a:xfrm>
                            <a:custGeom>
                              <a:avLst/>
                              <a:gdLst>
                                <a:gd name="T0" fmla="+- 0 14876 14876"/>
                                <a:gd name="T1" fmla="*/ 14876 h 318"/>
                                <a:gd name="T2" fmla="+- 0 15193 14876"/>
                                <a:gd name="T3" fmla="*/ 15193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7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87" name="Group 361"/>
                        <wpg:cNvGrpSpPr>
                          <a:grpSpLocks/>
                        </wpg:cNvGrpSpPr>
                        <wpg:grpSpPr bwMode="auto">
                          <a:xfrm>
                            <a:off x="5624" y="14876"/>
                            <a:ext cx="2" cy="318"/>
                            <a:chOff x="5624" y="14876"/>
                            <a:chExt cx="2" cy="318"/>
                          </a:xfrm>
                        </wpg:grpSpPr>
                        <wps:wsp>
                          <wps:cNvPr id="788" name="Freeform 362"/>
                          <wps:cNvSpPr>
                            <a:spLocks/>
                          </wps:cNvSpPr>
                          <wps:spPr bwMode="auto">
                            <a:xfrm>
                              <a:off x="5624" y="14876"/>
                              <a:ext cx="2" cy="318"/>
                            </a:xfrm>
                            <a:custGeom>
                              <a:avLst/>
                              <a:gdLst>
                                <a:gd name="T0" fmla="+- 0 14876 14876"/>
                                <a:gd name="T1" fmla="*/ 14876 h 318"/>
                                <a:gd name="T2" fmla="+- 0 15193 14876"/>
                                <a:gd name="T3" fmla="*/ 15193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7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89" name="Group 359"/>
                        <wpg:cNvGrpSpPr>
                          <a:grpSpLocks/>
                        </wpg:cNvGrpSpPr>
                        <wpg:grpSpPr bwMode="auto">
                          <a:xfrm>
                            <a:off x="6962" y="14876"/>
                            <a:ext cx="2" cy="318"/>
                            <a:chOff x="6962" y="14876"/>
                            <a:chExt cx="2" cy="318"/>
                          </a:xfrm>
                        </wpg:grpSpPr>
                        <wps:wsp>
                          <wps:cNvPr id="790" name="Freeform 360"/>
                          <wps:cNvSpPr>
                            <a:spLocks/>
                          </wps:cNvSpPr>
                          <wps:spPr bwMode="auto">
                            <a:xfrm>
                              <a:off x="6962" y="14876"/>
                              <a:ext cx="2" cy="318"/>
                            </a:xfrm>
                            <a:custGeom>
                              <a:avLst/>
                              <a:gdLst>
                                <a:gd name="T0" fmla="+- 0 14876 14876"/>
                                <a:gd name="T1" fmla="*/ 14876 h 318"/>
                                <a:gd name="T2" fmla="+- 0 15193 14876"/>
                                <a:gd name="T3" fmla="*/ 15193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7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91" name="Group 357"/>
                        <wpg:cNvGrpSpPr>
                          <a:grpSpLocks/>
                        </wpg:cNvGrpSpPr>
                        <wpg:grpSpPr bwMode="auto">
                          <a:xfrm>
                            <a:off x="8300" y="14876"/>
                            <a:ext cx="2" cy="318"/>
                            <a:chOff x="8300" y="14876"/>
                            <a:chExt cx="2" cy="318"/>
                          </a:xfrm>
                        </wpg:grpSpPr>
                        <wps:wsp>
                          <wps:cNvPr id="792" name="Freeform 358"/>
                          <wps:cNvSpPr>
                            <a:spLocks/>
                          </wps:cNvSpPr>
                          <wps:spPr bwMode="auto">
                            <a:xfrm>
                              <a:off x="8300" y="14876"/>
                              <a:ext cx="2" cy="318"/>
                            </a:xfrm>
                            <a:custGeom>
                              <a:avLst/>
                              <a:gdLst>
                                <a:gd name="T0" fmla="+- 0 14876 14876"/>
                                <a:gd name="T1" fmla="*/ 14876 h 318"/>
                                <a:gd name="T2" fmla="+- 0 15193 14876"/>
                                <a:gd name="T3" fmla="*/ 15193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7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93" name="Group 355"/>
                        <wpg:cNvGrpSpPr>
                          <a:grpSpLocks/>
                        </wpg:cNvGrpSpPr>
                        <wpg:grpSpPr bwMode="auto">
                          <a:xfrm>
                            <a:off x="9638" y="14876"/>
                            <a:ext cx="2" cy="318"/>
                            <a:chOff x="9638" y="14876"/>
                            <a:chExt cx="2" cy="318"/>
                          </a:xfrm>
                        </wpg:grpSpPr>
                        <wps:wsp>
                          <wps:cNvPr id="794" name="Freeform 356"/>
                          <wps:cNvSpPr>
                            <a:spLocks/>
                          </wps:cNvSpPr>
                          <wps:spPr bwMode="auto">
                            <a:xfrm>
                              <a:off x="9638" y="14876"/>
                              <a:ext cx="2" cy="318"/>
                            </a:xfrm>
                            <a:custGeom>
                              <a:avLst/>
                              <a:gdLst>
                                <a:gd name="T0" fmla="+- 0 14876 14876"/>
                                <a:gd name="T1" fmla="*/ 14876 h 318"/>
                                <a:gd name="T2" fmla="+- 0 15193 14876"/>
                                <a:gd name="T3" fmla="*/ 15193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7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95" name="Group 353"/>
                        <wpg:cNvGrpSpPr>
                          <a:grpSpLocks/>
                        </wpg:cNvGrpSpPr>
                        <wpg:grpSpPr bwMode="auto">
                          <a:xfrm>
                            <a:off x="10976" y="14876"/>
                            <a:ext cx="2" cy="318"/>
                            <a:chOff x="10976" y="14876"/>
                            <a:chExt cx="2" cy="318"/>
                          </a:xfrm>
                        </wpg:grpSpPr>
                        <wps:wsp>
                          <wps:cNvPr id="796" name="Freeform 354"/>
                          <wps:cNvSpPr>
                            <a:spLocks/>
                          </wps:cNvSpPr>
                          <wps:spPr bwMode="auto">
                            <a:xfrm>
                              <a:off x="10976" y="14876"/>
                              <a:ext cx="2" cy="318"/>
                            </a:xfrm>
                            <a:custGeom>
                              <a:avLst/>
                              <a:gdLst>
                                <a:gd name="T0" fmla="+- 0 14876 14876"/>
                                <a:gd name="T1" fmla="*/ 14876 h 318"/>
                                <a:gd name="T2" fmla="+- 0 15193 14876"/>
                                <a:gd name="T3" fmla="*/ 15193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7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97" name="Group 351"/>
                        <wpg:cNvGrpSpPr>
                          <a:grpSpLocks/>
                        </wpg:cNvGrpSpPr>
                        <wpg:grpSpPr bwMode="auto">
                          <a:xfrm>
                            <a:off x="10641" y="14876"/>
                            <a:ext cx="2" cy="318"/>
                            <a:chOff x="10641" y="14876"/>
                            <a:chExt cx="2" cy="318"/>
                          </a:xfrm>
                        </wpg:grpSpPr>
                        <wps:wsp>
                          <wps:cNvPr id="798" name="Freeform 352"/>
                          <wps:cNvSpPr>
                            <a:spLocks/>
                          </wps:cNvSpPr>
                          <wps:spPr bwMode="auto">
                            <a:xfrm>
                              <a:off x="10641" y="14876"/>
                              <a:ext cx="2" cy="318"/>
                            </a:xfrm>
                            <a:custGeom>
                              <a:avLst/>
                              <a:gdLst>
                                <a:gd name="T0" fmla="+- 0 14876 14876"/>
                                <a:gd name="T1" fmla="*/ 14876 h 318"/>
                                <a:gd name="T2" fmla="+- 0 15193 14876"/>
                                <a:gd name="T3" fmla="*/ 15193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7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99" name="Group 349"/>
                        <wpg:cNvGrpSpPr>
                          <a:grpSpLocks/>
                        </wpg:cNvGrpSpPr>
                        <wpg:grpSpPr bwMode="auto">
                          <a:xfrm>
                            <a:off x="9972" y="14876"/>
                            <a:ext cx="2" cy="318"/>
                            <a:chOff x="9972" y="14876"/>
                            <a:chExt cx="2" cy="318"/>
                          </a:xfrm>
                        </wpg:grpSpPr>
                        <wps:wsp>
                          <wps:cNvPr id="800" name="Freeform 350"/>
                          <wps:cNvSpPr>
                            <a:spLocks/>
                          </wps:cNvSpPr>
                          <wps:spPr bwMode="auto">
                            <a:xfrm>
                              <a:off x="9972" y="14876"/>
                              <a:ext cx="2" cy="318"/>
                            </a:xfrm>
                            <a:custGeom>
                              <a:avLst/>
                              <a:gdLst>
                                <a:gd name="T0" fmla="+- 0 14876 14876"/>
                                <a:gd name="T1" fmla="*/ 14876 h 318"/>
                                <a:gd name="T2" fmla="+- 0 15193 14876"/>
                                <a:gd name="T3" fmla="*/ 15193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7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01" name="Group 347"/>
                        <wpg:cNvGrpSpPr>
                          <a:grpSpLocks/>
                        </wpg:cNvGrpSpPr>
                        <wpg:grpSpPr bwMode="auto">
                          <a:xfrm>
                            <a:off x="9303" y="14876"/>
                            <a:ext cx="2" cy="318"/>
                            <a:chOff x="9303" y="14876"/>
                            <a:chExt cx="2" cy="318"/>
                          </a:xfrm>
                        </wpg:grpSpPr>
                        <wps:wsp>
                          <wps:cNvPr id="802" name="Freeform 348"/>
                          <wps:cNvSpPr>
                            <a:spLocks/>
                          </wps:cNvSpPr>
                          <wps:spPr bwMode="auto">
                            <a:xfrm>
                              <a:off x="9303" y="14876"/>
                              <a:ext cx="2" cy="318"/>
                            </a:xfrm>
                            <a:custGeom>
                              <a:avLst/>
                              <a:gdLst>
                                <a:gd name="T0" fmla="+- 0 14876 14876"/>
                                <a:gd name="T1" fmla="*/ 14876 h 318"/>
                                <a:gd name="T2" fmla="+- 0 15193 14876"/>
                                <a:gd name="T3" fmla="*/ 15193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7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03" name="Group 345"/>
                        <wpg:cNvGrpSpPr>
                          <a:grpSpLocks/>
                        </wpg:cNvGrpSpPr>
                        <wpg:grpSpPr bwMode="auto">
                          <a:xfrm>
                            <a:off x="8634" y="14876"/>
                            <a:ext cx="2" cy="318"/>
                            <a:chOff x="8634" y="14876"/>
                            <a:chExt cx="2" cy="318"/>
                          </a:xfrm>
                        </wpg:grpSpPr>
                        <wps:wsp>
                          <wps:cNvPr id="804" name="Freeform 346"/>
                          <wps:cNvSpPr>
                            <a:spLocks/>
                          </wps:cNvSpPr>
                          <wps:spPr bwMode="auto">
                            <a:xfrm>
                              <a:off x="8634" y="14876"/>
                              <a:ext cx="2" cy="318"/>
                            </a:xfrm>
                            <a:custGeom>
                              <a:avLst/>
                              <a:gdLst>
                                <a:gd name="T0" fmla="+- 0 14876 14876"/>
                                <a:gd name="T1" fmla="*/ 14876 h 318"/>
                                <a:gd name="T2" fmla="+- 0 15193 14876"/>
                                <a:gd name="T3" fmla="*/ 15193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7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05" name="Group 343"/>
                        <wpg:cNvGrpSpPr>
                          <a:grpSpLocks/>
                        </wpg:cNvGrpSpPr>
                        <wpg:grpSpPr bwMode="auto">
                          <a:xfrm>
                            <a:off x="7966" y="14876"/>
                            <a:ext cx="2" cy="318"/>
                            <a:chOff x="7966" y="14876"/>
                            <a:chExt cx="2" cy="318"/>
                          </a:xfrm>
                        </wpg:grpSpPr>
                        <wps:wsp>
                          <wps:cNvPr id="806" name="Freeform 344"/>
                          <wps:cNvSpPr>
                            <a:spLocks/>
                          </wps:cNvSpPr>
                          <wps:spPr bwMode="auto">
                            <a:xfrm>
                              <a:off x="7966" y="14876"/>
                              <a:ext cx="2" cy="318"/>
                            </a:xfrm>
                            <a:custGeom>
                              <a:avLst/>
                              <a:gdLst>
                                <a:gd name="T0" fmla="+- 0 14876 14876"/>
                                <a:gd name="T1" fmla="*/ 14876 h 318"/>
                                <a:gd name="T2" fmla="+- 0 15193 14876"/>
                                <a:gd name="T3" fmla="*/ 15193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7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07" name="Group 341"/>
                        <wpg:cNvGrpSpPr>
                          <a:grpSpLocks/>
                        </wpg:cNvGrpSpPr>
                        <wpg:grpSpPr bwMode="auto">
                          <a:xfrm>
                            <a:off x="7297" y="14876"/>
                            <a:ext cx="2" cy="318"/>
                            <a:chOff x="7297" y="14876"/>
                            <a:chExt cx="2" cy="318"/>
                          </a:xfrm>
                        </wpg:grpSpPr>
                        <wps:wsp>
                          <wps:cNvPr id="808" name="Freeform 342"/>
                          <wps:cNvSpPr>
                            <a:spLocks/>
                          </wps:cNvSpPr>
                          <wps:spPr bwMode="auto">
                            <a:xfrm>
                              <a:off x="7297" y="14876"/>
                              <a:ext cx="2" cy="318"/>
                            </a:xfrm>
                            <a:custGeom>
                              <a:avLst/>
                              <a:gdLst>
                                <a:gd name="T0" fmla="+- 0 14876 14876"/>
                                <a:gd name="T1" fmla="*/ 14876 h 318"/>
                                <a:gd name="T2" fmla="+- 0 15193 14876"/>
                                <a:gd name="T3" fmla="*/ 15193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7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09" name="Group 339"/>
                        <wpg:cNvGrpSpPr>
                          <a:grpSpLocks/>
                        </wpg:cNvGrpSpPr>
                        <wpg:grpSpPr bwMode="auto">
                          <a:xfrm>
                            <a:off x="6628" y="14876"/>
                            <a:ext cx="2" cy="318"/>
                            <a:chOff x="6628" y="14876"/>
                            <a:chExt cx="2" cy="318"/>
                          </a:xfrm>
                        </wpg:grpSpPr>
                        <wps:wsp>
                          <wps:cNvPr id="810" name="Freeform 340"/>
                          <wps:cNvSpPr>
                            <a:spLocks/>
                          </wps:cNvSpPr>
                          <wps:spPr bwMode="auto">
                            <a:xfrm>
                              <a:off x="6628" y="14876"/>
                              <a:ext cx="2" cy="318"/>
                            </a:xfrm>
                            <a:custGeom>
                              <a:avLst/>
                              <a:gdLst>
                                <a:gd name="T0" fmla="+- 0 14876 14876"/>
                                <a:gd name="T1" fmla="*/ 14876 h 318"/>
                                <a:gd name="T2" fmla="+- 0 15193 14876"/>
                                <a:gd name="T3" fmla="*/ 15193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7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11" name="Group 337"/>
                        <wpg:cNvGrpSpPr>
                          <a:grpSpLocks/>
                        </wpg:cNvGrpSpPr>
                        <wpg:grpSpPr bwMode="auto">
                          <a:xfrm>
                            <a:off x="5959" y="14876"/>
                            <a:ext cx="2" cy="318"/>
                            <a:chOff x="5959" y="14876"/>
                            <a:chExt cx="2" cy="318"/>
                          </a:xfrm>
                        </wpg:grpSpPr>
                        <wps:wsp>
                          <wps:cNvPr id="812" name="Freeform 338"/>
                          <wps:cNvSpPr>
                            <a:spLocks/>
                          </wps:cNvSpPr>
                          <wps:spPr bwMode="auto">
                            <a:xfrm>
                              <a:off x="5959" y="14876"/>
                              <a:ext cx="2" cy="318"/>
                            </a:xfrm>
                            <a:custGeom>
                              <a:avLst/>
                              <a:gdLst>
                                <a:gd name="T0" fmla="+- 0 14876 14876"/>
                                <a:gd name="T1" fmla="*/ 14876 h 318"/>
                                <a:gd name="T2" fmla="+- 0 15193 14876"/>
                                <a:gd name="T3" fmla="*/ 15193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7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13" name="Group 335"/>
                        <wpg:cNvGrpSpPr>
                          <a:grpSpLocks/>
                        </wpg:cNvGrpSpPr>
                        <wpg:grpSpPr bwMode="auto">
                          <a:xfrm>
                            <a:off x="5290" y="14876"/>
                            <a:ext cx="2" cy="318"/>
                            <a:chOff x="5290" y="14876"/>
                            <a:chExt cx="2" cy="318"/>
                          </a:xfrm>
                        </wpg:grpSpPr>
                        <wps:wsp>
                          <wps:cNvPr id="814" name="Freeform 336"/>
                          <wps:cNvSpPr>
                            <a:spLocks/>
                          </wps:cNvSpPr>
                          <wps:spPr bwMode="auto">
                            <a:xfrm>
                              <a:off x="5290" y="14876"/>
                              <a:ext cx="2" cy="318"/>
                            </a:xfrm>
                            <a:custGeom>
                              <a:avLst/>
                              <a:gdLst>
                                <a:gd name="T0" fmla="+- 0 14876 14876"/>
                                <a:gd name="T1" fmla="*/ 14876 h 318"/>
                                <a:gd name="T2" fmla="+- 0 15193 14876"/>
                                <a:gd name="T3" fmla="*/ 15193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7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15" name="Group 333"/>
                        <wpg:cNvGrpSpPr>
                          <a:grpSpLocks/>
                        </wpg:cNvGrpSpPr>
                        <wpg:grpSpPr bwMode="auto">
                          <a:xfrm>
                            <a:off x="4621" y="14876"/>
                            <a:ext cx="2" cy="318"/>
                            <a:chOff x="4621" y="14876"/>
                            <a:chExt cx="2" cy="318"/>
                          </a:xfrm>
                        </wpg:grpSpPr>
                        <wps:wsp>
                          <wps:cNvPr id="816" name="Freeform 334"/>
                          <wps:cNvSpPr>
                            <a:spLocks/>
                          </wps:cNvSpPr>
                          <wps:spPr bwMode="auto">
                            <a:xfrm>
                              <a:off x="4621" y="14876"/>
                              <a:ext cx="2" cy="318"/>
                            </a:xfrm>
                            <a:custGeom>
                              <a:avLst/>
                              <a:gdLst>
                                <a:gd name="T0" fmla="+- 0 14876 14876"/>
                                <a:gd name="T1" fmla="*/ 14876 h 318"/>
                                <a:gd name="T2" fmla="+- 0 15193 14876"/>
                                <a:gd name="T3" fmla="*/ 15193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7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17" name="Group 331"/>
                        <wpg:cNvGrpSpPr>
                          <a:grpSpLocks/>
                        </wpg:cNvGrpSpPr>
                        <wpg:grpSpPr bwMode="auto">
                          <a:xfrm>
                            <a:off x="7631" y="14876"/>
                            <a:ext cx="2" cy="318"/>
                            <a:chOff x="7631" y="14876"/>
                            <a:chExt cx="2" cy="318"/>
                          </a:xfrm>
                        </wpg:grpSpPr>
                        <wps:wsp>
                          <wps:cNvPr id="818" name="Freeform 332"/>
                          <wps:cNvSpPr>
                            <a:spLocks/>
                          </wps:cNvSpPr>
                          <wps:spPr bwMode="auto">
                            <a:xfrm>
                              <a:off x="7631" y="14876"/>
                              <a:ext cx="2" cy="318"/>
                            </a:xfrm>
                            <a:custGeom>
                              <a:avLst/>
                              <a:gdLst>
                                <a:gd name="T0" fmla="+- 0 14876 14876"/>
                                <a:gd name="T1" fmla="*/ 14876 h 318"/>
                                <a:gd name="T2" fmla="+- 0 15193 14876"/>
                                <a:gd name="T3" fmla="*/ 15193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7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19" name="Group 329"/>
                        <wpg:cNvGrpSpPr>
                          <a:grpSpLocks/>
                        </wpg:cNvGrpSpPr>
                        <wpg:grpSpPr bwMode="auto">
                          <a:xfrm>
                            <a:off x="4955" y="14876"/>
                            <a:ext cx="2" cy="318"/>
                            <a:chOff x="4955" y="14876"/>
                            <a:chExt cx="2" cy="318"/>
                          </a:xfrm>
                        </wpg:grpSpPr>
                        <wps:wsp>
                          <wps:cNvPr id="820" name="Freeform 330"/>
                          <wps:cNvSpPr>
                            <a:spLocks/>
                          </wps:cNvSpPr>
                          <wps:spPr bwMode="auto">
                            <a:xfrm>
                              <a:off x="4955" y="14876"/>
                              <a:ext cx="2" cy="318"/>
                            </a:xfrm>
                            <a:custGeom>
                              <a:avLst/>
                              <a:gdLst>
                                <a:gd name="T0" fmla="+- 0 14876 14876"/>
                                <a:gd name="T1" fmla="*/ 14876 h 318"/>
                                <a:gd name="T2" fmla="+- 0 15193 14876"/>
                                <a:gd name="T3" fmla="*/ 15193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7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21" name="Group 327"/>
                        <wpg:cNvGrpSpPr>
                          <a:grpSpLocks/>
                        </wpg:cNvGrpSpPr>
                        <wpg:grpSpPr bwMode="auto">
                          <a:xfrm>
                            <a:off x="6293" y="14876"/>
                            <a:ext cx="2" cy="318"/>
                            <a:chOff x="6293" y="14876"/>
                            <a:chExt cx="2" cy="318"/>
                          </a:xfrm>
                        </wpg:grpSpPr>
                        <wps:wsp>
                          <wps:cNvPr id="822" name="Freeform 328"/>
                          <wps:cNvSpPr>
                            <a:spLocks/>
                          </wps:cNvSpPr>
                          <wps:spPr bwMode="auto">
                            <a:xfrm>
                              <a:off x="6293" y="14876"/>
                              <a:ext cx="2" cy="318"/>
                            </a:xfrm>
                            <a:custGeom>
                              <a:avLst/>
                              <a:gdLst>
                                <a:gd name="T0" fmla="+- 0 14876 14876"/>
                                <a:gd name="T1" fmla="*/ 14876 h 318"/>
                                <a:gd name="T2" fmla="+- 0 15193 14876"/>
                                <a:gd name="T3" fmla="*/ 15193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7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23" name="Group 325"/>
                        <wpg:cNvGrpSpPr>
                          <a:grpSpLocks/>
                        </wpg:cNvGrpSpPr>
                        <wpg:grpSpPr bwMode="auto">
                          <a:xfrm>
                            <a:off x="3952" y="14876"/>
                            <a:ext cx="2" cy="318"/>
                            <a:chOff x="3952" y="14876"/>
                            <a:chExt cx="2" cy="318"/>
                          </a:xfrm>
                        </wpg:grpSpPr>
                        <wps:wsp>
                          <wps:cNvPr id="824" name="Freeform 326"/>
                          <wps:cNvSpPr>
                            <a:spLocks/>
                          </wps:cNvSpPr>
                          <wps:spPr bwMode="auto">
                            <a:xfrm>
                              <a:off x="3952" y="14876"/>
                              <a:ext cx="2" cy="318"/>
                            </a:xfrm>
                            <a:custGeom>
                              <a:avLst/>
                              <a:gdLst>
                                <a:gd name="T0" fmla="+- 0 14876 14876"/>
                                <a:gd name="T1" fmla="*/ 14876 h 318"/>
                                <a:gd name="T2" fmla="+- 0 15193 14876"/>
                                <a:gd name="T3" fmla="*/ 15193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7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25" name="Group 323"/>
                        <wpg:cNvGrpSpPr>
                          <a:grpSpLocks/>
                        </wpg:cNvGrpSpPr>
                        <wpg:grpSpPr bwMode="auto">
                          <a:xfrm>
                            <a:off x="3283" y="14876"/>
                            <a:ext cx="2" cy="318"/>
                            <a:chOff x="3283" y="14876"/>
                            <a:chExt cx="2" cy="318"/>
                          </a:xfrm>
                        </wpg:grpSpPr>
                        <wps:wsp>
                          <wps:cNvPr id="826" name="Freeform 324"/>
                          <wps:cNvSpPr>
                            <a:spLocks/>
                          </wps:cNvSpPr>
                          <wps:spPr bwMode="auto">
                            <a:xfrm>
                              <a:off x="3283" y="14876"/>
                              <a:ext cx="2" cy="318"/>
                            </a:xfrm>
                            <a:custGeom>
                              <a:avLst/>
                              <a:gdLst>
                                <a:gd name="T0" fmla="+- 0 14876 14876"/>
                                <a:gd name="T1" fmla="*/ 14876 h 318"/>
                                <a:gd name="T2" fmla="+- 0 15193 14876"/>
                                <a:gd name="T3" fmla="*/ 15193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7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27" name="Group 321"/>
                        <wpg:cNvGrpSpPr>
                          <a:grpSpLocks/>
                        </wpg:cNvGrpSpPr>
                        <wpg:grpSpPr bwMode="auto">
                          <a:xfrm>
                            <a:off x="2948" y="14876"/>
                            <a:ext cx="2" cy="318"/>
                            <a:chOff x="2948" y="14876"/>
                            <a:chExt cx="2" cy="318"/>
                          </a:xfrm>
                        </wpg:grpSpPr>
                        <wps:wsp>
                          <wps:cNvPr id="828" name="Freeform 322"/>
                          <wps:cNvSpPr>
                            <a:spLocks/>
                          </wps:cNvSpPr>
                          <wps:spPr bwMode="auto">
                            <a:xfrm>
                              <a:off x="2948" y="14876"/>
                              <a:ext cx="2" cy="318"/>
                            </a:xfrm>
                            <a:custGeom>
                              <a:avLst/>
                              <a:gdLst>
                                <a:gd name="T0" fmla="+- 0 14876 14876"/>
                                <a:gd name="T1" fmla="*/ 14876 h 318"/>
                                <a:gd name="T2" fmla="+- 0 15193 14876"/>
                                <a:gd name="T3" fmla="*/ 15193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7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29" name="Group 319"/>
                        <wpg:cNvGrpSpPr>
                          <a:grpSpLocks/>
                        </wpg:cNvGrpSpPr>
                        <wpg:grpSpPr bwMode="auto">
                          <a:xfrm>
                            <a:off x="2279" y="14876"/>
                            <a:ext cx="2" cy="318"/>
                            <a:chOff x="2279" y="14876"/>
                            <a:chExt cx="2" cy="318"/>
                          </a:xfrm>
                        </wpg:grpSpPr>
                        <wps:wsp>
                          <wps:cNvPr id="830" name="Freeform 320"/>
                          <wps:cNvSpPr>
                            <a:spLocks/>
                          </wps:cNvSpPr>
                          <wps:spPr bwMode="auto">
                            <a:xfrm>
                              <a:off x="2279" y="14876"/>
                              <a:ext cx="2" cy="318"/>
                            </a:xfrm>
                            <a:custGeom>
                              <a:avLst/>
                              <a:gdLst>
                                <a:gd name="T0" fmla="+- 0 14876 14876"/>
                                <a:gd name="T1" fmla="*/ 14876 h 318"/>
                                <a:gd name="T2" fmla="+- 0 15193 14876"/>
                                <a:gd name="T3" fmla="*/ 15193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7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31" name="Group 317"/>
                        <wpg:cNvGrpSpPr>
                          <a:grpSpLocks/>
                        </wpg:cNvGrpSpPr>
                        <wpg:grpSpPr bwMode="auto">
                          <a:xfrm>
                            <a:off x="1945" y="14876"/>
                            <a:ext cx="2" cy="318"/>
                            <a:chOff x="1945" y="14876"/>
                            <a:chExt cx="2" cy="318"/>
                          </a:xfrm>
                        </wpg:grpSpPr>
                        <wps:wsp>
                          <wps:cNvPr id="832" name="Freeform 318"/>
                          <wps:cNvSpPr>
                            <a:spLocks/>
                          </wps:cNvSpPr>
                          <wps:spPr bwMode="auto">
                            <a:xfrm>
                              <a:off x="1945" y="14876"/>
                              <a:ext cx="2" cy="318"/>
                            </a:xfrm>
                            <a:custGeom>
                              <a:avLst/>
                              <a:gdLst>
                                <a:gd name="T0" fmla="+- 0 14876 14876"/>
                                <a:gd name="T1" fmla="*/ 14876 h 318"/>
                                <a:gd name="T2" fmla="+- 0 15193 14876"/>
                                <a:gd name="T3" fmla="*/ 15193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7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33" name="Group 315"/>
                        <wpg:cNvGrpSpPr>
                          <a:grpSpLocks/>
                        </wpg:cNvGrpSpPr>
                        <wpg:grpSpPr bwMode="auto">
                          <a:xfrm>
                            <a:off x="1276" y="14876"/>
                            <a:ext cx="2" cy="318"/>
                            <a:chOff x="1276" y="14876"/>
                            <a:chExt cx="2" cy="318"/>
                          </a:xfrm>
                        </wpg:grpSpPr>
                        <wps:wsp>
                          <wps:cNvPr id="834" name="Freeform 316"/>
                          <wps:cNvSpPr>
                            <a:spLocks/>
                          </wps:cNvSpPr>
                          <wps:spPr bwMode="auto">
                            <a:xfrm>
                              <a:off x="1276" y="14876"/>
                              <a:ext cx="2" cy="318"/>
                            </a:xfrm>
                            <a:custGeom>
                              <a:avLst/>
                              <a:gdLst>
                                <a:gd name="T0" fmla="+- 0 14876 14876"/>
                                <a:gd name="T1" fmla="*/ 14876 h 318"/>
                                <a:gd name="T2" fmla="+- 0 15193 14876"/>
                                <a:gd name="T3" fmla="*/ 15193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7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35" name="Group 313"/>
                        <wpg:cNvGrpSpPr>
                          <a:grpSpLocks/>
                        </wpg:cNvGrpSpPr>
                        <wpg:grpSpPr bwMode="auto">
                          <a:xfrm>
                            <a:off x="10307" y="14876"/>
                            <a:ext cx="2" cy="318"/>
                            <a:chOff x="10307" y="14876"/>
                            <a:chExt cx="2" cy="318"/>
                          </a:xfrm>
                        </wpg:grpSpPr>
                        <wps:wsp>
                          <wps:cNvPr id="836" name="Freeform 314"/>
                          <wps:cNvSpPr>
                            <a:spLocks/>
                          </wps:cNvSpPr>
                          <wps:spPr bwMode="auto">
                            <a:xfrm>
                              <a:off x="10307" y="14876"/>
                              <a:ext cx="2" cy="318"/>
                            </a:xfrm>
                            <a:custGeom>
                              <a:avLst/>
                              <a:gdLst>
                                <a:gd name="T0" fmla="+- 0 14876 14876"/>
                                <a:gd name="T1" fmla="*/ 14876 h 318"/>
                                <a:gd name="T2" fmla="+- 0 15193 14876"/>
                                <a:gd name="T3" fmla="*/ 15193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7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37" name="Group 311"/>
                        <wpg:cNvGrpSpPr>
                          <a:grpSpLocks/>
                        </wpg:cNvGrpSpPr>
                        <wpg:grpSpPr bwMode="auto">
                          <a:xfrm>
                            <a:off x="8969" y="14876"/>
                            <a:ext cx="2" cy="318"/>
                            <a:chOff x="8969" y="14876"/>
                            <a:chExt cx="2" cy="318"/>
                          </a:xfrm>
                        </wpg:grpSpPr>
                        <wps:wsp>
                          <wps:cNvPr id="838" name="Freeform 312"/>
                          <wps:cNvSpPr>
                            <a:spLocks/>
                          </wps:cNvSpPr>
                          <wps:spPr bwMode="auto">
                            <a:xfrm>
                              <a:off x="8969" y="14876"/>
                              <a:ext cx="2" cy="318"/>
                            </a:xfrm>
                            <a:custGeom>
                              <a:avLst/>
                              <a:gdLst>
                                <a:gd name="T0" fmla="+- 0 14876 14876"/>
                                <a:gd name="T1" fmla="*/ 14876 h 318"/>
                                <a:gd name="T2" fmla="+- 0 15193 14876"/>
                                <a:gd name="T3" fmla="*/ 15193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0"/>
                                  </a:moveTo>
                                  <a:lnTo>
                                    <a:pt x="0" y="317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3C158B3" id="Group 310" o:spid="_x0000_s1026" style="position:absolute;margin-left:25.25pt;margin-top:107pt;width:545.75pt;height:675.15pt;z-index:-30520;mso-position-horizontal-relative:page;mso-position-vertical-relative:page" coordorigin="505,2140" coordsize="10915,135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">
                <v:group id="Group 871" o:spid="_x0000_s1027" style="position:absolute;left:515;top:3836;width:10895;height:2" coordorigin="515,3836" coordsize="1089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hAp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">
                  <v:shape id="Freeform 872" o:spid="_x0000_s1028" style="position:absolute;left:515;top:3836;width:10895;height:2;visibility:visible;mso-wrap-style:square;v-text-anchor:top" coordsize="1089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" path="m,l10895,e" filled="f" strokeweight="1pt">
                    <v:path arrowok="t" o:connecttype="custom" o:connectlocs="0,0;10895,0" o:connectangles="0,0"/>
                  </v:shape>
                </v:group>
                <v:group id="Group 869" o:spid="_x0000_s1029" style="position:absolute;left:525;top:3846;width:2;height:1666" coordorigin="525,3846" coordsize="2,16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">
                  <v:shape id="Freeform 870" o:spid="_x0000_s1030" style="position:absolute;left:525;top:3846;width:2;height:1666;visibility:visible;mso-wrap-style:square;v-text-anchor:top" coordsize="2,16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" path="m,1665l,e" filled="f" strokeweight="1pt">
                    <v:path arrowok="t" o:connecttype="custom" o:connectlocs="0,5511;0,3846" o:connectangles="0,0"/>
                  </v:shape>
                </v:group>
                <v:group id="Group 867" o:spid="_x0000_s1031" style="position:absolute;left:11400;top:3846;width:2;height:1666" coordorigin="11400,3846" coordsize="2,16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">
                  <v:shape id="Freeform 868" o:spid="_x0000_s1032" style="position:absolute;left:11400;top:3846;width:2;height:1666;visibility:visible;mso-wrap-style:square;v-text-anchor:top" coordsize="2,16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" path="m,1665l,e" filled="f" strokeweight="1pt">
                    <v:path arrowok="t" o:connecttype="custom" o:connectlocs="0,5511;0,3846" o:connectangles="0,0"/>
                  </v:shape>
                </v:group>
                <v:group id="Group 865" o:spid="_x0000_s1033" style="position:absolute;left:515;top:5521;width:10895;height:2" coordorigin="515,5521" coordsize="1089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  <v:shape id="Freeform 866" o:spid="_x0000_s1034" style="position:absolute;left:515;top:5521;width:10895;height:2;visibility:visible;mso-wrap-style:square;v-text-anchor:top" coordsize="1089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" path="m,l10895,e" filled="f" strokeweight="1pt">
                    <v:path arrowok="t" o:connecttype="custom" o:connectlocs="0,0;10895,0" o:connectangles="0,0"/>
                  </v:shape>
                </v:group>
                <v:group id="Group 863" o:spid="_x0000_s1035" style="position:absolute;left:525;top:5531;width:2;height:1666" coordorigin="525,5531" coordsize="2,16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">
                  <v:shape id="Freeform 864" o:spid="_x0000_s1036" style="position:absolute;left:525;top:5531;width:2;height:1666;visibility:visible;mso-wrap-style:square;v-text-anchor:top" coordsize="2,16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" path="m,1665l,e" filled="f" strokeweight="1pt">
                    <v:path arrowok="t" o:connecttype="custom" o:connectlocs="0,7196;0,5531" o:connectangles="0,0"/>
                  </v:shape>
                </v:group>
                <v:group id="Group 861" o:spid="_x0000_s1037" style="position:absolute;left:11400;top:5531;width:2;height:1666" coordorigin="11400,5531" coordsize="2,16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">
                  <v:shape id="Freeform 862" o:spid="_x0000_s1038" style="position:absolute;left:11400;top:5531;width:2;height:1666;visibility:visible;mso-wrap-style:square;v-text-anchor:top" coordsize="2,16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" path="m,1665l,e" filled="f" strokeweight="1pt">
                    <v:path arrowok="t" o:connecttype="custom" o:connectlocs="0,7196;0,5531" o:connectangles="0,0"/>
                  </v:shape>
                </v:group>
                <v:group id="Group 859" o:spid="_x0000_s1039" style="position:absolute;left:515;top:7206;width:10895;height:2" coordorigin="515,7206" coordsize="1089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">
                  <v:shape id="Freeform 860" o:spid="_x0000_s1040" style="position:absolute;left:515;top:7206;width:10895;height:2;visibility:visible;mso-wrap-style:square;v-text-anchor:top" coordsize="1089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" path="m,l10895,e" filled="f" strokeweight="1pt">
                    <v:path arrowok="t" o:connecttype="custom" o:connectlocs="0,0;10895,0" o:connectangles="0,0"/>
                  </v:shape>
                </v:group>
                <v:group id="Group 857" o:spid="_x0000_s1041" style="position:absolute;left:525;top:7216;width:2;height:1666" coordorigin="525,7216" coordsize="2,16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8s8xAAAANw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2kMzzPhCMjFAwAA//8DAFBLAQItABQABgAIAAAAIQDb4fbL7gAAAIUBAAATAAAAAAAAAAAA&#10;AAAAAAAAAABbQ29udGVudF9UeXBlc10ueG1sUEsBAi0AFAAGAAgAAAAhAFr0LFu/AAAAFQEAAAsA&#10;AAAAAAAAAAAAAAAAHwEAAF9yZWxzLy5yZWxzUEsBAi0AFAAGAAgAAAAhABenyzzEAAAA3AAAAA8A&#10;AAAAAAAAAAAAAAAABwIAAGRycy9kb3ducmV2LnhtbFBLBQYAAAAAAwADALcAAAD4AgAAAAA=&#10;">
                  <v:shape id="Freeform 858" o:spid="_x0000_s1042" style="position:absolute;left:525;top:7216;width:2;height:1666;visibility:visible;mso-wrap-style:square;v-text-anchor:top" coordsize="2,16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" path="m,1666l,e" filled="f" strokeweight="1pt">
                    <v:path arrowok="t" o:connecttype="custom" o:connectlocs="0,8882;0,7216" o:connectangles="0,0"/>
                  </v:shape>
                </v:group>
                <v:group id="Group 855" o:spid="_x0000_s1043" style="position:absolute;left:11400;top:7216;width:2;height:1666" coordorigin="11400,7216" coordsize="2,16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">
                  <v:shape id="Freeform 856" o:spid="_x0000_s1044" style="position:absolute;left:11400;top:7216;width:2;height:1666;visibility:visible;mso-wrap-style:square;v-text-anchor:top" coordsize="2,16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" path="m,1666l,e" filled="f" strokeweight="1pt">
                    <v:path arrowok="t" o:connecttype="custom" o:connectlocs="0,8882;0,7216" o:connectangles="0,0"/>
                  </v:shape>
                </v:group>
                <v:group id="Group 853" o:spid="_x0000_s1045" style="position:absolute;left:515;top:8892;width:10895;height:2" coordorigin="515,8892" coordsize="1089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">
                  <v:shape id="Freeform 854" o:spid="_x0000_s1046" style="position:absolute;left:515;top:8892;width:10895;height:2;visibility:visible;mso-wrap-style:square;v-text-anchor:top" coordsize="1089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" path="m,l10895,e" filled="f" strokeweight="1pt">
                    <v:path arrowok="t" o:connecttype="custom" o:connectlocs="0,0;10895,0" o:connectangles="0,0"/>
                  </v:shape>
                </v:group>
                <v:group id="Group 851" o:spid="_x0000_s1047" style="position:absolute;left:525;top:8902;width:2;height:1666" coordorigin="525,8902" coordsize="2,16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">
                  <v:shape id="Freeform 852" o:spid="_x0000_s1048" style="position:absolute;left:525;top:8902;width:2;height:1666;visibility:visible;mso-wrap-style:square;v-text-anchor:top" coordsize="2,16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" path="m,1665l,e" filled="f" strokeweight="1pt">
                    <v:path arrowok="t" o:connecttype="custom" o:connectlocs="0,10567;0,8902" o:connectangles="0,0"/>
                  </v:shape>
                </v:group>
                <v:group id="Group 849" o:spid="_x0000_s1049" style="position:absolute;left:11400;top:8902;width:2;height:1666" coordorigin="11400,8902" coordsize="2,16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">
                  <v:shape id="Freeform 850" o:spid="_x0000_s1050" style="position:absolute;left:11400;top:8902;width:2;height:1666;visibility:visible;mso-wrap-style:square;v-text-anchor:top" coordsize="2,16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" path="m,1665l,e" filled="f" strokeweight="1pt">
                    <v:path arrowok="t" o:connecttype="custom" o:connectlocs="0,10567;0,8902" o:connectangles="0,0"/>
                  </v:shape>
                </v:group>
                <v:group id="Group 847" o:spid="_x0000_s1051" style="position:absolute;left:515;top:10577;width:10895;height:2" coordorigin="515,10577" coordsize="1089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">
                  <v:shape id="Freeform 848" o:spid="_x0000_s1052" style="position:absolute;left:515;top:10577;width:10895;height:2;visibility:visible;mso-wrap-style:square;v-text-anchor:top" coordsize="1089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" path="m,l10895,e" filled="f" strokeweight="1pt">
                    <v:path arrowok="t" o:connecttype="custom" o:connectlocs="0,0;10895,0" o:connectangles="0,0"/>
                  </v:shape>
                </v:group>
                <v:group id="Group 845" o:spid="_x0000_s1053" style="position:absolute;left:525;top:10587;width:2;height:1666" coordorigin="525,10587" coordsize="2,16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">
                  <v:shape id="Freeform 846" o:spid="_x0000_s1054" style="position:absolute;left:525;top:10587;width:2;height:1666;visibility:visible;mso-wrap-style:square;v-text-anchor:top" coordsize="2,16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" path="m,1665l,e" filled="f" strokeweight="1pt">
                    <v:path arrowok="t" o:connecttype="custom" o:connectlocs="0,12252;0,10587" o:connectangles="0,0"/>
                  </v:shape>
                </v:group>
                <v:group id="Group 843" o:spid="_x0000_s1055" style="position:absolute;left:11400;top:10587;width:2;height:1666" coordorigin="11400,10587" coordsize="2,16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">
                  <v:shape id="Freeform 844" o:spid="_x0000_s1056" style="position:absolute;left:11400;top:10587;width:2;height:1666;visibility:visible;mso-wrap-style:square;v-text-anchor:top" coordsize="2,16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" path="m,1665l,e" filled="f" strokeweight="1pt">
                    <v:path arrowok="t" o:connecttype="custom" o:connectlocs="0,12252;0,10587" o:connectangles="0,0"/>
                  </v:shape>
                </v:group>
                <v:group id="Group 841" o:spid="_x0000_s1057" style="position:absolute;left:515;top:12262;width:10895;height:2" coordorigin="515,12262" coordsize="1089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    <v:shape id="Freeform 842" o:spid="_x0000_s1058" style="position:absolute;left:515;top:12262;width:10895;height:2;visibility:visible;mso-wrap-style:square;v-text-anchor:top" coordsize="1089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" path="m,l10895,e" filled="f" strokeweight="1pt">
                    <v:path arrowok="t" o:connecttype="custom" o:connectlocs="0,0;10895,0" o:connectangles="0,0"/>
                  </v:shape>
                </v:group>
                <v:group id="Group 839" o:spid="_x0000_s1059" style="position:absolute;left:525;top:12272;width:2;height:1666" coordorigin="525,12272" coordsize="2,16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">
                  <v:shape id="Freeform 840" o:spid="_x0000_s1060" style="position:absolute;left:525;top:12272;width:2;height:1666;visibility:visible;mso-wrap-style:square;v-text-anchor:top" coordsize="2,16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" path="m,1666l,e" filled="f" strokeweight="1pt">
                    <v:path arrowok="t" o:connecttype="custom" o:connectlocs="0,13938;0,12272" o:connectangles="0,0"/>
                  </v:shape>
                </v:group>
                <v:group id="Group 837" o:spid="_x0000_s1061" style="position:absolute;left:11400;top:12272;width:2;height:1666" coordorigin="11400,12272" coordsize="2,16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">
                  <v:shape id="Freeform 838" o:spid="_x0000_s1062" style="position:absolute;left:11400;top:12272;width:2;height:1666;visibility:visible;mso-wrap-style:square;v-text-anchor:top" coordsize="2,16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" path="m,1666l,e" filled="f" strokeweight="1pt">
                    <v:path arrowok="t" o:connecttype="custom" o:connectlocs="0,13938;0,12272" o:connectangles="0,0"/>
                  </v:shape>
                </v:group>
                <v:group id="Group 835" o:spid="_x0000_s1063" style="position:absolute;left:515;top:13948;width:10895;height:2" coordorigin="515,13948" coordsize="1089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    <v:shape id="Freeform 836" o:spid="_x0000_s1064" style="position:absolute;left:515;top:13948;width:10895;height:2;visibility:visible;mso-wrap-style:square;v-text-anchor:top" coordsize="1089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" path="m,l10895,e" filled="f" strokeweight="1pt">
                    <v:path arrowok="t" o:connecttype="custom" o:connectlocs="0,0;10895,0" o:connectangles="0,0"/>
                  </v:shape>
                </v:group>
                <v:group id="Group 833" o:spid="_x0000_s1065" style="position:absolute;left:525;top:13958;width:2;height:1666" coordorigin="525,13958" coordsize="2,16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rsH4xgAAANw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SzjFfyeCUdAZg8AAAD//wMAUEsBAi0AFAAGAAgAAAAhANvh9svuAAAAhQEAABMAAAAAAAAA&#10;AAAAAAAAAAAAAFtDb250ZW50X1R5cGVzXS54bWxQSwECLQAUAAYACAAAACEAWvQsW78AAAAVAQAA&#10;CwAAAAAAAAAAAAAAAAAfAQAAX3JlbHMvLnJlbHNQSwECLQAUAAYACAAAACEAc67B+MYAAADcAAAA&#10;DwAAAAAAAAAAAAAAAAAHAgAAZHJzL2Rvd25yZXYueG1sUEsFBgAAAAADAAMAtwAAAPoCAAAAAA==&#10;">
                  <v:shape id="Freeform 834" o:spid="_x0000_s1066" style="position:absolute;left:525;top:13958;width:2;height:1666;visibility:visible;mso-wrap-style:square;v-text-anchor:top" coordsize="2,16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" path="m,1665l,e" filled="f" strokeweight="1pt">
                    <v:path arrowok="t" o:connecttype="custom" o:connectlocs="0,15623;0,13958" o:connectangles="0,0"/>
                  </v:shape>
                </v:group>
                <v:group id="Group 831" o:spid="_x0000_s1067" style="position:absolute;left:11400;top:13958;width:2;height:1666" coordorigin="11400,13958" coordsize="2,16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">
                  <v:shape id="Freeform 832" o:spid="_x0000_s1068" style="position:absolute;left:11400;top:13958;width:2;height:1666;visibility:visible;mso-wrap-style:square;v-text-anchor:top" coordsize="2,16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" path="m,1665l,e" filled="f" strokeweight="1pt">
                    <v:path arrowok="t" o:connecttype="custom" o:connectlocs="0,15623;0,13958" o:connectangles="0,0"/>
                  </v:shape>
                </v:group>
                <v:group id="Group 829" o:spid="_x0000_s1069" style="position:absolute;left:515;top:15633;width:10895;height:2" coordorigin="515,15633" coordsize="1089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">
                  <v:shape id="Freeform 830" o:spid="_x0000_s1070" style="position:absolute;left:515;top:15633;width:10895;height:2;visibility:visible;mso-wrap-style:square;v-text-anchor:top" coordsize="1089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" path="m,l10895,e" filled="f" strokeweight="1pt">
                    <v:path arrowok="t" o:connecttype="custom" o:connectlocs="0,0;10895,0" o:connectangles="0,0"/>
                  </v:shape>
                </v:group>
                <v:group id="Group 827" o:spid="_x0000_s1071" style="position:absolute;left:515;top:2150;width:10895;height:2" coordorigin="515,2150" coordsize="1089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">
                  <v:shape id="Freeform 828" o:spid="_x0000_s1072" style="position:absolute;left:515;top:2150;width:10895;height:2;visibility:visible;mso-wrap-style:square;v-text-anchor:top" coordsize="1089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" path="m,l10895,e" filled="f" strokeweight="1pt">
                    <v:path arrowok="t" o:connecttype="custom" o:connectlocs="0,0;10895,0" o:connectangles="0,0"/>
                  </v:shape>
                </v:group>
                <v:group id="Group 825" o:spid="_x0000_s1073" style="position:absolute;left:525;top:2160;width:2;height:1666" coordorigin="525,2160" coordsize="2,16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">
                  <v:shape id="Freeform 826" o:spid="_x0000_s1074" style="position:absolute;left:525;top:2160;width:2;height:1666;visibility:visible;mso-wrap-style:square;v-text-anchor:top" coordsize="2,16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" path="m,1666l,e" filled="f" strokeweight="1pt">
                    <v:path arrowok="t" o:connecttype="custom" o:connectlocs="0,3826;0,2160" o:connectangles="0,0"/>
                  </v:shape>
                </v:group>
                <v:group id="Group 823" o:spid="_x0000_s1075" style="position:absolute;left:11400;top:2160;width:2;height:1666" coordorigin="11400,2160" coordsize="2,16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">
                  <v:shape id="Freeform 824" o:spid="_x0000_s1076" style="position:absolute;left:11400;top:2160;width:2;height:1666;visibility:visible;mso-wrap-style:square;v-text-anchor:top" coordsize="2,16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" path="m,1666l,e" filled="f" strokeweight="1pt">
                    <v:path arrowok="t" o:connecttype="custom" o:connectlocs="0,3826;0,2160" o:connectangles="0,0"/>
                  </v:shape>
                </v:group>
                <v:group id="Group 821" o:spid="_x0000_s1077" style="position:absolute;left:751;top:3244;width:10404;height:2" coordorigin="751,3244" coordsize="1040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">
                  <v:shape id="Freeform 822" o:spid="_x0000_s1078" style="position:absolute;left:751;top:3244;width:10404;height:2;visibility:visible;mso-wrap-style:square;v-text-anchor:top" coordsize="1040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" path="m,l10404,e" filled="f" strokecolor="#1c1c1c" strokeweight="2pt">
                    <v:path arrowok="t" o:connecttype="custom" o:connectlocs="0,0;10404,0" o:connectangles="0,0"/>
                  </v:shape>
                </v:group>
                <v:group id="Group 819" o:spid="_x0000_s1079" style="position:absolute;left:941;top:3085;width:2;height:318" coordorigin="941,3085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">
                  <v:shape id="Freeform 820" o:spid="_x0000_s1080" style="position:absolute;left:941;top:3085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" path="m,l,318e" filled="f" strokecolor="#1c1c1c" strokeweight="2pt">
                    <v:path arrowok="t" o:connecttype="custom" o:connectlocs="0,3085;0,3403" o:connectangles="0,0"/>
                  </v:shape>
                </v:group>
                <v:group id="Group 817" o:spid="_x0000_s1081" style="position:absolute;left:1610;top:3085;width:2;height:318" coordorigin="1610,3085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Jub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RLD80w4AnL+AAAA//8DAFBLAQItABQABgAIAAAAIQDb4fbL7gAAAIUBAAATAAAAAAAAAAAA&#10;AAAAAAAAAABbQ29udGVudF9UeXBlc10ueG1sUEsBAi0AFAAGAAgAAAAhAFr0LFu/AAAAFQEAAAsA&#10;AAAAAAAAAAAAAAAAHwEAAF9yZWxzLy5yZWxzUEsBAi0AFAAGAAgAAAAhAEcgm5vEAAAA3AAAAA8A&#10;AAAAAAAAAAAAAAAABwIAAGRycy9kb3ducmV2LnhtbFBLBQYAAAAAAwADALcAAAD4AgAAAAA=&#10;">
                  <v:shape id="Freeform 818" o:spid="_x0000_s1082" style="position:absolute;left:1610;top:3085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" path="m,l,318e" filled="f" strokecolor="#1c1c1c" strokeweight="2pt">
                    <v:path arrowok="t" o:connecttype="custom" o:connectlocs="0,3085;0,3403" o:connectangles="0,0"/>
                  </v:shape>
                </v:group>
                <v:group id="Group 815" o:spid="_x0000_s1083" style="position:absolute;left:2614;top:3085;width:2;height:318" coordorigin="2614,3085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">
                  <v:shape id="Freeform 816" o:spid="_x0000_s1084" style="position:absolute;left:2614;top:3085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" path="m,l,318e" filled="f" strokecolor="#1c1c1c" strokeweight="2pt">
                    <v:path arrowok="t" o:connecttype="custom" o:connectlocs="0,3085;0,3403" o:connectangles="0,0"/>
                  </v:shape>
                </v:group>
                <v:group id="Group 813" o:spid="_x0000_s1085" style="position:absolute;left:3617;top:3085;width:2;height:318" coordorigin="3617,3085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">
                  <v:shape id="Freeform 814" o:spid="_x0000_s1086" style="position:absolute;left:3617;top:3085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" path="m,l,318e" filled="f" strokecolor="#1c1c1c" strokeweight="2pt">
                    <v:path arrowok="t" o:connecttype="custom" o:connectlocs="0,3085;0,3403" o:connectangles="0,0"/>
                  </v:shape>
                </v:group>
                <v:group id="Group 811" o:spid="_x0000_s1087" style="position:absolute;left:4286;top:3085;width:2;height:318" coordorigin="4286,3085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">
                  <v:shape id="Freeform 812" o:spid="_x0000_s1088" style="position:absolute;left:4286;top:3085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" path="m,l,318e" filled="f" strokecolor="#1c1c1c" strokeweight="2pt">
                    <v:path arrowok="t" o:connecttype="custom" o:connectlocs="0,3085;0,3403" o:connectangles="0,0"/>
                  </v:shape>
                </v:group>
                <v:group id="Group 809" o:spid="_x0000_s1089" style="position:absolute;left:5624;top:3085;width:2;height:318" coordorigin="5624,3085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">
                  <v:shape id="Freeform 810" o:spid="_x0000_s1090" style="position:absolute;left:5624;top:3085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" path="m,l,318e" filled="f" strokecolor="#1c1c1c" strokeweight="2pt">
                    <v:path arrowok="t" o:connecttype="custom" o:connectlocs="0,3085;0,3403" o:connectangles="0,0"/>
                  </v:shape>
                </v:group>
                <v:group id="Group 807" o:spid="_x0000_s1091" style="position:absolute;left:6962;top:3085;width:2;height:318" coordorigin="6962,3085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">
                  <v:shape id="Freeform 808" o:spid="_x0000_s1092" style="position:absolute;left:6962;top:3085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" path="m,l,318e" filled="f" strokecolor="#1c1c1c" strokeweight="2pt">
                    <v:path arrowok="t" o:connecttype="custom" o:connectlocs="0,3085;0,3403" o:connectangles="0,0"/>
                  </v:shape>
                </v:group>
                <v:group id="Group 805" o:spid="_x0000_s1093" style="position:absolute;left:8300;top:3085;width:2;height:318" coordorigin="8300,3085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">
                  <v:shape id="Freeform 806" o:spid="_x0000_s1094" style="position:absolute;left:8300;top:3085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" path="m,l,318e" filled="f" strokecolor="#1c1c1c" strokeweight="2pt">
                    <v:path arrowok="t" o:connecttype="custom" o:connectlocs="0,3085;0,3403" o:connectangles="0,0"/>
                  </v:shape>
                </v:group>
                <v:group id="Group 803" o:spid="_x0000_s1095" style="position:absolute;left:9638;top:3085;width:2;height:318" coordorigin="9638,3085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">
                  <v:shape id="Freeform 804" o:spid="_x0000_s1096" style="position:absolute;left:9638;top:3085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" path="m,l,318e" filled="f" strokecolor="#1c1c1c" strokeweight="2pt">
                    <v:path arrowok="t" o:connecttype="custom" o:connectlocs="0,3085;0,3403" o:connectangles="0,0"/>
                  </v:shape>
                </v:group>
                <v:group id="Group 801" o:spid="_x0000_s1097" style="position:absolute;left:10976;top:3085;width:2;height:318" coordorigin="10976,3085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">
                  <v:shape id="Freeform 802" o:spid="_x0000_s1098" style="position:absolute;left:10976;top:3085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" path="m,l,318e" filled="f" strokecolor="#1c1c1c" strokeweight="2pt">
                    <v:path arrowok="t" o:connecttype="custom" o:connectlocs="0,3085;0,3403" o:connectangles="0,0"/>
                  </v:shape>
                </v:group>
                <v:group id="Group 799" o:spid="_x0000_s1099" style="position:absolute;left:10641;top:3085;width:2;height:318" coordorigin="10641,3085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">
                  <v:shape id="Freeform 800" o:spid="_x0000_s1100" style="position:absolute;left:10641;top:3085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" path="m,l,318e" filled="f" strokecolor="#1c1c1c" strokeweight="2pt">
                    <v:path arrowok="t" o:connecttype="custom" o:connectlocs="0,3085;0,3403" o:connectangles="0,0"/>
                  </v:shape>
                </v:group>
                <v:group id="Group 797" o:spid="_x0000_s1101" style="position:absolute;left:9972;top:3085;width:2;height:318" coordorigin="9972,3085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/347xgAAANw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SxXMfyeCUdAZg8AAAD//wMAUEsBAi0AFAAGAAgAAAAhANvh9svuAAAAhQEAABMAAAAAAAAA&#10;AAAAAAAAAAAAAFtDb250ZW50X1R5cGVzXS54bWxQSwECLQAUAAYACAAAACEAWvQsW78AAAAVAQAA&#10;CwAAAAAAAAAAAAAAAAAfAQAAX3JlbHMvLnJlbHNQSwECLQAUAAYACAAAACEAmv9+O8YAAADcAAAA&#10;DwAAAAAAAAAAAAAAAAAHAgAAZHJzL2Rvd25yZXYueG1sUEsFBgAAAAADAAMAtwAAAPoCAAAAAA==&#10;">
                  <v:shape id="Freeform 798" o:spid="_x0000_s1102" style="position:absolute;left:9972;top:3085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" path="m,l,318e" filled="f" strokecolor="#1c1c1c" strokeweight="2pt">
                    <v:path arrowok="t" o:connecttype="custom" o:connectlocs="0,3085;0,3403" o:connectangles="0,0"/>
                  </v:shape>
                </v:group>
                <v:group id="Group 795" o:spid="_x0000_s1103" style="position:absolute;left:9303;top:3085;width:2;height:318" coordorigin="9303,3085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">
                  <v:shape id="Freeform 796" o:spid="_x0000_s1104" style="position:absolute;left:9303;top:3085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" path="m,l,318e" filled="f" strokecolor="#1c1c1c" strokeweight="2pt">
                    <v:path arrowok="t" o:connecttype="custom" o:connectlocs="0,3085;0,3403" o:connectangles="0,0"/>
                  </v:shape>
                </v:group>
                <v:group id="Group 793" o:spid="_x0000_s1105" style="position:absolute;left:8634;top:3085;width:2;height:318" coordorigin="8634,3085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">
                  <v:shape id="Freeform 794" o:spid="_x0000_s1106" style="position:absolute;left:8634;top:3085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" path="m,l,318e" filled="f" strokecolor="#1c1c1c" strokeweight="2pt">
                    <v:path arrowok="t" o:connecttype="custom" o:connectlocs="0,3085;0,3403" o:connectangles="0,0"/>
                  </v:shape>
                </v:group>
                <v:group id="Group 791" o:spid="_x0000_s1107" style="position:absolute;left:7966;top:3085;width:2;height:318" coordorigin="7966,3085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">
                  <v:shape id="Freeform 792" o:spid="_x0000_s1108" style="position:absolute;left:7966;top:3085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" path="m,l,318e" filled="f" strokecolor="#1c1c1c" strokeweight="2pt">
                    <v:path arrowok="t" o:connecttype="custom" o:connectlocs="0,3085;0,3403" o:connectangles="0,0"/>
                  </v:shape>
                </v:group>
                <v:group id="Group 789" o:spid="_x0000_s1109" style="position:absolute;left:7297;top:3085;width:2;height:318" coordorigin="7297,3085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">
                  <v:shape id="Freeform 790" o:spid="_x0000_s1110" style="position:absolute;left:7297;top:3085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" path="m,l,318e" filled="f" strokecolor="#1c1c1c" strokeweight="2pt">
                    <v:path arrowok="t" o:connecttype="custom" o:connectlocs="0,3085;0,3403" o:connectangles="0,0"/>
                  </v:shape>
                </v:group>
                <v:group id="Group 787" o:spid="_x0000_s1111" style="position:absolute;left:6628;top:3085;width:2;height:318" coordorigin="6628,3085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">
                  <v:shape id="Freeform 788" o:spid="_x0000_s1112" style="position:absolute;left:6628;top:3085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" path="m,l,318e" filled="f" strokecolor="#1c1c1c" strokeweight="2pt">
                    <v:path arrowok="t" o:connecttype="custom" o:connectlocs="0,3085;0,3403" o:connectangles="0,0"/>
                  </v:shape>
                </v:group>
                <v:group id="Group 785" o:spid="_x0000_s1113" style="position:absolute;left:5959;top:3085;width:2;height:318" coordorigin="5959,3085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">
                  <v:shape id="Freeform 786" o:spid="_x0000_s1114" style="position:absolute;left:5959;top:3085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" path="m,l,318e" filled="f" strokecolor="#1c1c1c" strokeweight="2pt">
                    <v:path arrowok="t" o:connecttype="custom" o:connectlocs="0,3085;0,3403" o:connectangles="0,0"/>
                  </v:shape>
                </v:group>
                <v:group id="Group 783" o:spid="_x0000_s1115" style="position:absolute;left:5290;top:3085;width:2;height:318" coordorigin="5290,3085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">
                  <v:shape id="Freeform 784" o:spid="_x0000_s1116" style="position:absolute;left:5290;top:3085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" path="m,l,318e" filled="f" strokecolor="#1c1c1c" strokeweight="2pt">
                    <v:path arrowok="t" o:connecttype="custom" o:connectlocs="0,3085;0,3403" o:connectangles="0,0"/>
                  </v:shape>
                </v:group>
                <v:group id="Group 781" o:spid="_x0000_s1117" style="position:absolute;left:4621;top:3085;width:2;height:318" coordorigin="4621,3085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">
                  <v:shape id="Freeform 782" o:spid="_x0000_s1118" style="position:absolute;left:4621;top:3085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" path="m,l,318e" filled="f" strokecolor="#1c1c1c" strokeweight="2pt">
                    <v:path arrowok="t" o:connecttype="custom" o:connectlocs="0,3085;0,3403" o:connectangles="0,0"/>
                  </v:shape>
                </v:group>
                <v:group id="Group 779" o:spid="_x0000_s1119" style="position:absolute;left:7631;top:3085;width:2;height:318" coordorigin="7631,3085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">
                  <v:shape id="Freeform 780" o:spid="_x0000_s1120" style="position:absolute;left:7631;top:3085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" path="m,l,318e" filled="f" strokecolor="#1c1c1c" strokeweight="2pt">
                    <v:path arrowok="t" o:connecttype="custom" o:connectlocs="0,3085;0,3403" o:connectangles="0,0"/>
                  </v:shape>
                </v:group>
                <v:group id="Group 777" o:spid="_x0000_s1121" style="position:absolute;left:4955;top:3085;width:2;height:318" coordorigin="4955,3085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">
                  <v:shape id="Freeform 778" o:spid="_x0000_s1122" style="position:absolute;left:4955;top:3085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" path="m,l,318e" filled="f" strokecolor="#1c1c1c" strokeweight="2pt">
                    <v:path arrowok="t" o:connecttype="custom" o:connectlocs="0,3085;0,3403" o:connectangles="0,0"/>
                  </v:shape>
                </v:group>
                <v:group id="Group 775" o:spid="_x0000_s1123" style="position:absolute;left:6293;top:3085;width:2;height:318" coordorigin="6293,3085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">
                  <v:shape id="Freeform 776" o:spid="_x0000_s1124" style="position:absolute;left:6293;top:3085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" path="m,l,318e" filled="f" strokecolor="#1c1c1c" strokeweight="2pt">
                    <v:path arrowok="t" o:connecttype="custom" o:connectlocs="0,3085;0,3403" o:connectangles="0,0"/>
                  </v:shape>
                </v:group>
                <v:group id="Group 773" o:spid="_x0000_s1125" style="position:absolute;left:3952;top:3085;width:2;height:318" coordorigin="3952,3085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">
                  <v:shape id="Freeform 774" o:spid="_x0000_s1126" style="position:absolute;left:3952;top:3085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" path="m,l,318e" filled="f" strokecolor="#1c1c1c" strokeweight="2pt">
                    <v:path arrowok="t" o:connecttype="custom" o:connectlocs="0,3085;0,3403" o:connectangles="0,0"/>
                  </v:shape>
                </v:group>
                <v:group id="Group 771" o:spid="_x0000_s1127" style="position:absolute;left:3283;top:3085;width:2;height:318" coordorigin="3283,3085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">
                  <v:shape id="Freeform 772" o:spid="_x0000_s1128" style="position:absolute;left:3283;top:3085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" path="m,l,318e" filled="f" strokecolor="#1c1c1c" strokeweight="2pt">
                    <v:path arrowok="t" o:connecttype="custom" o:connectlocs="0,3085;0,3403" o:connectangles="0,0"/>
                  </v:shape>
                </v:group>
                <v:group id="Group 769" o:spid="_x0000_s1129" style="position:absolute;left:2948;top:3085;width:2;height:318" coordorigin="2948,3085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    <v:shape id="Freeform 770" o:spid="_x0000_s1130" style="position:absolute;left:2948;top:3085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" path="m,l,318e" filled="f" strokecolor="#1c1c1c" strokeweight="2pt">
                    <v:path arrowok="t" o:connecttype="custom" o:connectlocs="0,3085;0,3403" o:connectangles="0,0"/>
                  </v:shape>
                </v:group>
                <v:group id="Group 767" o:spid="_x0000_s1131" style="position:absolute;left:2279;top:3085;width:2;height:318" coordorigin="2279,3085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">
                  <v:shape id="Freeform 768" o:spid="_x0000_s1132" style="position:absolute;left:2279;top:3085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" path="m,l,318e" filled="f" strokecolor="#1c1c1c" strokeweight="2pt">
                    <v:path arrowok="t" o:connecttype="custom" o:connectlocs="0,3085;0,3403" o:connectangles="0,0"/>
                  </v:shape>
                </v:group>
                <v:group id="Group 765" o:spid="_x0000_s1133" style="position:absolute;left:1945;top:3085;width:2;height:318" coordorigin="1945,3085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">
                  <v:shape id="Freeform 766" o:spid="_x0000_s1134" style="position:absolute;left:1945;top:3085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" path="m,l,318e" filled="f" strokecolor="#1c1c1c" strokeweight="2pt">
                    <v:path arrowok="t" o:connecttype="custom" o:connectlocs="0,3085;0,3403" o:connectangles="0,0"/>
                  </v:shape>
                </v:group>
                <v:group id="Group 763" o:spid="_x0000_s1135" style="position:absolute;left:1276;top:3085;width:2;height:318" coordorigin="1276,3085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">
                  <v:shape id="Freeform 764" o:spid="_x0000_s1136" style="position:absolute;left:1276;top:3085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" path="m,l,318e" filled="f" strokecolor="#1c1c1c" strokeweight="2pt">
                    <v:path arrowok="t" o:connecttype="custom" o:connectlocs="0,3085;0,3403" o:connectangles="0,0"/>
                  </v:shape>
                </v:group>
                <v:group id="Group 761" o:spid="_x0000_s1137" style="position:absolute;left:10307;top:3085;width:2;height:318" coordorigin="10307,3085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">
                  <v:shape id="Freeform 762" o:spid="_x0000_s1138" style="position:absolute;left:10307;top:3085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" path="m,l,318e" filled="f" strokecolor="#1c1c1c" strokeweight="2pt">
                    <v:path arrowok="t" o:connecttype="custom" o:connectlocs="0,3085;0,3403" o:connectangles="0,0"/>
                  </v:shape>
                </v:group>
                <v:group id="Group 759" o:spid="_x0000_s1139" style="position:absolute;left:8969;top:3085;width:2;height:318" coordorigin="8969,3085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">
                  <v:shape id="Freeform 760" o:spid="_x0000_s1140" style="position:absolute;left:8969;top:3085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" path="m,l,318e" filled="f" strokecolor="#1c1c1c" strokeweight="2pt">
                    <v:path arrowok="t" o:connecttype="custom" o:connectlocs="0,3085;0,3403" o:connectangles="0,0"/>
                  </v:shape>
                </v:group>
                <v:group id="Group 757" o:spid="_x0000_s1141" style="position:absolute;left:751;top:4926;width:10404;height:2" coordorigin="751,4926" coordsize="1040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">
                  <v:shape id="Freeform 758" o:spid="_x0000_s1142" style="position:absolute;left:751;top:4926;width:10404;height:2;visibility:visible;mso-wrap-style:square;v-text-anchor:top" coordsize="1040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" path="m,l10404,e" filled="f" strokecolor="#1c1c1c" strokeweight="2pt">
                    <v:path arrowok="t" o:connecttype="custom" o:connectlocs="0,0;10404,0" o:connectangles="0,0"/>
                  </v:shape>
                </v:group>
                <v:group id="Group 755" o:spid="_x0000_s1143" style="position:absolute;left:941;top:4767;width:2;height:318" coordorigin="941,4767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">
                  <v:shape id="Freeform 756" o:spid="_x0000_s1144" style="position:absolute;left:941;top:4767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" path="m,l,318e" filled="f" strokecolor="#1c1c1c" strokeweight="2pt">
                    <v:path arrowok="t" o:connecttype="custom" o:connectlocs="0,4767;0,5085" o:connectangles="0,0"/>
                  </v:shape>
                </v:group>
                <v:group id="Group 753" o:spid="_x0000_s1145" style="position:absolute;left:1610;top:4767;width:2;height:318" coordorigin="1610,4767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">
                  <v:shape id="Freeform 754" o:spid="_x0000_s1146" style="position:absolute;left:1610;top:4767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" path="m,l,318e" filled="f" strokecolor="#1c1c1c" strokeweight="2pt">
                    <v:path arrowok="t" o:connecttype="custom" o:connectlocs="0,4767;0,5085" o:connectangles="0,0"/>
                  </v:shape>
                </v:group>
                <v:group id="Group 751" o:spid="_x0000_s1147" style="position:absolute;left:2614;top:4767;width:2;height:318" coordorigin="2614,4767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4/lO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">
                  <v:shape id="Freeform 752" o:spid="_x0000_s1148" style="position:absolute;left:2614;top:4767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" path="m,l,318e" filled="f" strokecolor="#1c1c1c" strokeweight="2pt">
                    <v:path arrowok="t" o:connecttype="custom" o:connectlocs="0,4767;0,5085" o:connectangles="0,0"/>
                  </v:shape>
                </v:group>
                <v:group id="Group 749" o:spid="_x0000_s1149" style="position:absolute;left:3617;top:4767;width:2;height:318" coordorigin="3617,4767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    <v:shape id="Freeform 750" o:spid="_x0000_s1150" style="position:absolute;left:3617;top:4767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" path="m,l,318e" filled="f" strokecolor="#1c1c1c" strokeweight="2pt">
                    <v:path arrowok="t" o:connecttype="custom" o:connectlocs="0,4767;0,5085" o:connectangles="0,0"/>
                  </v:shape>
                </v:group>
                <v:group id="Group 747" o:spid="_x0000_s1151" style="position:absolute;left:4286;top:4767;width:2;height:318" coordorigin="4286,4767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">
                  <v:shape id="Freeform 748" o:spid="_x0000_s1152" style="position:absolute;left:4286;top:4767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" path="m,l,318e" filled="f" strokecolor="#1c1c1c" strokeweight="2pt">
                    <v:path arrowok="t" o:connecttype="custom" o:connectlocs="0,4767;0,5085" o:connectangles="0,0"/>
                  </v:shape>
                </v:group>
                <v:group id="Group 745" o:spid="_x0000_s1153" style="position:absolute;left:5624;top:4767;width:2;height:318" coordorigin="5624,4767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eKevxQAAANw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">
                  <v:shape id="Freeform 746" o:spid="_x0000_s1154" style="position:absolute;left:5624;top:4767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" path="m,l,318e" filled="f" strokecolor="#1c1c1c" strokeweight="2pt">
                    <v:path arrowok="t" o:connecttype="custom" o:connectlocs="0,4767;0,5085" o:connectangles="0,0"/>
                  </v:shape>
                </v:group>
                <v:group id="Group 743" o:spid="_x0000_s1155" style="position:absolute;left:6962;top:4767;width:2;height:318" coordorigin="6962,4767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3ZpAxgAAANw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AeL+D3TDgCcn0HAAD//wMAUEsBAi0AFAAGAAgAAAAhANvh9svuAAAAhQEAABMAAAAAAAAA&#10;AAAAAAAAAAAAAFtDb250ZW50X1R5cGVzXS54bWxQSwECLQAUAAYACAAAACEAWvQsW78AAAAVAQAA&#10;CwAAAAAAAAAAAAAAAAAfAQAAX3JlbHMvLnJlbHNQSwECLQAUAAYACAAAACEANt2aQMYAAADcAAAA&#10;DwAAAAAAAAAAAAAAAAAHAgAAZHJzL2Rvd25yZXYueG1sUEsFBgAAAAADAAMAtwAAAPoCAAAAAA==&#10;">
                  <v:shape id="Freeform 744" o:spid="_x0000_s1156" style="position:absolute;left:6962;top:4767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" path="m,l,318e" filled="f" strokecolor="#1c1c1c" strokeweight="2pt">
                    <v:path arrowok="t" o:connecttype="custom" o:connectlocs="0,4767;0,5085" o:connectangles="0,0"/>
                  </v:shape>
                </v:group>
                <v:group id="Group 741" o:spid="_x0000_s1157" style="position:absolute;left:8300;top:4767;width:2;height:318" coordorigin="8300,4767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">
                  <v:shape id="Freeform 742" o:spid="_x0000_s1158" style="position:absolute;left:8300;top:4767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" path="m,l,318e" filled="f" strokecolor="#1c1c1c" strokeweight="2pt">
                    <v:path arrowok="t" o:connecttype="custom" o:connectlocs="0,4767;0,5085" o:connectangles="0,0"/>
                  </v:shape>
                </v:group>
                <v:group id="Group 739" o:spid="_x0000_s1159" style="position:absolute;left:9638;top:4767;width:2;height:318" coordorigin="9638,4767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kJBFxgAAANw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vAWLeD3TDgCcvUDAAD//wMAUEsBAi0AFAAGAAgAAAAhANvh9svuAAAAhQEAABMAAAAAAAAA&#10;AAAAAAAAAAAAAFtDb250ZW50X1R5cGVzXS54bWxQSwECLQAUAAYACAAAACEAWvQsW78AAAAVAQAA&#10;CwAAAAAAAAAAAAAAAAAfAQAAX3JlbHMvLnJlbHNQSwECLQAUAAYACAAAACEAt5CQRcYAAADcAAAA&#10;DwAAAAAAAAAAAAAAAAAHAgAAZHJzL2Rvd25yZXYueG1sUEsFBgAAAAADAAMAtwAAAPoCAAAAAA==&#10;">
                  <v:shape id="Freeform 740" o:spid="_x0000_s1160" style="position:absolute;left:9638;top:4767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" path="m,l,318e" filled="f" strokecolor="#1c1c1c" strokeweight="2pt">
                    <v:path arrowok="t" o:connecttype="custom" o:connectlocs="0,4767;0,5085" o:connectangles="0,0"/>
                  </v:shape>
                </v:group>
                <v:group id="Group 737" o:spid="_x0000_s1161" style="position:absolute;left:10976;top:4767;width:2;height:318" coordorigin="10976,4767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">
                  <v:shape id="Freeform 738" o:spid="_x0000_s1162" style="position:absolute;left:10976;top:4767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" path="m,l,318e" filled="f" strokecolor="#1c1c1c" strokeweight="2pt">
                    <v:path arrowok="t" o:connecttype="custom" o:connectlocs="0,4767;0,5085" o:connectangles="0,0"/>
                  </v:shape>
                </v:group>
                <v:group id="Group 735" o:spid="_x0000_s1163" style="position:absolute;left:10641;top:4767;width:2;height:318" coordorigin="10641,4767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">
                  <v:shape id="Freeform 736" o:spid="_x0000_s1164" style="position:absolute;left:10641;top:4767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" path="m,l,318e" filled="f" strokecolor="#1c1c1c" strokeweight="2pt">
                    <v:path arrowok="t" o:connecttype="custom" o:connectlocs="0,4767;0,5085" o:connectangles="0,0"/>
                  </v:shape>
                </v:group>
                <v:group id="Group 733" o:spid="_x0000_s1165" style="position:absolute;left:9972;top:4767;width:2;height:318" coordorigin="9972,4767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AydxgAAANw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CeLOD3TDgCcn0HAAD//wMAUEsBAi0AFAAGAAgAAAAhANvh9svuAAAAhQEAABMAAAAAAAAA&#10;AAAAAAAAAAAAAFtDb250ZW50X1R5cGVzXS54bWxQSwECLQAUAAYACAAAACEAWvQsW78AAAAVAQAA&#10;CwAAAAAAAAAAAAAAAAAfAQAAX3JlbHMvLnJlbHNQSwECLQAUAAYACAAAACEAswQMncYAAADcAAAA&#10;DwAAAAAAAAAAAAAAAAAHAgAAZHJzL2Rvd25yZXYueG1sUEsFBgAAAAADAAMAtwAAAPoCAAAAAA==&#10;">
                  <v:shape id="Freeform 734" o:spid="_x0000_s1166" style="position:absolute;left:9972;top:4767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" path="m,l,318e" filled="f" strokecolor="#1c1c1c" strokeweight="2pt">
                    <v:path arrowok="t" o:connecttype="custom" o:connectlocs="0,4767;0,5085" o:connectangles="0,0"/>
                  </v:shape>
                </v:group>
                <v:group id="Group 731" o:spid="_x0000_s1167" style="position:absolute;left:9303;top:4767;width:2;height:318" coordorigin="9303,4767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">
                  <v:shape id="Freeform 732" o:spid="_x0000_s1168" style="position:absolute;left:9303;top:4767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" path="m,l,318e" filled="f" strokecolor="#1c1c1c" strokeweight="2pt">
                    <v:path arrowok="t" o:connecttype="custom" o:connectlocs="0,4767;0,5085" o:connectangles="0,0"/>
                  </v:shape>
                </v:group>
                <v:group id="Group 729" o:spid="_x0000_s1169" style="position:absolute;left:8634;top:4767;width:2;height:318" coordorigin="8634,4767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    <v:shape id="Freeform 730" o:spid="_x0000_s1170" style="position:absolute;left:8634;top:4767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" path="m,l,318e" filled="f" strokecolor="#1c1c1c" strokeweight="2pt">
                    <v:path arrowok="t" o:connecttype="custom" o:connectlocs="0,4767;0,5085" o:connectangles="0,0"/>
                  </v:shape>
                </v:group>
                <v:group id="Group 727" o:spid="_x0000_s1171" style="position:absolute;left:7966;top:4767;width:2;height:318" coordorigin="7966,4767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U8Aj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41EMzzPhCMjFAwAA//8DAFBLAQItABQABgAIAAAAIQDb4fbL7gAAAIUBAAATAAAAAAAAAAAA&#10;AAAAAAAAAABbQ29udGVudF9UeXBlc10ueG1sUEsBAi0AFAAGAAgAAAAhAFr0LFu/AAAAFQEAAAsA&#10;AAAAAAAAAAAAAAAAHwEAAF9yZWxzLy5yZWxzUEsBAi0AFAAGAAgAAAAhAAJTwCPEAAAA3AAAAA8A&#10;AAAAAAAAAAAAAAAABwIAAGRycy9kb3ducmV2LnhtbFBLBQYAAAAAAwADALcAAAD4AgAAAAA=&#10;">
                  <v:shape id="Freeform 728" o:spid="_x0000_s1172" style="position:absolute;left:7966;top:4767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" path="m,l,318e" filled="f" strokecolor="#1c1c1c" strokeweight="2pt">
                    <v:path arrowok="t" o:connecttype="custom" o:connectlocs="0,4767;0,5085" o:connectangles="0,0"/>
                  </v:shape>
                </v:group>
                <v:group id="Group 725" o:spid="_x0000_s1173" style="position:absolute;left:7297;top:4767;width:2;height:318" coordorigin="7297,4767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">
                  <v:shape id="Freeform 726" o:spid="_x0000_s1174" style="position:absolute;left:7297;top:4767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" path="m,l,318e" filled="f" strokecolor="#1c1c1c" strokeweight="2pt">
                    <v:path arrowok="t" o:connecttype="custom" o:connectlocs="0,4767;0,5085" o:connectangles="0,0"/>
                  </v:shape>
                </v:group>
                <v:group id="Group 723" o:spid="_x0000_s1175" style="position:absolute;left:6628;top:4767;width:2;height:318" coordorigin="6628,4767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    <v:shape id="Freeform 724" o:spid="_x0000_s1176" style="position:absolute;left:6628;top:4767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" path="m,l,318e" filled="f" strokecolor="#1c1c1c" strokeweight="2pt">
                    <v:path arrowok="t" o:connecttype="custom" o:connectlocs="0,4767;0,5085" o:connectangles="0,0"/>
                  </v:shape>
                </v:group>
                <v:group id="Group 721" o:spid="_x0000_s1177" style="position:absolute;left:5959;top:4767;width:2;height:318" coordorigin="5959,4767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9v3M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">
                  <v:shape id="Freeform 722" o:spid="_x0000_s1178" style="position:absolute;left:5959;top:4767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" path="m,l,318e" filled="f" strokecolor="#1c1c1c" strokeweight="2pt">
                    <v:path arrowok="t" o:connecttype="custom" o:connectlocs="0,4767;0,5085" o:connectangles="0,0"/>
                  </v:shape>
                </v:group>
                <v:group id="Group 719" o:spid="_x0000_s1179" style="position:absolute;left:5290;top:4767;width:2;height:318" coordorigin="5290,4767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">
                  <v:shape id="Freeform 720" o:spid="_x0000_s1180" style="position:absolute;left:5290;top:4767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" path="m,l,318e" filled="f" strokecolor="#1c1c1c" strokeweight="2pt">
                    <v:path arrowok="t" o:connecttype="custom" o:connectlocs="0,4767;0,5085" o:connectangles="0,0"/>
                  </v:shape>
                </v:group>
                <v:group id="Group 717" o:spid="_x0000_s1181" style="position:absolute;left:4621;top:4767;width:2;height:318" coordorigin="4621,4767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">
                  <v:shape id="Freeform 718" o:spid="_x0000_s1182" style="position:absolute;left:4621;top:4767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" path="m,l,318e" filled="f" strokecolor="#1c1c1c" strokeweight="2pt">
                    <v:path arrowok="t" o:connecttype="custom" o:connectlocs="0,4767;0,5085" o:connectangles="0,0"/>
                  </v:shape>
                </v:group>
                <v:group id="Group 715" o:spid="_x0000_s1183" style="position:absolute;left:7631;top:4767;width:2;height:318" coordorigin="7631,4767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">
                  <v:shape id="Freeform 716" o:spid="_x0000_s1184" style="position:absolute;left:7631;top:4767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" path="m,l,318e" filled="f" strokecolor="#1c1c1c" strokeweight="2pt">
                    <v:path arrowok="t" o:connecttype="custom" o:connectlocs="0,4767;0,5085" o:connectangles="0,0"/>
                  </v:shape>
                </v:group>
                <v:group id="Group 713" o:spid="_x0000_s1185" style="position:absolute;left:4955;top:4767;width:2;height:318" coordorigin="4955,4767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">
                  <v:shape id="Freeform 714" o:spid="_x0000_s1186" style="position:absolute;left:4955;top:4767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" path="m,l,318e" filled="f" strokecolor="#1c1c1c" strokeweight="2pt">
                    <v:path arrowok="t" o:connecttype="custom" o:connectlocs="0,4767;0,5085" o:connectangles="0,0"/>
                  </v:shape>
                </v:group>
                <v:group id="Group 711" o:spid="_x0000_s1187" style="position:absolute;left:6293;top:4767;width:2;height:318" coordorigin="6293,4767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">
                  <v:shape id="Freeform 712" o:spid="_x0000_s1188" style="position:absolute;left:6293;top:4767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" path="m,l,318e" filled="f" strokecolor="#1c1c1c" strokeweight="2pt">
                    <v:path arrowok="t" o:connecttype="custom" o:connectlocs="0,4767;0,5085" o:connectangles="0,0"/>
                  </v:shape>
                </v:group>
                <v:group id="Group 709" o:spid="_x0000_s1189" style="position:absolute;left:3952;top:4767;width:2;height:318" coordorigin="3952,4767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">
                  <v:shape id="Freeform 710" o:spid="_x0000_s1190" style="position:absolute;left:3952;top:4767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" path="m,l,318e" filled="f" strokecolor="#1c1c1c" strokeweight="2pt">
                    <v:path arrowok="t" o:connecttype="custom" o:connectlocs="0,4767;0,5085" o:connectangles="0,0"/>
                  </v:shape>
                </v:group>
                <v:group id="Group 707" o:spid="_x0000_s1191" style="position:absolute;left:3283;top:4767;width:2;height:318" coordorigin="3283,4767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">
                  <v:shape id="Freeform 708" o:spid="_x0000_s1192" style="position:absolute;left:3283;top:4767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" path="m,l,318e" filled="f" strokecolor="#1c1c1c" strokeweight="2pt">
                    <v:path arrowok="t" o:connecttype="custom" o:connectlocs="0,4767;0,5085" o:connectangles="0,0"/>
                  </v:shape>
                </v:group>
                <v:group id="Group 705" o:spid="_x0000_s1193" style="position:absolute;left:2948;top:4767;width:2;height:318" coordorigin="2948,4767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">
                  <v:shape id="Freeform 706" o:spid="_x0000_s1194" style="position:absolute;left:2948;top:4767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" path="m,l,318e" filled="f" strokecolor="#1c1c1c" strokeweight="2pt">
                    <v:path arrowok="t" o:connecttype="custom" o:connectlocs="0,4767;0,5085" o:connectangles="0,0"/>
                  </v:shape>
                </v:group>
                <v:group id="Group 703" o:spid="_x0000_s1195" style="position:absolute;left:2279;top:4767;width:2;height:318" coordorigin="2279,4767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">
                  <v:shape id="Freeform 704" o:spid="_x0000_s1196" style="position:absolute;left:2279;top:4767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" path="m,l,318e" filled="f" strokecolor="#1c1c1c" strokeweight="2pt">
                    <v:path arrowok="t" o:connecttype="custom" o:connectlocs="0,4767;0,5085" o:connectangles="0,0"/>
                  </v:shape>
                </v:group>
                <v:group id="Group 701" o:spid="_x0000_s1197" style="position:absolute;left:1945;top:4767;width:2;height:318" coordorigin="1945,4767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">
                  <v:shape id="Freeform 702" o:spid="_x0000_s1198" style="position:absolute;left:1945;top:4767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" path="m,l,318e" filled="f" strokecolor="#1c1c1c" strokeweight="2pt">
                    <v:path arrowok="t" o:connecttype="custom" o:connectlocs="0,4767;0,5085" o:connectangles="0,0"/>
                  </v:shape>
                </v:group>
                <v:group id="Group 699" o:spid="_x0000_s1199" style="position:absolute;left:1276;top:4767;width:2;height:318" coordorigin="1276,4767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">
                  <v:shape id="Freeform 700" o:spid="_x0000_s1200" style="position:absolute;left:1276;top:4767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" path="m,l,318e" filled="f" strokecolor="#1c1c1c" strokeweight="2pt">
                    <v:path arrowok="t" o:connecttype="custom" o:connectlocs="0,4767;0,5085" o:connectangles="0,0"/>
                  </v:shape>
                </v:group>
                <v:group id="Group 697" o:spid="_x0000_s1201" style="position:absolute;left:10307;top:4767;width:2;height:318" coordorigin="10307,4767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VbNexgAAANw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C+SOD3TDgCcn0HAAD//wMAUEsBAi0AFAAGAAgAAAAhANvh9svuAAAAhQEAABMAAAAAAAAA&#10;AAAAAAAAAAAAAFtDb250ZW50X1R5cGVzXS54bWxQSwECLQAUAAYACAAAACEAWvQsW78AAAAVAQAA&#10;CwAAAAAAAAAAAAAAAAAfAQAAX3JlbHMvLnJlbHNQSwECLQAUAAYACAAAACEAWlWzXsYAAADcAAAA&#10;DwAAAAAAAAAAAAAAAAAHAgAAZHJzL2Rvd25yZXYueG1sUEsFBgAAAAADAAMAtwAAAPoCAAAAAA==&#10;">
                  <v:shape id="Freeform 698" o:spid="_x0000_s1202" style="position:absolute;left:10307;top:4767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" path="m,l,318e" filled="f" strokecolor="#1c1c1c" strokeweight="2pt">
                    <v:path arrowok="t" o:connecttype="custom" o:connectlocs="0,4767;0,5085" o:connectangles="0,0"/>
                  </v:shape>
                </v:group>
                <v:group id="Group 695" o:spid="_x0000_s1203" style="position:absolute;left:8969;top:4767;width:2;height:318" coordorigin="8969,4767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">
                  <v:shape id="Freeform 696" o:spid="_x0000_s1204" style="position:absolute;left:8969;top:4767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" path="m,l,318e" filled="f" strokecolor="#1c1c1c" strokeweight="2pt">
                    <v:path arrowok="t" o:connecttype="custom" o:connectlocs="0,4767;0,5085" o:connectangles="0,0"/>
                  </v:shape>
                </v:group>
                <v:group id="Group 693" o:spid="_x0000_s1205" style="position:absolute;left:751;top:6608;width:10404;height:2" coordorigin="751,6608" coordsize="1040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">
                  <v:shape id="Freeform 694" o:spid="_x0000_s1206" style="position:absolute;left:751;top:6608;width:10404;height:2;visibility:visible;mso-wrap-style:square;v-text-anchor:top" coordsize="1040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" path="m,l10404,e" filled="f" strokecolor="#1c1c1c" strokeweight="2pt">
                    <v:path arrowok="t" o:connecttype="custom" o:connectlocs="0,0;10404,0" o:connectangles="0,0"/>
                  </v:shape>
                </v:group>
                <v:group id="Group 691" o:spid="_x0000_s1207" style="position:absolute;left:941;top:6450;width:2;height:318" coordorigin="941,6450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">
                  <v:shape id="Freeform 692" o:spid="_x0000_s1208" style="position:absolute;left:941;top:6450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" path="m,l,317e" filled="f" strokecolor="#1c1c1c" strokeweight="2pt">
                    <v:path arrowok="t" o:connecttype="custom" o:connectlocs="0,6450;0,6767" o:connectangles="0,0"/>
                  </v:shape>
                </v:group>
                <v:group id="Group 689" o:spid="_x0000_s1209" style="position:absolute;left:1610;top:6450;width:2;height:318" coordorigin="1610,6450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">
                  <v:shape id="Freeform 690" o:spid="_x0000_s1210" style="position:absolute;left:1610;top:6450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" path="m,l,317e" filled="f" strokecolor="#1c1c1c" strokeweight="2pt">
                    <v:path arrowok="t" o:connecttype="custom" o:connectlocs="0,6450;0,6767" o:connectangles="0,0"/>
                  </v:shape>
                </v:group>
                <v:group id="Group 687" o:spid="_x0000_s1211" style="position:absolute;left:2614;top:6450;width:2;height:318" coordorigin="2614,6450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">
                  <v:shape id="Freeform 688" o:spid="_x0000_s1212" style="position:absolute;left:2614;top:6450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" path="m,l,317e" filled="f" strokecolor="#1c1c1c" strokeweight="2pt">
                    <v:path arrowok="t" o:connecttype="custom" o:connectlocs="0,6450;0,6767" o:connectangles="0,0"/>
                  </v:shape>
                </v:group>
                <v:group id="Group 685" o:spid="_x0000_s1213" style="position:absolute;left:3617;top:6450;width:2;height:318" coordorigin="3617,6450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">
                  <v:shape id="Freeform 686" o:spid="_x0000_s1214" style="position:absolute;left:3617;top:6450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" path="m,l,317e" filled="f" strokecolor="#1c1c1c" strokeweight="2pt">
                    <v:path arrowok="t" o:connecttype="custom" o:connectlocs="0,6450;0,6767" o:connectangles="0,0"/>
                  </v:shape>
                </v:group>
                <v:group id="Group 683" o:spid="_x0000_s1215" style="position:absolute;left:4286;top:6450;width:2;height:318" coordorigin="4286,6450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">
                  <v:shape id="Freeform 684" o:spid="_x0000_s1216" style="position:absolute;left:4286;top:6450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" path="m,l,317e" filled="f" strokecolor="#1c1c1c" strokeweight="2pt">
                    <v:path arrowok="t" o:connecttype="custom" o:connectlocs="0,6450;0,6767" o:connectangles="0,0"/>
                  </v:shape>
                </v:group>
                <v:group id="Group 681" o:spid="_x0000_s1217" style="position:absolute;left:5624;top:6450;width:2;height:318" coordorigin="5624,6450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">
                  <v:shape id="Freeform 682" o:spid="_x0000_s1218" style="position:absolute;left:5624;top:6450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" path="m,l,317e" filled="f" strokecolor="#1c1c1c" strokeweight="2pt">
                    <v:path arrowok="t" o:connecttype="custom" o:connectlocs="0,6450;0,6767" o:connectangles="0,0"/>
                  </v:shape>
                </v:group>
                <v:group id="Group 679" o:spid="_x0000_s1219" style="position:absolute;left:6962;top:6450;width:2;height:318" coordorigin="6962,6450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">
                  <v:shape id="Freeform 680" o:spid="_x0000_s1220" style="position:absolute;left:6962;top:6450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" path="m,l,317e" filled="f" strokecolor="#1c1c1c" strokeweight="2pt">
                    <v:path arrowok="t" o:connecttype="custom" o:connectlocs="0,6450;0,6767" o:connectangles="0,0"/>
                  </v:shape>
                </v:group>
                <v:group id="Group 677" o:spid="_x0000_s1221" style="position:absolute;left:8300;top:6450;width:2;height:318" coordorigin="8300,6450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">
                  <v:shape id="Freeform 678" o:spid="_x0000_s1222" style="position:absolute;left:8300;top:6450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" path="m,l,317e" filled="f" strokecolor="#1c1c1c" strokeweight="2pt">
                    <v:path arrowok="t" o:connecttype="custom" o:connectlocs="0,6450;0,6767" o:connectangles="0,0"/>
                  </v:shape>
                </v:group>
                <v:group id="Group 675" o:spid="_x0000_s1223" style="position:absolute;left:9638;top:6450;width:2;height:318" coordorigin="9638,6450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">
                  <v:shape id="Freeform 676" o:spid="_x0000_s1224" style="position:absolute;left:9638;top:6450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" path="m,l,317e" filled="f" strokecolor="#1c1c1c" strokeweight="2pt">
                    <v:path arrowok="t" o:connecttype="custom" o:connectlocs="0,6450;0,6767" o:connectangles="0,0"/>
                  </v:shape>
                </v:group>
                <v:group id="Group 673" o:spid="_x0000_s1225" style="position:absolute;left:10976;top:6450;width:2;height:318" coordorigin="10976,6450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">
                  <v:shape id="Freeform 674" o:spid="_x0000_s1226" style="position:absolute;left:10976;top:6450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" path="m,l,317e" filled="f" strokecolor="#1c1c1c" strokeweight="2pt">
                    <v:path arrowok="t" o:connecttype="custom" o:connectlocs="0,6450;0,6767" o:connectangles="0,0"/>
                  </v:shape>
                </v:group>
                <v:group id="Group 671" o:spid="_x0000_s1227" style="position:absolute;left:10641;top:6450;width:2;height:318" coordorigin="10641,6450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">
                  <v:shape id="Freeform 672" o:spid="_x0000_s1228" style="position:absolute;left:10641;top:6450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" path="m,l,317e" filled="f" strokecolor="#1c1c1c" strokeweight="2pt">
                    <v:path arrowok="t" o:connecttype="custom" o:connectlocs="0,6450;0,6767" o:connectangles="0,0"/>
                  </v:shape>
                </v:group>
                <v:group id="Group 669" o:spid="_x0000_s1229" style="position:absolute;left:9972;top:6450;width:2;height:318" coordorigin="9972,6450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">
                  <v:shape id="Freeform 670" o:spid="_x0000_s1230" style="position:absolute;left:9972;top:6450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" path="m,l,317e" filled="f" strokecolor="#1c1c1c" strokeweight="2pt">
                    <v:path arrowok="t" o:connecttype="custom" o:connectlocs="0,6450;0,6767" o:connectangles="0,0"/>
                  </v:shape>
                </v:group>
                <v:group id="Group 667" o:spid="_x0000_s1231" style="position:absolute;left:9303;top:6450;width:2;height:318" coordorigin="9303,6450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NZ8ZxAAAANw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o0kMzzPhCMj5AwAA//8DAFBLAQItABQABgAIAAAAIQDb4fbL7gAAAIUBAAATAAAAAAAAAAAA&#10;AAAAAAAAAABbQ29udGVudF9UeXBlc10ueG1sUEsBAi0AFAAGAAgAAAAhAFr0LFu/AAAAFQEAAAsA&#10;AAAAAAAAAAAAAAAAHwEAAF9yZWxzLy5yZWxzUEsBAi0AFAAGAAgAAAAhACQ1nxnEAAAA3AAAAA8A&#10;AAAAAAAAAAAAAAAABwIAAGRycy9kb3ducmV2LnhtbFBLBQYAAAAAAwADALcAAAD4AgAAAAA=&#10;">
                  <v:shape id="Freeform 668" o:spid="_x0000_s1232" style="position:absolute;left:9303;top:6450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" path="m,l,317e" filled="f" strokecolor="#1c1c1c" strokeweight="2pt">
                    <v:path arrowok="t" o:connecttype="custom" o:connectlocs="0,6450;0,6767" o:connectangles="0,0"/>
                  </v:shape>
                </v:group>
                <v:group id="Group 665" o:spid="_x0000_s1233" style="position:absolute;left:8634;top:6450;width:2;height:318" coordorigin="8634,6450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">
                  <v:shape id="Freeform 666" o:spid="_x0000_s1234" style="position:absolute;left:8634;top:6450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" path="m,l,317e" filled="f" strokecolor="#1c1c1c" strokeweight="2pt">
                    <v:path arrowok="t" o:connecttype="custom" o:connectlocs="0,6450;0,6767" o:connectangles="0,0"/>
                  </v:shape>
                </v:group>
                <v:group id="Group 663" o:spid="_x0000_s1235" style="position:absolute;left:7966;top:6450;width:2;height:318" coordorigin="7966,6450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">
                  <v:shape id="Freeform 664" o:spid="_x0000_s1236" style="position:absolute;left:7966;top:6450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" path="m,l,317e" filled="f" strokecolor="#1c1c1c" strokeweight="2pt">
                    <v:path arrowok="t" o:connecttype="custom" o:connectlocs="0,6450;0,6767" o:connectangles="0,0"/>
                  </v:shape>
                </v:group>
                <v:group id="Group 661" o:spid="_x0000_s1237" style="position:absolute;left:7297;top:6450;width:2;height:318" coordorigin="7297,6450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">
                  <v:shape id="Freeform 662" o:spid="_x0000_s1238" style="position:absolute;left:7297;top:6450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" path="m,l,317e" filled="f" strokecolor="#1c1c1c" strokeweight="2pt">
                    <v:path arrowok="t" o:connecttype="custom" o:connectlocs="0,6450;0,6767" o:connectangles="0,0"/>
                  </v:shape>
                </v:group>
                <v:group id="Group 659" o:spid="_x0000_s1239" style="position:absolute;left:6628;top:6450;width:2;height:318" coordorigin="6628,6450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">
                  <v:shape id="Freeform 660" o:spid="_x0000_s1240" style="position:absolute;left:6628;top:6450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" path="m,l,317e" filled="f" strokecolor="#1c1c1c" strokeweight="2pt">
                    <v:path arrowok="t" o:connecttype="custom" o:connectlocs="0,6450;0,6767" o:connectangles="0,0"/>
                  </v:shape>
                </v:group>
                <v:group id="Group 657" o:spid="_x0000_s1241" style="position:absolute;left:5959;top:6450;width:2;height:318" coordorigin="5959,6450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7AnE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DxHsPfmXAE5PIGAAD//wMAUEsBAi0AFAAGAAgAAAAhANvh9svuAAAAhQEAABMAAAAAAAAA&#10;AAAAAAAAAAAAAFtDb250ZW50X1R5cGVzXS54bWxQSwECLQAUAAYACAAAACEAWvQsW78AAAAVAQAA&#10;CwAAAAAAAAAAAAAAAAAfAQAAX3JlbHMvLnJlbHNQSwECLQAUAAYACAAAACEAoewJxMYAAADcAAAA&#10;DwAAAAAAAAAAAAAAAAAHAgAAZHJzL2Rvd25yZXYueG1sUEsFBgAAAAADAAMAtwAAAPoCAAAAAA==&#10;">
                  <v:shape id="Freeform 658" o:spid="_x0000_s1242" style="position:absolute;left:5959;top:6450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" path="m,l,317e" filled="f" strokecolor="#1c1c1c" strokeweight="2pt">
                    <v:path arrowok="t" o:connecttype="custom" o:connectlocs="0,6450;0,6767" o:connectangles="0,0"/>
                  </v:shape>
                </v:group>
                <v:group id="Group 655" o:spid="_x0000_s1243" style="position:absolute;left:5290;top:6450;width:2;height:318" coordorigin="5290,6450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">
                  <v:shape id="Freeform 656" o:spid="_x0000_s1244" style="position:absolute;left:5290;top:6450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" path="m,l,317e" filled="f" strokecolor="#1c1c1c" strokeweight="2pt">
                    <v:path arrowok="t" o:connecttype="custom" o:connectlocs="0,6450;0,6767" o:connectangles="0,0"/>
                  </v:shape>
                </v:group>
                <v:group id="Group 653" o:spid="_x0000_s1245" style="position:absolute;left:4621;top:6450;width:2;height:318" coordorigin="4621,6450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">
                  <v:shape id="Freeform 654" o:spid="_x0000_s1246" style="position:absolute;left:4621;top:6450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" path="m,l,317e" filled="f" strokecolor="#1c1c1c" strokeweight="2pt">
                    <v:path arrowok="t" o:connecttype="custom" o:connectlocs="0,6450;0,6767" o:connectangles="0,0"/>
                  </v:shape>
                </v:group>
                <v:group id="Group 651" o:spid="_x0000_s1247" style="position:absolute;left:7631;top:6450;width:2;height:318" coordorigin="7631,6450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">
                  <v:shape id="Freeform 652" o:spid="_x0000_s1248" style="position:absolute;left:7631;top:6450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" path="m,l,317e" filled="f" strokecolor="#1c1c1c" strokeweight="2pt">
                    <v:path arrowok="t" o:connecttype="custom" o:connectlocs="0,6450;0,6767" o:connectangles="0,0"/>
                  </v:shape>
                </v:group>
                <v:group id="Group 649" o:spid="_x0000_s1249" style="position:absolute;left:4955;top:6450;width:2;height:318" coordorigin="4955,6450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">
                  <v:shape id="Freeform 650" o:spid="_x0000_s1250" style="position:absolute;left:4955;top:6450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" path="m,l,317e" filled="f" strokecolor="#1c1c1c" strokeweight="2pt">
                    <v:path arrowok="t" o:connecttype="custom" o:connectlocs="0,6450;0,6767" o:connectangles="0,0"/>
                  </v:shape>
                </v:group>
                <v:group id="Group 647" o:spid="_x0000_s1251" style="position:absolute;left:6293;top:6450;width:2;height:318" coordorigin="6293,6450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B5PexQAAANw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">
                  <v:shape id="Freeform 648" o:spid="_x0000_s1252" style="position:absolute;left:6293;top:6450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" path="m,l,317e" filled="f" strokecolor="#1c1c1c" strokeweight="2pt">
                    <v:path arrowok="t" o:connecttype="custom" o:connectlocs="0,6450;0,6767" o:connectangles="0,0"/>
                  </v:shape>
                </v:group>
                <v:group id="Group 645" o:spid="_x0000_s1253" style="position:absolute;left:3952;top:6450;width:2;height:318" coordorigin="3952,6450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">
                  <v:shape id="Freeform 646" o:spid="_x0000_s1254" style="position:absolute;left:3952;top:6450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" path="m,l,317e" filled="f" strokecolor="#1c1c1c" strokeweight="2pt">
                    <v:path arrowok="t" o:connecttype="custom" o:connectlocs="0,6450;0,6767" o:connectangles="0,0"/>
                  </v:shape>
                </v:group>
                <v:group id="Group 643" o:spid="_x0000_s1255" style="position:absolute;left:3283;top:6450;width:2;height:318" coordorigin="3283,6450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">
                  <v:shape id="Freeform 644" o:spid="_x0000_s1256" style="position:absolute;left:3283;top:6450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" path="m,l,317e" filled="f" strokecolor="#1c1c1c" strokeweight="2pt">
                    <v:path arrowok="t" o:connecttype="custom" o:connectlocs="0,6450;0,6767" o:connectangles="0,0"/>
                  </v:shape>
                </v:group>
                <v:group id="Group 641" o:spid="_x0000_s1257" style="position:absolute;left:2948;top:6450;width:2;height:318" coordorigin="2948,6450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">
                  <v:shape id="Freeform 642" o:spid="_x0000_s1258" style="position:absolute;left:2948;top:6450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" path="m,l,317e" filled="f" strokecolor="#1c1c1c" strokeweight="2pt">
                    <v:path arrowok="t" o:connecttype="custom" o:connectlocs="0,6450;0,6767" o:connectangles="0,0"/>
                  </v:shape>
                </v:group>
                <v:group id="Group 639" o:spid="_x0000_s1259" style="position:absolute;left:2279;top:6450;width:2;height:318" coordorigin="2279,6450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">
                  <v:shape id="Freeform 640" o:spid="_x0000_s1260" style="position:absolute;left:2279;top:6450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" path="m,l,317e" filled="f" strokecolor="#1c1c1c" strokeweight="2pt">
                    <v:path arrowok="t" o:connecttype="custom" o:connectlocs="0,6450;0,6767" o:connectangles="0,0"/>
                  </v:shape>
                </v:group>
                <v:group id="Group 637" o:spid="_x0000_s1261" style="position:absolute;left:1945;top:6450;width:2;height:318" coordorigin="1945,6450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">
                  <v:shape id="Freeform 638" o:spid="_x0000_s1262" style="position:absolute;left:1945;top:6450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" path="m,l,317e" filled="f" strokecolor="#1c1c1c" strokeweight="2pt">
                    <v:path arrowok="t" o:connecttype="custom" o:connectlocs="0,6450;0,6767" o:connectangles="0,0"/>
                  </v:shape>
                </v:group>
                <v:group id="Group 635" o:spid="_x0000_s1263" style="position:absolute;left:1276;top:6450;width:2;height:318" coordorigin="1276,6450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D7vxgAAANw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aziJfyeCUdAZg8AAAD//wMAUEsBAi0AFAAGAAgAAAAhANvh9svuAAAAhQEAABMAAAAAAAAA&#10;AAAAAAAAAAAAAFtDb250ZW50X1R5cGVzXS54bWxQSwECLQAUAAYACAAAACEAWvQsW78AAAAVAQAA&#10;CwAAAAAAAAAAAAAAAAAfAQAAX3JlbHMvLnJlbHNQSwECLQAUAAYACAAAACEAJUA+78YAAADcAAAA&#10;DwAAAAAAAAAAAAAAAAAHAgAAZHJzL2Rvd25yZXYueG1sUEsFBgAAAAADAAMAtwAAAPoCAAAAAA==&#10;">
                  <v:shape id="Freeform 636" o:spid="_x0000_s1264" style="position:absolute;left:1276;top:6450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" path="m,l,317e" filled="f" strokecolor="#1c1c1c" strokeweight="2pt">
                    <v:path arrowok="t" o:connecttype="custom" o:connectlocs="0,6450;0,6767" o:connectangles="0,0"/>
                  </v:shape>
                </v:group>
                <v:group id="Group 633" o:spid="_x0000_s1265" style="position:absolute;left:10307;top:6450;width:2;height:318" coordorigin="10307,6450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">
                  <v:shape id="Freeform 634" o:spid="_x0000_s1266" style="position:absolute;left:10307;top:6450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" path="m,l,317e" filled="f" strokecolor="#1c1c1c" strokeweight="2pt">
                    <v:path arrowok="t" o:connecttype="custom" o:connectlocs="0,6450;0,6767" o:connectangles="0,0"/>
                  </v:shape>
                </v:group>
                <v:group id="Group 631" o:spid="_x0000_s1267" style="position:absolute;left:8969;top:6450;width:2;height:318" coordorigin="8969,6450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">
                  <v:shape id="Freeform 632" o:spid="_x0000_s1268" style="position:absolute;left:8969;top:6450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" path="m,l,317e" filled="f" strokecolor="#1c1c1c" strokeweight="2pt">
                    <v:path arrowok="t" o:connecttype="custom" o:connectlocs="0,6450;0,6767" o:connectangles="0,0"/>
                  </v:shape>
                </v:group>
                <v:group id="Group 629" o:spid="_x0000_s1269" style="position:absolute;left:751;top:8291;width:10404;height:2" coordorigin="751,8291" coordsize="1040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">
                  <v:shape id="Freeform 630" o:spid="_x0000_s1270" style="position:absolute;left:751;top:8291;width:10404;height:2;visibility:visible;mso-wrap-style:square;v-text-anchor:top" coordsize="1040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" path="m,l10404,e" filled="f" strokecolor="#1c1c1c" strokeweight="2pt">
                    <v:path arrowok="t" o:connecttype="custom" o:connectlocs="0,0;10404,0" o:connectangles="0,0"/>
                  </v:shape>
                </v:group>
                <v:group id="Group 627" o:spid="_x0000_s1271" style="position:absolute;left:941;top:8132;width:2;height:318" coordorigin="941,8132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ss++xgAAANw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uazBB5nwhGQq18AAAD//wMAUEsBAi0AFAAGAAgAAAAhANvh9svuAAAAhQEAABMAAAAAAAAA&#10;AAAAAAAAAAAAAFtDb250ZW50X1R5cGVzXS54bWxQSwECLQAUAAYACAAAACEAWvQsW78AAAAVAQAA&#10;CwAAAAAAAAAAAAAAAAAfAQAAX3JlbHMvLnJlbHNQSwECLQAUAAYACAAAACEAdLLPvsYAAADcAAAA&#10;DwAAAAAAAAAAAAAAAAAHAgAAZHJzL2Rvd25yZXYueG1sUEsFBgAAAAADAAMAtwAAAPoCAAAAAA==&#10;">
                  <v:shape id="Freeform 628" o:spid="_x0000_s1272" style="position:absolute;left:941;top:8132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" path="m,l,318e" filled="f" strokecolor="#1c1c1c" strokeweight="2pt">
                    <v:path arrowok="t" o:connecttype="custom" o:connectlocs="0,8132;0,8450" o:connectangles="0,0"/>
                  </v:shape>
                </v:group>
                <v:group id="Group 625" o:spid="_x0000_s1273" style="position:absolute;left:1610;top:8132;width:2;height:318" coordorigin="1610,8132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">
                  <v:shape id="Freeform 626" o:spid="_x0000_s1274" style="position:absolute;left:1610;top:8132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" path="m,l,318e" filled="f" strokecolor="#1c1c1c" strokeweight="2pt">
                    <v:path arrowok="t" o:connecttype="custom" o:connectlocs="0,8132;0,8450" o:connectangles="0,0"/>
                  </v:shape>
                </v:group>
                <v:group id="Group 623" o:spid="_x0000_s1275" style="position:absolute;left:2614;top:8132;width:2;height:318" coordorigin="2614,8132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">
                  <v:shape id="Freeform 624" o:spid="_x0000_s1276" style="position:absolute;left:2614;top:8132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" path="m,l,318e" filled="f" strokecolor="#1c1c1c" strokeweight="2pt">
                    <v:path arrowok="t" o:connecttype="custom" o:connectlocs="0,8132;0,8450" o:connectangles="0,0"/>
                  </v:shape>
                </v:group>
                <v:group id="Group 621" o:spid="_x0000_s1277" style="position:absolute;left:3617;top:8132;width:2;height:318" coordorigin="3617,8132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F/JR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">
                  <v:shape id="Freeform 622" o:spid="_x0000_s1278" style="position:absolute;left:3617;top:8132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" path="m,l,318e" filled="f" strokecolor="#1c1c1c" strokeweight="2pt">
                    <v:path arrowok="t" o:connecttype="custom" o:connectlocs="0,8132;0,8450" o:connectangles="0,0"/>
                  </v:shape>
                </v:group>
                <v:group id="Group 619" o:spid="_x0000_s1279" style="position:absolute;left:4286;top:8132;width:2;height:318" coordorigin="4286,8132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">
                  <v:shape id="Freeform 620" o:spid="_x0000_s1280" style="position:absolute;left:4286;top:8132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" path="m,l,318e" filled="f" strokecolor="#1c1c1c" strokeweight="2pt">
                    <v:path arrowok="t" o:connecttype="custom" o:connectlocs="0,8132;0,8450" o:connectangles="0,0"/>
                  </v:shape>
                </v:group>
                <v:group id="Group 617" o:spid="_x0000_s1281" style="position:absolute;left:5624;top:8132;width:2;height:318" coordorigin="5624,8132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a1ljxgAAANw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ayWMfyeCUdAZg8AAAD//wMAUEsBAi0AFAAGAAgAAAAhANvh9svuAAAAhQEAABMAAAAAAAAA&#10;AAAAAAAAAAAAAFtDb250ZW50X1R5cGVzXS54bWxQSwECLQAUAAYACAAAACEAWvQsW78AAAAVAQAA&#10;CwAAAAAAAAAAAAAAAAAfAQAAX3JlbHMvLnJlbHNQSwECLQAUAAYACAAAACEA8WtZY8YAAADcAAAA&#10;DwAAAAAAAAAAAAAAAAAHAgAAZHJzL2Rvd25yZXYueG1sUEsFBgAAAAADAAMAtwAAAPoCAAAAAA==&#10;">
                  <v:shape id="Freeform 618" o:spid="_x0000_s1282" style="position:absolute;left:5624;top:8132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" path="m,l,318e" filled="f" strokecolor="#1c1c1c" strokeweight="2pt">
                    <v:path arrowok="t" o:connecttype="custom" o:connectlocs="0,8132;0,8450" o:connectangles="0,0"/>
                  </v:shape>
                </v:group>
                <v:group id="Group 615" o:spid="_x0000_s1283" style="position:absolute;left:6962;top:8132;width:2;height:318" coordorigin="6962,8132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">
                  <v:shape id="Freeform 616" o:spid="_x0000_s1284" style="position:absolute;left:6962;top:8132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" path="m,l,318e" filled="f" strokecolor="#1c1c1c" strokeweight="2pt">
                    <v:path arrowok="t" o:connecttype="custom" o:connectlocs="0,8132;0,8450" o:connectangles="0,0"/>
                  </v:shape>
                </v:group>
                <v:group id="Group 613" o:spid="_x0000_s1285" style="position:absolute;left:8300;top:8132;width:2;height:318" coordorigin="8300,8132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">
                  <v:shape id="Freeform 614" o:spid="_x0000_s1286" style="position:absolute;left:8300;top:8132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" path="m,l,318e" filled="f" strokecolor="#1c1c1c" strokeweight="2pt">
                    <v:path arrowok="t" o:connecttype="custom" o:connectlocs="0,8132;0,8450" o:connectangles="0,0"/>
                  </v:shape>
                </v:group>
                <v:group id="Group 611" o:spid="_x0000_s1287" style="position:absolute;left:9638;top:8132;width:2;height:318" coordorigin="9638,8132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">
                  <v:shape id="Freeform 612" o:spid="_x0000_s1288" style="position:absolute;left:9638;top:8132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" path="m,l,318e" filled="f" strokecolor="#1c1c1c" strokeweight="2pt">
                    <v:path arrowok="t" o:connecttype="custom" o:connectlocs="0,8132;0,8450" o:connectangles="0,0"/>
                  </v:shape>
                </v:group>
                <v:group id="Group 609" o:spid="_x0000_s1289" style="position:absolute;left:10976;top:8132;width:2;height:318" coordorigin="10976,8132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">
                  <v:shape id="Freeform 610" o:spid="_x0000_s1290" style="position:absolute;left:10976;top:8132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" path="m,l,318e" filled="f" strokecolor="#1c1c1c" strokeweight="2pt">
                    <v:path arrowok="t" o:connecttype="custom" o:connectlocs="0,8132;0,8450" o:connectangles="0,0"/>
                  </v:shape>
                </v:group>
                <v:group id="Group 607" o:spid="_x0000_s1291" style="position:absolute;left:10641;top:8132;width:2;height:318" coordorigin="10641,8132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bSoexgAAANw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AxT+D3TDgCcn0HAAD//wMAUEsBAi0AFAAGAAgAAAAhANvh9svuAAAAhQEAABMAAAAAAAAA&#10;AAAAAAAAAAAAAFtDb250ZW50X1R5cGVzXS54bWxQSwECLQAUAAYACAAAACEAWvQsW78AAAAVAQAA&#10;CwAAAAAAAAAAAAAAAAAfAQAAX3JlbHMvLnJlbHNQSwECLQAUAAYACAAAACEAqW0qHsYAAADcAAAA&#10;DwAAAAAAAAAAAAAAAAAHAgAAZHJzL2Rvd25yZXYueG1sUEsFBgAAAAADAAMAtwAAAPoCAAAAAA==&#10;">
                  <v:shape id="Freeform 608" o:spid="_x0000_s1292" style="position:absolute;left:10641;top:8132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" path="m,l,318e" filled="f" strokecolor="#1c1c1c" strokeweight="2pt">
                    <v:path arrowok="t" o:connecttype="custom" o:connectlocs="0,8132;0,8450" o:connectangles="0,0"/>
                  </v:shape>
                </v:group>
                <v:group id="Group 605" o:spid="_x0000_s1293" style="position:absolute;left:9972;top:8132;width:2;height:318" coordorigin="9972,8132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">
                  <v:shape id="Freeform 606" o:spid="_x0000_s1294" style="position:absolute;left:9972;top:8132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" path="m,l,318e" filled="f" strokecolor="#1c1c1c" strokeweight="2pt">
                    <v:path arrowok="t" o:connecttype="custom" o:connectlocs="0,8132;0,8450" o:connectangles="0,0"/>
                  </v:shape>
                </v:group>
                <v:group id="Group 603" o:spid="_x0000_s1295" style="position:absolute;left:9303;top:8132;width:2;height:318" coordorigin="9303,8132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">
                  <v:shape id="Freeform 604" o:spid="_x0000_s1296" style="position:absolute;left:9303;top:8132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" path="m,l,318e" filled="f" strokecolor="#1c1c1c" strokeweight="2pt">
                    <v:path arrowok="t" o:connecttype="custom" o:connectlocs="0,8132;0,8450" o:connectangles="0,0"/>
                  </v:shape>
                </v:group>
                <v:group id="Group 601" o:spid="_x0000_s1297" style="position:absolute;left:8634;top:8132;width:2;height:318" coordorigin="8634,8132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">
                  <v:shape id="Freeform 602" o:spid="_x0000_s1298" style="position:absolute;left:8634;top:8132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" path="m,l,318e" filled="f" strokecolor="#1c1c1c" strokeweight="2pt">
                    <v:path arrowok="t" o:connecttype="custom" o:connectlocs="0,8132;0,8450" o:connectangles="0,0"/>
                  </v:shape>
                </v:group>
                <v:group id="Group 599" o:spid="_x0000_s1299" style="position:absolute;left:7966;top:8132;width:2;height:318" coordorigin="7966,8132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">
                  <v:shape id="Freeform 600" o:spid="_x0000_s1300" style="position:absolute;left:7966;top:8132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" path="m,l,318e" filled="f" strokecolor="#1c1c1c" strokeweight="2pt">
                    <v:path arrowok="t" o:connecttype="custom" o:connectlocs="0,8132;0,8450" o:connectangles="0,0"/>
                  </v:shape>
                </v:group>
                <v:group id="Group 597" o:spid="_x0000_s1301" style="position:absolute;left:7297;top:8132;width:2;height:318" coordorigin="7297,8132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">
                  <v:shape id="Freeform 598" o:spid="_x0000_s1302" style="position:absolute;left:7297;top:8132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" path="m,l,318e" filled="f" strokecolor="#1c1c1c" strokeweight="2pt">
                    <v:path arrowok="t" o:connecttype="custom" o:connectlocs="0,8132;0,8450" o:connectangles="0,0"/>
                  </v:shape>
                </v:group>
                <v:group id="Group 595" o:spid="_x0000_s1303" style="position:absolute;left:6628;top:8132;width:2;height:318" coordorigin="6628,8132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">
                  <v:shape id="Freeform 596" o:spid="_x0000_s1304" style="position:absolute;left:6628;top:8132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" path="m,l,318e" filled="f" strokecolor="#1c1c1c" strokeweight="2pt">
                    <v:path arrowok="t" o:connecttype="custom" o:connectlocs="0,8132;0,8450" o:connectangles="0,0"/>
                  </v:shape>
                </v:group>
                <v:group id="Group 593" o:spid="_x0000_s1305" style="position:absolute;left:5959;top:8132;width:2;height:318" coordorigin="5959,8132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">
                  <v:shape id="Freeform 594" o:spid="_x0000_s1306" style="position:absolute;left:5959;top:8132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" path="m,l,318e" filled="f" strokecolor="#1c1c1c" strokeweight="2pt">
                    <v:path arrowok="t" o:connecttype="custom" o:connectlocs="0,8132;0,8450" o:connectangles="0,0"/>
                  </v:shape>
                </v:group>
                <v:group id="Group 591" o:spid="_x0000_s1307" style="position:absolute;left:5290;top:8132;width:2;height:318" coordorigin="5290,8132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">
                  <v:shape id="Freeform 592" o:spid="_x0000_s1308" style="position:absolute;left:5290;top:8132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" path="m,l,318e" filled="f" strokecolor="#1c1c1c" strokeweight="2pt">
                    <v:path arrowok="t" o:connecttype="custom" o:connectlocs="0,8132;0,8450" o:connectangles="0,0"/>
                  </v:shape>
                </v:group>
                <v:group id="Group 589" o:spid="_x0000_s1309" style="position:absolute;left:4621;top:8132;width:2;height:318" coordorigin="4621,8132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">
                  <v:shape id="Freeform 590" o:spid="_x0000_s1310" style="position:absolute;left:4621;top:8132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" path="m,l,318e" filled="f" strokecolor="#1c1c1c" strokeweight="2pt">
                    <v:path arrowok="t" o:connecttype="custom" o:connectlocs="0,8132;0,8450" o:connectangles="0,0"/>
                  </v:shape>
                </v:group>
                <v:group id="Group 587" o:spid="_x0000_s1311" style="position:absolute;left:7631;top:8132;width:2;height:318" coordorigin="7631,8132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">
                  <v:shape id="Freeform 588" o:spid="_x0000_s1312" style="position:absolute;left:7631;top:8132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" path="m,l,318e" filled="f" strokecolor="#1c1c1c" strokeweight="2pt">
                    <v:path arrowok="t" o:connecttype="custom" o:connectlocs="0,8132;0,8450" o:connectangles="0,0"/>
                  </v:shape>
                </v:group>
                <v:group id="Group 585" o:spid="_x0000_s1313" style="position:absolute;left:4955;top:8132;width:2;height:318" coordorigin="4955,8132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">
                  <v:shape id="Freeform 586" o:spid="_x0000_s1314" style="position:absolute;left:4955;top:8132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" path="m,l,318e" filled="f" strokecolor="#1c1c1c" strokeweight="2pt">
                    <v:path arrowok="t" o:connecttype="custom" o:connectlocs="0,8132;0,8450" o:connectangles="0,0"/>
                  </v:shape>
                </v:group>
                <v:group id="Group 583" o:spid="_x0000_s1315" style="position:absolute;left:6293;top:8132;width:2;height:318" coordorigin="6293,8132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">
                  <v:shape id="Freeform 584" o:spid="_x0000_s1316" style="position:absolute;left:6293;top:8132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" path="m,l,318e" filled="f" strokecolor="#1c1c1c" strokeweight="2pt">
                    <v:path arrowok="t" o:connecttype="custom" o:connectlocs="0,8132;0,8450" o:connectangles="0,0"/>
                  </v:shape>
                </v:group>
                <v:group id="Group 581" o:spid="_x0000_s1317" style="position:absolute;left:3952;top:8132;width:2;height:318" coordorigin="3952,8132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">
                  <v:shape id="Freeform 582" o:spid="_x0000_s1318" style="position:absolute;left:3952;top:8132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" path="m,l,318e" filled="f" strokecolor="#1c1c1c" strokeweight="2pt">
                    <v:path arrowok="t" o:connecttype="custom" o:connectlocs="0,8132;0,8450" o:connectangles="0,0"/>
                  </v:shape>
                </v:group>
                <v:group id="Group 579" o:spid="_x0000_s1319" style="position:absolute;left:3283;top:8132;width:2;height:318" coordorigin="3283,8132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">
                  <v:shape id="Freeform 580" o:spid="_x0000_s1320" style="position:absolute;left:3283;top:8132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" path="m,l,318e" filled="f" strokecolor="#1c1c1c" strokeweight="2pt">
                    <v:path arrowok="t" o:connecttype="custom" o:connectlocs="0,8132;0,8450" o:connectangles="0,0"/>
                  </v:shape>
                </v:group>
                <v:group id="Group 577" o:spid="_x0000_s1321" style="position:absolute;left:2948;top:8132;width:2;height:318" coordorigin="2948,8132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">
                  <v:shape id="Freeform 578" o:spid="_x0000_s1322" style="position:absolute;left:2948;top:8132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" path="m,l,318e" filled="f" strokecolor="#1c1c1c" strokeweight="2pt">
                    <v:path arrowok="t" o:connecttype="custom" o:connectlocs="0,8132;0,8450" o:connectangles="0,0"/>
                  </v:shape>
                </v:group>
                <v:group id="Group 575" o:spid="_x0000_s1323" style="position:absolute;left:2279;top:8132;width:2;height:318" coordorigin="2279,8132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">
                  <v:shape id="Freeform 576" o:spid="_x0000_s1324" style="position:absolute;left:2279;top:8132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" path="m,l,318e" filled="f" strokecolor="#1c1c1c" strokeweight="2pt">
                    <v:path arrowok="t" o:connecttype="custom" o:connectlocs="0,8132;0,8450" o:connectangles="0,0"/>
                  </v:shape>
                </v:group>
                <v:group id="Group 573" o:spid="_x0000_s1325" style="position:absolute;left:1945;top:8132;width:2;height:318" coordorigin="1945,8132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">
                  <v:shape id="Freeform 574" o:spid="_x0000_s1326" style="position:absolute;left:1945;top:8132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" path="m,l,318e" filled="f" strokecolor="#1c1c1c" strokeweight="2pt">
                    <v:path arrowok="t" o:connecttype="custom" o:connectlocs="0,8132;0,8450" o:connectangles="0,0"/>
                  </v:shape>
                </v:group>
                <v:group id="Group 571" o:spid="_x0000_s1327" style="position:absolute;left:1276;top:8132;width:2;height:318" coordorigin="1276,8132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">
                  <v:shape id="Freeform 572" o:spid="_x0000_s1328" style="position:absolute;left:1276;top:8132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" path="m,l,318e" filled="f" strokecolor="#1c1c1c" strokeweight="2pt">
                    <v:path arrowok="t" o:connecttype="custom" o:connectlocs="0,8132;0,8450" o:connectangles="0,0"/>
                  </v:shape>
                </v:group>
                <v:group id="Group 569" o:spid="_x0000_s1329" style="position:absolute;left:10307;top:8132;width:2;height:318" coordorigin="10307,8132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">
                  <v:shape id="Freeform 570" o:spid="_x0000_s1330" style="position:absolute;left:10307;top:8132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" path="m,l,318e" filled="f" strokecolor="#1c1c1c" strokeweight="2pt">
                    <v:path arrowok="t" o:connecttype="custom" o:connectlocs="0,8132;0,8450" o:connectangles="0,0"/>
                  </v:shape>
                </v:group>
                <v:group id="Group 567" o:spid="_x0000_s1331" style="position:absolute;left:8969;top:8132;width:2;height:318" coordorigin="8969,8132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">
                  <v:shape id="Freeform 568" o:spid="_x0000_s1332" style="position:absolute;left:8969;top:8132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" path="m,l,318e" filled="f" strokecolor="#1c1c1c" strokeweight="2pt">
                    <v:path arrowok="t" o:connecttype="custom" o:connectlocs="0,8132;0,8450" o:connectangles="0,0"/>
                  </v:shape>
                </v:group>
                <v:group id="Group 565" o:spid="_x0000_s1333" style="position:absolute;left:751;top:9973;width:10404;height:2" coordorigin="751,9973" coordsize="1040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">
                  <v:shape id="Freeform 566" o:spid="_x0000_s1334" style="position:absolute;left:751;top:9973;width:10404;height:2;visibility:visible;mso-wrap-style:square;v-text-anchor:top" coordsize="1040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" path="m,l10404,e" filled="f" strokecolor="#1c1c1c" strokeweight="2pt">
                    <v:path arrowok="t" o:connecttype="custom" o:connectlocs="0,0;10404,0" o:connectangles="0,0"/>
                  </v:shape>
                </v:group>
                <v:group id="Group 563" o:spid="_x0000_s1335" style="position:absolute;left:941;top:9814;width:2;height:318" coordorigin="941,9814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">
                  <v:shape id="Freeform 564" o:spid="_x0000_s1336" style="position:absolute;left:941;top:9814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" path="m,l,318e" filled="f" strokecolor="#1c1c1c" strokeweight="2pt">
                    <v:path arrowok="t" o:connecttype="custom" o:connectlocs="0,9814;0,10132" o:connectangles="0,0"/>
                  </v:shape>
                </v:group>
                <v:group id="Group 561" o:spid="_x0000_s1337" style="position:absolute;left:1610;top:9814;width:2;height:318" coordorigin="1610,9814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">
                  <v:shape id="Freeform 562" o:spid="_x0000_s1338" style="position:absolute;left:1610;top:9814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" path="m,l,318e" filled="f" strokecolor="#1c1c1c" strokeweight="2pt">
                    <v:path arrowok="t" o:connecttype="custom" o:connectlocs="0,9814;0,10132" o:connectangles="0,0"/>
                  </v:shape>
                </v:group>
                <v:group id="Group 559" o:spid="_x0000_s1339" style="position:absolute;left:2614;top:9814;width:2;height:318" coordorigin="2614,9814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">
                  <v:shape id="Freeform 560" o:spid="_x0000_s1340" style="position:absolute;left:2614;top:9814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" path="m,l,318e" filled="f" strokecolor="#1c1c1c" strokeweight="2pt">
                    <v:path arrowok="t" o:connecttype="custom" o:connectlocs="0,9814;0,10132" o:connectangles="0,0"/>
                  </v:shape>
                </v:group>
                <v:group id="Group 557" o:spid="_x0000_s1341" style="position:absolute;left:3617;top:9814;width:2;height:318" coordorigin="3617,9814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">
                  <v:shape id="Freeform 558" o:spid="_x0000_s1342" style="position:absolute;left:3617;top:9814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" path="m,l,318e" filled="f" strokecolor="#1c1c1c" strokeweight="2pt">
                    <v:path arrowok="t" o:connecttype="custom" o:connectlocs="0,9814;0,10132" o:connectangles="0,0"/>
                  </v:shape>
                </v:group>
                <v:group id="Group 555" o:spid="_x0000_s1343" style="position:absolute;left:4286;top:9814;width:2;height:318" coordorigin="4286,9814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">
                  <v:shape id="Freeform 556" o:spid="_x0000_s1344" style="position:absolute;left:4286;top:9814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" path="m,l,318e" filled="f" strokecolor="#1c1c1c" strokeweight="2pt">
                    <v:path arrowok="t" o:connecttype="custom" o:connectlocs="0,9814;0,10132" o:connectangles="0,0"/>
                  </v:shape>
                </v:group>
                <v:group id="Group 553" o:spid="_x0000_s1345" style="position:absolute;left:5624;top:9814;width:2;height:318" coordorigin="5624,9814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">
                  <v:shape id="Freeform 554" o:spid="_x0000_s1346" style="position:absolute;left:5624;top:9814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" path="m,l,318e" filled="f" strokecolor="#1c1c1c" strokeweight="2pt">
                    <v:path arrowok="t" o:connecttype="custom" o:connectlocs="0,9814;0,10132" o:connectangles="0,0"/>
                  </v:shape>
                </v:group>
                <v:group id="Group 551" o:spid="_x0000_s1347" style="position:absolute;left:6962;top:9814;width:2;height:318" coordorigin="6962,9814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">
                  <v:shape id="Freeform 552" o:spid="_x0000_s1348" style="position:absolute;left:6962;top:9814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" path="m,l,318e" filled="f" strokecolor="#1c1c1c" strokeweight="2pt">
                    <v:path arrowok="t" o:connecttype="custom" o:connectlocs="0,9814;0,10132" o:connectangles="0,0"/>
                  </v:shape>
                </v:group>
                <v:group id="Group 549" o:spid="_x0000_s1349" style="position:absolute;left:8300;top:9814;width:2;height:318" coordorigin="8300,9814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">
                  <v:shape id="Freeform 550" o:spid="_x0000_s1350" style="position:absolute;left:8300;top:9814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" path="m,l,318e" filled="f" strokecolor="#1c1c1c" strokeweight="2pt">
                    <v:path arrowok="t" o:connecttype="custom" o:connectlocs="0,9814;0,10132" o:connectangles="0,0"/>
                  </v:shape>
                </v:group>
                <v:group id="Group 547" o:spid="_x0000_s1351" style="position:absolute;left:9638;top:9814;width:2;height:318" coordorigin="9638,9814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">
                  <v:shape id="Freeform 548" o:spid="_x0000_s1352" style="position:absolute;left:9638;top:9814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" path="m,l,318e" filled="f" strokecolor="#1c1c1c" strokeweight="2pt">
                    <v:path arrowok="t" o:connecttype="custom" o:connectlocs="0,9814;0,10132" o:connectangles="0,0"/>
                  </v:shape>
                </v:group>
                <v:group id="Group 545" o:spid="_x0000_s1353" style="position:absolute;left:10976;top:9814;width:2;height:318" coordorigin="10976,9814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vMlO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0Rj+zoQjIBdvAAAA//8DAFBLAQItABQABgAIAAAAIQDb4fbL7gAAAIUBAAATAAAAAAAAAAAA&#10;AAAAAAAAAABbQ29udGVudF9UeXBlc10ueG1sUEsBAi0AFAAGAAgAAAAhAFr0LFu/AAAAFQEAAAsA&#10;AAAAAAAAAAAAAAAAHwEAAF9yZWxzLy5yZWxzUEsBAi0AFAAGAAgAAAAhAHu8yU7EAAAA3AAAAA8A&#10;AAAAAAAAAAAAAAAABwIAAGRycy9kb3ducmV2LnhtbFBLBQYAAAAAAwADALcAAAD4AgAAAAA=&#10;">
                  <v:shape id="Freeform 546" o:spid="_x0000_s1354" style="position:absolute;left:10976;top:9814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" path="m,l,318e" filled="f" strokecolor="#1c1c1c" strokeweight="2pt">
                    <v:path arrowok="t" o:connecttype="custom" o:connectlocs="0,9814;0,10132" o:connectangles="0,0"/>
                  </v:shape>
                </v:group>
                <v:group id="Group 543" o:spid="_x0000_s1355" style="position:absolute;left:10641;top:9814;width:2;height:318" coordorigin="10641,9814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">
                  <v:shape id="Freeform 544" o:spid="_x0000_s1356" style="position:absolute;left:10641;top:9814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" path="m,l,318e" filled="f" strokecolor="#1c1c1c" strokeweight="2pt">
                    <v:path arrowok="t" o:connecttype="custom" o:connectlocs="0,9814;0,10132" o:connectangles="0,0"/>
                  </v:shape>
                </v:group>
                <v:group id="Group 541" o:spid="_x0000_s1357" style="position:absolute;left:9972;top:9814;width:2;height:318" coordorigin="9972,9814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">
                  <v:shape id="Freeform 542" o:spid="_x0000_s1358" style="position:absolute;left:9972;top:9814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" path="m,l,318e" filled="f" strokecolor="#1c1c1c" strokeweight="2pt">
                    <v:path arrowok="t" o:connecttype="custom" o:connectlocs="0,9814;0,10132" o:connectangles="0,0"/>
                  </v:shape>
                </v:group>
                <v:group id="Group 539" o:spid="_x0000_s1359" style="position:absolute;left:9303;top:9814;width:2;height:318" coordorigin="9303,9814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">
                  <v:shape id="Freeform 540" o:spid="_x0000_s1360" style="position:absolute;left:9303;top:9814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" path="m,l,318e" filled="f" strokecolor="#1c1c1c" strokeweight="2pt">
                    <v:path arrowok="t" o:connecttype="custom" o:connectlocs="0,9814;0,10132" o:connectangles="0,0"/>
                  </v:shape>
                </v:group>
                <v:group id="Group 537" o:spid="_x0000_s1361" style="position:absolute;left:8634;top:9814;width:2;height:318" coordorigin="8634,9814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">
                  <v:shape id="Freeform 538" o:spid="_x0000_s1362" style="position:absolute;left:8634;top:9814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" path="m,l,318e" filled="f" strokecolor="#1c1c1c" strokeweight="2pt">
                    <v:path arrowok="t" o:connecttype="custom" o:connectlocs="0,9814;0,10132" o:connectangles="0,0"/>
                  </v:shape>
                </v:group>
                <v:group id="Group 535" o:spid="_x0000_s1363" style="position:absolute;left:7966;top:9814;width:2;height:318" coordorigin="7966,9814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">
                  <v:shape id="Freeform 536" o:spid="_x0000_s1364" style="position:absolute;left:7966;top:9814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" path="m,l,318e" filled="f" strokecolor="#1c1c1c" strokeweight="2pt">
                    <v:path arrowok="t" o:connecttype="custom" o:connectlocs="0,9814;0,10132" o:connectangles="0,0"/>
                  </v:shape>
                </v:group>
                <v:group id="Group 533" o:spid="_x0000_s1365" style="position:absolute;left:7297;top:9814;width:2;height:318" coordorigin="7297,9814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">
                  <v:shape id="Freeform 534" o:spid="_x0000_s1366" style="position:absolute;left:7297;top:9814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" path="m,l,318e" filled="f" strokecolor="#1c1c1c" strokeweight="2pt">
                    <v:path arrowok="t" o:connecttype="custom" o:connectlocs="0,9814;0,10132" o:connectangles="0,0"/>
                  </v:shape>
                </v:group>
                <v:group id="Group 531" o:spid="_x0000_s1367" style="position:absolute;left:6628;top:9814;width:2;height:318" coordorigin="6628,9814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">
                  <v:shape id="Freeform 532" o:spid="_x0000_s1368" style="position:absolute;left:6628;top:9814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" path="m,l,318e" filled="f" strokecolor="#1c1c1c" strokeweight="2pt">
                    <v:path arrowok="t" o:connecttype="custom" o:connectlocs="0,9814;0,10132" o:connectangles="0,0"/>
                  </v:shape>
                </v:group>
                <v:group id="Group 529" o:spid="_x0000_s1369" style="position:absolute;left:5959;top:9814;width:2;height:318" coordorigin="5959,9814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">
                  <v:shape id="Freeform 530" o:spid="_x0000_s1370" style="position:absolute;left:5959;top:9814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" path="m,l,318e" filled="f" strokecolor="#1c1c1c" strokeweight="2pt">
                    <v:path arrowok="t" o:connecttype="custom" o:connectlocs="0,9814;0,10132" o:connectangles="0,0"/>
                  </v:shape>
                </v:group>
                <v:group id="Group 527" o:spid="_x0000_s1371" style="position:absolute;left:5290;top:9814;width:2;height:318" coordorigin="5290,9814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67CxAAAANw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chbD80w4AnL7DwAA//8DAFBLAQItABQABgAIAAAAIQDb4fbL7gAAAIUBAAATAAAAAAAAAAAA&#10;AAAAAAAAAABbQ29udGVudF9UeXBlc10ueG1sUEsBAi0AFAAGAAgAAAAhAFr0LFu/AAAAFQEAAAsA&#10;AAAAAAAAAAAAAAAAHwEAAF9yZWxzLy5yZWxzUEsBAi0AFAAGAAgAAAAhAK+XrsLEAAAA3AAAAA8A&#10;AAAAAAAAAAAAAAAABwIAAGRycy9kb3ducmV2LnhtbFBLBQYAAAAAAwADALcAAAD4AgAAAAA=&#10;">
                  <v:shape id="Freeform 528" o:spid="_x0000_s1372" style="position:absolute;left:5290;top:9814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" path="m,l,318e" filled="f" strokecolor="#1c1c1c" strokeweight="2pt">
                    <v:path arrowok="t" o:connecttype="custom" o:connectlocs="0,9814;0,10132" o:connectangles="0,0"/>
                  </v:shape>
                </v:group>
                <v:group id="Group 525" o:spid="_x0000_s1373" style="position:absolute;left:4621;top:9814;width:2;height:318" coordorigin="4621,9814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CZUu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2XgCzzPhCMjlAwAA//8DAFBLAQItABQABgAIAAAAIQDb4fbL7gAAAIUBAAATAAAAAAAAAAAA&#10;AAAAAAAAAABbQ29udGVudF9UeXBlc10ueG1sUEsBAi0AFAAGAAgAAAAhAFr0LFu/AAAAFQEAAAsA&#10;AAAAAAAAAAAAAAAAHwEAAF9yZWxzLy5yZWxzUEsBAi0AFAAGAAgAAAAhADAJlS7EAAAA3AAAAA8A&#10;AAAAAAAAAAAAAAAABwIAAGRycy9kb3ducmV2LnhtbFBLBQYAAAAAAwADALcAAAD4AgAAAAA=&#10;">
                  <v:shape id="Freeform 526" o:spid="_x0000_s1374" style="position:absolute;left:4621;top:9814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" path="m,l,318e" filled="f" strokecolor="#1c1c1c" strokeweight="2pt">
                    <v:path arrowok="t" o:connecttype="custom" o:connectlocs="0,9814;0,10132" o:connectangles="0,0"/>
                  </v:shape>
                </v:group>
                <v:group id="Group 523" o:spid="_x0000_s1375" style="position:absolute;left:7631;top:9814;width:2;height:318" coordorigin="7631,9814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">
                  <v:shape id="Freeform 524" o:spid="_x0000_s1376" style="position:absolute;left:7631;top:9814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" path="m,l,318e" filled="f" strokecolor="#1c1c1c" strokeweight="2pt">
                    <v:path arrowok="t" o:connecttype="custom" o:connectlocs="0,9814;0,10132" o:connectangles="0,0"/>
                  </v:shape>
                </v:group>
                <v:group id="Group 521" o:spid="_x0000_s1377" style="position:absolute;left:4955;top:9814;width:2;height:318" coordorigin="4955,9814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MpMt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0gXr/B7JhwBuf4BAAD//wMAUEsBAi0AFAAGAAgAAAAhANvh9svuAAAAhQEAABMAAAAAAAAA&#10;AAAAAAAAAAAAAFtDb250ZW50X1R5cGVzXS54bWxQSwECLQAUAAYACAAAACEAWvQsW78AAAAVAQAA&#10;CwAAAAAAAAAAAAAAAAAfAQAAX3JlbHMvLnJlbHNQSwECLQAUAAYACAAAACEATzKTLcYAAADcAAAA&#10;DwAAAAAAAAAAAAAAAAAHAgAAZHJzL2Rvd25yZXYueG1sUEsFBgAAAAADAAMAtwAAAPoCAAAAAA==&#10;">
                  <v:shape id="Freeform 522" o:spid="_x0000_s1378" style="position:absolute;left:4955;top:9814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" path="m,l,318e" filled="f" strokecolor="#1c1c1c" strokeweight="2pt">
                    <v:path arrowok="t" o:connecttype="custom" o:connectlocs="0,9814;0,10132" o:connectangles="0,0"/>
                  </v:shape>
                </v:group>
                <v:group id="Group 519" o:spid="_x0000_s1379" style="position:absolute;left:6293;top:9814;width:2;height:318" coordorigin="6293,9814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">
                  <v:shape id="Freeform 520" o:spid="_x0000_s1380" style="position:absolute;left:6293;top:9814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" path="m,l,318e" filled="f" strokecolor="#1c1c1c" strokeweight="2pt">
                    <v:path arrowok="t" o:connecttype="custom" o:connectlocs="0,9814;0,10132" o:connectangles="0,0"/>
                  </v:shape>
                </v:group>
                <v:group id="Group 517" o:spid="_x0000_s1381" style="position:absolute;left:3952;top:9814;width:2;height:318" coordorigin="3952,9814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">
                  <v:shape id="Freeform 518" o:spid="_x0000_s1382" style="position:absolute;left:3952;top:9814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" path="m,l,318e" filled="f" strokecolor="#1c1c1c" strokeweight="2pt">
                    <v:path arrowok="t" o:connecttype="custom" o:connectlocs="0,9814;0,10132" o:connectangles="0,0"/>
                  </v:shape>
                </v:group>
                <v:group id="Group 515" o:spid="_x0000_s1383" style="position:absolute;left:3283;top:9814;width:2;height:318" coordorigin="3283,9814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">
                  <v:shape id="Freeform 516" o:spid="_x0000_s1384" style="position:absolute;left:3283;top:9814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" path="m,l,318e" filled="f" strokecolor="#1c1c1c" strokeweight="2pt">
                    <v:path arrowok="t" o:connecttype="custom" o:connectlocs="0,9814;0,10132" o:connectangles="0,0"/>
                  </v:shape>
                </v:group>
                <v:group id="Group 513" o:spid="_x0000_s1385" style="position:absolute;left:2948;top:9814;width:2;height:318" coordorigin="2948,9814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">
                  <v:shape id="Freeform 514" o:spid="_x0000_s1386" style="position:absolute;left:2948;top:9814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" path="m,l,318e" filled="f" strokecolor="#1c1c1c" strokeweight="2pt">
                    <v:path arrowok="t" o:connecttype="custom" o:connectlocs="0,9814;0,10132" o:connectangles="0,0"/>
                  </v:shape>
                </v:group>
                <v:group id="Group 511" o:spid="_x0000_s1387" style="position:absolute;left:2279;top:9814;width:2;height:318" coordorigin="2279,9814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">
                  <v:shape id="Freeform 512" o:spid="_x0000_s1388" style="position:absolute;left:2279;top:9814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" path="m,l,318e" filled="f" strokecolor="#1c1c1c" strokeweight="2pt">
                    <v:path arrowok="t" o:connecttype="custom" o:connectlocs="0,9814;0,10132" o:connectangles="0,0"/>
                  </v:shape>
                </v:group>
                <v:group id="Group 509" o:spid="_x0000_s1389" style="position:absolute;left:1945;top:9814;width:2;height:318" coordorigin="1945,9814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">
                  <v:shape id="Freeform 510" o:spid="_x0000_s1390" style="position:absolute;left:1945;top:9814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" path="m,l,318e" filled="f" strokecolor="#1c1c1c" strokeweight="2pt">
                    <v:path arrowok="t" o:connecttype="custom" o:connectlocs="0,9814;0,10132" o:connectangles="0,0"/>
                  </v:shape>
                </v:group>
                <v:group id="Group 507" o:spid="_x0000_s1391" style="position:absolute;left:1276;top:9814;width:2;height:318" coordorigin="1276,9814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">
                  <v:shape id="Freeform 508" o:spid="_x0000_s1392" style="position:absolute;left:1276;top:9814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" path="m,l,318e" filled="f" strokecolor="#1c1c1c" strokeweight="2pt">
                    <v:path arrowok="t" o:connecttype="custom" o:connectlocs="0,9814;0,10132" o:connectangles="0,0"/>
                  </v:shape>
                </v:group>
                <v:group id="Group 505" o:spid="_x0000_s1393" style="position:absolute;left:10307;top:9814;width:2;height:318" coordorigin="10307,9814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">
                  <v:shape id="Freeform 506" o:spid="_x0000_s1394" style="position:absolute;left:10307;top:9814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" path="m,l,318e" filled="f" strokecolor="#1c1c1c" strokeweight="2pt">
                    <v:path arrowok="t" o:connecttype="custom" o:connectlocs="0,9814;0,10132" o:connectangles="0,0"/>
                  </v:shape>
                </v:group>
                <v:group id="Group 503" o:spid="_x0000_s1395" style="position:absolute;left:8969;top:9814;width:2;height:318" coordorigin="8969,9814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">
                  <v:shape id="Freeform 504" o:spid="_x0000_s1396" style="position:absolute;left:8969;top:9814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" path="m,l,318e" filled="f" strokecolor="#1c1c1c" strokeweight="2pt">
                    <v:path arrowok="t" o:connecttype="custom" o:connectlocs="0,9814;0,10132" o:connectangles="0,0"/>
                  </v:shape>
                </v:group>
                <v:group id="Group 501" o:spid="_x0000_s1397" style="position:absolute;left:751;top:11656;width:10404;height:2" coordorigin="751,11656" coordsize="1040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">
                  <v:shape id="Freeform 502" o:spid="_x0000_s1398" style="position:absolute;left:751;top:11656;width:10404;height:2;visibility:visible;mso-wrap-style:square;v-text-anchor:top" coordsize="1040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" path="m,l10404,e" filled="f" strokecolor="#1c1c1c" strokeweight="2pt">
                    <v:path arrowok="t" o:connecttype="custom" o:connectlocs="0,0;10404,0" o:connectangles="0,0"/>
                  </v:shape>
                </v:group>
                <v:group id="Group 499" o:spid="_x0000_s1399" style="position:absolute;left:941;top:11497;width:2;height:318" coordorigin="941,11497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">
                  <v:shape id="Freeform 500" o:spid="_x0000_s1400" style="position:absolute;left:941;top:11497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" path="m,l,317e" filled="f" strokecolor="#1c1c1c" strokeweight="2pt">
                    <v:path arrowok="t" o:connecttype="custom" o:connectlocs="0,11497;0,11814" o:connectangles="0,0"/>
                  </v:shape>
                </v:group>
                <v:group id="Group 497" o:spid="_x0000_s1401" style="position:absolute;left:1610;top:11497;width:2;height:318" coordorigin="1610,11497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">
                  <v:shape id="Freeform 498" o:spid="_x0000_s1402" style="position:absolute;left:1610;top:11497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" path="m,l,317e" filled="f" strokecolor="#1c1c1c" strokeweight="2pt">
                    <v:path arrowok="t" o:connecttype="custom" o:connectlocs="0,11497;0,11814" o:connectangles="0,0"/>
                  </v:shape>
                </v:group>
                <v:group id="Group 495" o:spid="_x0000_s1403" style="position:absolute;left:2614;top:11497;width:2;height:318" coordorigin="2614,11497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">
                  <v:shape id="Freeform 496" o:spid="_x0000_s1404" style="position:absolute;left:2614;top:11497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" path="m,l,317e" filled="f" strokecolor="#1c1c1c" strokeweight="2pt">
                    <v:path arrowok="t" o:connecttype="custom" o:connectlocs="0,11497;0,11814" o:connectangles="0,0"/>
                  </v:shape>
                </v:group>
                <v:group id="Group 493" o:spid="_x0000_s1405" style="position:absolute;left:3617;top:11497;width:2;height:318" coordorigin="3617,11497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">
                  <v:shape id="Freeform 494" o:spid="_x0000_s1406" style="position:absolute;left:3617;top:11497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" path="m,l,317e" filled="f" strokecolor="#1c1c1c" strokeweight="2pt">
                    <v:path arrowok="t" o:connecttype="custom" o:connectlocs="0,11497;0,11814" o:connectangles="0,0"/>
                  </v:shape>
                </v:group>
                <v:group id="Group 491" o:spid="_x0000_s1407" style="position:absolute;left:4286;top:11497;width:2;height:318" coordorigin="4286,11497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">
                  <v:shape id="Freeform 492" o:spid="_x0000_s1408" style="position:absolute;left:4286;top:11497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" path="m,l,317e" filled="f" strokecolor="#1c1c1c" strokeweight="2pt">
                    <v:path arrowok="t" o:connecttype="custom" o:connectlocs="0,11497;0,11814" o:connectangles="0,0"/>
                  </v:shape>
                </v:group>
                <v:group id="Group 489" o:spid="_x0000_s1409" style="position:absolute;left:5624;top:11497;width:2;height:318" coordorigin="5624,11497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">
                  <v:shape id="Freeform 490" o:spid="_x0000_s1410" style="position:absolute;left:5624;top:11497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" path="m,l,317e" filled="f" strokecolor="#1c1c1c" strokeweight="2pt">
                    <v:path arrowok="t" o:connecttype="custom" o:connectlocs="0,11497;0,11814" o:connectangles="0,0"/>
                  </v:shape>
                </v:group>
                <v:group id="Group 487" o:spid="_x0000_s1411" style="position:absolute;left:6962;top:11497;width:2;height:318" coordorigin="6962,11497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">
                  <v:shape id="Freeform 488" o:spid="_x0000_s1412" style="position:absolute;left:6962;top:11497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" path="m,l,317e" filled="f" strokecolor="#1c1c1c" strokeweight="2pt">
                    <v:path arrowok="t" o:connecttype="custom" o:connectlocs="0,11497;0,11814" o:connectangles="0,0"/>
                  </v:shape>
                </v:group>
                <v:group id="Group 485" o:spid="_x0000_s1413" style="position:absolute;left:8300;top:11497;width:2;height:318" coordorigin="8300,11497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">
                  <v:shape id="Freeform 486" o:spid="_x0000_s1414" style="position:absolute;left:8300;top:11497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" path="m,l,317e" filled="f" strokecolor="#1c1c1c" strokeweight="2pt">
                    <v:path arrowok="t" o:connecttype="custom" o:connectlocs="0,11497;0,11814" o:connectangles="0,0"/>
                  </v:shape>
                </v:group>
                <v:group id="Group 483" o:spid="_x0000_s1415" style="position:absolute;left:9638;top:11497;width:2;height:318" coordorigin="9638,11497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">
                  <v:shape id="Freeform 484" o:spid="_x0000_s1416" style="position:absolute;left:9638;top:11497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" path="m,l,317e" filled="f" strokecolor="#1c1c1c" strokeweight="2pt">
                    <v:path arrowok="t" o:connecttype="custom" o:connectlocs="0,11497;0,11814" o:connectangles="0,0"/>
                  </v:shape>
                </v:group>
                <v:group id="Group 481" o:spid="_x0000_s1417" style="position:absolute;left:10976;top:11497;width:2;height:318" coordorigin="10976,11497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">
                  <v:shape id="Freeform 482" o:spid="_x0000_s1418" style="position:absolute;left:10976;top:11497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" path="m,l,317e" filled="f" strokecolor="#1c1c1c" strokeweight="2pt">
                    <v:path arrowok="t" o:connecttype="custom" o:connectlocs="0,11497;0,11814" o:connectangles="0,0"/>
                  </v:shape>
                </v:group>
                <v:group id="Group 479" o:spid="_x0000_s1419" style="position:absolute;left:10641;top:11497;width:2;height:318" coordorigin="10641,11497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">
                  <v:shape id="Freeform 480" o:spid="_x0000_s1420" style="position:absolute;left:10641;top:11497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" path="m,l,317e" filled="f" strokecolor="#1c1c1c" strokeweight="2pt">
                    <v:path arrowok="t" o:connecttype="custom" o:connectlocs="0,11497;0,11814" o:connectangles="0,0"/>
                  </v:shape>
                </v:group>
                <v:group id="Group 477" o:spid="_x0000_s1421" style="position:absolute;left:9972;top:11497;width:2;height:318" coordorigin="9972,11497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">
                  <v:shape id="Freeform 478" o:spid="_x0000_s1422" style="position:absolute;left:9972;top:11497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" path="m,l,317e" filled="f" strokecolor="#1c1c1c" strokeweight="2pt">
                    <v:path arrowok="t" o:connecttype="custom" o:connectlocs="0,11497;0,11814" o:connectangles="0,0"/>
                  </v:shape>
                </v:group>
                <v:group id="Group 475" o:spid="_x0000_s1423" style="position:absolute;left:9303;top:11497;width:2;height:318" coordorigin="9303,11497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">
                  <v:shape id="Freeform 476" o:spid="_x0000_s1424" style="position:absolute;left:9303;top:11497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" path="m,l,317e" filled="f" strokecolor="#1c1c1c" strokeweight="2pt">
                    <v:path arrowok="t" o:connecttype="custom" o:connectlocs="0,11497;0,11814" o:connectangles="0,0"/>
                  </v:shape>
                </v:group>
                <v:group id="Group 473" o:spid="_x0000_s1425" style="position:absolute;left:8634;top:11497;width:2;height:318" coordorigin="8634,11497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">
                  <v:shape id="Freeform 474" o:spid="_x0000_s1426" style="position:absolute;left:8634;top:11497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" path="m,l,317e" filled="f" strokecolor="#1c1c1c" strokeweight="2pt">
                    <v:path arrowok="t" o:connecttype="custom" o:connectlocs="0,11497;0,11814" o:connectangles="0,0"/>
                  </v:shape>
                </v:group>
                <v:group id="Group 471" o:spid="_x0000_s1427" style="position:absolute;left:7966;top:11497;width:2;height:318" coordorigin="7966,11497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">
                  <v:shape id="Freeform 472" o:spid="_x0000_s1428" style="position:absolute;left:7966;top:11497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" path="m,l,317e" filled="f" strokecolor="#1c1c1c" strokeweight="2pt">
                    <v:path arrowok="t" o:connecttype="custom" o:connectlocs="0,11497;0,11814" o:connectangles="0,0"/>
                  </v:shape>
                </v:group>
                <v:group id="Group 469" o:spid="_x0000_s1429" style="position:absolute;left:7297;top:11497;width:2;height:318" coordorigin="7297,11497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">
                  <v:shape id="Freeform 470" o:spid="_x0000_s1430" style="position:absolute;left:7297;top:11497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" path="m,l,317e" filled="f" strokecolor="#1c1c1c" strokeweight="2pt">
                    <v:path arrowok="t" o:connecttype="custom" o:connectlocs="0,11497;0,11814" o:connectangles="0,0"/>
                  </v:shape>
                </v:group>
                <v:group id="Group 467" o:spid="_x0000_s1431" style="position:absolute;left:6628;top:11497;width:2;height:318" coordorigin="6628,11497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">
                  <v:shape id="Freeform 468" o:spid="_x0000_s1432" style="position:absolute;left:6628;top:11497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" path="m,l,317e" filled="f" strokecolor="#1c1c1c" strokeweight="2pt">
                    <v:path arrowok="t" o:connecttype="custom" o:connectlocs="0,11497;0,11814" o:connectangles="0,0"/>
                  </v:shape>
                </v:group>
                <v:group id="Group 465" o:spid="_x0000_s1433" style="position:absolute;left:5959;top:11497;width:2;height:318" coordorigin="5959,11497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">
                  <v:shape id="Freeform 466" o:spid="_x0000_s1434" style="position:absolute;left:5959;top:11497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" path="m,l,317e" filled="f" strokecolor="#1c1c1c" strokeweight="2pt">
                    <v:path arrowok="t" o:connecttype="custom" o:connectlocs="0,11497;0,11814" o:connectangles="0,0"/>
                  </v:shape>
                </v:group>
                <v:group id="Group 463" o:spid="_x0000_s1435" style="position:absolute;left:5290;top:11497;width:2;height:318" coordorigin="5290,11497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">
                  <v:shape id="Freeform 464" o:spid="_x0000_s1436" style="position:absolute;left:5290;top:11497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" path="m,l,317e" filled="f" strokecolor="#1c1c1c" strokeweight="2pt">
                    <v:path arrowok="t" o:connecttype="custom" o:connectlocs="0,11497;0,11814" o:connectangles="0,0"/>
                  </v:shape>
                </v:group>
                <v:group id="Group 461" o:spid="_x0000_s1437" style="position:absolute;left:4621;top:11497;width:2;height:318" coordorigin="4621,11497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">
                  <v:shape id="Freeform 462" o:spid="_x0000_s1438" style="position:absolute;left:4621;top:11497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" path="m,l,317e" filled="f" strokecolor="#1c1c1c" strokeweight="2pt">
                    <v:path arrowok="t" o:connecttype="custom" o:connectlocs="0,11497;0,11814" o:connectangles="0,0"/>
                  </v:shape>
                </v:group>
                <v:group id="Group 459" o:spid="_x0000_s1439" style="position:absolute;left:7631;top:11497;width:2;height:318" coordorigin="7631,11497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">
                  <v:shape id="Freeform 460" o:spid="_x0000_s1440" style="position:absolute;left:7631;top:11497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" path="m,l,317e" filled="f" strokecolor="#1c1c1c" strokeweight="2pt">
                    <v:path arrowok="t" o:connecttype="custom" o:connectlocs="0,11497;0,11814" o:connectangles="0,0"/>
                  </v:shape>
                </v:group>
                <v:group id="Group 457" o:spid="_x0000_s1441" style="position:absolute;left:4955;top:11497;width:2;height:318" coordorigin="4955,11497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">
                  <v:shape id="Freeform 458" o:spid="_x0000_s1442" style="position:absolute;left:4955;top:11497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" path="m,l,317e" filled="f" strokecolor="#1c1c1c" strokeweight="2pt">
                    <v:path arrowok="t" o:connecttype="custom" o:connectlocs="0,11497;0,11814" o:connectangles="0,0"/>
                  </v:shape>
                </v:group>
                <v:group id="Group 455" o:spid="_x0000_s1443" style="position:absolute;left:6293;top:11497;width:2;height:318" coordorigin="6293,11497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">
                  <v:shape id="Freeform 456" o:spid="_x0000_s1444" style="position:absolute;left:6293;top:11497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" path="m,l,317e" filled="f" strokecolor="#1c1c1c" strokeweight="2pt">
                    <v:path arrowok="t" o:connecttype="custom" o:connectlocs="0,11497;0,11814" o:connectangles="0,0"/>
                  </v:shape>
                </v:group>
                <v:group id="Group 453" o:spid="_x0000_s1445" style="position:absolute;left:3952;top:11497;width:2;height:318" coordorigin="3952,11497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">
                  <v:shape id="Freeform 454" o:spid="_x0000_s1446" style="position:absolute;left:3952;top:11497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" path="m,l,317e" filled="f" strokecolor="#1c1c1c" strokeweight="2pt">
                    <v:path arrowok="t" o:connecttype="custom" o:connectlocs="0,11497;0,11814" o:connectangles="0,0"/>
                  </v:shape>
                </v:group>
                <v:group id="Group 451" o:spid="_x0000_s1447" style="position:absolute;left:3283;top:11497;width:2;height:318" coordorigin="3283,11497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">
                  <v:shape id="Freeform 452" o:spid="_x0000_s1448" style="position:absolute;left:3283;top:11497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" path="m,l,317e" filled="f" strokecolor="#1c1c1c" strokeweight="2pt">
                    <v:path arrowok="t" o:connecttype="custom" o:connectlocs="0,11497;0,11814" o:connectangles="0,0"/>
                  </v:shape>
                </v:group>
                <v:group id="Group 449" o:spid="_x0000_s1449" style="position:absolute;left:2948;top:11497;width:2;height:318" coordorigin="2948,11497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">
                  <v:shape id="Freeform 450" o:spid="_x0000_s1450" style="position:absolute;left:2948;top:11497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" path="m,l,317e" filled="f" strokecolor="#1c1c1c" strokeweight="2pt">
                    <v:path arrowok="t" o:connecttype="custom" o:connectlocs="0,11497;0,11814" o:connectangles="0,0"/>
                  </v:shape>
                </v:group>
                <v:group id="Group 447" o:spid="_x0000_s1451" style="position:absolute;left:2279;top:11497;width:2;height:318" coordorigin="2279,11497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">
                  <v:shape id="Freeform 448" o:spid="_x0000_s1452" style="position:absolute;left:2279;top:11497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" path="m,l,317e" filled="f" strokecolor="#1c1c1c" strokeweight="2pt">
                    <v:path arrowok="t" o:connecttype="custom" o:connectlocs="0,11497;0,11814" o:connectangles="0,0"/>
                  </v:shape>
                </v:group>
                <v:group id="Group 445" o:spid="_x0000_s1453" style="position:absolute;left:1945;top:11497;width:2;height:318" coordorigin="1945,11497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XcbT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">
                  <v:shape id="Freeform 446" o:spid="_x0000_s1454" style="position:absolute;left:1945;top:11497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" path="m,l,317e" filled="f" strokecolor="#1c1c1c" strokeweight="2pt">
                    <v:path arrowok="t" o:connecttype="custom" o:connectlocs="0,11497;0,11814" o:connectangles="0,0"/>
                  </v:shape>
                </v:group>
                <v:group id="Group 443" o:spid="_x0000_s1455" style="position:absolute;left:1276;top:11497;width:2;height:318" coordorigin="1276,11497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">
                  <v:shape id="Freeform 444" o:spid="_x0000_s1456" style="position:absolute;left:1276;top:11497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" path="m,l,317e" filled="f" strokecolor="#1c1c1c" strokeweight="2pt">
                    <v:path arrowok="t" o:connecttype="custom" o:connectlocs="0,11497;0,11814" o:connectangles="0,0"/>
                  </v:shape>
                </v:group>
                <v:group id="Group 441" o:spid="_x0000_s1457" style="position:absolute;left:10307;top:11497;width:2;height:318" coordorigin="10307,11497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">
                  <v:shape id="Freeform 442" o:spid="_x0000_s1458" style="position:absolute;left:10307;top:11497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" path="m,l,317e" filled="f" strokecolor="#1c1c1c" strokeweight="2pt">
                    <v:path arrowok="t" o:connecttype="custom" o:connectlocs="0,11497;0,11814" o:connectangles="0,0"/>
                  </v:shape>
                </v:group>
                <v:group id="Group 439" o:spid="_x0000_s1459" style="position:absolute;left:8969;top:11497;width:2;height:318" coordorigin="8969,11497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">
                  <v:shape id="Freeform 440" o:spid="_x0000_s1460" style="position:absolute;left:8969;top:11497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" path="m,l,317e" filled="f" strokecolor="#1c1c1c" strokeweight="2pt">
                    <v:path arrowok="t" o:connecttype="custom" o:connectlocs="0,11497;0,11814" o:connectangles="0,0"/>
                  </v:shape>
                </v:group>
                <v:group id="Group 437" o:spid="_x0000_s1461" style="position:absolute;left:751;top:13338;width:10404;height:2" coordorigin="751,13338" coordsize="1040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">
                  <v:shape id="Freeform 438" o:spid="_x0000_s1462" style="position:absolute;left:751;top:13338;width:10404;height:2;visibility:visible;mso-wrap-style:square;v-text-anchor:top" coordsize="1040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" path="m,l10404,e" filled="f" strokecolor="#1c1c1c" strokeweight="2pt">
                    <v:path arrowok="t" o:connecttype="custom" o:connectlocs="0,0;10404,0" o:connectangles="0,0"/>
                  </v:shape>
                </v:group>
                <v:group id="Group 435" o:spid="_x0000_s1463" style="position:absolute;left:941;top:13179;width:2;height:318" coordorigin="941,13179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">
                  <v:shape id="Freeform 436" o:spid="_x0000_s1464" style="position:absolute;left:941;top:13179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" path="m,l,318e" filled="f" strokecolor="#1c1c1c" strokeweight="2pt">
                    <v:path arrowok="t" o:connecttype="custom" o:connectlocs="0,13179;0,13497" o:connectangles="0,0"/>
                  </v:shape>
                </v:group>
                <v:group id="Group 433" o:spid="_x0000_s1465" style="position:absolute;left:1610;top:13179;width:2;height:318" coordorigin="1610,13179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">
                  <v:shape id="Freeform 434" o:spid="_x0000_s1466" style="position:absolute;left:1610;top:13179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" path="m,l,318e" filled="f" strokecolor="#1c1c1c" strokeweight="2pt">
                    <v:path arrowok="t" o:connecttype="custom" o:connectlocs="0,13179;0,13497" o:connectangles="0,0"/>
                  </v:shape>
                </v:group>
                <v:group id="Group 431" o:spid="_x0000_s1467" style="position:absolute;left:2614;top:13179;width:2;height:318" coordorigin="2614,13179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">
                  <v:shape id="Freeform 432" o:spid="_x0000_s1468" style="position:absolute;left:2614;top:13179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" path="m,l,318e" filled="f" strokecolor="#1c1c1c" strokeweight="2pt">
                    <v:path arrowok="t" o:connecttype="custom" o:connectlocs="0,13179;0,13497" o:connectangles="0,0"/>
                  </v:shape>
                </v:group>
                <v:group id="Group 429" o:spid="_x0000_s1469" style="position:absolute;left:3617;top:13179;width:2;height:318" coordorigin="3617,13179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">
                  <v:shape id="Freeform 430" o:spid="_x0000_s1470" style="position:absolute;left:3617;top:13179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" path="m,l,318e" filled="f" strokecolor="#1c1c1c" strokeweight="2pt">
                    <v:path arrowok="t" o:connecttype="custom" o:connectlocs="0,13179;0,13497" o:connectangles="0,0"/>
                  </v:shape>
                </v:group>
                <v:group id="Group 427" o:spid="_x0000_s1471" style="position:absolute;left:4286;top:13179;width:2;height:318" coordorigin="4286,13179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dqFf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71EMzzPhCMjFAwAA//8DAFBLAQItABQABgAIAAAAIQDb4fbL7gAAAIUBAAATAAAAAAAAAAAA&#10;AAAAAAAAAABbQ29udGVudF9UeXBlc10ueG1sUEsBAi0AFAAGAAgAAAAhAFr0LFu/AAAAFQEAAAsA&#10;AAAAAAAAAAAAAAAAHwEAAF9yZWxzLy5yZWxzUEsBAi0AFAAGAAgAAAAhANl2oV/EAAAA3AAAAA8A&#10;AAAAAAAAAAAAAAAABwIAAGRycy9kb3ducmV2LnhtbFBLBQYAAAAAAwADALcAAAD4AgAAAAA=&#10;">
                  <v:shape id="Freeform 428" o:spid="_x0000_s1472" style="position:absolute;left:4286;top:13179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" path="m,l,318e" filled="f" strokecolor="#1c1c1c" strokeweight="2pt">
                    <v:path arrowok="t" o:connecttype="custom" o:connectlocs="0,13179;0,13497" o:connectangles="0,0"/>
                  </v:shape>
                </v:group>
                <v:group id="Group 425" o:spid="_x0000_s1473" style="position:absolute;left:5624;top:13179;width:2;height:318" coordorigin="5624,13179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">
                  <v:shape id="Freeform 426" o:spid="_x0000_s1474" style="position:absolute;left:5624;top:13179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" path="m,l,318e" filled="f" strokecolor="#1c1c1c" strokeweight="2pt">
                    <v:path arrowok="t" o:connecttype="custom" o:connectlocs="0,13179;0,13497" o:connectangles="0,0"/>
                  </v:shape>
                </v:group>
                <v:group id="Group 423" o:spid="_x0000_s1475" style="position:absolute;left:6962;top:13179;width:2;height:318" coordorigin="6962,13179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Tadc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">
                  <v:shape id="Freeform 424" o:spid="_x0000_s1476" style="position:absolute;left:6962;top:13179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" path="m,l,318e" filled="f" strokecolor="#1c1c1c" strokeweight="2pt">
                    <v:path arrowok="t" o:connecttype="custom" o:connectlocs="0,13179;0,13497" o:connectangles="0,0"/>
                  </v:shape>
                </v:group>
                <v:group id="Group 421" o:spid="_x0000_s1477" style="position:absolute;left:8300;top:13179;width:2;height:318" coordorigin="8300,13179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05yw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">
                  <v:shape id="Freeform 422" o:spid="_x0000_s1478" style="position:absolute;left:8300;top:13179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" path="m,l,318e" filled="f" strokecolor="#1c1c1c" strokeweight="2pt">
                    <v:path arrowok="t" o:connecttype="custom" o:connectlocs="0,13179;0,13497" o:connectangles="0,0"/>
                  </v:shape>
                </v:group>
                <v:group id="Group 419" o:spid="_x0000_s1479" style="position:absolute;left:9638;top:13179;width:2;height:318" coordorigin="9638,13179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">
                  <v:shape id="Freeform 420" o:spid="_x0000_s1480" style="position:absolute;left:9638;top:13179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" path="m,l,318e" filled="f" strokecolor="#1c1c1c" strokeweight="2pt">
                    <v:path arrowok="t" o:connecttype="custom" o:connectlocs="0,13179;0,13497" o:connectangles="0,0"/>
                  </v:shape>
                </v:group>
                <v:group id="Group 417" o:spid="_x0000_s1481" style="position:absolute;left:10976;top:13179;width:2;height:318" coordorigin="10976,13179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">
                  <v:shape id="Freeform 418" o:spid="_x0000_s1482" style="position:absolute;left:10976;top:13179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" path="m,l,318e" filled="f" strokecolor="#1c1c1c" strokeweight="2pt">
                    <v:path arrowok="t" o:connecttype="custom" o:connectlocs="0,13179;0,13497" o:connectangles="0,0"/>
                  </v:shape>
                </v:group>
                <v:group id="Group 415" o:spid="_x0000_s1483" style="position:absolute;left:10641;top:13179;width:2;height:318" coordorigin="10641,13179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">
                  <v:shape id="Freeform 416" o:spid="_x0000_s1484" style="position:absolute;left:10641;top:13179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" path="m,l,318e" filled="f" strokecolor="#1c1c1c" strokeweight="2pt">
                    <v:path arrowok="t" o:connecttype="custom" o:connectlocs="0,13179;0,13497" o:connectangles="0,0"/>
                  </v:shape>
                </v:group>
                <v:group id="Group 413" o:spid="_x0000_s1485" style="position:absolute;left:9972;top:13179;width:2;height:318" coordorigin="9972,13179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">
                  <v:shape id="Freeform 414" o:spid="_x0000_s1486" style="position:absolute;left:9972;top:13179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" path="m,l,318e" filled="f" strokecolor="#1c1c1c" strokeweight="2pt">
                    <v:path arrowok="t" o:connecttype="custom" o:connectlocs="0,13179;0,13497" o:connectangles="0,0"/>
                  </v:shape>
                </v:group>
                <v:group id="Group 411" o:spid="_x0000_s1487" style="position:absolute;left:9303;top:13179;width:2;height:318" coordorigin="9303,13179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">
                  <v:shape id="Freeform 412" o:spid="_x0000_s1488" style="position:absolute;left:9303;top:13179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" path="m,l,318e" filled="f" strokecolor="#1c1c1c" strokeweight="2pt">
                    <v:path arrowok="t" o:connecttype="custom" o:connectlocs="0,13179;0,13497" o:connectangles="0,0"/>
                  </v:shape>
                </v:group>
                <v:group id="Group 409" o:spid="_x0000_s1489" style="position:absolute;left:8634;top:13179;width:2;height:318" coordorigin="8634,13179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2TuE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">
                  <v:shape id="Freeform 410" o:spid="_x0000_s1490" style="position:absolute;left:8634;top:13179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" path="m,l,318e" filled="f" strokecolor="#1c1c1c" strokeweight="2pt">
                    <v:path arrowok="t" o:connecttype="custom" o:connectlocs="0,13179;0,13497" o:connectangles="0,0"/>
                  </v:shape>
                </v:group>
                <v:group id="Group 407" o:spid="_x0000_s1491" style="position:absolute;left:7966;top:13179;width:2;height:318" coordorigin="7966,13179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">
                  <v:shape id="Freeform 408" o:spid="_x0000_s1492" style="position:absolute;left:7966;top:13179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" path="m,l,318e" filled="f" strokecolor="#1c1c1c" strokeweight="2pt">
                    <v:path arrowok="t" o:connecttype="custom" o:connectlocs="0,13179;0,13497" o:connectangles="0,0"/>
                  </v:shape>
                </v:group>
                <v:group id="Group 405" o:spid="_x0000_s1493" style="position:absolute;left:7297;top:13179;width:2;height:318" coordorigin="7297,13179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">
                  <v:shape id="Freeform 406" o:spid="_x0000_s1494" style="position:absolute;left:7297;top:13179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" path="m,l,318e" filled="f" strokecolor="#1c1c1c" strokeweight="2pt">
                    <v:path arrowok="t" o:connecttype="custom" o:connectlocs="0,13179;0,13497" o:connectangles="0,0"/>
                  </v:shape>
                </v:group>
                <v:group id="Group 403" o:spid="_x0000_s1495" style="position:absolute;left:6628;top:13179;width:2;height:318" coordorigin="6628,13179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">
                  <v:shape id="Freeform 404" o:spid="_x0000_s1496" style="position:absolute;left:6628;top:13179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" path="m,l,318e" filled="f" strokecolor="#1c1c1c" strokeweight="2pt">
                    <v:path arrowok="t" o:connecttype="custom" o:connectlocs="0,13179;0,13497" o:connectangles="0,0"/>
                  </v:shape>
                </v:group>
                <v:group id="Group 401" o:spid="_x0000_s1497" style="position:absolute;left:5959;top:13179;width:2;height:318" coordorigin="5959,13179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">
                  <v:shape id="Freeform 402" o:spid="_x0000_s1498" style="position:absolute;left:5959;top:13179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" path="m,l,318e" filled="f" strokecolor="#1c1c1c" strokeweight="2pt">
                    <v:path arrowok="t" o:connecttype="custom" o:connectlocs="0,13179;0,13497" o:connectangles="0,0"/>
                  </v:shape>
                </v:group>
                <v:group id="Group 399" o:spid="_x0000_s1499" style="position:absolute;left:5290;top:13179;width:2;height:318" coordorigin="5290,13179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">
                  <v:shape id="Freeform 400" o:spid="_x0000_s1500" style="position:absolute;left:5290;top:13179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" path="m,l,318e" filled="f" strokecolor="#1c1c1c" strokeweight="2pt">
                    <v:path arrowok="t" o:connecttype="custom" o:connectlocs="0,13179;0,13497" o:connectangles="0,0"/>
                  </v:shape>
                </v:group>
                <v:group id="Group 397" o:spid="_x0000_s1501" style="position:absolute;left:4621;top:13179;width:2;height:318" coordorigin="4621,13179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">
                  <v:shape id="Freeform 398" o:spid="_x0000_s1502" style="position:absolute;left:4621;top:13179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" path="m,l,318e" filled="f" strokecolor="#1c1c1c" strokeweight="2pt">
                    <v:path arrowok="t" o:connecttype="custom" o:connectlocs="0,13179;0,13497" o:connectangles="0,0"/>
                  </v:shape>
                </v:group>
                <v:group id="Group 395" o:spid="_x0000_s1503" style="position:absolute;left:7631;top:13179;width:2;height:318" coordorigin="7631,13179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">
                  <v:shape id="Freeform 396" o:spid="_x0000_s1504" style="position:absolute;left:7631;top:13179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" path="m,l,318e" filled="f" strokecolor="#1c1c1c" strokeweight="2pt">
                    <v:path arrowok="t" o:connecttype="custom" o:connectlocs="0,13179;0,13497" o:connectangles="0,0"/>
                  </v:shape>
                </v:group>
                <v:group id="Group 393" o:spid="_x0000_s1505" style="position:absolute;left:4955;top:13179;width:2;height:318" coordorigin="4955,13179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">
                  <v:shape id="Freeform 394" o:spid="_x0000_s1506" style="position:absolute;left:4955;top:13179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" path="m,l,318e" filled="f" strokecolor="#1c1c1c" strokeweight="2pt">
                    <v:path arrowok="t" o:connecttype="custom" o:connectlocs="0,13179;0,13497" o:connectangles="0,0"/>
                  </v:shape>
                </v:group>
                <v:group id="Group 391" o:spid="_x0000_s1507" style="position:absolute;left:6293;top:13179;width:2;height:318" coordorigin="6293,13179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">
                  <v:shape id="Freeform 392" o:spid="_x0000_s1508" style="position:absolute;left:6293;top:13179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" path="m,l,318e" filled="f" strokecolor="#1c1c1c" strokeweight="2pt">
                    <v:path arrowok="t" o:connecttype="custom" o:connectlocs="0,13179;0,13497" o:connectangles="0,0"/>
                  </v:shape>
                </v:group>
                <v:group id="Group 389" o:spid="_x0000_s1509" style="position:absolute;left:3952;top:13179;width:2;height:318" coordorigin="3952,13179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">
                  <v:shape id="Freeform 390" o:spid="_x0000_s1510" style="position:absolute;left:3952;top:13179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" path="m,l,318e" filled="f" strokecolor="#1c1c1c" strokeweight="2pt">
                    <v:path arrowok="t" o:connecttype="custom" o:connectlocs="0,13179;0,13497" o:connectangles="0,0"/>
                  </v:shape>
                </v:group>
                <v:group id="Group 387" o:spid="_x0000_s1511" style="position:absolute;left:3283;top:13179;width:2;height:318" coordorigin="3283,13179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">
                  <v:shape id="Freeform 388" o:spid="_x0000_s1512" style="position:absolute;left:3283;top:13179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" path="m,l,318e" filled="f" strokecolor="#1c1c1c" strokeweight="2pt">
                    <v:path arrowok="t" o:connecttype="custom" o:connectlocs="0,13179;0,13497" o:connectangles="0,0"/>
                  </v:shape>
                </v:group>
                <v:group id="Group 385" o:spid="_x0000_s1513" style="position:absolute;left:2948;top:13179;width:2;height:318" coordorigin="2948,13179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">
                  <v:shape id="Freeform 386" o:spid="_x0000_s1514" style="position:absolute;left:2948;top:13179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" path="m,l,318e" filled="f" strokecolor="#1c1c1c" strokeweight="2pt">
                    <v:path arrowok="t" o:connecttype="custom" o:connectlocs="0,13179;0,13497" o:connectangles="0,0"/>
                  </v:shape>
                </v:group>
                <v:group id="Group 383" o:spid="_x0000_s1515" style="position:absolute;left:2279;top:13179;width:2;height:318" coordorigin="2279,13179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">
                  <v:shape id="Freeform 384" o:spid="_x0000_s1516" style="position:absolute;left:2279;top:13179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" path="m,l,318e" filled="f" strokecolor="#1c1c1c" strokeweight="2pt">
                    <v:path arrowok="t" o:connecttype="custom" o:connectlocs="0,13179;0,13497" o:connectangles="0,0"/>
                  </v:shape>
                </v:group>
                <v:group id="Group 381" o:spid="_x0000_s1517" style="position:absolute;left:1945;top:13179;width:2;height:318" coordorigin="1945,13179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">
                  <v:shape id="Freeform 382" o:spid="_x0000_s1518" style="position:absolute;left:1945;top:13179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" path="m,l,318e" filled="f" strokecolor="#1c1c1c" strokeweight="2pt">
                    <v:path arrowok="t" o:connecttype="custom" o:connectlocs="0,13179;0,13497" o:connectangles="0,0"/>
                  </v:shape>
                </v:group>
                <v:group id="Group 379" o:spid="_x0000_s1519" style="position:absolute;left:1276;top:13179;width:2;height:318" coordorigin="1276,13179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">
                  <v:shape id="Freeform 380" o:spid="_x0000_s1520" style="position:absolute;left:1276;top:13179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" path="m,l,318e" filled="f" strokecolor="#1c1c1c" strokeweight="2pt">
                    <v:path arrowok="t" o:connecttype="custom" o:connectlocs="0,13179;0,13497" o:connectangles="0,0"/>
                  </v:shape>
                </v:group>
                <v:group id="Group 377" o:spid="_x0000_s1521" style="position:absolute;left:10307;top:13179;width:2;height:318" coordorigin="10307,13179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">
                  <v:shape id="Freeform 378" o:spid="_x0000_s1522" style="position:absolute;left:10307;top:13179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" path="m,l,318e" filled="f" strokecolor="#1c1c1c" strokeweight="2pt">
                    <v:path arrowok="t" o:connecttype="custom" o:connectlocs="0,13179;0,13497" o:connectangles="0,0"/>
                  </v:shape>
                </v:group>
                <v:group id="Group 375" o:spid="_x0000_s1523" style="position:absolute;left:8969;top:13179;width:2;height:318" coordorigin="8969,13179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">
                  <v:shape id="Freeform 376" o:spid="_x0000_s1524" style="position:absolute;left:8969;top:13179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" path="m,l,318e" filled="f" strokecolor="#1c1c1c" strokeweight="2pt">
                    <v:path arrowok="t" o:connecttype="custom" o:connectlocs="0,13179;0,13497" o:connectangles="0,0"/>
                  </v:shape>
                </v:group>
                <v:group id="Group 373" o:spid="_x0000_s1525" style="position:absolute;left:751;top:15034;width:10404;height:2" coordorigin="751,15034" coordsize="1040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">
                  <v:shape id="Freeform 374" o:spid="_x0000_s1526" style="position:absolute;left:751;top:15034;width:10404;height:2;visibility:visible;mso-wrap-style:square;v-text-anchor:top" coordsize="1040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" path="m,l10404,e" filled="f" strokecolor="#1c1c1c" strokeweight="2pt">
                    <v:path arrowok="t" o:connecttype="custom" o:connectlocs="0,0;10404,0" o:connectangles="0,0"/>
                  </v:shape>
                </v:group>
                <v:group id="Group 371" o:spid="_x0000_s1527" style="position:absolute;left:941;top:14876;width:2;height:318" coordorigin="941,14876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">
                  <v:shape id="Freeform 372" o:spid="_x0000_s1528" style="position:absolute;left:941;top:14876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" path="m,l,317e" filled="f" strokecolor="#1c1c1c" strokeweight="2pt">
                    <v:path arrowok="t" o:connecttype="custom" o:connectlocs="0,14876;0,15193" o:connectangles="0,0"/>
                  </v:shape>
                </v:group>
                <v:group id="Group 369" o:spid="_x0000_s1529" style="position:absolute;left:1610;top:14876;width:2;height:318" coordorigin="1610,14876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">
                  <v:shape id="Freeform 370" o:spid="_x0000_s1530" style="position:absolute;left:1610;top:14876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" path="m,l,317e" filled="f" strokecolor="#1c1c1c" strokeweight="2pt">
                    <v:path arrowok="t" o:connecttype="custom" o:connectlocs="0,14876;0,15193" o:connectangles="0,0"/>
                  </v:shape>
                </v:group>
                <v:group id="Group 367" o:spid="_x0000_s1531" style="position:absolute;left:2614;top:14876;width:2;height:318" coordorigin="2614,14876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">
                  <v:shape id="Freeform 368" o:spid="_x0000_s1532" style="position:absolute;left:2614;top:14876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" path="m,l,317e" filled="f" strokecolor="#1c1c1c" strokeweight="2pt">
                    <v:path arrowok="t" o:connecttype="custom" o:connectlocs="0,14876;0,15193" o:connectangles="0,0"/>
                  </v:shape>
                </v:group>
                <v:group id="Group 365" o:spid="_x0000_s1533" style="position:absolute;left:3617;top:14876;width:2;height:318" coordorigin="3617,14876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">
                  <v:shape id="Freeform 366" o:spid="_x0000_s1534" style="position:absolute;left:3617;top:14876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" path="m,l,317e" filled="f" strokecolor="#1c1c1c" strokeweight="2pt">
                    <v:path arrowok="t" o:connecttype="custom" o:connectlocs="0,14876;0,15193" o:connectangles="0,0"/>
                  </v:shape>
                </v:group>
                <v:group id="Group 363" o:spid="_x0000_s1535" style="position:absolute;left:4286;top:14876;width:2;height:318" coordorigin="4286,14876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">
                  <v:shape id="Freeform 364" o:spid="_x0000_s1536" style="position:absolute;left:4286;top:14876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" path="m,l,317e" filled="f" strokecolor="#1c1c1c" strokeweight="2pt">
                    <v:path arrowok="t" o:connecttype="custom" o:connectlocs="0,14876;0,15193" o:connectangles="0,0"/>
                  </v:shape>
                </v:group>
                <v:group id="Group 361" o:spid="_x0000_s1537" style="position:absolute;left:5624;top:14876;width:2;height:318" coordorigin="5624,14876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">
                  <v:shape id="Freeform 362" o:spid="_x0000_s1538" style="position:absolute;left:5624;top:14876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" path="m,l,317e" filled="f" strokecolor="#1c1c1c" strokeweight="2pt">
                    <v:path arrowok="t" o:connecttype="custom" o:connectlocs="0,14876;0,15193" o:connectangles="0,0"/>
                  </v:shape>
                </v:group>
                <v:group id="Group 359" o:spid="_x0000_s1539" style="position:absolute;left:6962;top:14876;width:2;height:318" coordorigin="6962,14876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">
                  <v:shape id="Freeform 360" o:spid="_x0000_s1540" style="position:absolute;left:6962;top:14876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" path="m,l,317e" filled="f" strokecolor="#1c1c1c" strokeweight="2pt">
                    <v:path arrowok="t" o:connecttype="custom" o:connectlocs="0,14876;0,15193" o:connectangles="0,0"/>
                  </v:shape>
                </v:group>
                <v:group id="Group 357" o:spid="_x0000_s1541" style="position:absolute;left:8300;top:14876;width:2;height:318" coordorigin="8300,14876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">
                  <v:shape id="Freeform 358" o:spid="_x0000_s1542" style="position:absolute;left:8300;top:14876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" path="m,l,317e" filled="f" strokecolor="#1c1c1c" strokeweight="2pt">
                    <v:path arrowok="t" o:connecttype="custom" o:connectlocs="0,14876;0,15193" o:connectangles="0,0"/>
                  </v:shape>
                </v:group>
                <v:group id="Group 355" o:spid="_x0000_s1543" style="position:absolute;left:9638;top:14876;width:2;height:318" coordorigin="9638,14876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V1NU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">
                  <v:shape id="Freeform 356" o:spid="_x0000_s1544" style="position:absolute;left:9638;top:14876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" path="m,l,317e" filled="f" strokecolor="#1c1c1c" strokeweight="2pt">
                    <v:path arrowok="t" o:connecttype="custom" o:connectlocs="0,14876;0,15193" o:connectangles="0,0"/>
                  </v:shape>
                </v:group>
                <v:group id="Group 353" o:spid="_x0000_s1545" style="position:absolute;left:10976;top:14876;width:2;height:318" coordorigin="10976,14876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">
                  <v:shape id="Freeform 354" o:spid="_x0000_s1546" style="position:absolute;left:10976;top:14876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" path="m,l,317e" filled="f" strokecolor="#1c1c1c" strokeweight="2pt">
                    <v:path arrowok="t" o:connecttype="custom" o:connectlocs="0,14876;0,15193" o:connectangles="0,0"/>
                  </v:shape>
                </v:group>
                <v:group id="Group 351" o:spid="_x0000_s1547" style="position:absolute;left:10641;top:14876;width:2;height:318" coordorigin="10641,14876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">
                  <v:shape id="Freeform 352" o:spid="_x0000_s1548" style="position:absolute;left:10641;top:14876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" path="m,l,317e" filled="f" strokecolor="#1c1c1c" strokeweight="2pt">
                    <v:path arrowok="t" o:connecttype="custom" o:connectlocs="0,14876;0,15193" o:connectangles="0,0"/>
                  </v:shape>
                </v:group>
                <v:group id="Group 349" o:spid="_x0000_s1549" style="position:absolute;left:9972;top:14876;width:2;height:318" coordorigin="9972,14876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">
                  <v:shape id="Freeform 350" o:spid="_x0000_s1550" style="position:absolute;left:9972;top:14876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" path="m,l,317e" filled="f" strokecolor="#1c1c1c" strokeweight="2pt">
                    <v:path arrowok="t" o:connecttype="custom" o:connectlocs="0,14876;0,15193" o:connectangles="0,0"/>
                  </v:shape>
                </v:group>
                <v:group id="Group 347" o:spid="_x0000_s1551" style="position:absolute;left:9303;top:14876;width:2;height:318" coordorigin="9303,14876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">
                  <v:shape id="Freeform 348" o:spid="_x0000_s1552" style="position:absolute;left:9303;top:14876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" path="m,l,317e" filled="f" strokecolor="#1c1c1c" strokeweight="2pt">
                    <v:path arrowok="t" o:connecttype="custom" o:connectlocs="0,14876;0,15193" o:connectangles="0,0"/>
                  </v:shape>
                </v:group>
                <v:group id="Group 345" o:spid="_x0000_s1553" style="position:absolute;left:8634;top:14876;width:2;height:318" coordorigin="8634,14876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">
                  <v:shape id="Freeform 346" o:spid="_x0000_s1554" style="position:absolute;left:8634;top:14876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" path="m,l,317e" filled="f" strokecolor="#1c1c1c" strokeweight="2pt">
                    <v:path arrowok="t" o:connecttype="custom" o:connectlocs="0,14876;0,15193" o:connectangles="0,0"/>
                  </v:shape>
                </v:group>
                <v:group id="Group 343" o:spid="_x0000_s1555" style="position:absolute;left:7966;top:14876;width:2;height:318" coordorigin="7966,14876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">
                  <v:shape id="Freeform 344" o:spid="_x0000_s1556" style="position:absolute;left:7966;top:14876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" path="m,l,317e" filled="f" strokecolor="#1c1c1c" strokeweight="2pt">
                    <v:path arrowok="t" o:connecttype="custom" o:connectlocs="0,14876;0,15193" o:connectangles="0,0"/>
                  </v:shape>
                </v:group>
                <v:group id="Group 341" o:spid="_x0000_s1557" style="position:absolute;left:7297;top:14876;width:2;height:318" coordorigin="7297,14876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">
                  <v:shape id="Freeform 342" o:spid="_x0000_s1558" style="position:absolute;left:7297;top:14876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" path="m,l,317e" filled="f" strokecolor="#1c1c1c" strokeweight="2pt">
                    <v:path arrowok="t" o:connecttype="custom" o:connectlocs="0,14876;0,15193" o:connectangles="0,0"/>
                  </v:shape>
                </v:group>
                <v:group id="Group 339" o:spid="_x0000_s1559" style="position:absolute;left:6628;top:14876;width:2;height:318" coordorigin="6628,14876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">
                  <v:shape id="Freeform 340" o:spid="_x0000_s1560" style="position:absolute;left:6628;top:14876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" path="m,l,317e" filled="f" strokecolor="#1c1c1c" strokeweight="2pt">
                    <v:path arrowok="t" o:connecttype="custom" o:connectlocs="0,14876;0,15193" o:connectangles="0,0"/>
                  </v:shape>
                </v:group>
                <v:group id="Group 337" o:spid="_x0000_s1561" style="position:absolute;left:5959;top:14876;width:2;height:318" coordorigin="5959,14876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">
                  <v:shape id="Freeform 338" o:spid="_x0000_s1562" style="position:absolute;left:5959;top:14876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" path="m,l,317e" filled="f" strokecolor="#1c1c1c" strokeweight="2pt">
                    <v:path arrowok="t" o:connecttype="custom" o:connectlocs="0,14876;0,15193" o:connectangles="0,0"/>
                  </v:shape>
                </v:group>
                <v:group id="Group 335" o:spid="_x0000_s1563" style="position:absolute;left:5290;top:14876;width:2;height:318" coordorigin="5290,14876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">
                  <v:shape id="Freeform 336" o:spid="_x0000_s1564" style="position:absolute;left:5290;top:14876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" path="m,l,317e" filled="f" strokecolor="#1c1c1c" strokeweight="2pt">
                    <v:path arrowok="t" o:connecttype="custom" o:connectlocs="0,14876;0,15193" o:connectangles="0,0"/>
                  </v:shape>
                </v:group>
                <v:group id="Group 333" o:spid="_x0000_s1565" style="position:absolute;left:4621;top:14876;width:2;height:318" coordorigin="4621,14876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">
                  <v:shape id="Freeform 334" o:spid="_x0000_s1566" style="position:absolute;left:4621;top:14876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" path="m,l,317e" filled="f" strokecolor="#1c1c1c" strokeweight="2pt">
                    <v:path arrowok="t" o:connecttype="custom" o:connectlocs="0,14876;0,15193" o:connectangles="0,0"/>
                  </v:shape>
                </v:group>
                <v:group id="Group 331" o:spid="_x0000_s1567" style="position:absolute;left:7631;top:14876;width:2;height:318" coordorigin="7631,14876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">
                  <v:shape id="Freeform 332" o:spid="_x0000_s1568" style="position:absolute;left:7631;top:14876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" path="m,l,317e" filled="f" strokecolor="#1c1c1c" strokeweight="2pt">
                    <v:path arrowok="t" o:connecttype="custom" o:connectlocs="0,14876;0,15193" o:connectangles="0,0"/>
                  </v:shape>
                </v:group>
                <v:group id="Group 329" o:spid="_x0000_s1569" style="position:absolute;left:4955;top:14876;width:2;height:318" coordorigin="4955,14876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">
                  <v:shape id="Freeform 330" o:spid="_x0000_s1570" style="position:absolute;left:4955;top:14876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" path="m,l,317e" filled="f" strokecolor="#1c1c1c" strokeweight="2pt">
                    <v:path arrowok="t" o:connecttype="custom" o:connectlocs="0,14876;0,15193" o:connectangles="0,0"/>
                  </v:shape>
                </v:group>
                <v:group id="Group 327" o:spid="_x0000_s1571" style="position:absolute;left:6293;top:14876;width:2;height:318" coordorigin="6293,14876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">
                  <v:shape id="Freeform 328" o:spid="_x0000_s1572" style="position:absolute;left:6293;top:14876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" path="m,l,317e" filled="f" strokecolor="#1c1c1c" strokeweight="2pt">
                    <v:path arrowok="t" o:connecttype="custom" o:connectlocs="0,14876;0,15193" o:connectangles="0,0"/>
                  </v:shape>
                </v:group>
                <v:group id="Group 325" o:spid="_x0000_s1573" style="position:absolute;left:3952;top:14876;width:2;height:318" coordorigin="3952,14876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XA7l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SLJTzOhCMgN78AAAD//wMAUEsBAi0AFAAGAAgAAAAhANvh9svuAAAAhQEAABMAAAAAAAAA&#10;AAAAAAAAAAAAAFtDb250ZW50X1R5cGVzXS54bWxQSwECLQAUAAYACAAAACEAWvQsW78AAAAVAQAA&#10;CwAAAAAAAAAAAAAAAAAfAQAAX3JlbHMvLnJlbHNQSwECLQAUAAYACAAAACEAsFwO5cYAAADcAAAA&#10;DwAAAAAAAAAAAAAAAAAHAgAAZHJzL2Rvd25yZXYueG1sUEsFBgAAAAADAAMAtwAAAPoCAAAAAA==&#10;">
                  <v:shape id="Freeform 326" o:spid="_x0000_s1574" style="position:absolute;left:3952;top:14876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" path="m,l,317e" filled="f" strokecolor="#1c1c1c" strokeweight="2pt">
                    <v:path arrowok="t" o:connecttype="custom" o:connectlocs="0,14876;0,15193" o:connectangles="0,0"/>
                  </v:shape>
                </v:group>
                <v:group id="Group 323" o:spid="_x0000_s1575" style="position:absolute;left:3283;top:14876;width:2;height:318" coordorigin="3283,14876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">
                  <v:shape id="Freeform 324" o:spid="_x0000_s1576" style="position:absolute;left:3283;top:14876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" path="m,l,317e" filled="f" strokecolor="#1c1c1c" strokeweight="2pt">
                    <v:path arrowok="t" o:connecttype="custom" o:connectlocs="0,14876;0,15193" o:connectangles="0,0"/>
                  </v:shape>
                </v:group>
                <v:group id="Group 321" o:spid="_x0000_s1577" style="position:absolute;left:2948;top:14876;width:2;height:318" coordorigin="2948,14876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">
                  <v:shape id="Freeform 322" o:spid="_x0000_s1578" style="position:absolute;left:2948;top:14876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" path="m,l,317e" filled="f" strokecolor="#1c1c1c" strokeweight="2pt">
                    <v:path arrowok="t" o:connecttype="custom" o:connectlocs="0,14876;0,15193" o:connectangles="0,0"/>
                  </v:shape>
                </v:group>
                <v:group id="Group 319" o:spid="_x0000_s1579" style="position:absolute;left:2279;top:14876;width:2;height:318" coordorigin="2279,14876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">
                  <v:shape id="Freeform 320" o:spid="_x0000_s1580" style="position:absolute;left:2279;top:14876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" path="m,l,317e" filled="f" strokecolor="#1c1c1c" strokeweight="2pt">
                    <v:path arrowok="t" o:connecttype="custom" o:connectlocs="0,14876;0,15193" o:connectangles="0,0"/>
                  </v:shape>
                </v:group>
                <v:group id="Group 317" o:spid="_x0000_s1581" style="position:absolute;left:1945;top:14876;width:2;height:318" coordorigin="1945,14876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">
                  <v:shape id="Freeform 318" o:spid="_x0000_s1582" style="position:absolute;left:1945;top:14876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" path="m,l,317e" filled="f" strokecolor="#1c1c1c" strokeweight="2pt">
                    <v:path arrowok="t" o:connecttype="custom" o:connectlocs="0,14876;0,15193" o:connectangles="0,0"/>
                  </v:shape>
                </v:group>
                <v:group id="Group 315" o:spid="_x0000_s1583" style="position:absolute;left:1276;top:14876;width:2;height:318" coordorigin="1276,14876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">
                  <v:shape id="Freeform 316" o:spid="_x0000_s1584" style="position:absolute;left:1276;top:14876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" path="m,l,317e" filled="f" strokecolor="#1c1c1c" strokeweight="2pt">
                    <v:path arrowok="t" o:connecttype="custom" o:connectlocs="0,14876;0,15193" o:connectangles="0,0"/>
                  </v:shape>
                </v:group>
                <v:group id="Group 313" o:spid="_x0000_s1585" style="position:absolute;left:10307;top:14876;width:2;height:318" coordorigin="10307,14876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">
                  <v:shape id="Freeform 314" o:spid="_x0000_s1586" style="position:absolute;left:10307;top:14876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" path="m,l,317e" filled="f" strokecolor="#1c1c1c" strokeweight="2pt">
                    <v:path arrowok="t" o:connecttype="custom" o:connectlocs="0,14876;0,15193" o:connectangles="0,0"/>
                  </v:shape>
                </v:group>
                <v:group id="Group 311" o:spid="_x0000_s1587" style="position:absolute;left:8969;top:14876;width:2;height:318" coordorigin="8969,14876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">
                  <v:shape id="Freeform 312" o:spid="_x0000_s1588" style="position:absolute;left:8969;top:14876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" path="m,l,317e" filled="f" strokecolor="#1c1c1c" strokeweight="2pt">
                    <v:path arrowok="t" o:connecttype="custom" o:connectlocs="0,14876;0,15193" o:connectangles="0,0"/>
                  </v:shape>
                </v:group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6008" behindDoc="1" locked="0" layoutInCell="1" allowOverlap="1" wp14:anchorId="16F1CD32" wp14:editId="3380616A">
                <wp:simplePos x="0" y="0"/>
                <wp:positionH relativeFrom="page">
                  <wp:posOffset>586105</wp:posOffset>
                </wp:positionH>
                <wp:positionV relativeFrom="page">
                  <wp:posOffset>482600</wp:posOffset>
                </wp:positionV>
                <wp:extent cx="2381885" cy="612140"/>
                <wp:effectExtent l="0" t="0" r="3810" b="635"/>
                <wp:wrapNone/>
                <wp:docPr id="275" name="Text Box 2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1885" cy="612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2A3A73" w14:textId="77777777" w:rsidR="000E3EBB" w:rsidRPr="0077576C" w:rsidRDefault="008A276A">
                            <w:pPr>
                              <w:spacing w:line="461" w:lineRule="exact"/>
                              <w:ind w:left="75" w:hanging="56"/>
                              <w:rPr>
                                <w:rFonts w:ascii="NTFPreCursivef" w:eastAsia="Sassoon Infant Rg" w:hAnsi="NTFPreCursivef" w:cs="Sassoon Infant Rg"/>
                                <w:sz w:val="42"/>
                                <w:szCs w:val="42"/>
                              </w:rPr>
                            </w:pP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pacing w:val="-11"/>
                                <w:sz w:val="42"/>
                              </w:rPr>
                              <w:t>S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pacing w:val="-8"/>
                                <w:sz w:val="42"/>
                              </w:rPr>
                              <w:t>ub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pacing w:val="-9"/>
                                <w:sz w:val="42"/>
                              </w:rPr>
                              <w:t>t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pacing w:val="-11"/>
                                <w:sz w:val="42"/>
                              </w:rPr>
                              <w:t>r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pacing w:val="-7"/>
                                <w:sz w:val="42"/>
                              </w:rPr>
                              <w:t>a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pacing w:val="-3"/>
                                <w:sz w:val="42"/>
                              </w:rPr>
                              <w:t>c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pacing w:val="-7"/>
                                <w:sz w:val="42"/>
                              </w:rPr>
                              <w:t>t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pacing w:val="-5"/>
                                <w:sz w:val="42"/>
                              </w:rPr>
                              <w:t>i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pacing w:val="-13"/>
                                <w:sz w:val="42"/>
                              </w:rPr>
                              <w:t>o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z w:val="42"/>
                              </w:rPr>
                              <w:t>n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pacing w:val="-21"/>
                                <w:sz w:val="42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pacing w:val="-5"/>
                                <w:sz w:val="42"/>
                              </w:rPr>
                              <w:t>f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pacing w:val="-8"/>
                                <w:sz w:val="42"/>
                              </w:rPr>
                              <w:t>r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pacing w:val="-14"/>
                                <w:sz w:val="42"/>
                              </w:rPr>
                              <w:t>o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z w:val="42"/>
                              </w:rPr>
                              <w:t>m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pacing w:val="-21"/>
                                <w:sz w:val="42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pacing w:val="3"/>
                                <w:sz w:val="42"/>
                              </w:rPr>
                              <w:t>3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z w:val="42"/>
                              </w:rPr>
                              <w:t>0</w:t>
                            </w:r>
                          </w:p>
                          <w:p w14:paraId="1811267F" w14:textId="77777777" w:rsidR="000E3EBB" w:rsidRPr="0077576C" w:rsidRDefault="008A276A">
                            <w:pPr>
                              <w:spacing w:line="503" w:lineRule="exact"/>
                              <w:ind w:left="75"/>
                              <w:rPr>
                                <w:rFonts w:ascii="NTFPreCursivef" w:eastAsia="Sassoon Infant Rg" w:hAnsi="NTFPreCursivef" w:cs="Sassoon Infant Rg"/>
                                <w:sz w:val="42"/>
                                <w:szCs w:val="42"/>
                              </w:rPr>
                            </w:pP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pacing w:val="-12"/>
                                <w:sz w:val="42"/>
                              </w:rPr>
                              <w:t>w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pacing w:val="-11"/>
                                <w:sz w:val="42"/>
                              </w:rPr>
                              <w:t>i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pacing w:val="-5"/>
                                <w:sz w:val="42"/>
                              </w:rPr>
                              <w:t>t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z w:val="42"/>
                              </w:rPr>
                              <w:t>h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pacing w:val="-21"/>
                                <w:sz w:val="42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z w:val="42"/>
                              </w:rPr>
                              <w:t>a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pacing w:val="-21"/>
                                <w:sz w:val="42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pacing w:val="-12"/>
                                <w:sz w:val="42"/>
                              </w:rPr>
                              <w:t>N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pacing w:val="-7"/>
                                <w:sz w:val="42"/>
                              </w:rPr>
                              <w:t>u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pacing w:val="-8"/>
                                <w:sz w:val="42"/>
                              </w:rPr>
                              <w:t>m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pacing w:val="-12"/>
                                <w:sz w:val="42"/>
                              </w:rPr>
                              <w:t>b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pacing w:val="-13"/>
                                <w:sz w:val="42"/>
                              </w:rPr>
                              <w:t>e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z w:val="42"/>
                              </w:rPr>
                              <w:t>r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pacing w:val="-21"/>
                                <w:sz w:val="42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pacing w:val="-7"/>
                                <w:sz w:val="42"/>
                              </w:rPr>
                              <w:t>li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pacing w:val="-5"/>
                                <w:sz w:val="42"/>
                              </w:rPr>
                              <w:t>n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z w:val="42"/>
                              </w:rPr>
                              <w:t>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F1CD32" id="Text Box 278" o:spid="_x0000_s1028" type="#_x0000_t202" style="position:absolute;margin-left:46.15pt;margin-top:38pt;width:187.55pt;height:48.2pt;z-index:-30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" filled="f" stroked="f">
                <v:textbox inset="0,0,0,0">
                  <w:txbxContent>
                    <w:p w14:paraId="3D2A3A73" w14:textId="77777777" w:rsidR="000E3EBB" w:rsidRPr="0077576C" w:rsidRDefault="008A276A">
                      <w:pPr>
                        <w:spacing w:line="461" w:lineRule="exact"/>
                        <w:ind w:left="75" w:hanging="56"/>
                        <w:rPr>
                          <w:rFonts w:ascii="NTFPreCursivef" w:eastAsia="Sassoon Infant Rg" w:hAnsi="NTFPreCursivef" w:cs="Sassoon Infant Rg"/>
                          <w:sz w:val="42"/>
                          <w:szCs w:val="42"/>
                        </w:rPr>
                      </w:pP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pacing w:val="-11"/>
                          <w:sz w:val="42"/>
                        </w:rPr>
                        <w:t>S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pacing w:val="-8"/>
                          <w:sz w:val="42"/>
                        </w:rPr>
                        <w:t>ub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pacing w:val="-9"/>
                          <w:sz w:val="42"/>
                        </w:rPr>
                        <w:t>t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pacing w:val="-11"/>
                          <w:sz w:val="42"/>
                        </w:rPr>
                        <w:t>r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pacing w:val="-7"/>
                          <w:sz w:val="42"/>
                        </w:rPr>
                        <w:t>a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pacing w:val="-3"/>
                          <w:sz w:val="42"/>
                        </w:rPr>
                        <w:t>c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pacing w:val="-7"/>
                          <w:sz w:val="42"/>
                        </w:rPr>
                        <w:t>t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pacing w:val="-5"/>
                          <w:sz w:val="42"/>
                        </w:rPr>
                        <w:t>i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pacing w:val="-13"/>
                          <w:sz w:val="42"/>
                        </w:rPr>
                        <w:t>o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z w:val="42"/>
                        </w:rPr>
                        <w:t>n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pacing w:val="-21"/>
                          <w:sz w:val="42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pacing w:val="-5"/>
                          <w:sz w:val="42"/>
                        </w:rPr>
                        <w:t>f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pacing w:val="-8"/>
                          <w:sz w:val="42"/>
                        </w:rPr>
                        <w:t>r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pacing w:val="-14"/>
                          <w:sz w:val="42"/>
                        </w:rPr>
                        <w:t>o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z w:val="42"/>
                        </w:rPr>
                        <w:t>m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pacing w:val="-21"/>
                          <w:sz w:val="42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pacing w:val="3"/>
                          <w:sz w:val="42"/>
                        </w:rPr>
                        <w:t>3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z w:val="42"/>
                        </w:rPr>
                        <w:t>0</w:t>
                      </w:r>
                    </w:p>
                    <w:p w14:paraId="1811267F" w14:textId="77777777" w:rsidR="000E3EBB" w:rsidRPr="0077576C" w:rsidRDefault="008A276A">
                      <w:pPr>
                        <w:spacing w:line="503" w:lineRule="exact"/>
                        <w:ind w:left="75"/>
                        <w:rPr>
                          <w:rFonts w:ascii="NTFPreCursivef" w:eastAsia="Sassoon Infant Rg" w:hAnsi="NTFPreCursivef" w:cs="Sassoon Infant Rg"/>
                          <w:sz w:val="42"/>
                          <w:szCs w:val="42"/>
                        </w:rPr>
                      </w:pP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pacing w:val="-12"/>
                          <w:sz w:val="42"/>
                        </w:rPr>
                        <w:t>w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pacing w:val="-11"/>
                          <w:sz w:val="42"/>
                        </w:rPr>
                        <w:t>i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pacing w:val="-5"/>
                          <w:sz w:val="42"/>
                        </w:rPr>
                        <w:t>t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z w:val="42"/>
                        </w:rPr>
                        <w:t>h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pacing w:val="-21"/>
                          <w:sz w:val="42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z w:val="42"/>
                        </w:rPr>
                        <w:t>a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pacing w:val="-21"/>
                          <w:sz w:val="42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pacing w:val="-12"/>
                          <w:sz w:val="42"/>
                        </w:rPr>
                        <w:t>N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pacing w:val="-7"/>
                          <w:sz w:val="42"/>
                        </w:rPr>
                        <w:t>u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pacing w:val="-8"/>
                          <w:sz w:val="42"/>
                        </w:rPr>
                        <w:t>m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pacing w:val="-12"/>
                          <w:sz w:val="42"/>
                        </w:rPr>
                        <w:t>b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pacing w:val="-13"/>
                          <w:sz w:val="42"/>
                        </w:rPr>
                        <w:t>e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z w:val="42"/>
                        </w:rPr>
                        <w:t>r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pacing w:val="-21"/>
                          <w:sz w:val="42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pacing w:val="-7"/>
                          <w:sz w:val="42"/>
                        </w:rPr>
                        <w:t>li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pacing w:val="-5"/>
                          <w:sz w:val="42"/>
                        </w:rPr>
                        <w:t>n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z w:val="42"/>
                        </w:rPr>
                        <w:t>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6032" behindDoc="1" locked="0" layoutInCell="1" allowOverlap="1" wp14:anchorId="5559B235" wp14:editId="572EF2EB">
                <wp:simplePos x="0" y="0"/>
                <wp:positionH relativeFrom="page">
                  <wp:posOffset>333375</wp:posOffset>
                </wp:positionH>
                <wp:positionV relativeFrom="page">
                  <wp:posOffset>1365250</wp:posOffset>
                </wp:positionV>
                <wp:extent cx="6905625" cy="1070610"/>
                <wp:effectExtent l="0" t="3175" r="0" b="2540"/>
                <wp:wrapNone/>
                <wp:docPr id="274" name="Text Box 2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05625" cy="1070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4E1992" w14:textId="77777777" w:rsidR="000E3EBB" w:rsidRPr="0077576C" w:rsidRDefault="008A276A">
                            <w:pPr>
                              <w:spacing w:before="51"/>
                              <w:ind w:left="225"/>
                              <w:rPr>
                                <w:rFonts w:ascii="NTFPreCursivef" w:eastAsia="Sassoon Infant Md" w:hAnsi="NTFPreCursivef" w:cs="Sassoon Infant Md"/>
                                <w:b/>
                                <w:sz w:val="32"/>
                                <w:szCs w:val="40"/>
                              </w:rPr>
                            </w:pP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pacing w:val="-10"/>
                                <w:sz w:val="32"/>
                              </w:rPr>
                              <w:t>3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z w:val="32"/>
                              </w:rPr>
                              <w:t>0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pacing w:val="-20"/>
                                <w:sz w:val="32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z w:val="32"/>
                              </w:rPr>
                              <w:t>-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pacing w:val="-20"/>
                                <w:sz w:val="32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z w:val="32"/>
                              </w:rPr>
                              <w:t>4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pacing w:val="-20"/>
                                <w:sz w:val="32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z w:val="32"/>
                              </w:rPr>
                              <w:t>=</w:t>
                            </w:r>
                          </w:p>
                          <w:p w14:paraId="1337BEA6" w14:textId="77777777" w:rsidR="000E3EBB" w:rsidRPr="0077576C" w:rsidRDefault="008A276A" w:rsidP="00DB63C0">
                            <w:pPr>
                              <w:pStyle w:val="BodyText"/>
                              <w:tabs>
                                <w:tab w:val="left" w:pos="695"/>
                                <w:tab w:val="left" w:pos="1029"/>
                                <w:tab w:val="left" w:pos="1364"/>
                                <w:tab w:val="left" w:pos="1698"/>
                                <w:tab w:val="left" w:pos="2033"/>
                                <w:tab w:val="left" w:pos="2371"/>
                                <w:tab w:val="left" w:pos="2714"/>
                                <w:tab w:val="left" w:pos="3036"/>
                                <w:tab w:val="left" w:pos="3371"/>
                              </w:tabs>
                              <w:spacing w:before="160"/>
                              <w:rPr>
                                <w:rFonts w:ascii="NTFPreCursivef" w:hAnsi="NTFPreCursivef"/>
                                <w:szCs w:val="24"/>
                              </w:rPr>
                            </w:pP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>0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ab/>
                              <w:t>1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ab/>
                              <w:t>2</w:t>
                            </w:r>
                            <w:r w:rsidR="00DB63C0"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ab/>
                              <w:t>3    4     5</w:t>
                            </w:r>
                            <w:r w:rsidR="00DB63C0"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ab/>
                              <w:t>6</w:t>
                            </w:r>
                            <w:r w:rsidR="00DB63C0"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ab/>
                              <w:t>7</w:t>
                            </w:r>
                            <w:r w:rsidR="00DB63C0"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ab/>
                              <w:t xml:space="preserve">8  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9 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14"/>
                                <w:szCs w:val="24"/>
                              </w:rPr>
                              <w:t xml:space="preserve"> </w:t>
                            </w:r>
                            <w:r w:rsidR="00DB63C0" w:rsidRPr="0077576C">
                              <w:rPr>
                                <w:rFonts w:ascii="NTFPreCursivef" w:hAnsi="NTFPreCursivef"/>
                                <w:color w:val="1C1C1C"/>
                                <w:spacing w:val="-14"/>
                                <w:szCs w:val="24"/>
                              </w:rPr>
                              <w:t xml:space="preserve">  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1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0 </w:t>
                            </w:r>
                            <w:r w:rsidR="00DB63C0"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4"/>
                                <w:szCs w:val="24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1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1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4"/>
                                <w:szCs w:val="24"/>
                              </w:rPr>
                              <w:t xml:space="preserve"> </w:t>
                            </w:r>
                            <w:r w:rsidR="00DB63C0" w:rsidRPr="0077576C">
                              <w:rPr>
                                <w:rFonts w:ascii="NTFPreCursivef" w:hAnsi="NTFPreCursivef"/>
                                <w:color w:val="1C1C1C"/>
                                <w:spacing w:val="-4"/>
                                <w:szCs w:val="24"/>
                              </w:rPr>
                              <w:t xml:space="preserve">  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1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2 </w:t>
                            </w:r>
                            <w:r w:rsidR="00DB63C0" w:rsidRPr="0077576C">
                              <w:rPr>
                                <w:rFonts w:ascii="NTFPreCursivef" w:hAnsi="NTFPreCursivef"/>
                                <w:color w:val="1C1C1C"/>
                                <w:spacing w:val="-4"/>
                                <w:szCs w:val="24"/>
                              </w:rPr>
                              <w:t xml:space="preserve"> 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1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3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4"/>
                                <w:szCs w:val="24"/>
                              </w:rPr>
                              <w:t xml:space="preserve"> </w:t>
                            </w:r>
                            <w:r w:rsidR="00DB63C0" w:rsidRPr="0077576C">
                              <w:rPr>
                                <w:rFonts w:ascii="NTFPreCursivef" w:hAnsi="NTFPreCursivef"/>
                                <w:color w:val="1C1C1C"/>
                                <w:spacing w:val="-4"/>
                                <w:szCs w:val="24"/>
                              </w:rPr>
                              <w:t xml:space="preserve"> 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1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4 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1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5 </w:t>
                            </w:r>
                            <w:r w:rsidR="00DB63C0"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 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8"/>
                                <w:szCs w:val="24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1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6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4"/>
                                <w:szCs w:val="24"/>
                              </w:rPr>
                              <w:t xml:space="preserve"> </w:t>
                            </w:r>
                            <w:r w:rsidR="00DB63C0" w:rsidRPr="0077576C">
                              <w:rPr>
                                <w:rFonts w:ascii="NTFPreCursivef" w:hAnsi="NTFPreCursivef"/>
                                <w:color w:val="1C1C1C"/>
                                <w:spacing w:val="-4"/>
                                <w:szCs w:val="24"/>
                              </w:rPr>
                              <w:t xml:space="preserve"> 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1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7 </w:t>
                            </w:r>
                            <w:r w:rsidR="00DB63C0"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4"/>
                                <w:szCs w:val="24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1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8 </w:t>
                            </w:r>
                            <w:r w:rsidR="00DB63C0"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4"/>
                                <w:szCs w:val="24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1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9 </w:t>
                            </w:r>
                            <w:r w:rsidR="00DB63C0"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4"/>
                                <w:szCs w:val="24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2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0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16"/>
                                <w:szCs w:val="24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2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1 </w:t>
                            </w:r>
                            <w:r w:rsidR="00DB63C0"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4"/>
                                <w:szCs w:val="24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2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2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8"/>
                                <w:szCs w:val="24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2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3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4"/>
                                <w:szCs w:val="24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2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4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4"/>
                                <w:szCs w:val="24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2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5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4"/>
                                <w:szCs w:val="24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2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6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4"/>
                                <w:szCs w:val="24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2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7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4"/>
                                <w:szCs w:val="24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2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8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4"/>
                                <w:szCs w:val="24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2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9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4"/>
                                <w:szCs w:val="24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30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59B235" id="Text Box 277" o:spid="_x0000_s1029" type="#_x0000_t202" style="position:absolute;margin-left:26.25pt;margin-top:107.5pt;width:543.75pt;height:84.3pt;z-index:-30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" filled="f" stroked="f">
                <v:textbox inset="0,0,0,0">
                  <w:txbxContent>
                    <w:p w14:paraId="144E1992" w14:textId="77777777" w:rsidR="000E3EBB" w:rsidRPr="0077576C" w:rsidRDefault="008A276A">
                      <w:pPr>
                        <w:spacing w:before="51"/>
                        <w:ind w:left="225"/>
                        <w:rPr>
                          <w:rFonts w:ascii="NTFPreCursivef" w:eastAsia="Sassoon Infant Md" w:hAnsi="NTFPreCursivef" w:cs="Sassoon Infant Md"/>
                          <w:b/>
                          <w:sz w:val="32"/>
                          <w:szCs w:val="40"/>
                        </w:rPr>
                      </w:pP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pacing w:val="-10"/>
                          <w:sz w:val="32"/>
                        </w:rPr>
                        <w:t>3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z w:val="32"/>
                        </w:rPr>
                        <w:t>0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pacing w:val="-20"/>
                          <w:sz w:val="32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z w:val="32"/>
                        </w:rPr>
                        <w:t>-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pacing w:val="-20"/>
                          <w:sz w:val="32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z w:val="32"/>
                        </w:rPr>
                        <w:t>4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pacing w:val="-20"/>
                          <w:sz w:val="32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z w:val="32"/>
                        </w:rPr>
                        <w:t>=</w:t>
                      </w:r>
                    </w:p>
                    <w:p w14:paraId="1337BEA6" w14:textId="77777777" w:rsidR="000E3EBB" w:rsidRPr="0077576C" w:rsidRDefault="008A276A" w:rsidP="00DB63C0">
                      <w:pPr>
                        <w:pStyle w:val="BodyText"/>
                        <w:tabs>
                          <w:tab w:val="left" w:pos="695"/>
                          <w:tab w:val="left" w:pos="1029"/>
                          <w:tab w:val="left" w:pos="1364"/>
                          <w:tab w:val="left" w:pos="1698"/>
                          <w:tab w:val="left" w:pos="2033"/>
                          <w:tab w:val="left" w:pos="2371"/>
                          <w:tab w:val="left" w:pos="2714"/>
                          <w:tab w:val="left" w:pos="3036"/>
                          <w:tab w:val="left" w:pos="3371"/>
                        </w:tabs>
                        <w:spacing w:before="160"/>
                        <w:rPr>
                          <w:rFonts w:ascii="NTFPreCursivef" w:hAnsi="NTFPreCursivef"/>
                          <w:szCs w:val="24"/>
                        </w:rPr>
                      </w:pP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>0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ab/>
                        <w:t>1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ab/>
                        <w:t>2</w:t>
                      </w:r>
                      <w:r w:rsidR="00DB63C0"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ab/>
                        <w:t>3    4     5</w:t>
                      </w:r>
                      <w:r w:rsidR="00DB63C0"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ab/>
                        <w:t>6</w:t>
                      </w:r>
                      <w:r w:rsidR="00DB63C0"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ab/>
                        <w:t>7</w:t>
                      </w:r>
                      <w:r w:rsidR="00DB63C0"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ab/>
                        <w:t xml:space="preserve">8  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9 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14"/>
                          <w:szCs w:val="24"/>
                        </w:rPr>
                        <w:t xml:space="preserve"> </w:t>
                      </w:r>
                      <w:r w:rsidR="00DB63C0" w:rsidRPr="0077576C">
                        <w:rPr>
                          <w:rFonts w:ascii="NTFPreCursivef" w:hAnsi="NTFPreCursivef"/>
                          <w:color w:val="1C1C1C"/>
                          <w:spacing w:val="-14"/>
                          <w:szCs w:val="24"/>
                        </w:rPr>
                        <w:t xml:space="preserve">  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1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0 </w:t>
                      </w:r>
                      <w:r w:rsidR="00DB63C0"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4"/>
                          <w:szCs w:val="24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1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1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4"/>
                          <w:szCs w:val="24"/>
                        </w:rPr>
                        <w:t xml:space="preserve"> </w:t>
                      </w:r>
                      <w:r w:rsidR="00DB63C0" w:rsidRPr="0077576C">
                        <w:rPr>
                          <w:rFonts w:ascii="NTFPreCursivef" w:hAnsi="NTFPreCursivef"/>
                          <w:color w:val="1C1C1C"/>
                          <w:spacing w:val="-4"/>
                          <w:szCs w:val="24"/>
                        </w:rPr>
                        <w:t xml:space="preserve">  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1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2 </w:t>
                      </w:r>
                      <w:r w:rsidR="00DB63C0" w:rsidRPr="0077576C">
                        <w:rPr>
                          <w:rFonts w:ascii="NTFPreCursivef" w:hAnsi="NTFPreCursivef"/>
                          <w:color w:val="1C1C1C"/>
                          <w:spacing w:val="-4"/>
                          <w:szCs w:val="24"/>
                        </w:rPr>
                        <w:t xml:space="preserve"> 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1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3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4"/>
                          <w:szCs w:val="24"/>
                        </w:rPr>
                        <w:t xml:space="preserve"> </w:t>
                      </w:r>
                      <w:r w:rsidR="00DB63C0" w:rsidRPr="0077576C">
                        <w:rPr>
                          <w:rFonts w:ascii="NTFPreCursivef" w:hAnsi="NTFPreCursivef"/>
                          <w:color w:val="1C1C1C"/>
                          <w:spacing w:val="-4"/>
                          <w:szCs w:val="24"/>
                        </w:rPr>
                        <w:t xml:space="preserve"> 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1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4 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1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5 </w:t>
                      </w:r>
                      <w:r w:rsidR="00DB63C0"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 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8"/>
                          <w:szCs w:val="24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1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6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4"/>
                          <w:szCs w:val="24"/>
                        </w:rPr>
                        <w:t xml:space="preserve"> </w:t>
                      </w:r>
                      <w:r w:rsidR="00DB63C0" w:rsidRPr="0077576C">
                        <w:rPr>
                          <w:rFonts w:ascii="NTFPreCursivef" w:hAnsi="NTFPreCursivef"/>
                          <w:color w:val="1C1C1C"/>
                          <w:spacing w:val="-4"/>
                          <w:szCs w:val="24"/>
                        </w:rPr>
                        <w:t xml:space="preserve"> 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1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7 </w:t>
                      </w:r>
                      <w:r w:rsidR="00DB63C0"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4"/>
                          <w:szCs w:val="24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1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8 </w:t>
                      </w:r>
                      <w:r w:rsidR="00DB63C0"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4"/>
                          <w:szCs w:val="24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1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9 </w:t>
                      </w:r>
                      <w:r w:rsidR="00DB63C0"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4"/>
                          <w:szCs w:val="24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2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0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16"/>
                          <w:szCs w:val="24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2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1 </w:t>
                      </w:r>
                      <w:r w:rsidR="00DB63C0"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4"/>
                          <w:szCs w:val="24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2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2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8"/>
                          <w:szCs w:val="24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2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3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4"/>
                          <w:szCs w:val="24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2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4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4"/>
                          <w:szCs w:val="24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2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5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4"/>
                          <w:szCs w:val="24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2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6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4"/>
                          <w:szCs w:val="24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2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7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4"/>
                          <w:szCs w:val="24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2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8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4"/>
                          <w:szCs w:val="24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2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9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4"/>
                          <w:szCs w:val="24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30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6056" behindDoc="1" locked="0" layoutInCell="1" allowOverlap="1" wp14:anchorId="6D167A30" wp14:editId="2FA445E5">
                <wp:simplePos x="0" y="0"/>
                <wp:positionH relativeFrom="page">
                  <wp:posOffset>333375</wp:posOffset>
                </wp:positionH>
                <wp:positionV relativeFrom="page">
                  <wp:posOffset>2435860</wp:posOffset>
                </wp:positionV>
                <wp:extent cx="6905625" cy="1070610"/>
                <wp:effectExtent l="0" t="0" r="0" b="0"/>
                <wp:wrapNone/>
                <wp:docPr id="273" name="Text Box 2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05625" cy="1070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BBBEAF" w14:textId="77777777" w:rsidR="000E3EBB" w:rsidRPr="0077576C" w:rsidRDefault="008A276A">
                            <w:pPr>
                              <w:spacing w:before="48"/>
                              <w:ind w:left="225"/>
                              <w:rPr>
                                <w:rFonts w:ascii="NTFPreCursivef" w:eastAsia="Sassoon Infant Md" w:hAnsi="NTFPreCursivef" w:cs="Sassoon Infant Md"/>
                                <w:b/>
                                <w:sz w:val="32"/>
                                <w:szCs w:val="40"/>
                              </w:rPr>
                            </w:pP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pacing w:val="-10"/>
                                <w:sz w:val="32"/>
                              </w:rPr>
                              <w:t>2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z w:val="32"/>
                              </w:rPr>
                              <w:t>0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pacing w:val="-20"/>
                                <w:sz w:val="32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z w:val="32"/>
                              </w:rPr>
                              <w:t>-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pacing w:val="-20"/>
                                <w:sz w:val="32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z w:val="32"/>
                              </w:rPr>
                              <w:t>4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pacing w:val="-20"/>
                                <w:sz w:val="32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z w:val="32"/>
                              </w:rPr>
                              <w:t>=</w:t>
                            </w:r>
                          </w:p>
                          <w:p w14:paraId="3C8F045C" w14:textId="77777777" w:rsidR="00DB63C0" w:rsidRPr="0077576C" w:rsidRDefault="00DB63C0" w:rsidP="00DB63C0">
                            <w:pPr>
                              <w:pStyle w:val="BodyText"/>
                              <w:tabs>
                                <w:tab w:val="left" w:pos="695"/>
                                <w:tab w:val="left" w:pos="1029"/>
                                <w:tab w:val="left" w:pos="1364"/>
                                <w:tab w:val="left" w:pos="1698"/>
                                <w:tab w:val="left" w:pos="2033"/>
                                <w:tab w:val="left" w:pos="2371"/>
                                <w:tab w:val="left" w:pos="2714"/>
                                <w:tab w:val="left" w:pos="3036"/>
                                <w:tab w:val="left" w:pos="3371"/>
                              </w:tabs>
                              <w:spacing w:before="160"/>
                              <w:rPr>
                                <w:rFonts w:ascii="NTFPreCursivef" w:hAnsi="NTFPreCursivef"/>
                                <w:szCs w:val="24"/>
                              </w:rPr>
                            </w:pP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>0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ab/>
                              <w:t>1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ab/>
                              <w:t>2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ab/>
                              <w:t>3    4     5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ab/>
                              <w:t>6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ab/>
                              <w:t>7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ab/>
                              <w:t xml:space="preserve">8   9 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14"/>
                                <w:szCs w:val="24"/>
                              </w:rPr>
                              <w:t xml:space="preserve">   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1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0 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4"/>
                                <w:szCs w:val="24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1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1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4"/>
                                <w:szCs w:val="24"/>
                              </w:rPr>
                              <w:t xml:space="preserve">   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1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2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4"/>
                                <w:szCs w:val="24"/>
                              </w:rPr>
                              <w:t xml:space="preserve"> 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1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3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4"/>
                                <w:szCs w:val="24"/>
                              </w:rPr>
                              <w:t xml:space="preserve">  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1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4 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1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5  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8"/>
                                <w:szCs w:val="24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1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6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4"/>
                                <w:szCs w:val="24"/>
                              </w:rPr>
                              <w:t xml:space="preserve">  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1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7 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4"/>
                                <w:szCs w:val="24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1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8 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4"/>
                                <w:szCs w:val="24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1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9 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4"/>
                                <w:szCs w:val="24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2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0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16"/>
                                <w:szCs w:val="24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2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1 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4"/>
                                <w:szCs w:val="24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2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2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8"/>
                                <w:szCs w:val="24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2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3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4"/>
                                <w:szCs w:val="24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2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4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4"/>
                                <w:szCs w:val="24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2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5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4"/>
                                <w:szCs w:val="24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2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6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4"/>
                                <w:szCs w:val="24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2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7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4"/>
                                <w:szCs w:val="24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2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8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4"/>
                                <w:szCs w:val="24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2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9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4"/>
                                <w:szCs w:val="24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30</w:t>
                            </w:r>
                          </w:p>
                          <w:p w14:paraId="55A70D85" w14:textId="77777777" w:rsidR="000E3EBB" w:rsidRPr="0077576C" w:rsidRDefault="000E3EBB" w:rsidP="00DB63C0">
                            <w:pPr>
                              <w:pStyle w:val="BodyText"/>
                              <w:tabs>
                                <w:tab w:val="left" w:pos="695"/>
                                <w:tab w:val="left" w:pos="1029"/>
                                <w:tab w:val="left" w:pos="1364"/>
                                <w:tab w:val="left" w:pos="1698"/>
                                <w:tab w:val="left" w:pos="2033"/>
                                <w:tab w:val="left" w:pos="2371"/>
                                <w:tab w:val="left" w:pos="2714"/>
                                <w:tab w:val="left" w:pos="3036"/>
                                <w:tab w:val="left" w:pos="3371"/>
                              </w:tabs>
                              <w:spacing w:before="160"/>
                              <w:rPr>
                                <w:rFonts w:ascii="NTFPreCursivef" w:hAnsi="NTFPreCursivef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167A30" id="Text Box 276" o:spid="_x0000_s1030" type="#_x0000_t202" style="position:absolute;margin-left:26.25pt;margin-top:191.8pt;width:543.75pt;height:84.3pt;z-index:-30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" filled="f" stroked="f">
                <v:textbox inset="0,0,0,0">
                  <w:txbxContent>
                    <w:p w14:paraId="0BBBBEAF" w14:textId="77777777" w:rsidR="000E3EBB" w:rsidRPr="0077576C" w:rsidRDefault="008A276A">
                      <w:pPr>
                        <w:spacing w:before="48"/>
                        <w:ind w:left="225"/>
                        <w:rPr>
                          <w:rFonts w:ascii="NTFPreCursivef" w:eastAsia="Sassoon Infant Md" w:hAnsi="NTFPreCursivef" w:cs="Sassoon Infant Md"/>
                          <w:b/>
                          <w:sz w:val="32"/>
                          <w:szCs w:val="40"/>
                        </w:rPr>
                      </w:pP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pacing w:val="-10"/>
                          <w:sz w:val="32"/>
                        </w:rPr>
                        <w:t>2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z w:val="32"/>
                        </w:rPr>
                        <w:t>0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pacing w:val="-20"/>
                          <w:sz w:val="32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z w:val="32"/>
                        </w:rPr>
                        <w:t>-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pacing w:val="-20"/>
                          <w:sz w:val="32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z w:val="32"/>
                        </w:rPr>
                        <w:t>4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pacing w:val="-20"/>
                          <w:sz w:val="32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z w:val="32"/>
                        </w:rPr>
                        <w:t>=</w:t>
                      </w:r>
                    </w:p>
                    <w:p w14:paraId="3C8F045C" w14:textId="77777777" w:rsidR="00DB63C0" w:rsidRPr="0077576C" w:rsidRDefault="00DB63C0" w:rsidP="00DB63C0">
                      <w:pPr>
                        <w:pStyle w:val="BodyText"/>
                        <w:tabs>
                          <w:tab w:val="left" w:pos="695"/>
                          <w:tab w:val="left" w:pos="1029"/>
                          <w:tab w:val="left" w:pos="1364"/>
                          <w:tab w:val="left" w:pos="1698"/>
                          <w:tab w:val="left" w:pos="2033"/>
                          <w:tab w:val="left" w:pos="2371"/>
                          <w:tab w:val="left" w:pos="2714"/>
                          <w:tab w:val="left" w:pos="3036"/>
                          <w:tab w:val="left" w:pos="3371"/>
                        </w:tabs>
                        <w:spacing w:before="160"/>
                        <w:rPr>
                          <w:rFonts w:ascii="NTFPreCursivef" w:hAnsi="NTFPreCursivef"/>
                          <w:szCs w:val="24"/>
                        </w:rPr>
                      </w:pP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>0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ab/>
                        <w:t>1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ab/>
                        <w:t>2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ab/>
                        <w:t>3    4     5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ab/>
                        <w:t>6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ab/>
                        <w:t>7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ab/>
                        <w:t xml:space="preserve">8   9 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14"/>
                          <w:szCs w:val="24"/>
                        </w:rPr>
                        <w:t xml:space="preserve">   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1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0 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4"/>
                          <w:szCs w:val="24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1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1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4"/>
                          <w:szCs w:val="24"/>
                        </w:rPr>
                        <w:t xml:space="preserve">   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1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2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4"/>
                          <w:szCs w:val="24"/>
                        </w:rPr>
                        <w:t xml:space="preserve"> 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1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3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4"/>
                          <w:szCs w:val="24"/>
                        </w:rPr>
                        <w:t xml:space="preserve">  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1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4 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1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5  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8"/>
                          <w:szCs w:val="24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1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6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4"/>
                          <w:szCs w:val="24"/>
                        </w:rPr>
                        <w:t xml:space="preserve">  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1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7 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4"/>
                          <w:szCs w:val="24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1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8 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4"/>
                          <w:szCs w:val="24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1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9 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4"/>
                          <w:szCs w:val="24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2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0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16"/>
                          <w:szCs w:val="24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2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1 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4"/>
                          <w:szCs w:val="24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2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2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8"/>
                          <w:szCs w:val="24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2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3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4"/>
                          <w:szCs w:val="24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2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4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4"/>
                          <w:szCs w:val="24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2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5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4"/>
                          <w:szCs w:val="24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2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6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4"/>
                          <w:szCs w:val="24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2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7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4"/>
                          <w:szCs w:val="24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2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8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4"/>
                          <w:szCs w:val="24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2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9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4"/>
                          <w:szCs w:val="24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30</w:t>
                      </w:r>
                    </w:p>
                    <w:p w14:paraId="55A70D85" w14:textId="77777777" w:rsidR="000E3EBB" w:rsidRPr="0077576C" w:rsidRDefault="000E3EBB" w:rsidP="00DB63C0">
                      <w:pPr>
                        <w:pStyle w:val="BodyText"/>
                        <w:tabs>
                          <w:tab w:val="left" w:pos="695"/>
                          <w:tab w:val="left" w:pos="1029"/>
                          <w:tab w:val="left" w:pos="1364"/>
                          <w:tab w:val="left" w:pos="1698"/>
                          <w:tab w:val="left" w:pos="2033"/>
                          <w:tab w:val="left" w:pos="2371"/>
                          <w:tab w:val="left" w:pos="2714"/>
                          <w:tab w:val="left" w:pos="3036"/>
                          <w:tab w:val="left" w:pos="3371"/>
                        </w:tabs>
                        <w:spacing w:before="160"/>
                        <w:rPr>
                          <w:rFonts w:ascii="NTFPreCursivef" w:hAnsi="NTFPreCursivef"/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6080" behindDoc="1" locked="0" layoutInCell="1" allowOverlap="1" wp14:anchorId="125A6299" wp14:editId="76DE462B">
                <wp:simplePos x="0" y="0"/>
                <wp:positionH relativeFrom="page">
                  <wp:posOffset>333375</wp:posOffset>
                </wp:positionH>
                <wp:positionV relativeFrom="page">
                  <wp:posOffset>3505835</wp:posOffset>
                </wp:positionV>
                <wp:extent cx="6905625" cy="1070610"/>
                <wp:effectExtent l="0" t="635" r="0" b="0"/>
                <wp:wrapNone/>
                <wp:docPr id="272" name="Text Box 2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05625" cy="1070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6D81B2" w14:textId="77777777" w:rsidR="000E3EBB" w:rsidRPr="0077576C" w:rsidRDefault="008A276A">
                            <w:pPr>
                              <w:spacing w:before="45"/>
                              <w:ind w:left="225"/>
                              <w:rPr>
                                <w:rFonts w:ascii="NTFPreCursivef" w:eastAsia="Sassoon Infant Md" w:hAnsi="NTFPreCursivef" w:cs="Sassoon Infant Md"/>
                                <w:b/>
                                <w:sz w:val="32"/>
                                <w:szCs w:val="40"/>
                              </w:rPr>
                            </w:pP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pacing w:val="-10"/>
                                <w:sz w:val="32"/>
                              </w:rPr>
                              <w:t>2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z w:val="32"/>
                              </w:rPr>
                              <w:t>5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pacing w:val="-20"/>
                                <w:sz w:val="32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z w:val="32"/>
                              </w:rPr>
                              <w:t>-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pacing w:val="-20"/>
                                <w:sz w:val="32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z w:val="32"/>
                              </w:rPr>
                              <w:t>4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pacing w:val="-20"/>
                                <w:sz w:val="32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z w:val="32"/>
                              </w:rPr>
                              <w:t>=</w:t>
                            </w:r>
                          </w:p>
                          <w:p w14:paraId="30154D8D" w14:textId="77777777" w:rsidR="00DB63C0" w:rsidRPr="0077576C" w:rsidRDefault="00DB63C0" w:rsidP="00DB63C0">
                            <w:pPr>
                              <w:pStyle w:val="BodyText"/>
                              <w:tabs>
                                <w:tab w:val="left" w:pos="695"/>
                                <w:tab w:val="left" w:pos="1029"/>
                                <w:tab w:val="left" w:pos="1364"/>
                                <w:tab w:val="left" w:pos="1698"/>
                                <w:tab w:val="left" w:pos="2033"/>
                                <w:tab w:val="left" w:pos="2371"/>
                                <w:tab w:val="left" w:pos="2714"/>
                                <w:tab w:val="left" w:pos="3036"/>
                                <w:tab w:val="left" w:pos="3371"/>
                              </w:tabs>
                              <w:spacing w:before="160"/>
                              <w:rPr>
                                <w:rFonts w:ascii="NTFPreCursivef" w:hAnsi="NTFPreCursivef"/>
                                <w:szCs w:val="24"/>
                              </w:rPr>
                            </w:pP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>0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ab/>
                              <w:t>1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ab/>
                              <w:t>2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ab/>
                              <w:t>3    4     5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ab/>
                              <w:t>6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ab/>
                              <w:t>7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ab/>
                              <w:t xml:space="preserve">8   9 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14"/>
                                <w:szCs w:val="24"/>
                              </w:rPr>
                              <w:t xml:space="preserve">   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1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0 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4"/>
                                <w:szCs w:val="24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1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1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4"/>
                                <w:szCs w:val="24"/>
                              </w:rPr>
                              <w:t xml:space="preserve">   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1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2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4"/>
                                <w:szCs w:val="24"/>
                              </w:rPr>
                              <w:t xml:space="preserve"> 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1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3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4"/>
                                <w:szCs w:val="24"/>
                              </w:rPr>
                              <w:t xml:space="preserve">  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1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4 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1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5  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8"/>
                                <w:szCs w:val="24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1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6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4"/>
                                <w:szCs w:val="24"/>
                              </w:rPr>
                              <w:t xml:space="preserve">  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1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7 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4"/>
                                <w:szCs w:val="24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1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8 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4"/>
                                <w:szCs w:val="24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1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9 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4"/>
                                <w:szCs w:val="24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2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0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16"/>
                                <w:szCs w:val="24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2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1 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4"/>
                                <w:szCs w:val="24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2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2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8"/>
                                <w:szCs w:val="24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2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3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4"/>
                                <w:szCs w:val="24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2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4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4"/>
                                <w:szCs w:val="24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2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5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4"/>
                                <w:szCs w:val="24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2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6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4"/>
                                <w:szCs w:val="24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2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7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4"/>
                                <w:szCs w:val="24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2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8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4"/>
                                <w:szCs w:val="24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2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9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4"/>
                                <w:szCs w:val="24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30</w:t>
                            </w:r>
                          </w:p>
                          <w:p w14:paraId="3C4CE36E" w14:textId="77777777" w:rsidR="000E3EBB" w:rsidRPr="0077576C" w:rsidRDefault="000E3EBB" w:rsidP="00DB63C0">
                            <w:pPr>
                              <w:pStyle w:val="BodyText"/>
                              <w:tabs>
                                <w:tab w:val="left" w:pos="695"/>
                                <w:tab w:val="left" w:pos="1029"/>
                                <w:tab w:val="left" w:pos="1364"/>
                                <w:tab w:val="left" w:pos="1698"/>
                                <w:tab w:val="left" w:pos="2033"/>
                                <w:tab w:val="left" w:pos="2371"/>
                                <w:tab w:val="left" w:pos="2714"/>
                                <w:tab w:val="left" w:pos="3036"/>
                                <w:tab w:val="left" w:pos="3371"/>
                              </w:tabs>
                              <w:spacing w:before="160"/>
                              <w:rPr>
                                <w:rFonts w:ascii="NTFPreCursivef" w:hAnsi="NTFPreCursivef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5A6299" id="Text Box 275" o:spid="_x0000_s1031" type="#_x0000_t202" style="position:absolute;margin-left:26.25pt;margin-top:276.05pt;width:543.75pt;height:84.3pt;z-index:-30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" filled="f" stroked="f">
                <v:textbox inset="0,0,0,0">
                  <w:txbxContent>
                    <w:p w14:paraId="1C6D81B2" w14:textId="77777777" w:rsidR="000E3EBB" w:rsidRPr="0077576C" w:rsidRDefault="008A276A">
                      <w:pPr>
                        <w:spacing w:before="45"/>
                        <w:ind w:left="225"/>
                        <w:rPr>
                          <w:rFonts w:ascii="NTFPreCursivef" w:eastAsia="Sassoon Infant Md" w:hAnsi="NTFPreCursivef" w:cs="Sassoon Infant Md"/>
                          <w:b/>
                          <w:sz w:val="32"/>
                          <w:szCs w:val="40"/>
                        </w:rPr>
                      </w:pP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pacing w:val="-10"/>
                          <w:sz w:val="32"/>
                        </w:rPr>
                        <w:t>2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z w:val="32"/>
                        </w:rPr>
                        <w:t>5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pacing w:val="-20"/>
                          <w:sz w:val="32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z w:val="32"/>
                        </w:rPr>
                        <w:t>-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pacing w:val="-20"/>
                          <w:sz w:val="32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z w:val="32"/>
                        </w:rPr>
                        <w:t>4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pacing w:val="-20"/>
                          <w:sz w:val="32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z w:val="32"/>
                        </w:rPr>
                        <w:t>=</w:t>
                      </w:r>
                    </w:p>
                    <w:p w14:paraId="30154D8D" w14:textId="77777777" w:rsidR="00DB63C0" w:rsidRPr="0077576C" w:rsidRDefault="00DB63C0" w:rsidP="00DB63C0">
                      <w:pPr>
                        <w:pStyle w:val="BodyText"/>
                        <w:tabs>
                          <w:tab w:val="left" w:pos="695"/>
                          <w:tab w:val="left" w:pos="1029"/>
                          <w:tab w:val="left" w:pos="1364"/>
                          <w:tab w:val="left" w:pos="1698"/>
                          <w:tab w:val="left" w:pos="2033"/>
                          <w:tab w:val="left" w:pos="2371"/>
                          <w:tab w:val="left" w:pos="2714"/>
                          <w:tab w:val="left" w:pos="3036"/>
                          <w:tab w:val="left" w:pos="3371"/>
                        </w:tabs>
                        <w:spacing w:before="160"/>
                        <w:rPr>
                          <w:rFonts w:ascii="NTFPreCursivef" w:hAnsi="NTFPreCursivef"/>
                          <w:szCs w:val="24"/>
                        </w:rPr>
                      </w:pP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>0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ab/>
                        <w:t>1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ab/>
                        <w:t>2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ab/>
                        <w:t>3    4     5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ab/>
                        <w:t>6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ab/>
                        <w:t>7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ab/>
                        <w:t xml:space="preserve">8   9 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14"/>
                          <w:szCs w:val="24"/>
                        </w:rPr>
                        <w:t xml:space="preserve">   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1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0 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4"/>
                          <w:szCs w:val="24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1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1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4"/>
                          <w:szCs w:val="24"/>
                        </w:rPr>
                        <w:t xml:space="preserve">   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1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2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4"/>
                          <w:szCs w:val="24"/>
                        </w:rPr>
                        <w:t xml:space="preserve"> 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1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3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4"/>
                          <w:szCs w:val="24"/>
                        </w:rPr>
                        <w:t xml:space="preserve">  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1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4 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1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5  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8"/>
                          <w:szCs w:val="24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1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6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4"/>
                          <w:szCs w:val="24"/>
                        </w:rPr>
                        <w:t xml:space="preserve">  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1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7 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4"/>
                          <w:szCs w:val="24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1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8 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4"/>
                          <w:szCs w:val="24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1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9 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4"/>
                          <w:szCs w:val="24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2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0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16"/>
                          <w:szCs w:val="24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2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1 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4"/>
                          <w:szCs w:val="24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2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2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8"/>
                          <w:szCs w:val="24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2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3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4"/>
                          <w:szCs w:val="24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2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4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4"/>
                          <w:szCs w:val="24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2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5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4"/>
                          <w:szCs w:val="24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2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6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4"/>
                          <w:szCs w:val="24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2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7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4"/>
                          <w:szCs w:val="24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2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8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4"/>
                          <w:szCs w:val="24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2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9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4"/>
                          <w:szCs w:val="24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30</w:t>
                      </w:r>
                    </w:p>
                    <w:p w14:paraId="3C4CE36E" w14:textId="77777777" w:rsidR="000E3EBB" w:rsidRPr="0077576C" w:rsidRDefault="000E3EBB" w:rsidP="00DB63C0">
                      <w:pPr>
                        <w:pStyle w:val="BodyText"/>
                        <w:tabs>
                          <w:tab w:val="left" w:pos="695"/>
                          <w:tab w:val="left" w:pos="1029"/>
                          <w:tab w:val="left" w:pos="1364"/>
                          <w:tab w:val="left" w:pos="1698"/>
                          <w:tab w:val="left" w:pos="2033"/>
                          <w:tab w:val="left" w:pos="2371"/>
                          <w:tab w:val="left" w:pos="2714"/>
                          <w:tab w:val="left" w:pos="3036"/>
                          <w:tab w:val="left" w:pos="3371"/>
                        </w:tabs>
                        <w:spacing w:before="160"/>
                        <w:rPr>
                          <w:rFonts w:ascii="NTFPreCursivef" w:hAnsi="NTFPreCursivef"/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6104" behindDoc="1" locked="0" layoutInCell="1" allowOverlap="1" wp14:anchorId="3085556F" wp14:editId="109E0352">
                <wp:simplePos x="0" y="0"/>
                <wp:positionH relativeFrom="page">
                  <wp:posOffset>333375</wp:posOffset>
                </wp:positionH>
                <wp:positionV relativeFrom="page">
                  <wp:posOffset>4575810</wp:posOffset>
                </wp:positionV>
                <wp:extent cx="6905625" cy="1070610"/>
                <wp:effectExtent l="0" t="3810" r="0" b="1905"/>
                <wp:wrapNone/>
                <wp:docPr id="271" name="Text Box 2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05625" cy="1070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5029B6" w14:textId="77777777" w:rsidR="000E3EBB" w:rsidRPr="0077576C" w:rsidRDefault="008A276A">
                            <w:pPr>
                              <w:spacing w:before="42"/>
                              <w:ind w:left="225"/>
                              <w:rPr>
                                <w:rFonts w:ascii="NTFPreCursivef" w:eastAsia="Sassoon Infant Md" w:hAnsi="NTFPreCursivef" w:cs="Sassoon Infant Md"/>
                                <w:b/>
                                <w:sz w:val="32"/>
                                <w:szCs w:val="40"/>
                              </w:rPr>
                            </w:pP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pacing w:val="-10"/>
                                <w:sz w:val="32"/>
                              </w:rPr>
                              <w:t>1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z w:val="32"/>
                              </w:rPr>
                              <w:t>5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pacing w:val="-20"/>
                                <w:sz w:val="32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z w:val="32"/>
                              </w:rPr>
                              <w:t>-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pacing w:val="-20"/>
                                <w:sz w:val="32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z w:val="32"/>
                              </w:rPr>
                              <w:t>4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pacing w:val="-20"/>
                                <w:sz w:val="32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z w:val="32"/>
                              </w:rPr>
                              <w:t>=</w:t>
                            </w:r>
                          </w:p>
                          <w:p w14:paraId="2F5CF2FA" w14:textId="77777777" w:rsidR="00DB63C0" w:rsidRPr="0077576C" w:rsidRDefault="00DB63C0" w:rsidP="00DB63C0">
                            <w:pPr>
                              <w:pStyle w:val="BodyText"/>
                              <w:tabs>
                                <w:tab w:val="left" w:pos="695"/>
                                <w:tab w:val="left" w:pos="1029"/>
                                <w:tab w:val="left" w:pos="1364"/>
                                <w:tab w:val="left" w:pos="1698"/>
                                <w:tab w:val="left" w:pos="2033"/>
                                <w:tab w:val="left" w:pos="2371"/>
                                <w:tab w:val="left" w:pos="2714"/>
                                <w:tab w:val="left" w:pos="3036"/>
                                <w:tab w:val="left" w:pos="3371"/>
                              </w:tabs>
                              <w:spacing w:before="160"/>
                              <w:rPr>
                                <w:rFonts w:ascii="NTFPreCursivef" w:hAnsi="NTFPreCursivef"/>
                                <w:szCs w:val="24"/>
                              </w:rPr>
                            </w:pP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ab/>
                            </w:r>
                            <w:r w:rsidRPr="0077576C">
                              <w:rPr>
                                <w:rFonts w:ascii="NTFPreCursivef" w:hAnsi="NTFPreCursivef"/>
                                <w:sz w:val="16"/>
                              </w:rPr>
                              <w:tab/>
                            </w:r>
                            <w:r w:rsidRPr="0077576C">
                              <w:rPr>
                                <w:rFonts w:ascii="NTFPreCursivef" w:hAnsi="NTFPreCursivef"/>
                                <w:sz w:val="16"/>
                              </w:rPr>
                              <w:tab/>
                            </w:r>
                            <w:r w:rsidRPr="0077576C">
                              <w:rPr>
                                <w:rFonts w:ascii="NTFPreCursivef" w:hAnsi="NTFPreCursivef"/>
                                <w:sz w:val="16"/>
                              </w:rPr>
                              <w:tab/>
                            </w:r>
                            <w:r w:rsidRPr="0077576C">
                              <w:rPr>
                                <w:rFonts w:ascii="NTFPreCursivef" w:hAnsi="NTFPreCursivef"/>
                                <w:sz w:val="16"/>
                              </w:rPr>
                              <w:tab/>
                            </w:r>
                            <w:r w:rsidRPr="0077576C">
                              <w:rPr>
                                <w:rFonts w:ascii="NTFPreCursivef" w:hAnsi="NTFPreCursivef"/>
                                <w:sz w:val="16"/>
                              </w:rPr>
                              <w:tab/>
                            </w:r>
                            <w:r w:rsidRPr="0077576C">
                              <w:rPr>
                                <w:rFonts w:ascii="NTFPreCursivef" w:hAnsi="NTFPreCursivef"/>
                                <w:sz w:val="16"/>
                              </w:rPr>
                              <w:tab/>
                            </w:r>
                            <w:r w:rsidRPr="0077576C">
                              <w:rPr>
                                <w:rFonts w:ascii="NTFPreCursivef" w:hAnsi="NTFPreCursivef"/>
                                <w:sz w:val="16"/>
                              </w:rPr>
                              <w:tab/>
                            </w:r>
                            <w:r w:rsidRPr="0077576C">
                              <w:rPr>
                                <w:rFonts w:ascii="NTFPreCursivef" w:hAnsi="NTFPreCursivef"/>
                                <w:sz w:val="16"/>
                              </w:rPr>
                              <w:tab/>
                            </w:r>
                            <w:r w:rsidRPr="0077576C">
                              <w:rPr>
                                <w:rFonts w:ascii="NTFPreCursivef" w:hAnsi="NTFPreCursivef"/>
                                <w:sz w:val="16"/>
                              </w:rPr>
                              <w:tab/>
                            </w:r>
                            <w:r w:rsidRPr="0077576C">
                              <w:rPr>
                                <w:rFonts w:ascii="NTFPreCursivef" w:hAnsi="NTFPreCursivef"/>
                                <w:sz w:val="16"/>
                              </w:rPr>
                              <w:tab/>
                            </w:r>
                            <w:r w:rsidRPr="0077576C">
                              <w:rPr>
                                <w:rFonts w:ascii="NTFPreCursivef" w:hAnsi="NTFPreCursivef"/>
                                <w:sz w:val="16"/>
                              </w:rPr>
                              <w:tab/>
                            </w:r>
                            <w:r w:rsidRPr="0077576C">
                              <w:rPr>
                                <w:rFonts w:ascii="NTFPreCursivef" w:hAnsi="NTFPreCursivef"/>
                                <w:sz w:val="16"/>
                              </w:rPr>
                              <w:tab/>
                            </w:r>
                            <w:r w:rsidRPr="0077576C">
                              <w:rPr>
                                <w:rFonts w:ascii="NTFPreCursivef" w:hAnsi="NTFPreCursivef"/>
                                <w:sz w:val="16"/>
                              </w:rPr>
                              <w:tab/>
                              <w:t xml:space="preserve">     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 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4"/>
                                <w:szCs w:val="24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2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0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16"/>
                                <w:szCs w:val="24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2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1 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4"/>
                                <w:szCs w:val="24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2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2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8"/>
                                <w:szCs w:val="24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2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3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4"/>
                                <w:szCs w:val="24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2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4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4"/>
                                <w:szCs w:val="24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2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5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4"/>
                                <w:szCs w:val="24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2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6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4"/>
                                <w:szCs w:val="24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2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7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4"/>
                                <w:szCs w:val="24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2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8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4"/>
                                <w:szCs w:val="24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2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9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4"/>
                                <w:szCs w:val="24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30</w:t>
                            </w:r>
                          </w:p>
                          <w:p w14:paraId="1BE21BB7" w14:textId="77777777" w:rsidR="000E3EBB" w:rsidRPr="0077576C" w:rsidRDefault="000E3EBB" w:rsidP="00DB63C0">
                            <w:pPr>
                              <w:pStyle w:val="BodyText"/>
                              <w:spacing w:before="160"/>
                              <w:ind w:left="6997"/>
                              <w:rPr>
                                <w:rFonts w:ascii="NTFPreCursivef" w:hAnsi="NTFPreCursivef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85556F" id="Text Box 274" o:spid="_x0000_s1032" type="#_x0000_t202" style="position:absolute;margin-left:26.25pt;margin-top:360.3pt;width:543.75pt;height:84.3pt;z-index:-30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" filled="f" stroked="f">
                <v:textbox inset="0,0,0,0">
                  <w:txbxContent>
                    <w:p w14:paraId="455029B6" w14:textId="77777777" w:rsidR="000E3EBB" w:rsidRPr="0077576C" w:rsidRDefault="008A276A">
                      <w:pPr>
                        <w:spacing w:before="42"/>
                        <w:ind w:left="225"/>
                        <w:rPr>
                          <w:rFonts w:ascii="NTFPreCursivef" w:eastAsia="Sassoon Infant Md" w:hAnsi="NTFPreCursivef" w:cs="Sassoon Infant Md"/>
                          <w:b/>
                          <w:sz w:val="32"/>
                          <w:szCs w:val="40"/>
                        </w:rPr>
                      </w:pP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pacing w:val="-10"/>
                          <w:sz w:val="32"/>
                        </w:rPr>
                        <w:t>1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z w:val="32"/>
                        </w:rPr>
                        <w:t>5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pacing w:val="-20"/>
                          <w:sz w:val="32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z w:val="32"/>
                        </w:rPr>
                        <w:t>-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pacing w:val="-20"/>
                          <w:sz w:val="32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z w:val="32"/>
                        </w:rPr>
                        <w:t>4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pacing w:val="-20"/>
                          <w:sz w:val="32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z w:val="32"/>
                        </w:rPr>
                        <w:t>=</w:t>
                      </w:r>
                    </w:p>
                    <w:p w14:paraId="2F5CF2FA" w14:textId="77777777" w:rsidR="00DB63C0" w:rsidRPr="0077576C" w:rsidRDefault="00DB63C0" w:rsidP="00DB63C0">
                      <w:pPr>
                        <w:pStyle w:val="BodyText"/>
                        <w:tabs>
                          <w:tab w:val="left" w:pos="695"/>
                          <w:tab w:val="left" w:pos="1029"/>
                          <w:tab w:val="left" w:pos="1364"/>
                          <w:tab w:val="left" w:pos="1698"/>
                          <w:tab w:val="left" w:pos="2033"/>
                          <w:tab w:val="left" w:pos="2371"/>
                          <w:tab w:val="left" w:pos="2714"/>
                          <w:tab w:val="left" w:pos="3036"/>
                          <w:tab w:val="left" w:pos="3371"/>
                        </w:tabs>
                        <w:spacing w:before="160"/>
                        <w:rPr>
                          <w:rFonts w:ascii="NTFPreCursivef" w:hAnsi="NTFPreCursivef"/>
                          <w:szCs w:val="24"/>
                        </w:rPr>
                      </w:pP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ab/>
                      </w:r>
                      <w:r w:rsidRPr="0077576C">
                        <w:rPr>
                          <w:rFonts w:ascii="NTFPreCursivef" w:hAnsi="NTFPreCursivef"/>
                          <w:sz w:val="16"/>
                        </w:rPr>
                        <w:tab/>
                      </w:r>
                      <w:r w:rsidRPr="0077576C">
                        <w:rPr>
                          <w:rFonts w:ascii="NTFPreCursivef" w:hAnsi="NTFPreCursivef"/>
                          <w:sz w:val="16"/>
                        </w:rPr>
                        <w:tab/>
                      </w:r>
                      <w:r w:rsidRPr="0077576C">
                        <w:rPr>
                          <w:rFonts w:ascii="NTFPreCursivef" w:hAnsi="NTFPreCursivef"/>
                          <w:sz w:val="16"/>
                        </w:rPr>
                        <w:tab/>
                      </w:r>
                      <w:r w:rsidRPr="0077576C">
                        <w:rPr>
                          <w:rFonts w:ascii="NTFPreCursivef" w:hAnsi="NTFPreCursivef"/>
                          <w:sz w:val="16"/>
                        </w:rPr>
                        <w:tab/>
                      </w:r>
                      <w:r w:rsidRPr="0077576C">
                        <w:rPr>
                          <w:rFonts w:ascii="NTFPreCursivef" w:hAnsi="NTFPreCursivef"/>
                          <w:sz w:val="16"/>
                        </w:rPr>
                        <w:tab/>
                      </w:r>
                      <w:r w:rsidRPr="0077576C">
                        <w:rPr>
                          <w:rFonts w:ascii="NTFPreCursivef" w:hAnsi="NTFPreCursivef"/>
                          <w:sz w:val="16"/>
                        </w:rPr>
                        <w:tab/>
                      </w:r>
                      <w:r w:rsidRPr="0077576C">
                        <w:rPr>
                          <w:rFonts w:ascii="NTFPreCursivef" w:hAnsi="NTFPreCursivef"/>
                          <w:sz w:val="16"/>
                        </w:rPr>
                        <w:tab/>
                      </w:r>
                      <w:r w:rsidRPr="0077576C">
                        <w:rPr>
                          <w:rFonts w:ascii="NTFPreCursivef" w:hAnsi="NTFPreCursivef"/>
                          <w:sz w:val="16"/>
                        </w:rPr>
                        <w:tab/>
                      </w:r>
                      <w:r w:rsidRPr="0077576C">
                        <w:rPr>
                          <w:rFonts w:ascii="NTFPreCursivef" w:hAnsi="NTFPreCursivef"/>
                          <w:sz w:val="16"/>
                        </w:rPr>
                        <w:tab/>
                      </w:r>
                      <w:r w:rsidRPr="0077576C">
                        <w:rPr>
                          <w:rFonts w:ascii="NTFPreCursivef" w:hAnsi="NTFPreCursivef"/>
                          <w:sz w:val="16"/>
                        </w:rPr>
                        <w:tab/>
                      </w:r>
                      <w:r w:rsidRPr="0077576C">
                        <w:rPr>
                          <w:rFonts w:ascii="NTFPreCursivef" w:hAnsi="NTFPreCursivef"/>
                          <w:sz w:val="16"/>
                        </w:rPr>
                        <w:tab/>
                      </w:r>
                      <w:r w:rsidRPr="0077576C">
                        <w:rPr>
                          <w:rFonts w:ascii="NTFPreCursivef" w:hAnsi="NTFPreCursivef"/>
                          <w:sz w:val="16"/>
                        </w:rPr>
                        <w:tab/>
                      </w:r>
                      <w:r w:rsidRPr="0077576C">
                        <w:rPr>
                          <w:rFonts w:ascii="NTFPreCursivef" w:hAnsi="NTFPreCursivef"/>
                          <w:sz w:val="16"/>
                        </w:rPr>
                        <w:tab/>
                        <w:t xml:space="preserve">     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 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4"/>
                          <w:szCs w:val="24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2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0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16"/>
                          <w:szCs w:val="24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2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1 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4"/>
                          <w:szCs w:val="24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2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2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8"/>
                          <w:szCs w:val="24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2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3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4"/>
                          <w:szCs w:val="24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2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4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4"/>
                          <w:szCs w:val="24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2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5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4"/>
                          <w:szCs w:val="24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2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6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4"/>
                          <w:szCs w:val="24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2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7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4"/>
                          <w:szCs w:val="24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2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8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4"/>
                          <w:szCs w:val="24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2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9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4"/>
                          <w:szCs w:val="24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30</w:t>
                      </w:r>
                    </w:p>
                    <w:p w14:paraId="1BE21BB7" w14:textId="77777777" w:rsidR="000E3EBB" w:rsidRPr="0077576C" w:rsidRDefault="000E3EBB" w:rsidP="00DB63C0">
                      <w:pPr>
                        <w:pStyle w:val="BodyText"/>
                        <w:spacing w:before="160"/>
                        <w:ind w:left="6997"/>
                        <w:rPr>
                          <w:rFonts w:ascii="NTFPreCursivef" w:hAnsi="NTFPreCursivef"/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6128" behindDoc="1" locked="0" layoutInCell="1" allowOverlap="1" wp14:anchorId="062B529A" wp14:editId="6BBCA354">
                <wp:simplePos x="0" y="0"/>
                <wp:positionH relativeFrom="page">
                  <wp:posOffset>333375</wp:posOffset>
                </wp:positionH>
                <wp:positionV relativeFrom="page">
                  <wp:posOffset>5646420</wp:posOffset>
                </wp:positionV>
                <wp:extent cx="6905625" cy="1070610"/>
                <wp:effectExtent l="0" t="0" r="0" b="0"/>
                <wp:wrapNone/>
                <wp:docPr id="270" name="Text Box 2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05625" cy="1070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418BB8" w14:textId="77777777" w:rsidR="000E3EBB" w:rsidRPr="0077576C" w:rsidRDefault="008A276A">
                            <w:pPr>
                              <w:spacing w:before="39"/>
                              <w:ind w:left="225"/>
                              <w:rPr>
                                <w:rFonts w:ascii="NTFPreCursivef" w:eastAsia="Sassoon Infant Md" w:hAnsi="NTFPreCursivef" w:cs="Sassoon Infant Md"/>
                                <w:b/>
                                <w:sz w:val="32"/>
                                <w:szCs w:val="40"/>
                              </w:rPr>
                            </w:pP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pacing w:val="-10"/>
                                <w:sz w:val="32"/>
                              </w:rPr>
                              <w:t>2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z w:val="32"/>
                              </w:rPr>
                              <w:t>9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pacing w:val="-20"/>
                                <w:sz w:val="32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z w:val="32"/>
                              </w:rPr>
                              <w:t>-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pacing w:val="-20"/>
                                <w:sz w:val="32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z w:val="32"/>
                              </w:rPr>
                              <w:t>1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pacing w:val="-20"/>
                                <w:sz w:val="32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z w:val="32"/>
                              </w:rPr>
                              <w:t>=</w:t>
                            </w:r>
                          </w:p>
                          <w:p w14:paraId="129A0529" w14:textId="77777777" w:rsidR="00DB63C0" w:rsidRPr="0077576C" w:rsidRDefault="00DB63C0" w:rsidP="00DB63C0">
                            <w:pPr>
                              <w:pStyle w:val="BodyText"/>
                              <w:tabs>
                                <w:tab w:val="left" w:pos="695"/>
                                <w:tab w:val="left" w:pos="1029"/>
                                <w:tab w:val="left" w:pos="1364"/>
                                <w:tab w:val="left" w:pos="1698"/>
                                <w:tab w:val="left" w:pos="2033"/>
                                <w:tab w:val="left" w:pos="2371"/>
                                <w:tab w:val="left" w:pos="2714"/>
                                <w:tab w:val="left" w:pos="3036"/>
                                <w:tab w:val="left" w:pos="3371"/>
                              </w:tabs>
                              <w:spacing w:before="160"/>
                              <w:rPr>
                                <w:rFonts w:ascii="NTFPreCursivef" w:hAnsi="NTFPreCursivef"/>
                                <w:szCs w:val="24"/>
                              </w:rPr>
                            </w:pP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ab/>
                            </w:r>
                            <w:r w:rsidRPr="0077576C">
                              <w:rPr>
                                <w:rFonts w:ascii="NTFPreCursivef" w:hAnsi="NTFPreCursivef"/>
                                <w:sz w:val="16"/>
                              </w:rPr>
                              <w:tab/>
                            </w:r>
                            <w:r w:rsidRPr="0077576C">
                              <w:rPr>
                                <w:rFonts w:ascii="NTFPreCursivef" w:hAnsi="NTFPreCursivef"/>
                                <w:sz w:val="16"/>
                              </w:rPr>
                              <w:tab/>
                            </w:r>
                            <w:r w:rsidRPr="0077576C">
                              <w:rPr>
                                <w:rFonts w:ascii="NTFPreCursivef" w:hAnsi="NTFPreCursivef"/>
                                <w:sz w:val="16"/>
                              </w:rPr>
                              <w:tab/>
                            </w:r>
                            <w:r w:rsidRPr="0077576C">
                              <w:rPr>
                                <w:rFonts w:ascii="NTFPreCursivef" w:hAnsi="NTFPreCursivef"/>
                                <w:sz w:val="16"/>
                              </w:rPr>
                              <w:tab/>
                            </w:r>
                            <w:r w:rsidRPr="0077576C">
                              <w:rPr>
                                <w:rFonts w:ascii="NTFPreCursivef" w:hAnsi="NTFPreCursivef"/>
                                <w:sz w:val="16"/>
                              </w:rPr>
                              <w:tab/>
                            </w:r>
                            <w:r w:rsidRPr="0077576C">
                              <w:rPr>
                                <w:rFonts w:ascii="NTFPreCursivef" w:hAnsi="NTFPreCursivef"/>
                                <w:sz w:val="16"/>
                              </w:rPr>
                              <w:tab/>
                            </w:r>
                            <w:r w:rsidRPr="0077576C">
                              <w:rPr>
                                <w:rFonts w:ascii="NTFPreCursivef" w:hAnsi="NTFPreCursivef"/>
                                <w:sz w:val="16"/>
                              </w:rPr>
                              <w:tab/>
                            </w:r>
                            <w:r w:rsidRPr="0077576C">
                              <w:rPr>
                                <w:rFonts w:ascii="NTFPreCursivef" w:hAnsi="NTFPreCursivef"/>
                                <w:sz w:val="16"/>
                              </w:rPr>
                              <w:tab/>
                            </w:r>
                            <w:r w:rsidRPr="0077576C">
                              <w:rPr>
                                <w:rFonts w:ascii="NTFPreCursivef" w:hAnsi="NTFPreCursivef"/>
                                <w:sz w:val="16"/>
                              </w:rPr>
                              <w:tab/>
                            </w:r>
                            <w:r w:rsidRPr="0077576C">
                              <w:rPr>
                                <w:rFonts w:ascii="NTFPreCursivef" w:hAnsi="NTFPreCursivef"/>
                                <w:sz w:val="16"/>
                              </w:rPr>
                              <w:tab/>
                            </w:r>
                            <w:r w:rsidRPr="0077576C">
                              <w:rPr>
                                <w:rFonts w:ascii="NTFPreCursivef" w:hAnsi="NTFPreCursivef"/>
                                <w:sz w:val="16"/>
                              </w:rPr>
                              <w:tab/>
                            </w:r>
                            <w:r w:rsidRPr="0077576C">
                              <w:rPr>
                                <w:rFonts w:ascii="NTFPreCursivef" w:hAnsi="NTFPreCursivef"/>
                                <w:sz w:val="16"/>
                              </w:rPr>
                              <w:tab/>
                            </w:r>
                            <w:r w:rsidRPr="0077576C">
                              <w:rPr>
                                <w:rFonts w:ascii="NTFPreCursivef" w:hAnsi="NTFPreCursivef"/>
                                <w:sz w:val="16"/>
                              </w:rPr>
                              <w:tab/>
                              <w:t xml:space="preserve">     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 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4"/>
                                <w:szCs w:val="24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2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0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16"/>
                                <w:szCs w:val="24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2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1 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4"/>
                                <w:szCs w:val="24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2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2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8"/>
                                <w:szCs w:val="24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2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3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4"/>
                                <w:szCs w:val="24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2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4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4"/>
                                <w:szCs w:val="24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2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5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4"/>
                                <w:szCs w:val="24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2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6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4"/>
                                <w:szCs w:val="24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2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7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4"/>
                                <w:szCs w:val="24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2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8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4"/>
                                <w:szCs w:val="24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2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9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4"/>
                                <w:szCs w:val="24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30</w:t>
                            </w:r>
                          </w:p>
                          <w:p w14:paraId="39C4BE47" w14:textId="77777777" w:rsidR="000E3EBB" w:rsidRDefault="000E3EBB" w:rsidP="00DB63C0">
                            <w:pPr>
                              <w:pStyle w:val="BodyText"/>
                              <w:spacing w:before="160"/>
                              <w:ind w:left="6997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2B529A" id="Text Box 273" o:spid="_x0000_s1033" type="#_x0000_t202" style="position:absolute;margin-left:26.25pt;margin-top:444.6pt;width:543.75pt;height:84.3pt;z-index:-30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" filled="f" stroked="f">
                <v:textbox inset="0,0,0,0">
                  <w:txbxContent>
                    <w:p w14:paraId="69418BB8" w14:textId="77777777" w:rsidR="000E3EBB" w:rsidRPr="0077576C" w:rsidRDefault="008A276A">
                      <w:pPr>
                        <w:spacing w:before="39"/>
                        <w:ind w:left="225"/>
                        <w:rPr>
                          <w:rFonts w:ascii="NTFPreCursivef" w:eastAsia="Sassoon Infant Md" w:hAnsi="NTFPreCursivef" w:cs="Sassoon Infant Md"/>
                          <w:b/>
                          <w:sz w:val="32"/>
                          <w:szCs w:val="40"/>
                        </w:rPr>
                      </w:pP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pacing w:val="-10"/>
                          <w:sz w:val="32"/>
                        </w:rPr>
                        <w:t>2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z w:val="32"/>
                        </w:rPr>
                        <w:t>9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pacing w:val="-20"/>
                          <w:sz w:val="32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z w:val="32"/>
                        </w:rPr>
                        <w:t>-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pacing w:val="-20"/>
                          <w:sz w:val="32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z w:val="32"/>
                        </w:rPr>
                        <w:t>1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pacing w:val="-20"/>
                          <w:sz w:val="32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z w:val="32"/>
                        </w:rPr>
                        <w:t>=</w:t>
                      </w:r>
                    </w:p>
                    <w:p w14:paraId="129A0529" w14:textId="77777777" w:rsidR="00DB63C0" w:rsidRPr="0077576C" w:rsidRDefault="00DB63C0" w:rsidP="00DB63C0">
                      <w:pPr>
                        <w:pStyle w:val="BodyText"/>
                        <w:tabs>
                          <w:tab w:val="left" w:pos="695"/>
                          <w:tab w:val="left" w:pos="1029"/>
                          <w:tab w:val="left" w:pos="1364"/>
                          <w:tab w:val="left" w:pos="1698"/>
                          <w:tab w:val="left" w:pos="2033"/>
                          <w:tab w:val="left" w:pos="2371"/>
                          <w:tab w:val="left" w:pos="2714"/>
                          <w:tab w:val="left" w:pos="3036"/>
                          <w:tab w:val="left" w:pos="3371"/>
                        </w:tabs>
                        <w:spacing w:before="160"/>
                        <w:rPr>
                          <w:rFonts w:ascii="NTFPreCursivef" w:hAnsi="NTFPreCursivef"/>
                          <w:szCs w:val="24"/>
                        </w:rPr>
                      </w:pP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ab/>
                      </w:r>
                      <w:r w:rsidRPr="0077576C">
                        <w:rPr>
                          <w:rFonts w:ascii="NTFPreCursivef" w:hAnsi="NTFPreCursivef"/>
                          <w:sz w:val="16"/>
                        </w:rPr>
                        <w:tab/>
                      </w:r>
                      <w:r w:rsidRPr="0077576C">
                        <w:rPr>
                          <w:rFonts w:ascii="NTFPreCursivef" w:hAnsi="NTFPreCursivef"/>
                          <w:sz w:val="16"/>
                        </w:rPr>
                        <w:tab/>
                      </w:r>
                      <w:r w:rsidRPr="0077576C">
                        <w:rPr>
                          <w:rFonts w:ascii="NTFPreCursivef" w:hAnsi="NTFPreCursivef"/>
                          <w:sz w:val="16"/>
                        </w:rPr>
                        <w:tab/>
                      </w:r>
                      <w:r w:rsidRPr="0077576C">
                        <w:rPr>
                          <w:rFonts w:ascii="NTFPreCursivef" w:hAnsi="NTFPreCursivef"/>
                          <w:sz w:val="16"/>
                        </w:rPr>
                        <w:tab/>
                      </w:r>
                      <w:r w:rsidRPr="0077576C">
                        <w:rPr>
                          <w:rFonts w:ascii="NTFPreCursivef" w:hAnsi="NTFPreCursivef"/>
                          <w:sz w:val="16"/>
                        </w:rPr>
                        <w:tab/>
                      </w:r>
                      <w:r w:rsidRPr="0077576C">
                        <w:rPr>
                          <w:rFonts w:ascii="NTFPreCursivef" w:hAnsi="NTFPreCursivef"/>
                          <w:sz w:val="16"/>
                        </w:rPr>
                        <w:tab/>
                      </w:r>
                      <w:r w:rsidRPr="0077576C">
                        <w:rPr>
                          <w:rFonts w:ascii="NTFPreCursivef" w:hAnsi="NTFPreCursivef"/>
                          <w:sz w:val="16"/>
                        </w:rPr>
                        <w:tab/>
                      </w:r>
                      <w:r w:rsidRPr="0077576C">
                        <w:rPr>
                          <w:rFonts w:ascii="NTFPreCursivef" w:hAnsi="NTFPreCursivef"/>
                          <w:sz w:val="16"/>
                        </w:rPr>
                        <w:tab/>
                      </w:r>
                      <w:r w:rsidRPr="0077576C">
                        <w:rPr>
                          <w:rFonts w:ascii="NTFPreCursivef" w:hAnsi="NTFPreCursivef"/>
                          <w:sz w:val="16"/>
                        </w:rPr>
                        <w:tab/>
                      </w:r>
                      <w:r w:rsidRPr="0077576C">
                        <w:rPr>
                          <w:rFonts w:ascii="NTFPreCursivef" w:hAnsi="NTFPreCursivef"/>
                          <w:sz w:val="16"/>
                        </w:rPr>
                        <w:tab/>
                      </w:r>
                      <w:r w:rsidRPr="0077576C">
                        <w:rPr>
                          <w:rFonts w:ascii="NTFPreCursivef" w:hAnsi="NTFPreCursivef"/>
                          <w:sz w:val="16"/>
                        </w:rPr>
                        <w:tab/>
                      </w:r>
                      <w:r w:rsidRPr="0077576C">
                        <w:rPr>
                          <w:rFonts w:ascii="NTFPreCursivef" w:hAnsi="NTFPreCursivef"/>
                          <w:sz w:val="16"/>
                        </w:rPr>
                        <w:tab/>
                      </w:r>
                      <w:r w:rsidRPr="0077576C">
                        <w:rPr>
                          <w:rFonts w:ascii="NTFPreCursivef" w:hAnsi="NTFPreCursivef"/>
                          <w:sz w:val="16"/>
                        </w:rPr>
                        <w:tab/>
                        <w:t xml:space="preserve">     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 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4"/>
                          <w:szCs w:val="24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2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0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16"/>
                          <w:szCs w:val="24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2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1 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4"/>
                          <w:szCs w:val="24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2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2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8"/>
                          <w:szCs w:val="24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2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3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4"/>
                          <w:szCs w:val="24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2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4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4"/>
                          <w:szCs w:val="24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2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5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4"/>
                          <w:szCs w:val="24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2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6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4"/>
                          <w:szCs w:val="24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2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7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4"/>
                          <w:szCs w:val="24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2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8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4"/>
                          <w:szCs w:val="24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2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9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4"/>
                          <w:szCs w:val="24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30</w:t>
                      </w:r>
                    </w:p>
                    <w:p w14:paraId="39C4BE47" w14:textId="77777777" w:rsidR="000E3EBB" w:rsidRDefault="000E3EBB" w:rsidP="00DB63C0">
                      <w:pPr>
                        <w:pStyle w:val="BodyText"/>
                        <w:spacing w:before="160"/>
                        <w:ind w:left="6997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6152" behindDoc="1" locked="0" layoutInCell="1" allowOverlap="1" wp14:anchorId="470C982A" wp14:editId="2D0913C6">
                <wp:simplePos x="0" y="0"/>
                <wp:positionH relativeFrom="page">
                  <wp:posOffset>333375</wp:posOffset>
                </wp:positionH>
                <wp:positionV relativeFrom="page">
                  <wp:posOffset>6716395</wp:posOffset>
                </wp:positionV>
                <wp:extent cx="6905625" cy="1070610"/>
                <wp:effectExtent l="0" t="1270" r="0" b="4445"/>
                <wp:wrapNone/>
                <wp:docPr id="269" name="Text Box 2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05625" cy="1070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E712F5" w14:textId="77777777" w:rsidR="000E3EBB" w:rsidRPr="0077576C" w:rsidRDefault="008A276A">
                            <w:pPr>
                              <w:spacing w:before="36"/>
                              <w:ind w:left="225"/>
                              <w:rPr>
                                <w:rFonts w:ascii="NTFPreCursivef" w:eastAsia="Sassoon Infant Md" w:hAnsi="NTFPreCursivef" w:cs="Sassoon Infant Md"/>
                                <w:b/>
                                <w:sz w:val="32"/>
                                <w:szCs w:val="40"/>
                              </w:rPr>
                            </w:pP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pacing w:val="-10"/>
                                <w:sz w:val="32"/>
                              </w:rPr>
                              <w:t>2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z w:val="32"/>
                              </w:rPr>
                              <w:t>3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pacing w:val="-20"/>
                                <w:sz w:val="32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z w:val="32"/>
                              </w:rPr>
                              <w:t>-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pacing w:val="-20"/>
                                <w:sz w:val="32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z w:val="32"/>
                              </w:rPr>
                              <w:t>3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pacing w:val="-20"/>
                                <w:sz w:val="32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z w:val="32"/>
                              </w:rPr>
                              <w:t>=</w:t>
                            </w:r>
                          </w:p>
                          <w:p w14:paraId="40CF2B07" w14:textId="77777777" w:rsidR="00DB63C0" w:rsidRPr="0077576C" w:rsidRDefault="00DB63C0" w:rsidP="00DB63C0">
                            <w:pPr>
                              <w:pStyle w:val="BodyText"/>
                              <w:tabs>
                                <w:tab w:val="left" w:pos="695"/>
                                <w:tab w:val="left" w:pos="1029"/>
                                <w:tab w:val="left" w:pos="1364"/>
                                <w:tab w:val="left" w:pos="1698"/>
                                <w:tab w:val="left" w:pos="2033"/>
                                <w:tab w:val="left" w:pos="2371"/>
                                <w:tab w:val="left" w:pos="2714"/>
                                <w:tab w:val="left" w:pos="3036"/>
                                <w:tab w:val="left" w:pos="3371"/>
                              </w:tabs>
                              <w:spacing w:before="160"/>
                              <w:rPr>
                                <w:rFonts w:ascii="NTFPreCursivef" w:hAnsi="NTFPreCursivef"/>
                                <w:szCs w:val="24"/>
                              </w:rPr>
                            </w:pP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ab/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ab/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ab/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ab/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ab/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ab/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ab/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ab/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ab/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ab/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ab/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ab/>
                              <w:t xml:space="preserve">           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8"/>
                                <w:szCs w:val="24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1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6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4"/>
                                <w:szCs w:val="24"/>
                              </w:rPr>
                              <w:t xml:space="preserve">  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1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7 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4"/>
                                <w:szCs w:val="24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1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8 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4"/>
                                <w:szCs w:val="24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1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9 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4"/>
                                <w:szCs w:val="24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2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0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16"/>
                                <w:szCs w:val="24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2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1 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4"/>
                                <w:szCs w:val="24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2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2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8"/>
                                <w:szCs w:val="24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2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3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4"/>
                                <w:szCs w:val="24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2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4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4"/>
                                <w:szCs w:val="24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2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5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4"/>
                                <w:szCs w:val="24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2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6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4"/>
                                <w:szCs w:val="24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2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7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4"/>
                                <w:szCs w:val="24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2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8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4"/>
                                <w:szCs w:val="24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2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9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4"/>
                                <w:szCs w:val="24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30</w:t>
                            </w:r>
                          </w:p>
                          <w:p w14:paraId="66B28634" w14:textId="77777777" w:rsidR="000E3EBB" w:rsidRPr="0077576C" w:rsidRDefault="000E3EBB" w:rsidP="00DB63C0">
                            <w:pPr>
                              <w:pStyle w:val="BodyText"/>
                              <w:spacing w:before="160"/>
                              <w:ind w:left="5659"/>
                              <w:rPr>
                                <w:rFonts w:ascii="NTFPreCursivef" w:hAnsi="NTFPreCursivef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0C982A" id="Text Box 272" o:spid="_x0000_s1034" type="#_x0000_t202" style="position:absolute;margin-left:26.25pt;margin-top:528.85pt;width:543.75pt;height:84.3pt;z-index:-30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" filled="f" stroked="f">
                <v:textbox inset="0,0,0,0">
                  <w:txbxContent>
                    <w:p w14:paraId="49E712F5" w14:textId="77777777" w:rsidR="000E3EBB" w:rsidRPr="0077576C" w:rsidRDefault="008A276A">
                      <w:pPr>
                        <w:spacing w:before="36"/>
                        <w:ind w:left="225"/>
                        <w:rPr>
                          <w:rFonts w:ascii="NTFPreCursivef" w:eastAsia="Sassoon Infant Md" w:hAnsi="NTFPreCursivef" w:cs="Sassoon Infant Md"/>
                          <w:b/>
                          <w:sz w:val="32"/>
                          <w:szCs w:val="40"/>
                        </w:rPr>
                      </w:pP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pacing w:val="-10"/>
                          <w:sz w:val="32"/>
                        </w:rPr>
                        <w:t>2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z w:val="32"/>
                        </w:rPr>
                        <w:t>3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pacing w:val="-20"/>
                          <w:sz w:val="32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z w:val="32"/>
                        </w:rPr>
                        <w:t>-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pacing w:val="-20"/>
                          <w:sz w:val="32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z w:val="32"/>
                        </w:rPr>
                        <w:t>3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pacing w:val="-20"/>
                          <w:sz w:val="32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z w:val="32"/>
                        </w:rPr>
                        <w:t>=</w:t>
                      </w:r>
                    </w:p>
                    <w:p w14:paraId="40CF2B07" w14:textId="77777777" w:rsidR="00DB63C0" w:rsidRPr="0077576C" w:rsidRDefault="00DB63C0" w:rsidP="00DB63C0">
                      <w:pPr>
                        <w:pStyle w:val="BodyText"/>
                        <w:tabs>
                          <w:tab w:val="left" w:pos="695"/>
                          <w:tab w:val="left" w:pos="1029"/>
                          <w:tab w:val="left" w:pos="1364"/>
                          <w:tab w:val="left" w:pos="1698"/>
                          <w:tab w:val="left" w:pos="2033"/>
                          <w:tab w:val="left" w:pos="2371"/>
                          <w:tab w:val="left" w:pos="2714"/>
                          <w:tab w:val="left" w:pos="3036"/>
                          <w:tab w:val="left" w:pos="3371"/>
                        </w:tabs>
                        <w:spacing w:before="160"/>
                        <w:rPr>
                          <w:rFonts w:ascii="NTFPreCursivef" w:hAnsi="NTFPreCursivef"/>
                          <w:szCs w:val="24"/>
                        </w:rPr>
                      </w:pP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ab/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ab/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ab/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ab/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ab/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ab/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ab/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ab/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ab/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ab/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ab/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ab/>
                        <w:t xml:space="preserve">           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8"/>
                          <w:szCs w:val="24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1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6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4"/>
                          <w:szCs w:val="24"/>
                        </w:rPr>
                        <w:t xml:space="preserve">  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1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7 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4"/>
                          <w:szCs w:val="24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1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8 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4"/>
                          <w:szCs w:val="24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1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9 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4"/>
                          <w:szCs w:val="24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2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0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16"/>
                          <w:szCs w:val="24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2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1 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4"/>
                          <w:szCs w:val="24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2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2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8"/>
                          <w:szCs w:val="24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2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3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4"/>
                          <w:szCs w:val="24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2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4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4"/>
                          <w:szCs w:val="24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2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5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4"/>
                          <w:szCs w:val="24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2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6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4"/>
                          <w:szCs w:val="24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2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7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4"/>
                          <w:szCs w:val="24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2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8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4"/>
                          <w:szCs w:val="24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2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9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4"/>
                          <w:szCs w:val="24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30</w:t>
                      </w:r>
                    </w:p>
                    <w:p w14:paraId="66B28634" w14:textId="77777777" w:rsidR="000E3EBB" w:rsidRPr="0077576C" w:rsidRDefault="000E3EBB" w:rsidP="00DB63C0">
                      <w:pPr>
                        <w:pStyle w:val="BodyText"/>
                        <w:spacing w:before="160"/>
                        <w:ind w:left="5659"/>
                        <w:rPr>
                          <w:rFonts w:ascii="NTFPreCursivef" w:hAnsi="NTFPreCursivef"/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6176" behindDoc="1" locked="0" layoutInCell="1" allowOverlap="1" wp14:anchorId="49366244" wp14:editId="10382170">
                <wp:simplePos x="0" y="0"/>
                <wp:positionH relativeFrom="page">
                  <wp:posOffset>333375</wp:posOffset>
                </wp:positionH>
                <wp:positionV relativeFrom="page">
                  <wp:posOffset>7786370</wp:posOffset>
                </wp:positionV>
                <wp:extent cx="6905625" cy="1070610"/>
                <wp:effectExtent l="0" t="4445" r="0" b="1270"/>
                <wp:wrapNone/>
                <wp:docPr id="268" name="Text Box 2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05625" cy="1070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9D2D9D" w14:textId="77777777" w:rsidR="000E3EBB" w:rsidRPr="0077576C" w:rsidRDefault="008A276A">
                            <w:pPr>
                              <w:spacing w:before="33"/>
                              <w:ind w:left="225"/>
                              <w:rPr>
                                <w:rFonts w:ascii="NTFPreCursivef" w:eastAsia="Sassoon Infant Md" w:hAnsi="NTFPreCursivef" w:cs="Sassoon Infant Md"/>
                                <w:b/>
                                <w:sz w:val="32"/>
                                <w:szCs w:val="40"/>
                              </w:rPr>
                            </w:pP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pacing w:val="-10"/>
                                <w:sz w:val="32"/>
                              </w:rPr>
                              <w:t>2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z w:val="32"/>
                              </w:rPr>
                              <w:t>7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pacing w:val="-20"/>
                                <w:sz w:val="32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z w:val="32"/>
                              </w:rPr>
                              <w:t>-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pacing w:val="-20"/>
                                <w:sz w:val="32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z w:val="32"/>
                              </w:rPr>
                              <w:t>5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pacing w:val="-20"/>
                                <w:sz w:val="32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z w:val="32"/>
                              </w:rPr>
                              <w:t>=</w:t>
                            </w:r>
                          </w:p>
                          <w:p w14:paraId="7BEBD8BE" w14:textId="77777777" w:rsidR="00DB63C0" w:rsidRPr="0077576C" w:rsidRDefault="00DB63C0" w:rsidP="00DB63C0">
                            <w:pPr>
                              <w:pStyle w:val="BodyText"/>
                              <w:tabs>
                                <w:tab w:val="left" w:pos="695"/>
                                <w:tab w:val="left" w:pos="1029"/>
                                <w:tab w:val="left" w:pos="1364"/>
                                <w:tab w:val="left" w:pos="1698"/>
                                <w:tab w:val="left" w:pos="2033"/>
                                <w:tab w:val="left" w:pos="2371"/>
                                <w:tab w:val="left" w:pos="2714"/>
                                <w:tab w:val="left" w:pos="3036"/>
                                <w:tab w:val="left" w:pos="3371"/>
                              </w:tabs>
                              <w:spacing w:before="160"/>
                              <w:rPr>
                                <w:rFonts w:ascii="NTFPreCursivef" w:hAnsi="NTFPreCursivef"/>
                                <w:szCs w:val="24"/>
                              </w:rPr>
                            </w:pP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ab/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ab/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ab/>
                              <w:t>3    4     5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ab/>
                              <w:t>6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ab/>
                              <w:t>7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ab/>
                              <w:t xml:space="preserve">8   9 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14"/>
                                <w:szCs w:val="24"/>
                              </w:rPr>
                              <w:t xml:space="preserve">   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1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0 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4"/>
                                <w:szCs w:val="24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1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1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4"/>
                                <w:szCs w:val="24"/>
                              </w:rPr>
                              <w:t xml:space="preserve">   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1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2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4"/>
                                <w:szCs w:val="24"/>
                              </w:rPr>
                              <w:t xml:space="preserve"> 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1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3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4"/>
                                <w:szCs w:val="24"/>
                              </w:rPr>
                              <w:t xml:space="preserve">  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1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4 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1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5  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8"/>
                                <w:szCs w:val="24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1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6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4"/>
                                <w:szCs w:val="24"/>
                              </w:rPr>
                              <w:t xml:space="preserve">  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1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7 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4"/>
                                <w:szCs w:val="24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1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>8</w:t>
                            </w:r>
                          </w:p>
                          <w:p w14:paraId="21E6E2D7" w14:textId="77777777" w:rsidR="000E3EBB" w:rsidRPr="0077576C" w:rsidRDefault="000E3EBB">
                            <w:pPr>
                              <w:spacing w:before="5"/>
                              <w:ind w:left="40"/>
                              <w:rPr>
                                <w:rFonts w:ascii="NTFPreCursivef" w:eastAsia="Times New Roman" w:hAnsi="NTFPreCursivef" w:cs="Times New Roman"/>
                                <w:sz w:val="14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366244" id="Text Box 271" o:spid="_x0000_s1035" type="#_x0000_t202" style="position:absolute;margin-left:26.25pt;margin-top:613.1pt;width:543.75pt;height:84.3pt;z-index:-30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" filled="f" stroked="f">
                <v:textbox inset="0,0,0,0">
                  <w:txbxContent>
                    <w:p w14:paraId="6F9D2D9D" w14:textId="77777777" w:rsidR="000E3EBB" w:rsidRPr="0077576C" w:rsidRDefault="008A276A">
                      <w:pPr>
                        <w:spacing w:before="33"/>
                        <w:ind w:left="225"/>
                        <w:rPr>
                          <w:rFonts w:ascii="NTFPreCursivef" w:eastAsia="Sassoon Infant Md" w:hAnsi="NTFPreCursivef" w:cs="Sassoon Infant Md"/>
                          <w:b/>
                          <w:sz w:val="32"/>
                          <w:szCs w:val="40"/>
                        </w:rPr>
                      </w:pP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pacing w:val="-10"/>
                          <w:sz w:val="32"/>
                        </w:rPr>
                        <w:t>2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z w:val="32"/>
                        </w:rPr>
                        <w:t>7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pacing w:val="-20"/>
                          <w:sz w:val="32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z w:val="32"/>
                        </w:rPr>
                        <w:t>-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pacing w:val="-20"/>
                          <w:sz w:val="32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z w:val="32"/>
                        </w:rPr>
                        <w:t>5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pacing w:val="-20"/>
                          <w:sz w:val="32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z w:val="32"/>
                        </w:rPr>
                        <w:t>=</w:t>
                      </w:r>
                    </w:p>
                    <w:p w14:paraId="7BEBD8BE" w14:textId="77777777" w:rsidR="00DB63C0" w:rsidRPr="0077576C" w:rsidRDefault="00DB63C0" w:rsidP="00DB63C0">
                      <w:pPr>
                        <w:pStyle w:val="BodyText"/>
                        <w:tabs>
                          <w:tab w:val="left" w:pos="695"/>
                          <w:tab w:val="left" w:pos="1029"/>
                          <w:tab w:val="left" w:pos="1364"/>
                          <w:tab w:val="left" w:pos="1698"/>
                          <w:tab w:val="left" w:pos="2033"/>
                          <w:tab w:val="left" w:pos="2371"/>
                          <w:tab w:val="left" w:pos="2714"/>
                          <w:tab w:val="left" w:pos="3036"/>
                          <w:tab w:val="left" w:pos="3371"/>
                        </w:tabs>
                        <w:spacing w:before="160"/>
                        <w:rPr>
                          <w:rFonts w:ascii="NTFPreCursivef" w:hAnsi="NTFPreCursivef"/>
                          <w:szCs w:val="24"/>
                        </w:rPr>
                      </w:pP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ab/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ab/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ab/>
                        <w:t>3    4     5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ab/>
                        <w:t>6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ab/>
                        <w:t>7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ab/>
                        <w:t xml:space="preserve">8   9 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14"/>
                          <w:szCs w:val="24"/>
                        </w:rPr>
                        <w:t xml:space="preserve">   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1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0 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4"/>
                          <w:szCs w:val="24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1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1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4"/>
                          <w:szCs w:val="24"/>
                        </w:rPr>
                        <w:t xml:space="preserve">   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1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2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4"/>
                          <w:szCs w:val="24"/>
                        </w:rPr>
                        <w:t xml:space="preserve"> 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1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3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4"/>
                          <w:szCs w:val="24"/>
                        </w:rPr>
                        <w:t xml:space="preserve">  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1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4 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1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5  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8"/>
                          <w:szCs w:val="24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1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6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4"/>
                          <w:szCs w:val="24"/>
                        </w:rPr>
                        <w:t xml:space="preserve">  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1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7 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4"/>
                          <w:szCs w:val="24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1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>8</w:t>
                      </w:r>
                    </w:p>
                    <w:p w14:paraId="21E6E2D7" w14:textId="77777777" w:rsidR="000E3EBB" w:rsidRPr="0077576C" w:rsidRDefault="000E3EBB">
                      <w:pPr>
                        <w:spacing w:before="5"/>
                        <w:ind w:left="40"/>
                        <w:rPr>
                          <w:rFonts w:ascii="NTFPreCursivef" w:eastAsia="Times New Roman" w:hAnsi="NTFPreCursivef" w:cs="Times New Roman"/>
                          <w:sz w:val="14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6200" behindDoc="1" locked="0" layoutInCell="1" allowOverlap="1" wp14:anchorId="4664B0D5" wp14:editId="021E7F70">
                <wp:simplePos x="0" y="0"/>
                <wp:positionH relativeFrom="page">
                  <wp:posOffset>333375</wp:posOffset>
                </wp:positionH>
                <wp:positionV relativeFrom="page">
                  <wp:posOffset>8856980</wp:posOffset>
                </wp:positionV>
                <wp:extent cx="6905625" cy="1070610"/>
                <wp:effectExtent l="0" t="0" r="0" b="0"/>
                <wp:wrapNone/>
                <wp:docPr id="267" name="Text Box 2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05625" cy="1070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B93A46" w14:textId="77777777" w:rsidR="000E3EBB" w:rsidRPr="0077576C" w:rsidRDefault="008A276A">
                            <w:pPr>
                              <w:spacing w:before="45"/>
                              <w:ind w:left="225"/>
                              <w:rPr>
                                <w:rFonts w:ascii="NTFPreCursivef" w:eastAsia="Sassoon Infant Md" w:hAnsi="NTFPreCursivef" w:cs="Sassoon Infant Md"/>
                                <w:b/>
                                <w:sz w:val="32"/>
                                <w:szCs w:val="40"/>
                              </w:rPr>
                            </w:pP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pacing w:val="-10"/>
                                <w:sz w:val="32"/>
                              </w:rPr>
                              <w:t>2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z w:val="32"/>
                              </w:rPr>
                              <w:t>0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pacing w:val="-20"/>
                                <w:sz w:val="32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z w:val="32"/>
                              </w:rPr>
                              <w:t>-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pacing w:val="-20"/>
                                <w:sz w:val="32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pacing w:val="-10"/>
                                <w:sz w:val="32"/>
                              </w:rPr>
                              <w:t>1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z w:val="32"/>
                              </w:rPr>
                              <w:t>1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pacing w:val="-20"/>
                                <w:sz w:val="32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b/>
                                <w:color w:val="1C1C1C"/>
                                <w:sz w:val="32"/>
                              </w:rPr>
                              <w:t>=</w:t>
                            </w:r>
                          </w:p>
                          <w:p w14:paraId="6BFD84B1" w14:textId="77777777" w:rsidR="00DB63C0" w:rsidRPr="0077576C" w:rsidRDefault="00DB63C0" w:rsidP="00DB63C0">
                            <w:pPr>
                              <w:pStyle w:val="BodyText"/>
                              <w:tabs>
                                <w:tab w:val="left" w:pos="695"/>
                                <w:tab w:val="left" w:pos="1029"/>
                                <w:tab w:val="left" w:pos="1364"/>
                                <w:tab w:val="left" w:pos="1698"/>
                                <w:tab w:val="left" w:pos="2033"/>
                                <w:tab w:val="left" w:pos="2371"/>
                                <w:tab w:val="left" w:pos="2714"/>
                                <w:tab w:val="left" w:pos="3036"/>
                                <w:tab w:val="left" w:pos="3371"/>
                              </w:tabs>
                              <w:spacing w:before="160"/>
                              <w:rPr>
                                <w:rFonts w:ascii="NTFPreCursivef" w:hAnsi="NTFPreCursivef"/>
                                <w:szCs w:val="24"/>
                              </w:rPr>
                            </w:pP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ab/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ab/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ab/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ab/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ab/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ab/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ab/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ab/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ab/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ab/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ab/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ab/>
                              <w:t xml:space="preserve">           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8"/>
                                <w:szCs w:val="24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1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6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4"/>
                                <w:szCs w:val="24"/>
                              </w:rPr>
                              <w:t xml:space="preserve">  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1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7 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4"/>
                                <w:szCs w:val="24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1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8 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4"/>
                                <w:szCs w:val="24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1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9 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4"/>
                                <w:szCs w:val="24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2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0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16"/>
                                <w:szCs w:val="24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2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1 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4"/>
                                <w:szCs w:val="24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2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2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8"/>
                                <w:szCs w:val="24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2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3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4"/>
                                <w:szCs w:val="24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2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4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4"/>
                                <w:szCs w:val="24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2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5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4"/>
                                <w:szCs w:val="24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2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6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4"/>
                                <w:szCs w:val="24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2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7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4"/>
                                <w:szCs w:val="24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2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8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4"/>
                                <w:szCs w:val="24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2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zCs w:val="24"/>
                              </w:rPr>
                              <w:t xml:space="preserve">9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4"/>
                                <w:szCs w:val="24"/>
                              </w:rPr>
                              <w:t xml:space="preserve"> 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5"/>
                                <w:szCs w:val="24"/>
                              </w:rPr>
                              <w:t>30</w:t>
                            </w:r>
                          </w:p>
                          <w:p w14:paraId="77D85E67" w14:textId="77777777" w:rsidR="000E3EBB" w:rsidRPr="0077576C" w:rsidRDefault="000E3EBB" w:rsidP="00DB63C0">
                            <w:pPr>
                              <w:pStyle w:val="BodyText"/>
                              <w:spacing w:before="160"/>
                              <w:ind w:left="5659"/>
                              <w:rPr>
                                <w:rFonts w:ascii="NTFPreCursivef" w:hAnsi="NTFPreCursivef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64B0D5" id="Text Box 270" o:spid="_x0000_s1036" type="#_x0000_t202" style="position:absolute;margin-left:26.25pt;margin-top:697.4pt;width:543.75pt;height:84.3pt;z-index:-30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" filled="f" stroked="f">
                <v:textbox inset="0,0,0,0">
                  <w:txbxContent>
                    <w:p w14:paraId="5BB93A46" w14:textId="77777777" w:rsidR="000E3EBB" w:rsidRPr="0077576C" w:rsidRDefault="008A276A">
                      <w:pPr>
                        <w:spacing w:before="45"/>
                        <w:ind w:left="225"/>
                        <w:rPr>
                          <w:rFonts w:ascii="NTFPreCursivef" w:eastAsia="Sassoon Infant Md" w:hAnsi="NTFPreCursivef" w:cs="Sassoon Infant Md"/>
                          <w:b/>
                          <w:sz w:val="32"/>
                          <w:szCs w:val="40"/>
                        </w:rPr>
                      </w:pP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pacing w:val="-10"/>
                          <w:sz w:val="32"/>
                        </w:rPr>
                        <w:t>2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z w:val="32"/>
                        </w:rPr>
                        <w:t>0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pacing w:val="-20"/>
                          <w:sz w:val="32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z w:val="32"/>
                        </w:rPr>
                        <w:t>-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pacing w:val="-20"/>
                          <w:sz w:val="32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pacing w:val="-10"/>
                          <w:sz w:val="32"/>
                        </w:rPr>
                        <w:t>1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z w:val="32"/>
                        </w:rPr>
                        <w:t>1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pacing w:val="-20"/>
                          <w:sz w:val="32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b/>
                          <w:color w:val="1C1C1C"/>
                          <w:sz w:val="32"/>
                        </w:rPr>
                        <w:t>=</w:t>
                      </w:r>
                    </w:p>
                    <w:p w14:paraId="6BFD84B1" w14:textId="77777777" w:rsidR="00DB63C0" w:rsidRPr="0077576C" w:rsidRDefault="00DB63C0" w:rsidP="00DB63C0">
                      <w:pPr>
                        <w:pStyle w:val="BodyText"/>
                        <w:tabs>
                          <w:tab w:val="left" w:pos="695"/>
                          <w:tab w:val="left" w:pos="1029"/>
                          <w:tab w:val="left" w:pos="1364"/>
                          <w:tab w:val="left" w:pos="1698"/>
                          <w:tab w:val="left" w:pos="2033"/>
                          <w:tab w:val="left" w:pos="2371"/>
                          <w:tab w:val="left" w:pos="2714"/>
                          <w:tab w:val="left" w:pos="3036"/>
                          <w:tab w:val="left" w:pos="3371"/>
                        </w:tabs>
                        <w:spacing w:before="160"/>
                        <w:rPr>
                          <w:rFonts w:ascii="NTFPreCursivef" w:hAnsi="NTFPreCursivef"/>
                          <w:szCs w:val="24"/>
                        </w:rPr>
                      </w:pP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ab/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ab/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ab/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ab/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ab/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ab/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ab/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ab/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ab/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ab/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ab/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ab/>
                        <w:t xml:space="preserve">           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8"/>
                          <w:szCs w:val="24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1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6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4"/>
                          <w:szCs w:val="24"/>
                        </w:rPr>
                        <w:t xml:space="preserve">  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1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7 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4"/>
                          <w:szCs w:val="24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1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8 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4"/>
                          <w:szCs w:val="24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1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9 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4"/>
                          <w:szCs w:val="24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2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0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16"/>
                          <w:szCs w:val="24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2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1 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4"/>
                          <w:szCs w:val="24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2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2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8"/>
                          <w:szCs w:val="24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2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3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4"/>
                          <w:szCs w:val="24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2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4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4"/>
                          <w:szCs w:val="24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2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5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4"/>
                          <w:szCs w:val="24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2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6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4"/>
                          <w:szCs w:val="24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2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7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4"/>
                          <w:szCs w:val="24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2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8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4"/>
                          <w:szCs w:val="24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2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zCs w:val="24"/>
                        </w:rPr>
                        <w:t xml:space="preserve">9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4"/>
                          <w:szCs w:val="24"/>
                        </w:rPr>
                        <w:t xml:space="preserve"> 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5"/>
                          <w:szCs w:val="24"/>
                        </w:rPr>
                        <w:t>30</w:t>
                      </w:r>
                    </w:p>
                    <w:p w14:paraId="77D85E67" w14:textId="77777777" w:rsidR="000E3EBB" w:rsidRPr="0077576C" w:rsidRDefault="000E3EBB" w:rsidP="00DB63C0">
                      <w:pPr>
                        <w:pStyle w:val="BodyText"/>
                        <w:spacing w:before="160"/>
                        <w:ind w:left="5659"/>
                        <w:rPr>
                          <w:rFonts w:ascii="NTFPreCursivef" w:hAnsi="NTFPreCursivef"/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6224" behindDoc="1" locked="0" layoutInCell="1" allowOverlap="1" wp14:anchorId="1FE0A4F6" wp14:editId="42D595C0">
                <wp:simplePos x="0" y="0"/>
                <wp:positionH relativeFrom="page">
                  <wp:posOffset>476885</wp:posOffset>
                </wp:positionH>
                <wp:positionV relativeFrom="page">
                  <wp:posOffset>9546590</wp:posOffset>
                </wp:positionV>
                <wp:extent cx="121285" cy="1270"/>
                <wp:effectExtent l="635" t="2540" r="1905" b="0"/>
                <wp:wrapNone/>
                <wp:docPr id="266" name="Text Box 2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28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57DC3D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E0A4F6" id="Text Box 269" o:spid="_x0000_s1037" type="#_x0000_t202" style="position:absolute;margin-left:37.55pt;margin-top:751.7pt;width:9.55pt;height:.1pt;z-index:-30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" filled="f" stroked="f">
                <v:textbox inset="0,0,0,0">
                  <w:txbxContent>
                    <w:p w14:paraId="2357DC3D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6248" behindDoc="1" locked="0" layoutInCell="1" allowOverlap="1" wp14:anchorId="08253315" wp14:editId="3A5F17B0">
                <wp:simplePos x="0" y="0"/>
                <wp:positionH relativeFrom="page">
                  <wp:posOffset>597535</wp:posOffset>
                </wp:positionH>
                <wp:positionV relativeFrom="page">
                  <wp:posOffset>9546590</wp:posOffset>
                </wp:positionV>
                <wp:extent cx="212725" cy="1270"/>
                <wp:effectExtent l="0" t="2540" r="0" b="0"/>
                <wp:wrapNone/>
                <wp:docPr id="265" name="Text Box 2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A52787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253315" id="Text Box 268" o:spid="_x0000_s1038" type="#_x0000_t202" style="position:absolute;margin-left:47.05pt;margin-top:751.7pt;width:16.75pt;height:.1pt;z-index:-30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" filled="f" stroked="f">
                <v:textbox inset="0,0,0,0">
                  <w:txbxContent>
                    <w:p w14:paraId="72A52787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6272" behindDoc="1" locked="0" layoutInCell="1" allowOverlap="1" wp14:anchorId="16256B92" wp14:editId="5CE6AB6D">
                <wp:simplePos x="0" y="0"/>
                <wp:positionH relativeFrom="page">
                  <wp:posOffset>810260</wp:posOffset>
                </wp:positionH>
                <wp:positionV relativeFrom="page">
                  <wp:posOffset>9546590</wp:posOffset>
                </wp:positionV>
                <wp:extent cx="212725" cy="1270"/>
                <wp:effectExtent l="635" t="2540" r="0" b="0"/>
                <wp:wrapNone/>
                <wp:docPr id="264" name="Text Box 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C30C3C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256B92" id="Text Box 267" o:spid="_x0000_s1039" type="#_x0000_t202" style="position:absolute;margin-left:63.8pt;margin-top:751.7pt;width:16.75pt;height:.1pt;z-index:-30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" filled="f" stroked="f">
                <v:textbox inset="0,0,0,0">
                  <w:txbxContent>
                    <w:p w14:paraId="6FC30C3C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6296" behindDoc="1" locked="0" layoutInCell="1" allowOverlap="1" wp14:anchorId="349C89B2" wp14:editId="73E6B87F">
                <wp:simplePos x="0" y="0"/>
                <wp:positionH relativeFrom="page">
                  <wp:posOffset>1022350</wp:posOffset>
                </wp:positionH>
                <wp:positionV relativeFrom="page">
                  <wp:posOffset>9546590</wp:posOffset>
                </wp:positionV>
                <wp:extent cx="212725" cy="1270"/>
                <wp:effectExtent l="3175" t="2540" r="3175" b="0"/>
                <wp:wrapNone/>
                <wp:docPr id="263" name="Text Box 2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F8839D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9C89B2" id="Text Box 266" o:spid="_x0000_s1040" type="#_x0000_t202" style="position:absolute;margin-left:80.5pt;margin-top:751.7pt;width:16.75pt;height:.1pt;z-index:-30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" filled="f" stroked="f">
                <v:textbox inset="0,0,0,0">
                  <w:txbxContent>
                    <w:p w14:paraId="66F8839D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6320" behindDoc="1" locked="0" layoutInCell="1" allowOverlap="1" wp14:anchorId="745B3A57" wp14:editId="3D156ACA">
                <wp:simplePos x="0" y="0"/>
                <wp:positionH relativeFrom="page">
                  <wp:posOffset>1235075</wp:posOffset>
                </wp:positionH>
                <wp:positionV relativeFrom="page">
                  <wp:posOffset>9546590</wp:posOffset>
                </wp:positionV>
                <wp:extent cx="212725" cy="1270"/>
                <wp:effectExtent l="0" t="2540" r="0" b="0"/>
                <wp:wrapNone/>
                <wp:docPr id="262" name="Text Box 2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7A9B84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5B3A57" id="Text Box 265" o:spid="_x0000_s1041" type="#_x0000_t202" style="position:absolute;margin-left:97.25pt;margin-top:751.7pt;width:16.75pt;height:.1pt;z-index:-30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" filled="f" stroked="f">
                <v:textbox inset="0,0,0,0">
                  <w:txbxContent>
                    <w:p w14:paraId="6F7A9B84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6344" behindDoc="1" locked="0" layoutInCell="1" allowOverlap="1" wp14:anchorId="6ADA2326" wp14:editId="326BBA4E">
                <wp:simplePos x="0" y="0"/>
                <wp:positionH relativeFrom="page">
                  <wp:posOffset>1447165</wp:posOffset>
                </wp:positionH>
                <wp:positionV relativeFrom="page">
                  <wp:posOffset>9546590</wp:posOffset>
                </wp:positionV>
                <wp:extent cx="212725" cy="1270"/>
                <wp:effectExtent l="0" t="2540" r="0" b="0"/>
                <wp:wrapNone/>
                <wp:docPr id="261" name="Text Box 2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61B91E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DA2326" id="Text Box 264" o:spid="_x0000_s1042" type="#_x0000_t202" style="position:absolute;margin-left:113.95pt;margin-top:751.7pt;width:16.75pt;height:.1pt;z-index:-30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" filled="f" stroked="f">
                <v:textbox inset="0,0,0,0">
                  <w:txbxContent>
                    <w:p w14:paraId="0061B91E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6368" behindDoc="1" locked="0" layoutInCell="1" allowOverlap="1" wp14:anchorId="4D835946" wp14:editId="79BEA0BB">
                <wp:simplePos x="0" y="0"/>
                <wp:positionH relativeFrom="page">
                  <wp:posOffset>1659890</wp:posOffset>
                </wp:positionH>
                <wp:positionV relativeFrom="page">
                  <wp:posOffset>9546590</wp:posOffset>
                </wp:positionV>
                <wp:extent cx="212725" cy="1270"/>
                <wp:effectExtent l="2540" t="2540" r="3810" b="0"/>
                <wp:wrapNone/>
                <wp:docPr id="260" name="Text Box 2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CAB766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835946" id="Text Box 263" o:spid="_x0000_s1043" type="#_x0000_t202" style="position:absolute;margin-left:130.7pt;margin-top:751.7pt;width:16.75pt;height:.1pt;z-index:-30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" filled="f" stroked="f">
                <v:textbox inset="0,0,0,0">
                  <w:txbxContent>
                    <w:p w14:paraId="77CAB766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6392" behindDoc="1" locked="0" layoutInCell="1" allowOverlap="1" wp14:anchorId="43049EA2" wp14:editId="3A78815A">
                <wp:simplePos x="0" y="0"/>
                <wp:positionH relativeFrom="page">
                  <wp:posOffset>1871980</wp:posOffset>
                </wp:positionH>
                <wp:positionV relativeFrom="page">
                  <wp:posOffset>9546590</wp:posOffset>
                </wp:positionV>
                <wp:extent cx="212725" cy="1270"/>
                <wp:effectExtent l="0" t="2540" r="1270" b="0"/>
                <wp:wrapNone/>
                <wp:docPr id="259" name="Text Box 2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24E46B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049EA2" id="Text Box 262" o:spid="_x0000_s1044" type="#_x0000_t202" style="position:absolute;margin-left:147.4pt;margin-top:751.7pt;width:16.75pt;height:.1pt;z-index:-30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" filled="f" stroked="f">
                <v:textbox inset="0,0,0,0">
                  <w:txbxContent>
                    <w:p w14:paraId="6524E46B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6416" behindDoc="1" locked="0" layoutInCell="1" allowOverlap="1" wp14:anchorId="23467C47" wp14:editId="45496323">
                <wp:simplePos x="0" y="0"/>
                <wp:positionH relativeFrom="page">
                  <wp:posOffset>2084705</wp:posOffset>
                </wp:positionH>
                <wp:positionV relativeFrom="page">
                  <wp:posOffset>9546590</wp:posOffset>
                </wp:positionV>
                <wp:extent cx="212725" cy="1270"/>
                <wp:effectExtent l="0" t="2540" r="0" b="0"/>
                <wp:wrapNone/>
                <wp:docPr id="258" name="Text Box 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C7C6EC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467C47" id="Text Box 261" o:spid="_x0000_s1045" type="#_x0000_t202" style="position:absolute;margin-left:164.15pt;margin-top:751.7pt;width:16.75pt;height:.1pt;z-index:-30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" filled="f" stroked="f">
                <v:textbox inset="0,0,0,0">
                  <w:txbxContent>
                    <w:p w14:paraId="01C7C6EC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6440" behindDoc="1" locked="0" layoutInCell="1" allowOverlap="1" wp14:anchorId="621A77F2" wp14:editId="1A1B08DE">
                <wp:simplePos x="0" y="0"/>
                <wp:positionH relativeFrom="page">
                  <wp:posOffset>2296795</wp:posOffset>
                </wp:positionH>
                <wp:positionV relativeFrom="page">
                  <wp:posOffset>9546590</wp:posOffset>
                </wp:positionV>
                <wp:extent cx="212725" cy="1270"/>
                <wp:effectExtent l="1270" t="2540" r="0" b="0"/>
                <wp:wrapNone/>
                <wp:docPr id="257" name="Text Box 2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900047A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1A77F2" id="Text Box 260" o:spid="_x0000_s1046" type="#_x0000_t202" style="position:absolute;margin-left:180.85pt;margin-top:751.7pt;width:16.75pt;height:.1pt;z-index:-30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" filled="f" stroked="f">
                <v:textbox inset="0,0,0,0">
                  <w:txbxContent>
                    <w:p w14:paraId="3900047A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6464" behindDoc="1" locked="0" layoutInCell="1" allowOverlap="1" wp14:anchorId="2C787C0C" wp14:editId="68276CC4">
                <wp:simplePos x="0" y="0"/>
                <wp:positionH relativeFrom="page">
                  <wp:posOffset>2509520</wp:posOffset>
                </wp:positionH>
                <wp:positionV relativeFrom="page">
                  <wp:posOffset>9546590</wp:posOffset>
                </wp:positionV>
                <wp:extent cx="212725" cy="1270"/>
                <wp:effectExtent l="4445" t="2540" r="1905" b="0"/>
                <wp:wrapNone/>
                <wp:docPr id="256" name="Text Box 2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884A09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787C0C" id="Text Box 259" o:spid="_x0000_s1047" type="#_x0000_t202" style="position:absolute;margin-left:197.6pt;margin-top:751.7pt;width:16.75pt;height:.1pt;z-index:-30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" filled="f" stroked="f">
                <v:textbox inset="0,0,0,0">
                  <w:txbxContent>
                    <w:p w14:paraId="52884A09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6488" behindDoc="1" locked="0" layoutInCell="1" allowOverlap="1" wp14:anchorId="253B98E0" wp14:editId="2116285D">
                <wp:simplePos x="0" y="0"/>
                <wp:positionH relativeFrom="page">
                  <wp:posOffset>2721610</wp:posOffset>
                </wp:positionH>
                <wp:positionV relativeFrom="page">
                  <wp:posOffset>9546590</wp:posOffset>
                </wp:positionV>
                <wp:extent cx="212725" cy="1270"/>
                <wp:effectExtent l="0" t="2540" r="0" b="0"/>
                <wp:wrapNone/>
                <wp:docPr id="255" name="Text Box 2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6730BE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3B98E0" id="Text Box 258" o:spid="_x0000_s1048" type="#_x0000_t202" style="position:absolute;margin-left:214.3pt;margin-top:751.7pt;width:16.75pt;height:.1pt;z-index:-29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" filled="f" stroked="f">
                <v:textbox inset="0,0,0,0">
                  <w:txbxContent>
                    <w:p w14:paraId="2B6730BE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6512" behindDoc="1" locked="0" layoutInCell="1" allowOverlap="1" wp14:anchorId="7A648BE8" wp14:editId="54957FBD">
                <wp:simplePos x="0" y="0"/>
                <wp:positionH relativeFrom="page">
                  <wp:posOffset>2934335</wp:posOffset>
                </wp:positionH>
                <wp:positionV relativeFrom="page">
                  <wp:posOffset>9546590</wp:posOffset>
                </wp:positionV>
                <wp:extent cx="212725" cy="1270"/>
                <wp:effectExtent l="635" t="2540" r="0" b="0"/>
                <wp:wrapNone/>
                <wp:docPr id="254" name="Text Box 2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13B27E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648BE8" id="Text Box 257" o:spid="_x0000_s1049" type="#_x0000_t202" style="position:absolute;margin-left:231.05pt;margin-top:751.7pt;width:16.75pt;height:.1pt;z-index:-29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" filled="f" stroked="f">
                <v:textbox inset="0,0,0,0">
                  <w:txbxContent>
                    <w:p w14:paraId="2D13B27E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6536" behindDoc="1" locked="0" layoutInCell="1" allowOverlap="1" wp14:anchorId="7E584EDF" wp14:editId="32BC15D5">
                <wp:simplePos x="0" y="0"/>
                <wp:positionH relativeFrom="page">
                  <wp:posOffset>3146425</wp:posOffset>
                </wp:positionH>
                <wp:positionV relativeFrom="page">
                  <wp:posOffset>9546590</wp:posOffset>
                </wp:positionV>
                <wp:extent cx="212725" cy="1270"/>
                <wp:effectExtent l="3175" t="2540" r="3175" b="0"/>
                <wp:wrapNone/>
                <wp:docPr id="253" name="Text Box 2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C10488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584EDF" id="Text Box 256" o:spid="_x0000_s1050" type="#_x0000_t202" style="position:absolute;margin-left:247.75pt;margin-top:751.7pt;width:16.75pt;height:.1pt;z-index:-29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" filled="f" stroked="f">
                <v:textbox inset="0,0,0,0">
                  <w:txbxContent>
                    <w:p w14:paraId="68C10488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6560" behindDoc="1" locked="0" layoutInCell="1" allowOverlap="1" wp14:anchorId="1CD6AA23" wp14:editId="7B332D97">
                <wp:simplePos x="0" y="0"/>
                <wp:positionH relativeFrom="page">
                  <wp:posOffset>3359150</wp:posOffset>
                </wp:positionH>
                <wp:positionV relativeFrom="page">
                  <wp:posOffset>9546590</wp:posOffset>
                </wp:positionV>
                <wp:extent cx="212725" cy="1270"/>
                <wp:effectExtent l="0" t="2540" r="0" b="0"/>
                <wp:wrapNone/>
                <wp:docPr id="252" name="Text Box 2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6467C7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D6AA23" id="Text Box 255" o:spid="_x0000_s1051" type="#_x0000_t202" style="position:absolute;margin-left:264.5pt;margin-top:751.7pt;width:16.75pt;height:.1pt;z-index:-29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" filled="f" stroked="f">
                <v:textbox inset="0,0,0,0">
                  <w:txbxContent>
                    <w:p w14:paraId="246467C7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6584" behindDoc="1" locked="0" layoutInCell="1" allowOverlap="1" wp14:anchorId="7249D48F" wp14:editId="56084920">
                <wp:simplePos x="0" y="0"/>
                <wp:positionH relativeFrom="page">
                  <wp:posOffset>3571240</wp:posOffset>
                </wp:positionH>
                <wp:positionV relativeFrom="page">
                  <wp:posOffset>9546590</wp:posOffset>
                </wp:positionV>
                <wp:extent cx="212725" cy="1270"/>
                <wp:effectExtent l="0" t="2540" r="0" b="0"/>
                <wp:wrapNone/>
                <wp:docPr id="251" name="Text Box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C0C79C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49D48F" id="Text Box 254" o:spid="_x0000_s1052" type="#_x0000_t202" style="position:absolute;margin-left:281.2pt;margin-top:751.7pt;width:16.75pt;height:.1pt;z-index:-29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" filled="f" stroked="f">
                <v:textbox inset="0,0,0,0">
                  <w:txbxContent>
                    <w:p w14:paraId="5AC0C79C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6608" behindDoc="1" locked="0" layoutInCell="1" allowOverlap="1" wp14:anchorId="156C559B" wp14:editId="56B6F056">
                <wp:simplePos x="0" y="0"/>
                <wp:positionH relativeFrom="page">
                  <wp:posOffset>3783965</wp:posOffset>
                </wp:positionH>
                <wp:positionV relativeFrom="page">
                  <wp:posOffset>9546590</wp:posOffset>
                </wp:positionV>
                <wp:extent cx="212725" cy="1270"/>
                <wp:effectExtent l="2540" t="2540" r="3810" b="0"/>
                <wp:wrapNone/>
                <wp:docPr id="250" name="Text Box 2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F5FB35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6C559B" id="Text Box 253" o:spid="_x0000_s1053" type="#_x0000_t202" style="position:absolute;margin-left:297.95pt;margin-top:751.7pt;width:16.75pt;height:.1pt;z-index:-29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" filled="f" stroked="f">
                <v:textbox inset="0,0,0,0">
                  <w:txbxContent>
                    <w:p w14:paraId="65F5FB35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6632" behindDoc="1" locked="0" layoutInCell="1" allowOverlap="1" wp14:anchorId="781CE542" wp14:editId="58D1E1D4">
                <wp:simplePos x="0" y="0"/>
                <wp:positionH relativeFrom="page">
                  <wp:posOffset>3996055</wp:posOffset>
                </wp:positionH>
                <wp:positionV relativeFrom="page">
                  <wp:posOffset>9546590</wp:posOffset>
                </wp:positionV>
                <wp:extent cx="212725" cy="1270"/>
                <wp:effectExtent l="0" t="2540" r="1270" b="0"/>
                <wp:wrapNone/>
                <wp:docPr id="249" name="Text Box 2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E31D59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1CE542" id="Text Box 252" o:spid="_x0000_s1054" type="#_x0000_t202" style="position:absolute;margin-left:314.65pt;margin-top:751.7pt;width:16.75pt;height:.1pt;z-index:-29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" filled="f" stroked="f">
                <v:textbox inset="0,0,0,0">
                  <w:txbxContent>
                    <w:p w14:paraId="77E31D59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6656" behindDoc="1" locked="0" layoutInCell="1" allowOverlap="1" wp14:anchorId="07941FE6" wp14:editId="031FC12A">
                <wp:simplePos x="0" y="0"/>
                <wp:positionH relativeFrom="page">
                  <wp:posOffset>4208780</wp:posOffset>
                </wp:positionH>
                <wp:positionV relativeFrom="page">
                  <wp:posOffset>9546590</wp:posOffset>
                </wp:positionV>
                <wp:extent cx="212725" cy="1270"/>
                <wp:effectExtent l="0" t="2540" r="0" b="0"/>
                <wp:wrapNone/>
                <wp:docPr id="248" name="Text Box 2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620ECF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941FE6" id="Text Box 251" o:spid="_x0000_s1055" type="#_x0000_t202" style="position:absolute;margin-left:331.4pt;margin-top:751.7pt;width:16.75pt;height:.1pt;z-index:-29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" filled="f" stroked="f">
                <v:textbox inset="0,0,0,0">
                  <w:txbxContent>
                    <w:p w14:paraId="4E620ECF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6680" behindDoc="1" locked="0" layoutInCell="1" allowOverlap="1" wp14:anchorId="5898650A" wp14:editId="476639F4">
                <wp:simplePos x="0" y="0"/>
                <wp:positionH relativeFrom="page">
                  <wp:posOffset>4420870</wp:posOffset>
                </wp:positionH>
                <wp:positionV relativeFrom="page">
                  <wp:posOffset>9546590</wp:posOffset>
                </wp:positionV>
                <wp:extent cx="212725" cy="1270"/>
                <wp:effectExtent l="1270" t="2540" r="0" b="0"/>
                <wp:wrapNone/>
                <wp:docPr id="247" name="Text Box 2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2C40A9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98650A" id="Text Box 250" o:spid="_x0000_s1056" type="#_x0000_t202" style="position:absolute;margin-left:348.1pt;margin-top:751.7pt;width:16.75pt;height:.1pt;z-index:-29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" filled="f" stroked="f">
                <v:textbox inset="0,0,0,0">
                  <w:txbxContent>
                    <w:p w14:paraId="5D2C40A9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6704" behindDoc="1" locked="0" layoutInCell="1" allowOverlap="1" wp14:anchorId="69690A18" wp14:editId="731D4D78">
                <wp:simplePos x="0" y="0"/>
                <wp:positionH relativeFrom="page">
                  <wp:posOffset>4633595</wp:posOffset>
                </wp:positionH>
                <wp:positionV relativeFrom="page">
                  <wp:posOffset>9546590</wp:posOffset>
                </wp:positionV>
                <wp:extent cx="212725" cy="1270"/>
                <wp:effectExtent l="4445" t="2540" r="1905" b="0"/>
                <wp:wrapNone/>
                <wp:docPr id="246" name="Text Box 2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1F0E4A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690A18" id="Text Box 249" o:spid="_x0000_s1057" type="#_x0000_t202" style="position:absolute;margin-left:364.85pt;margin-top:751.7pt;width:16.75pt;height:.1pt;z-index:-2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" filled="f" stroked="f">
                <v:textbox inset="0,0,0,0">
                  <w:txbxContent>
                    <w:p w14:paraId="351F0E4A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6728" behindDoc="1" locked="0" layoutInCell="1" allowOverlap="1" wp14:anchorId="7DB53646" wp14:editId="75DEE9CE">
                <wp:simplePos x="0" y="0"/>
                <wp:positionH relativeFrom="page">
                  <wp:posOffset>4845685</wp:posOffset>
                </wp:positionH>
                <wp:positionV relativeFrom="page">
                  <wp:posOffset>9546590</wp:posOffset>
                </wp:positionV>
                <wp:extent cx="212725" cy="1270"/>
                <wp:effectExtent l="0" t="2540" r="0" b="0"/>
                <wp:wrapNone/>
                <wp:docPr id="245" name="Text Box 2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2D24A7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B53646" id="Text Box 248" o:spid="_x0000_s1058" type="#_x0000_t202" style="position:absolute;margin-left:381.55pt;margin-top:751.7pt;width:16.75pt;height:.1pt;z-index:-29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" filled="f" stroked="f">
                <v:textbox inset="0,0,0,0">
                  <w:txbxContent>
                    <w:p w14:paraId="142D24A7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6752" behindDoc="1" locked="0" layoutInCell="1" allowOverlap="1" wp14:anchorId="2BF0096D" wp14:editId="2908AD35">
                <wp:simplePos x="0" y="0"/>
                <wp:positionH relativeFrom="page">
                  <wp:posOffset>5058410</wp:posOffset>
                </wp:positionH>
                <wp:positionV relativeFrom="page">
                  <wp:posOffset>9546590</wp:posOffset>
                </wp:positionV>
                <wp:extent cx="212725" cy="1270"/>
                <wp:effectExtent l="635" t="2540" r="0" b="0"/>
                <wp:wrapNone/>
                <wp:docPr id="244" name="Text Box 2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0C62C4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F0096D" id="Text Box 247" o:spid="_x0000_s1059" type="#_x0000_t202" style="position:absolute;margin-left:398.3pt;margin-top:751.7pt;width:16.75pt;height:.1pt;z-index:-29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" filled="f" stroked="f">
                <v:textbox inset="0,0,0,0">
                  <w:txbxContent>
                    <w:p w14:paraId="170C62C4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6776" behindDoc="1" locked="0" layoutInCell="1" allowOverlap="1" wp14:anchorId="32A666F3" wp14:editId="082DEA7C">
                <wp:simplePos x="0" y="0"/>
                <wp:positionH relativeFrom="page">
                  <wp:posOffset>5270500</wp:posOffset>
                </wp:positionH>
                <wp:positionV relativeFrom="page">
                  <wp:posOffset>9546590</wp:posOffset>
                </wp:positionV>
                <wp:extent cx="212725" cy="1270"/>
                <wp:effectExtent l="3175" t="2540" r="3175" b="0"/>
                <wp:wrapNone/>
                <wp:docPr id="243" name="Text Box 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1A41CB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A666F3" id="Text Box 246" o:spid="_x0000_s1060" type="#_x0000_t202" style="position:absolute;margin-left:415pt;margin-top:751.7pt;width:16.75pt;height:.1pt;z-index:-29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" filled="f" stroked="f">
                <v:textbox inset="0,0,0,0">
                  <w:txbxContent>
                    <w:p w14:paraId="131A41CB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6800" behindDoc="1" locked="0" layoutInCell="1" allowOverlap="1" wp14:anchorId="34C855A4" wp14:editId="1E357A7A">
                <wp:simplePos x="0" y="0"/>
                <wp:positionH relativeFrom="page">
                  <wp:posOffset>5482590</wp:posOffset>
                </wp:positionH>
                <wp:positionV relativeFrom="page">
                  <wp:posOffset>9546590</wp:posOffset>
                </wp:positionV>
                <wp:extent cx="212725" cy="1270"/>
                <wp:effectExtent l="0" t="2540" r="635" b="0"/>
                <wp:wrapNone/>
                <wp:docPr id="242" name="Text Box 2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755994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C855A4" id="Text Box 245" o:spid="_x0000_s1061" type="#_x0000_t202" style="position:absolute;margin-left:431.7pt;margin-top:751.7pt;width:16.75pt;height:.1pt;z-index:-29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" filled="f" stroked="f">
                <v:textbox inset="0,0,0,0">
                  <w:txbxContent>
                    <w:p w14:paraId="3F755994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6824" behindDoc="1" locked="0" layoutInCell="1" allowOverlap="1" wp14:anchorId="048A347F" wp14:editId="68701741">
                <wp:simplePos x="0" y="0"/>
                <wp:positionH relativeFrom="page">
                  <wp:posOffset>5695315</wp:posOffset>
                </wp:positionH>
                <wp:positionV relativeFrom="page">
                  <wp:posOffset>9546590</wp:posOffset>
                </wp:positionV>
                <wp:extent cx="212725" cy="1270"/>
                <wp:effectExtent l="0" t="2540" r="0" b="0"/>
                <wp:wrapNone/>
                <wp:docPr id="241" name="Text Box 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57A59F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8A347F" id="Text Box 244" o:spid="_x0000_s1062" type="#_x0000_t202" style="position:absolute;margin-left:448.45pt;margin-top:751.7pt;width:16.75pt;height:.1pt;z-index:-29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" filled="f" stroked="f">
                <v:textbox inset="0,0,0,0">
                  <w:txbxContent>
                    <w:p w14:paraId="0857A59F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6848" behindDoc="1" locked="0" layoutInCell="1" allowOverlap="1" wp14:anchorId="450C9D4A" wp14:editId="6811A832">
                <wp:simplePos x="0" y="0"/>
                <wp:positionH relativeFrom="page">
                  <wp:posOffset>5907405</wp:posOffset>
                </wp:positionH>
                <wp:positionV relativeFrom="page">
                  <wp:posOffset>9546590</wp:posOffset>
                </wp:positionV>
                <wp:extent cx="212725" cy="1270"/>
                <wp:effectExtent l="1905" t="2540" r="4445" b="0"/>
                <wp:wrapNone/>
                <wp:docPr id="240" name="Text Box 2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7F9F6C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0C9D4A" id="Text Box 243" o:spid="_x0000_s1063" type="#_x0000_t202" style="position:absolute;margin-left:465.15pt;margin-top:751.7pt;width:16.75pt;height:.1pt;z-index:-29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" filled="f" stroked="f">
                <v:textbox inset="0,0,0,0">
                  <w:txbxContent>
                    <w:p w14:paraId="3E7F9F6C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6872" behindDoc="1" locked="0" layoutInCell="1" allowOverlap="1" wp14:anchorId="0FFAFFB8" wp14:editId="524CF593">
                <wp:simplePos x="0" y="0"/>
                <wp:positionH relativeFrom="page">
                  <wp:posOffset>6120130</wp:posOffset>
                </wp:positionH>
                <wp:positionV relativeFrom="page">
                  <wp:posOffset>9546590</wp:posOffset>
                </wp:positionV>
                <wp:extent cx="212725" cy="1270"/>
                <wp:effectExtent l="0" t="2540" r="1270" b="0"/>
                <wp:wrapNone/>
                <wp:docPr id="239" name="Text Box 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38A137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FAFFB8" id="Text Box 242" o:spid="_x0000_s1064" type="#_x0000_t202" style="position:absolute;margin-left:481.9pt;margin-top:751.7pt;width:16.75pt;height:.1pt;z-index:-29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" filled="f" stroked="f">
                <v:textbox inset="0,0,0,0">
                  <w:txbxContent>
                    <w:p w14:paraId="2D38A137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6896" behindDoc="1" locked="0" layoutInCell="1" allowOverlap="1" wp14:anchorId="2B30F589" wp14:editId="15202ABA">
                <wp:simplePos x="0" y="0"/>
                <wp:positionH relativeFrom="page">
                  <wp:posOffset>6332220</wp:posOffset>
                </wp:positionH>
                <wp:positionV relativeFrom="page">
                  <wp:posOffset>9546590</wp:posOffset>
                </wp:positionV>
                <wp:extent cx="212725" cy="1270"/>
                <wp:effectExtent l="0" t="2540" r="0" b="0"/>
                <wp:wrapNone/>
                <wp:docPr id="238" name="Text Box 2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3F8635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30F589" id="Text Box 241" o:spid="_x0000_s1065" type="#_x0000_t202" style="position:absolute;margin-left:498.6pt;margin-top:751.7pt;width:16.75pt;height:.1pt;z-index:-29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" filled="f" stroked="f">
                <v:textbox inset="0,0,0,0">
                  <w:txbxContent>
                    <w:p w14:paraId="033F8635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6920" behindDoc="1" locked="0" layoutInCell="1" allowOverlap="1" wp14:anchorId="10484B62" wp14:editId="24E16C3D">
                <wp:simplePos x="0" y="0"/>
                <wp:positionH relativeFrom="page">
                  <wp:posOffset>6544945</wp:posOffset>
                </wp:positionH>
                <wp:positionV relativeFrom="page">
                  <wp:posOffset>9546590</wp:posOffset>
                </wp:positionV>
                <wp:extent cx="212725" cy="1270"/>
                <wp:effectExtent l="1270" t="2540" r="0" b="0"/>
                <wp:wrapNone/>
                <wp:docPr id="237" name="Text Box 2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33BF9C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484B62" id="Text Box 240" o:spid="_x0000_s1066" type="#_x0000_t202" style="position:absolute;margin-left:515.35pt;margin-top:751.7pt;width:16.75pt;height:.1pt;z-index:-29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" filled="f" stroked="f">
                <v:textbox inset="0,0,0,0">
                  <w:txbxContent>
                    <w:p w14:paraId="6C33BF9C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6944" behindDoc="1" locked="0" layoutInCell="1" allowOverlap="1" wp14:anchorId="4080B46F" wp14:editId="46CB4E93">
                <wp:simplePos x="0" y="0"/>
                <wp:positionH relativeFrom="page">
                  <wp:posOffset>6757035</wp:posOffset>
                </wp:positionH>
                <wp:positionV relativeFrom="page">
                  <wp:posOffset>9546590</wp:posOffset>
                </wp:positionV>
                <wp:extent cx="212725" cy="1270"/>
                <wp:effectExtent l="3810" t="2540" r="2540" b="0"/>
                <wp:wrapNone/>
                <wp:docPr id="236" name="Text Box 2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77BA83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80B46F" id="Text Box 239" o:spid="_x0000_s1067" type="#_x0000_t202" style="position:absolute;margin-left:532.05pt;margin-top:751.7pt;width:16.75pt;height:.1pt;z-index:-29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" filled="f" stroked="f">
                <v:textbox inset="0,0,0,0">
                  <w:txbxContent>
                    <w:p w14:paraId="0477BA83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6968" behindDoc="1" locked="0" layoutInCell="1" allowOverlap="1" wp14:anchorId="2496EB41" wp14:editId="73EDF65B">
                <wp:simplePos x="0" y="0"/>
                <wp:positionH relativeFrom="page">
                  <wp:posOffset>6969760</wp:posOffset>
                </wp:positionH>
                <wp:positionV relativeFrom="page">
                  <wp:posOffset>9546590</wp:posOffset>
                </wp:positionV>
                <wp:extent cx="113665" cy="1270"/>
                <wp:effectExtent l="0" t="2540" r="3175" b="0"/>
                <wp:wrapNone/>
                <wp:docPr id="235" name="Text Box 2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66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776C14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96EB41" id="Text Box 238" o:spid="_x0000_s1068" type="#_x0000_t202" style="position:absolute;margin-left:548.8pt;margin-top:751.7pt;width:8.95pt;height:.1pt;z-index:-29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" filled="f" stroked="f">
                <v:textbox inset="0,0,0,0">
                  <w:txbxContent>
                    <w:p w14:paraId="6E776C14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6992" behindDoc="1" locked="0" layoutInCell="1" allowOverlap="1" wp14:anchorId="4CCBE9CA" wp14:editId="27FC1D6F">
                <wp:simplePos x="0" y="0"/>
                <wp:positionH relativeFrom="page">
                  <wp:posOffset>476885</wp:posOffset>
                </wp:positionH>
                <wp:positionV relativeFrom="page">
                  <wp:posOffset>8469630</wp:posOffset>
                </wp:positionV>
                <wp:extent cx="121285" cy="1270"/>
                <wp:effectExtent l="635" t="1905" r="1905" b="0"/>
                <wp:wrapNone/>
                <wp:docPr id="234" name="Text Box 2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28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684040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CBE9CA" id="Text Box 237" o:spid="_x0000_s1069" type="#_x0000_t202" style="position:absolute;margin-left:37.55pt;margin-top:666.9pt;width:9.55pt;height:.1pt;z-index:-29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" filled="f" stroked="f">
                <v:textbox inset="0,0,0,0">
                  <w:txbxContent>
                    <w:p w14:paraId="48684040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7016" behindDoc="1" locked="0" layoutInCell="1" allowOverlap="1" wp14:anchorId="45D4C7AB" wp14:editId="0DAE5A5B">
                <wp:simplePos x="0" y="0"/>
                <wp:positionH relativeFrom="page">
                  <wp:posOffset>597535</wp:posOffset>
                </wp:positionH>
                <wp:positionV relativeFrom="page">
                  <wp:posOffset>8469630</wp:posOffset>
                </wp:positionV>
                <wp:extent cx="212725" cy="1270"/>
                <wp:effectExtent l="0" t="1905" r="0" b="0"/>
                <wp:wrapNone/>
                <wp:docPr id="233" name="Text Box 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F81DF5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D4C7AB" id="Text Box 236" o:spid="_x0000_s1070" type="#_x0000_t202" style="position:absolute;margin-left:47.05pt;margin-top:666.9pt;width:16.75pt;height:.1pt;z-index:-29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" filled="f" stroked="f">
                <v:textbox inset="0,0,0,0">
                  <w:txbxContent>
                    <w:p w14:paraId="56F81DF5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7040" behindDoc="1" locked="0" layoutInCell="1" allowOverlap="1" wp14:anchorId="0EFCCA6F" wp14:editId="4A177272">
                <wp:simplePos x="0" y="0"/>
                <wp:positionH relativeFrom="page">
                  <wp:posOffset>810260</wp:posOffset>
                </wp:positionH>
                <wp:positionV relativeFrom="page">
                  <wp:posOffset>8469630</wp:posOffset>
                </wp:positionV>
                <wp:extent cx="212725" cy="1270"/>
                <wp:effectExtent l="635" t="1905" r="0" b="0"/>
                <wp:wrapNone/>
                <wp:docPr id="232" name="Text Box 2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F954C5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FCCA6F" id="Text Box 235" o:spid="_x0000_s1071" type="#_x0000_t202" style="position:absolute;margin-left:63.8pt;margin-top:666.9pt;width:16.75pt;height:.1pt;z-index:-29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" filled="f" stroked="f">
                <v:textbox inset="0,0,0,0">
                  <w:txbxContent>
                    <w:p w14:paraId="74F954C5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7064" behindDoc="1" locked="0" layoutInCell="1" allowOverlap="1" wp14:anchorId="12EEB99A" wp14:editId="6CB98B4E">
                <wp:simplePos x="0" y="0"/>
                <wp:positionH relativeFrom="page">
                  <wp:posOffset>1022350</wp:posOffset>
                </wp:positionH>
                <wp:positionV relativeFrom="page">
                  <wp:posOffset>8469630</wp:posOffset>
                </wp:positionV>
                <wp:extent cx="212725" cy="1270"/>
                <wp:effectExtent l="3175" t="1905" r="3175" b="0"/>
                <wp:wrapNone/>
                <wp:docPr id="231" name="Text Box 2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0DA8BA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EEB99A" id="Text Box 234" o:spid="_x0000_s1072" type="#_x0000_t202" style="position:absolute;margin-left:80.5pt;margin-top:666.9pt;width:16.75pt;height:.1pt;z-index:-29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" filled="f" stroked="f">
                <v:textbox inset="0,0,0,0">
                  <w:txbxContent>
                    <w:p w14:paraId="5F0DA8BA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7088" behindDoc="1" locked="0" layoutInCell="1" allowOverlap="1" wp14:anchorId="6B53020A" wp14:editId="1AF7856A">
                <wp:simplePos x="0" y="0"/>
                <wp:positionH relativeFrom="page">
                  <wp:posOffset>1235075</wp:posOffset>
                </wp:positionH>
                <wp:positionV relativeFrom="page">
                  <wp:posOffset>8469630</wp:posOffset>
                </wp:positionV>
                <wp:extent cx="212725" cy="1270"/>
                <wp:effectExtent l="0" t="1905" r="0" b="0"/>
                <wp:wrapNone/>
                <wp:docPr id="230" name="Text Box 2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E4AAE0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53020A" id="Text Box 233" o:spid="_x0000_s1073" type="#_x0000_t202" style="position:absolute;margin-left:97.25pt;margin-top:666.9pt;width:16.75pt;height:.1pt;z-index:-29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" filled="f" stroked="f">
                <v:textbox inset="0,0,0,0">
                  <w:txbxContent>
                    <w:p w14:paraId="15E4AAE0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7112" behindDoc="1" locked="0" layoutInCell="1" allowOverlap="1" wp14:anchorId="6A822334" wp14:editId="5DA2C83E">
                <wp:simplePos x="0" y="0"/>
                <wp:positionH relativeFrom="page">
                  <wp:posOffset>1447165</wp:posOffset>
                </wp:positionH>
                <wp:positionV relativeFrom="page">
                  <wp:posOffset>8469630</wp:posOffset>
                </wp:positionV>
                <wp:extent cx="212725" cy="1270"/>
                <wp:effectExtent l="0" t="1905" r="0" b="0"/>
                <wp:wrapNone/>
                <wp:docPr id="229" name="Text Box 2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BD6CBC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822334" id="Text Box 232" o:spid="_x0000_s1074" type="#_x0000_t202" style="position:absolute;margin-left:113.95pt;margin-top:666.9pt;width:16.75pt;height:.1pt;z-index:-29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" filled="f" stroked="f">
                <v:textbox inset="0,0,0,0">
                  <w:txbxContent>
                    <w:p w14:paraId="33BD6CBC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7136" behindDoc="1" locked="0" layoutInCell="1" allowOverlap="1" wp14:anchorId="1D8D7F8C" wp14:editId="10A35B65">
                <wp:simplePos x="0" y="0"/>
                <wp:positionH relativeFrom="page">
                  <wp:posOffset>1659890</wp:posOffset>
                </wp:positionH>
                <wp:positionV relativeFrom="page">
                  <wp:posOffset>8469630</wp:posOffset>
                </wp:positionV>
                <wp:extent cx="212725" cy="1270"/>
                <wp:effectExtent l="2540" t="1905" r="3810" b="0"/>
                <wp:wrapNone/>
                <wp:docPr id="228" name="Text Box 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16B89B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8D7F8C" id="Text Box 231" o:spid="_x0000_s1075" type="#_x0000_t202" style="position:absolute;margin-left:130.7pt;margin-top:666.9pt;width:16.75pt;height:.1pt;z-index:-29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" filled="f" stroked="f">
                <v:textbox inset="0,0,0,0">
                  <w:txbxContent>
                    <w:p w14:paraId="1C16B89B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7160" behindDoc="1" locked="0" layoutInCell="1" allowOverlap="1" wp14:anchorId="5862E8C9" wp14:editId="0FBD20F3">
                <wp:simplePos x="0" y="0"/>
                <wp:positionH relativeFrom="page">
                  <wp:posOffset>1871980</wp:posOffset>
                </wp:positionH>
                <wp:positionV relativeFrom="page">
                  <wp:posOffset>8469630</wp:posOffset>
                </wp:positionV>
                <wp:extent cx="212725" cy="1270"/>
                <wp:effectExtent l="0" t="1905" r="1270" b="0"/>
                <wp:wrapNone/>
                <wp:docPr id="227" name="Text Box 2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ADC83D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62E8C9" id="Text Box 230" o:spid="_x0000_s1076" type="#_x0000_t202" style="position:absolute;margin-left:147.4pt;margin-top:666.9pt;width:16.75pt;height:.1pt;z-index:-29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" filled="f" stroked="f">
                <v:textbox inset="0,0,0,0">
                  <w:txbxContent>
                    <w:p w14:paraId="6BADC83D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7184" behindDoc="1" locked="0" layoutInCell="1" allowOverlap="1" wp14:anchorId="6589596F" wp14:editId="08CC0234">
                <wp:simplePos x="0" y="0"/>
                <wp:positionH relativeFrom="page">
                  <wp:posOffset>2084705</wp:posOffset>
                </wp:positionH>
                <wp:positionV relativeFrom="page">
                  <wp:posOffset>8469630</wp:posOffset>
                </wp:positionV>
                <wp:extent cx="212725" cy="1270"/>
                <wp:effectExtent l="0" t="1905" r="0" b="0"/>
                <wp:wrapNone/>
                <wp:docPr id="226" name="Text Box 2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EF898D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89596F" id="Text Box 229" o:spid="_x0000_s1077" type="#_x0000_t202" style="position:absolute;margin-left:164.15pt;margin-top:666.9pt;width:16.75pt;height:.1pt;z-index:-29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" filled="f" stroked="f">
                <v:textbox inset="0,0,0,0">
                  <w:txbxContent>
                    <w:p w14:paraId="4BEF898D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7208" behindDoc="1" locked="0" layoutInCell="1" allowOverlap="1" wp14:anchorId="6138DF2C" wp14:editId="6B1ED0B1">
                <wp:simplePos x="0" y="0"/>
                <wp:positionH relativeFrom="page">
                  <wp:posOffset>2296795</wp:posOffset>
                </wp:positionH>
                <wp:positionV relativeFrom="page">
                  <wp:posOffset>8469630</wp:posOffset>
                </wp:positionV>
                <wp:extent cx="212725" cy="1270"/>
                <wp:effectExtent l="1270" t="1905" r="0" b="0"/>
                <wp:wrapNone/>
                <wp:docPr id="225" name="Text Box 2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BEA48C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38DF2C" id="Text Box 228" o:spid="_x0000_s1078" type="#_x0000_t202" style="position:absolute;margin-left:180.85pt;margin-top:666.9pt;width:16.75pt;height:.1pt;z-index:-29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" filled="f" stroked="f">
                <v:textbox inset="0,0,0,0">
                  <w:txbxContent>
                    <w:p w14:paraId="2EBEA48C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7232" behindDoc="1" locked="0" layoutInCell="1" allowOverlap="1" wp14:anchorId="5DD691BF" wp14:editId="6EA71CE7">
                <wp:simplePos x="0" y="0"/>
                <wp:positionH relativeFrom="page">
                  <wp:posOffset>2509520</wp:posOffset>
                </wp:positionH>
                <wp:positionV relativeFrom="page">
                  <wp:posOffset>8469630</wp:posOffset>
                </wp:positionV>
                <wp:extent cx="212725" cy="1270"/>
                <wp:effectExtent l="4445" t="1905" r="1905" b="0"/>
                <wp:wrapNone/>
                <wp:docPr id="224" name="Text Box 2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BDD76F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D691BF" id="Text Box 227" o:spid="_x0000_s1079" type="#_x0000_t202" style="position:absolute;margin-left:197.6pt;margin-top:666.9pt;width:16.75pt;height:.1pt;z-index:-29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" filled="f" stroked="f">
                <v:textbox inset="0,0,0,0">
                  <w:txbxContent>
                    <w:p w14:paraId="49BDD76F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7256" behindDoc="1" locked="0" layoutInCell="1" allowOverlap="1" wp14:anchorId="0BA22268" wp14:editId="5C746E57">
                <wp:simplePos x="0" y="0"/>
                <wp:positionH relativeFrom="page">
                  <wp:posOffset>2721610</wp:posOffset>
                </wp:positionH>
                <wp:positionV relativeFrom="page">
                  <wp:posOffset>8469630</wp:posOffset>
                </wp:positionV>
                <wp:extent cx="212725" cy="1270"/>
                <wp:effectExtent l="0" t="1905" r="0" b="0"/>
                <wp:wrapNone/>
                <wp:docPr id="223" name="Text Box 2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6D1E44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A22268" id="Text Box 226" o:spid="_x0000_s1080" type="#_x0000_t202" style="position:absolute;margin-left:214.3pt;margin-top:666.9pt;width:16.75pt;height:.1pt;z-index:-29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" filled="f" stroked="f">
                <v:textbox inset="0,0,0,0">
                  <w:txbxContent>
                    <w:p w14:paraId="4B6D1E44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7280" behindDoc="1" locked="0" layoutInCell="1" allowOverlap="1" wp14:anchorId="660EB756" wp14:editId="60B6610E">
                <wp:simplePos x="0" y="0"/>
                <wp:positionH relativeFrom="page">
                  <wp:posOffset>2934335</wp:posOffset>
                </wp:positionH>
                <wp:positionV relativeFrom="page">
                  <wp:posOffset>8469630</wp:posOffset>
                </wp:positionV>
                <wp:extent cx="212725" cy="1270"/>
                <wp:effectExtent l="635" t="1905" r="0" b="0"/>
                <wp:wrapNone/>
                <wp:docPr id="222" name="Text Box 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41A57D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0EB756" id="Text Box 225" o:spid="_x0000_s1081" type="#_x0000_t202" style="position:absolute;margin-left:231.05pt;margin-top:666.9pt;width:16.75pt;height:.1pt;z-index:-29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" filled="f" stroked="f">
                <v:textbox inset="0,0,0,0">
                  <w:txbxContent>
                    <w:p w14:paraId="0941A57D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7304" behindDoc="1" locked="0" layoutInCell="1" allowOverlap="1" wp14:anchorId="5D9C49FD" wp14:editId="0C9CE850">
                <wp:simplePos x="0" y="0"/>
                <wp:positionH relativeFrom="page">
                  <wp:posOffset>3146425</wp:posOffset>
                </wp:positionH>
                <wp:positionV relativeFrom="page">
                  <wp:posOffset>8469630</wp:posOffset>
                </wp:positionV>
                <wp:extent cx="212725" cy="1270"/>
                <wp:effectExtent l="3175" t="1905" r="3175" b="0"/>
                <wp:wrapNone/>
                <wp:docPr id="221" name="Text Box 2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09F078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9C49FD" id="Text Box 224" o:spid="_x0000_s1082" type="#_x0000_t202" style="position:absolute;margin-left:247.75pt;margin-top:666.9pt;width:16.75pt;height:.1pt;z-index:-29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" filled="f" stroked="f">
                <v:textbox inset="0,0,0,0">
                  <w:txbxContent>
                    <w:p w14:paraId="7709F078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7328" behindDoc="1" locked="0" layoutInCell="1" allowOverlap="1" wp14:anchorId="4FCF5064" wp14:editId="47DBA22C">
                <wp:simplePos x="0" y="0"/>
                <wp:positionH relativeFrom="page">
                  <wp:posOffset>3359150</wp:posOffset>
                </wp:positionH>
                <wp:positionV relativeFrom="page">
                  <wp:posOffset>8469630</wp:posOffset>
                </wp:positionV>
                <wp:extent cx="212725" cy="1270"/>
                <wp:effectExtent l="0" t="1905" r="0" b="0"/>
                <wp:wrapNone/>
                <wp:docPr id="220" name="Text Box 2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78709E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CF5064" id="Text Box 223" o:spid="_x0000_s1083" type="#_x0000_t202" style="position:absolute;margin-left:264.5pt;margin-top:666.9pt;width:16.75pt;height:.1pt;z-index:-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" filled="f" stroked="f">
                <v:textbox inset="0,0,0,0">
                  <w:txbxContent>
                    <w:p w14:paraId="6A78709E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7352" behindDoc="1" locked="0" layoutInCell="1" allowOverlap="1" wp14:anchorId="5F4BF23B" wp14:editId="78D36F27">
                <wp:simplePos x="0" y="0"/>
                <wp:positionH relativeFrom="page">
                  <wp:posOffset>3571240</wp:posOffset>
                </wp:positionH>
                <wp:positionV relativeFrom="page">
                  <wp:posOffset>8469630</wp:posOffset>
                </wp:positionV>
                <wp:extent cx="212725" cy="1270"/>
                <wp:effectExtent l="0" t="1905" r="0" b="0"/>
                <wp:wrapNone/>
                <wp:docPr id="219" name="Text Box 2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96AF0E3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4BF23B" id="Text Box 222" o:spid="_x0000_s1084" type="#_x0000_t202" style="position:absolute;margin-left:281.2pt;margin-top:666.9pt;width:16.75pt;height:.1pt;z-index:-29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" filled="f" stroked="f">
                <v:textbox inset="0,0,0,0">
                  <w:txbxContent>
                    <w:p w14:paraId="796AF0E3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7376" behindDoc="1" locked="0" layoutInCell="1" allowOverlap="1" wp14:anchorId="7F989C78" wp14:editId="43FFA1CE">
                <wp:simplePos x="0" y="0"/>
                <wp:positionH relativeFrom="page">
                  <wp:posOffset>3783965</wp:posOffset>
                </wp:positionH>
                <wp:positionV relativeFrom="page">
                  <wp:posOffset>8469630</wp:posOffset>
                </wp:positionV>
                <wp:extent cx="212725" cy="1270"/>
                <wp:effectExtent l="2540" t="1905" r="3810" b="0"/>
                <wp:wrapNone/>
                <wp:docPr id="218" name="Text Box 2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D759E0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989C78" id="Text Box 221" o:spid="_x0000_s1085" type="#_x0000_t202" style="position:absolute;margin-left:297.95pt;margin-top:666.9pt;width:16.75pt;height:.1pt;z-index:-29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" filled="f" stroked="f">
                <v:textbox inset="0,0,0,0">
                  <w:txbxContent>
                    <w:p w14:paraId="4AD759E0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7400" behindDoc="1" locked="0" layoutInCell="1" allowOverlap="1" wp14:anchorId="1CB79C09" wp14:editId="71BEAD60">
                <wp:simplePos x="0" y="0"/>
                <wp:positionH relativeFrom="page">
                  <wp:posOffset>3996055</wp:posOffset>
                </wp:positionH>
                <wp:positionV relativeFrom="page">
                  <wp:posOffset>8469630</wp:posOffset>
                </wp:positionV>
                <wp:extent cx="212725" cy="1270"/>
                <wp:effectExtent l="0" t="1905" r="1270" b="0"/>
                <wp:wrapNone/>
                <wp:docPr id="217" name="Text Box 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61725F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B79C09" id="Text Box 220" o:spid="_x0000_s1086" type="#_x0000_t202" style="position:absolute;margin-left:314.65pt;margin-top:666.9pt;width:16.75pt;height:.1pt;z-index:-29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" filled="f" stroked="f">
                <v:textbox inset="0,0,0,0">
                  <w:txbxContent>
                    <w:p w14:paraId="0561725F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7424" behindDoc="1" locked="0" layoutInCell="1" allowOverlap="1" wp14:anchorId="4AE9C33C" wp14:editId="3D4C0080">
                <wp:simplePos x="0" y="0"/>
                <wp:positionH relativeFrom="page">
                  <wp:posOffset>4208780</wp:posOffset>
                </wp:positionH>
                <wp:positionV relativeFrom="page">
                  <wp:posOffset>8469630</wp:posOffset>
                </wp:positionV>
                <wp:extent cx="212725" cy="1270"/>
                <wp:effectExtent l="0" t="1905" r="0" b="0"/>
                <wp:wrapNone/>
                <wp:docPr id="216" name="Text Box 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89606B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E9C33C" id="Text Box 219" o:spid="_x0000_s1087" type="#_x0000_t202" style="position:absolute;margin-left:331.4pt;margin-top:666.9pt;width:16.75pt;height:.1pt;z-index:-29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" filled="f" stroked="f">
                <v:textbox inset="0,0,0,0">
                  <w:txbxContent>
                    <w:p w14:paraId="2D89606B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7448" behindDoc="1" locked="0" layoutInCell="1" allowOverlap="1" wp14:anchorId="04F3B6F5" wp14:editId="01002284">
                <wp:simplePos x="0" y="0"/>
                <wp:positionH relativeFrom="page">
                  <wp:posOffset>4420870</wp:posOffset>
                </wp:positionH>
                <wp:positionV relativeFrom="page">
                  <wp:posOffset>8469630</wp:posOffset>
                </wp:positionV>
                <wp:extent cx="212725" cy="1270"/>
                <wp:effectExtent l="1270" t="1905" r="0" b="0"/>
                <wp:wrapNone/>
                <wp:docPr id="215" name="Text Box 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67CEE4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F3B6F5" id="Text Box 218" o:spid="_x0000_s1088" type="#_x0000_t202" style="position:absolute;margin-left:348.1pt;margin-top:666.9pt;width:16.75pt;height:.1pt;z-index:-29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" filled="f" stroked="f">
                <v:textbox inset="0,0,0,0">
                  <w:txbxContent>
                    <w:p w14:paraId="0867CEE4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7472" behindDoc="1" locked="0" layoutInCell="1" allowOverlap="1" wp14:anchorId="14BE8689" wp14:editId="08055476">
                <wp:simplePos x="0" y="0"/>
                <wp:positionH relativeFrom="page">
                  <wp:posOffset>4633595</wp:posOffset>
                </wp:positionH>
                <wp:positionV relativeFrom="page">
                  <wp:posOffset>8469630</wp:posOffset>
                </wp:positionV>
                <wp:extent cx="212725" cy="1270"/>
                <wp:effectExtent l="4445" t="1905" r="1905" b="0"/>
                <wp:wrapNone/>
                <wp:docPr id="214" name="Text Box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92BB88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BE8689" id="Text Box 217" o:spid="_x0000_s1089" type="#_x0000_t202" style="position:absolute;margin-left:364.85pt;margin-top:666.9pt;width:16.75pt;height:.1pt;z-index:-29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" filled="f" stroked="f">
                <v:textbox inset="0,0,0,0">
                  <w:txbxContent>
                    <w:p w14:paraId="5F92BB88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7496" behindDoc="1" locked="0" layoutInCell="1" allowOverlap="1" wp14:anchorId="6C3BEBB7" wp14:editId="01A38BBE">
                <wp:simplePos x="0" y="0"/>
                <wp:positionH relativeFrom="page">
                  <wp:posOffset>4845685</wp:posOffset>
                </wp:positionH>
                <wp:positionV relativeFrom="page">
                  <wp:posOffset>8469630</wp:posOffset>
                </wp:positionV>
                <wp:extent cx="212725" cy="1270"/>
                <wp:effectExtent l="0" t="1905" r="0" b="0"/>
                <wp:wrapNone/>
                <wp:docPr id="213" name="Text Box 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D5118C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3BEBB7" id="Text Box 216" o:spid="_x0000_s1090" type="#_x0000_t202" style="position:absolute;margin-left:381.55pt;margin-top:666.9pt;width:16.75pt;height:.1pt;z-index:-28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" filled="f" stroked="f">
                <v:textbox inset="0,0,0,0">
                  <w:txbxContent>
                    <w:p w14:paraId="49D5118C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7520" behindDoc="1" locked="0" layoutInCell="1" allowOverlap="1" wp14:anchorId="51CEC34A" wp14:editId="61602056">
                <wp:simplePos x="0" y="0"/>
                <wp:positionH relativeFrom="page">
                  <wp:posOffset>5058410</wp:posOffset>
                </wp:positionH>
                <wp:positionV relativeFrom="page">
                  <wp:posOffset>8469630</wp:posOffset>
                </wp:positionV>
                <wp:extent cx="212725" cy="1270"/>
                <wp:effectExtent l="635" t="1905" r="0" b="0"/>
                <wp:wrapNone/>
                <wp:docPr id="212" name="Text Box 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E354A2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CEC34A" id="Text Box 215" o:spid="_x0000_s1091" type="#_x0000_t202" style="position:absolute;margin-left:398.3pt;margin-top:666.9pt;width:16.75pt;height:.1pt;z-index:-28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" filled="f" stroked="f">
                <v:textbox inset="0,0,0,0">
                  <w:txbxContent>
                    <w:p w14:paraId="71E354A2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7544" behindDoc="1" locked="0" layoutInCell="1" allowOverlap="1" wp14:anchorId="0426D8CF" wp14:editId="226B1A30">
                <wp:simplePos x="0" y="0"/>
                <wp:positionH relativeFrom="page">
                  <wp:posOffset>5270500</wp:posOffset>
                </wp:positionH>
                <wp:positionV relativeFrom="page">
                  <wp:posOffset>8469630</wp:posOffset>
                </wp:positionV>
                <wp:extent cx="212725" cy="1270"/>
                <wp:effectExtent l="3175" t="1905" r="3175" b="0"/>
                <wp:wrapNone/>
                <wp:docPr id="211" name="Text Box 2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70C0B9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26D8CF" id="Text Box 214" o:spid="_x0000_s1092" type="#_x0000_t202" style="position:absolute;margin-left:415pt;margin-top:666.9pt;width:16.75pt;height:.1pt;z-index:-28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" filled="f" stroked="f">
                <v:textbox inset="0,0,0,0">
                  <w:txbxContent>
                    <w:p w14:paraId="6D70C0B9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7568" behindDoc="1" locked="0" layoutInCell="1" allowOverlap="1" wp14:anchorId="61583864" wp14:editId="2DE660A0">
                <wp:simplePos x="0" y="0"/>
                <wp:positionH relativeFrom="page">
                  <wp:posOffset>5482590</wp:posOffset>
                </wp:positionH>
                <wp:positionV relativeFrom="page">
                  <wp:posOffset>8469630</wp:posOffset>
                </wp:positionV>
                <wp:extent cx="212725" cy="1270"/>
                <wp:effectExtent l="0" t="1905" r="635" b="0"/>
                <wp:wrapNone/>
                <wp:docPr id="210" name="Text Box 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0F3533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583864" id="Text Box 213" o:spid="_x0000_s1093" type="#_x0000_t202" style="position:absolute;margin-left:431.7pt;margin-top:666.9pt;width:16.75pt;height:.1pt;z-index:-28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" filled="f" stroked="f">
                <v:textbox inset="0,0,0,0">
                  <w:txbxContent>
                    <w:p w14:paraId="6E0F3533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7592" behindDoc="1" locked="0" layoutInCell="1" allowOverlap="1" wp14:anchorId="10784134" wp14:editId="51EC6859">
                <wp:simplePos x="0" y="0"/>
                <wp:positionH relativeFrom="page">
                  <wp:posOffset>5695315</wp:posOffset>
                </wp:positionH>
                <wp:positionV relativeFrom="page">
                  <wp:posOffset>8469630</wp:posOffset>
                </wp:positionV>
                <wp:extent cx="212725" cy="1270"/>
                <wp:effectExtent l="0" t="1905" r="0" b="0"/>
                <wp:wrapNone/>
                <wp:docPr id="209" name="Text Box 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2F49FE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784134" id="Text Box 212" o:spid="_x0000_s1094" type="#_x0000_t202" style="position:absolute;margin-left:448.45pt;margin-top:666.9pt;width:16.75pt;height:.1pt;z-index:-28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" filled="f" stroked="f">
                <v:textbox inset="0,0,0,0">
                  <w:txbxContent>
                    <w:p w14:paraId="2E2F49FE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7616" behindDoc="1" locked="0" layoutInCell="1" allowOverlap="1" wp14:anchorId="706A1871" wp14:editId="082BB41B">
                <wp:simplePos x="0" y="0"/>
                <wp:positionH relativeFrom="page">
                  <wp:posOffset>5907405</wp:posOffset>
                </wp:positionH>
                <wp:positionV relativeFrom="page">
                  <wp:posOffset>8469630</wp:posOffset>
                </wp:positionV>
                <wp:extent cx="212725" cy="1270"/>
                <wp:effectExtent l="1905" t="1905" r="4445" b="0"/>
                <wp:wrapNone/>
                <wp:docPr id="208" name="Text Box 2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151FED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6A1871" id="Text Box 211" o:spid="_x0000_s1095" type="#_x0000_t202" style="position:absolute;margin-left:465.15pt;margin-top:666.9pt;width:16.75pt;height:.1pt;z-index:-28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" filled="f" stroked="f">
                <v:textbox inset="0,0,0,0">
                  <w:txbxContent>
                    <w:p w14:paraId="2E151FED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7640" behindDoc="1" locked="0" layoutInCell="1" allowOverlap="1" wp14:anchorId="31389BDD" wp14:editId="4BAD1BDD">
                <wp:simplePos x="0" y="0"/>
                <wp:positionH relativeFrom="page">
                  <wp:posOffset>6120130</wp:posOffset>
                </wp:positionH>
                <wp:positionV relativeFrom="page">
                  <wp:posOffset>8469630</wp:posOffset>
                </wp:positionV>
                <wp:extent cx="212725" cy="1270"/>
                <wp:effectExtent l="0" t="1905" r="1270" b="0"/>
                <wp:wrapNone/>
                <wp:docPr id="207" name="Text Box 2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B07AE9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389BDD" id="Text Box 210" o:spid="_x0000_s1096" type="#_x0000_t202" style="position:absolute;margin-left:481.9pt;margin-top:666.9pt;width:16.75pt;height:.1pt;z-index:-28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" filled="f" stroked="f">
                <v:textbox inset="0,0,0,0">
                  <w:txbxContent>
                    <w:p w14:paraId="0CB07AE9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7664" behindDoc="1" locked="0" layoutInCell="1" allowOverlap="1" wp14:anchorId="63C04E04" wp14:editId="43AC13D7">
                <wp:simplePos x="0" y="0"/>
                <wp:positionH relativeFrom="page">
                  <wp:posOffset>6332220</wp:posOffset>
                </wp:positionH>
                <wp:positionV relativeFrom="page">
                  <wp:posOffset>8469630</wp:posOffset>
                </wp:positionV>
                <wp:extent cx="212725" cy="1270"/>
                <wp:effectExtent l="0" t="1905" r="0" b="0"/>
                <wp:wrapNone/>
                <wp:docPr id="206" name="Text Box 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AF81B0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C04E04" id="Text Box 209" o:spid="_x0000_s1097" type="#_x0000_t202" style="position:absolute;margin-left:498.6pt;margin-top:666.9pt;width:16.75pt;height:.1pt;z-index:-28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" filled="f" stroked="f">
                <v:textbox inset="0,0,0,0">
                  <w:txbxContent>
                    <w:p w14:paraId="56AF81B0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7688" behindDoc="1" locked="0" layoutInCell="1" allowOverlap="1" wp14:anchorId="637DDC66" wp14:editId="62F35723">
                <wp:simplePos x="0" y="0"/>
                <wp:positionH relativeFrom="page">
                  <wp:posOffset>6544945</wp:posOffset>
                </wp:positionH>
                <wp:positionV relativeFrom="page">
                  <wp:posOffset>8469630</wp:posOffset>
                </wp:positionV>
                <wp:extent cx="212725" cy="1270"/>
                <wp:effectExtent l="1270" t="1905" r="0" b="0"/>
                <wp:wrapNone/>
                <wp:docPr id="205" name="Text Box 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345E9B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7DDC66" id="Text Box 208" o:spid="_x0000_s1098" type="#_x0000_t202" style="position:absolute;margin-left:515.35pt;margin-top:666.9pt;width:16.75pt;height:.1pt;z-index:-28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" filled="f" stroked="f">
                <v:textbox inset="0,0,0,0">
                  <w:txbxContent>
                    <w:p w14:paraId="2C345E9B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7712" behindDoc="1" locked="0" layoutInCell="1" allowOverlap="1" wp14:anchorId="6E7D12F0" wp14:editId="4E362C42">
                <wp:simplePos x="0" y="0"/>
                <wp:positionH relativeFrom="page">
                  <wp:posOffset>6757035</wp:posOffset>
                </wp:positionH>
                <wp:positionV relativeFrom="page">
                  <wp:posOffset>8469630</wp:posOffset>
                </wp:positionV>
                <wp:extent cx="212725" cy="1270"/>
                <wp:effectExtent l="3810" t="1905" r="2540" b="0"/>
                <wp:wrapNone/>
                <wp:docPr id="204" name="Text Box 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094AC2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7D12F0" id="Text Box 207" o:spid="_x0000_s1099" type="#_x0000_t202" style="position:absolute;margin-left:532.05pt;margin-top:666.9pt;width:16.75pt;height:.1pt;z-index:-28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" filled="f" stroked="f">
                <v:textbox inset="0,0,0,0">
                  <w:txbxContent>
                    <w:p w14:paraId="4E094AC2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7736" behindDoc="1" locked="0" layoutInCell="1" allowOverlap="1" wp14:anchorId="4F4C71E1" wp14:editId="5B3F2DDC">
                <wp:simplePos x="0" y="0"/>
                <wp:positionH relativeFrom="page">
                  <wp:posOffset>6969760</wp:posOffset>
                </wp:positionH>
                <wp:positionV relativeFrom="page">
                  <wp:posOffset>8469630</wp:posOffset>
                </wp:positionV>
                <wp:extent cx="113665" cy="1270"/>
                <wp:effectExtent l="0" t="1905" r="3175" b="0"/>
                <wp:wrapNone/>
                <wp:docPr id="203" name="Text Box 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66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B8BA8C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4C71E1" id="Text Box 206" o:spid="_x0000_s1100" type="#_x0000_t202" style="position:absolute;margin-left:548.8pt;margin-top:666.9pt;width:8.95pt;height:.1pt;z-index:-28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" filled="f" stroked="f">
                <v:textbox inset="0,0,0,0">
                  <w:txbxContent>
                    <w:p w14:paraId="0AB8BA8C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7760" behindDoc="1" locked="0" layoutInCell="1" allowOverlap="1" wp14:anchorId="42B9A5C5" wp14:editId="7CE4BC13">
                <wp:simplePos x="0" y="0"/>
                <wp:positionH relativeFrom="page">
                  <wp:posOffset>476885</wp:posOffset>
                </wp:positionH>
                <wp:positionV relativeFrom="page">
                  <wp:posOffset>7401560</wp:posOffset>
                </wp:positionV>
                <wp:extent cx="121285" cy="1270"/>
                <wp:effectExtent l="635" t="635" r="1905" b="0"/>
                <wp:wrapNone/>
                <wp:docPr id="202" name="Text Box 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28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E4A524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B9A5C5" id="Text Box 205" o:spid="_x0000_s1101" type="#_x0000_t202" style="position:absolute;margin-left:37.55pt;margin-top:582.8pt;width:9.55pt;height:.1pt;z-index:-28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" filled="f" stroked="f">
                <v:textbox inset="0,0,0,0">
                  <w:txbxContent>
                    <w:p w14:paraId="09E4A524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7784" behindDoc="1" locked="0" layoutInCell="1" allowOverlap="1" wp14:anchorId="67195905" wp14:editId="351D03FD">
                <wp:simplePos x="0" y="0"/>
                <wp:positionH relativeFrom="page">
                  <wp:posOffset>597535</wp:posOffset>
                </wp:positionH>
                <wp:positionV relativeFrom="page">
                  <wp:posOffset>7401560</wp:posOffset>
                </wp:positionV>
                <wp:extent cx="212725" cy="1270"/>
                <wp:effectExtent l="0" t="635" r="0" b="0"/>
                <wp:wrapNone/>
                <wp:docPr id="201" name="Text Box 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EEE604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195905" id="Text Box 204" o:spid="_x0000_s1102" type="#_x0000_t202" style="position:absolute;margin-left:47.05pt;margin-top:582.8pt;width:16.75pt;height:.1pt;z-index:-28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" filled="f" stroked="f">
                <v:textbox inset="0,0,0,0">
                  <w:txbxContent>
                    <w:p w14:paraId="4CEEE604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7808" behindDoc="1" locked="0" layoutInCell="1" allowOverlap="1" wp14:anchorId="52790894" wp14:editId="0A767DEE">
                <wp:simplePos x="0" y="0"/>
                <wp:positionH relativeFrom="page">
                  <wp:posOffset>810260</wp:posOffset>
                </wp:positionH>
                <wp:positionV relativeFrom="page">
                  <wp:posOffset>7401560</wp:posOffset>
                </wp:positionV>
                <wp:extent cx="212725" cy="1270"/>
                <wp:effectExtent l="635" t="635" r="0" b="0"/>
                <wp:wrapNone/>
                <wp:docPr id="200" name="Text Box 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EB8F35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790894" id="Text Box 203" o:spid="_x0000_s1103" type="#_x0000_t202" style="position:absolute;margin-left:63.8pt;margin-top:582.8pt;width:16.75pt;height:.1pt;z-index:-28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" filled="f" stroked="f">
                <v:textbox inset="0,0,0,0">
                  <w:txbxContent>
                    <w:p w14:paraId="51EB8F35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7832" behindDoc="1" locked="0" layoutInCell="1" allowOverlap="1" wp14:anchorId="084B07F6" wp14:editId="15E2E1ED">
                <wp:simplePos x="0" y="0"/>
                <wp:positionH relativeFrom="page">
                  <wp:posOffset>1022350</wp:posOffset>
                </wp:positionH>
                <wp:positionV relativeFrom="page">
                  <wp:posOffset>7401560</wp:posOffset>
                </wp:positionV>
                <wp:extent cx="212725" cy="1270"/>
                <wp:effectExtent l="3175" t="635" r="3175" b="0"/>
                <wp:wrapNone/>
                <wp:docPr id="199" name="Text Box 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156714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4B07F6" id="Text Box 202" o:spid="_x0000_s1104" type="#_x0000_t202" style="position:absolute;margin-left:80.5pt;margin-top:582.8pt;width:16.75pt;height:.1pt;z-index:-28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" filled="f" stroked="f">
                <v:textbox inset="0,0,0,0">
                  <w:txbxContent>
                    <w:p w14:paraId="74156714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7856" behindDoc="1" locked="0" layoutInCell="1" allowOverlap="1" wp14:anchorId="417D14F3" wp14:editId="29B8BB59">
                <wp:simplePos x="0" y="0"/>
                <wp:positionH relativeFrom="page">
                  <wp:posOffset>1235075</wp:posOffset>
                </wp:positionH>
                <wp:positionV relativeFrom="page">
                  <wp:posOffset>7401560</wp:posOffset>
                </wp:positionV>
                <wp:extent cx="212725" cy="1270"/>
                <wp:effectExtent l="0" t="635" r="0" b="0"/>
                <wp:wrapNone/>
                <wp:docPr id="198" name="Text Box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5740BF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7D14F3" id="Text Box 201" o:spid="_x0000_s1105" type="#_x0000_t202" style="position:absolute;margin-left:97.25pt;margin-top:582.8pt;width:16.75pt;height:.1pt;z-index:-28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" filled="f" stroked="f">
                <v:textbox inset="0,0,0,0">
                  <w:txbxContent>
                    <w:p w14:paraId="165740BF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7880" behindDoc="1" locked="0" layoutInCell="1" allowOverlap="1" wp14:anchorId="76998B09" wp14:editId="68A4A9D6">
                <wp:simplePos x="0" y="0"/>
                <wp:positionH relativeFrom="page">
                  <wp:posOffset>1447165</wp:posOffset>
                </wp:positionH>
                <wp:positionV relativeFrom="page">
                  <wp:posOffset>7401560</wp:posOffset>
                </wp:positionV>
                <wp:extent cx="212725" cy="1270"/>
                <wp:effectExtent l="0" t="635" r="0" b="0"/>
                <wp:wrapNone/>
                <wp:docPr id="197" name="Text Box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4EAC3F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998B09" id="Text Box 200" o:spid="_x0000_s1106" type="#_x0000_t202" style="position:absolute;margin-left:113.95pt;margin-top:582.8pt;width:16.75pt;height:.1pt;z-index:-28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" filled="f" stroked="f">
                <v:textbox inset="0,0,0,0">
                  <w:txbxContent>
                    <w:p w14:paraId="514EAC3F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7904" behindDoc="1" locked="0" layoutInCell="1" allowOverlap="1" wp14:anchorId="7B77D386" wp14:editId="7BEB10D5">
                <wp:simplePos x="0" y="0"/>
                <wp:positionH relativeFrom="page">
                  <wp:posOffset>1659890</wp:posOffset>
                </wp:positionH>
                <wp:positionV relativeFrom="page">
                  <wp:posOffset>7401560</wp:posOffset>
                </wp:positionV>
                <wp:extent cx="212725" cy="1270"/>
                <wp:effectExtent l="2540" t="635" r="3810" b="0"/>
                <wp:wrapNone/>
                <wp:docPr id="196" name="Text Box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73F76A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77D386" id="Text Box 199" o:spid="_x0000_s1107" type="#_x0000_t202" style="position:absolute;margin-left:130.7pt;margin-top:582.8pt;width:16.75pt;height:.1pt;z-index:-28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" filled="f" stroked="f">
                <v:textbox inset="0,0,0,0">
                  <w:txbxContent>
                    <w:p w14:paraId="0473F76A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7928" behindDoc="1" locked="0" layoutInCell="1" allowOverlap="1" wp14:anchorId="3EFAB43D" wp14:editId="0DC36025">
                <wp:simplePos x="0" y="0"/>
                <wp:positionH relativeFrom="page">
                  <wp:posOffset>1871980</wp:posOffset>
                </wp:positionH>
                <wp:positionV relativeFrom="page">
                  <wp:posOffset>7401560</wp:posOffset>
                </wp:positionV>
                <wp:extent cx="212725" cy="1270"/>
                <wp:effectExtent l="0" t="635" r="1270" b="0"/>
                <wp:wrapNone/>
                <wp:docPr id="195" name="Text Box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8AEBB0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FAB43D" id="Text Box 198" o:spid="_x0000_s1108" type="#_x0000_t202" style="position:absolute;margin-left:147.4pt;margin-top:582.8pt;width:16.75pt;height:.1pt;z-index:-28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" filled="f" stroked="f">
                <v:textbox inset="0,0,0,0">
                  <w:txbxContent>
                    <w:p w14:paraId="178AEBB0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7952" behindDoc="1" locked="0" layoutInCell="1" allowOverlap="1" wp14:anchorId="32E16C0A" wp14:editId="1EE72962">
                <wp:simplePos x="0" y="0"/>
                <wp:positionH relativeFrom="page">
                  <wp:posOffset>2084705</wp:posOffset>
                </wp:positionH>
                <wp:positionV relativeFrom="page">
                  <wp:posOffset>7401560</wp:posOffset>
                </wp:positionV>
                <wp:extent cx="212725" cy="1270"/>
                <wp:effectExtent l="0" t="635" r="0" b="0"/>
                <wp:wrapNone/>
                <wp:docPr id="194" name="Text Box 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C30663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E16C0A" id="Text Box 197" o:spid="_x0000_s1109" type="#_x0000_t202" style="position:absolute;margin-left:164.15pt;margin-top:582.8pt;width:16.75pt;height:.1pt;z-index:-28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" filled="f" stroked="f">
                <v:textbox inset="0,0,0,0">
                  <w:txbxContent>
                    <w:p w14:paraId="27C30663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7976" behindDoc="1" locked="0" layoutInCell="1" allowOverlap="1" wp14:anchorId="0CFA9A58" wp14:editId="2BDFD7E6">
                <wp:simplePos x="0" y="0"/>
                <wp:positionH relativeFrom="page">
                  <wp:posOffset>2296795</wp:posOffset>
                </wp:positionH>
                <wp:positionV relativeFrom="page">
                  <wp:posOffset>7401560</wp:posOffset>
                </wp:positionV>
                <wp:extent cx="212725" cy="1270"/>
                <wp:effectExtent l="1270" t="635" r="0" b="0"/>
                <wp:wrapNone/>
                <wp:docPr id="193" name="Text Box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949ECFB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FA9A58" id="Text Box 196" o:spid="_x0000_s1110" type="#_x0000_t202" style="position:absolute;margin-left:180.85pt;margin-top:582.8pt;width:16.75pt;height:.1pt;z-index:-28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" filled="f" stroked="f">
                <v:textbox inset="0,0,0,0">
                  <w:txbxContent>
                    <w:p w14:paraId="3949ECFB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8000" behindDoc="1" locked="0" layoutInCell="1" allowOverlap="1" wp14:anchorId="04FFEC3A" wp14:editId="5931EAF7">
                <wp:simplePos x="0" y="0"/>
                <wp:positionH relativeFrom="page">
                  <wp:posOffset>2509520</wp:posOffset>
                </wp:positionH>
                <wp:positionV relativeFrom="page">
                  <wp:posOffset>7401560</wp:posOffset>
                </wp:positionV>
                <wp:extent cx="212725" cy="1270"/>
                <wp:effectExtent l="4445" t="635" r="1905" b="0"/>
                <wp:wrapNone/>
                <wp:docPr id="192" name="Text Box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D7CFED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FFEC3A" id="Text Box 195" o:spid="_x0000_s1111" type="#_x0000_t202" style="position:absolute;margin-left:197.6pt;margin-top:582.8pt;width:16.75pt;height:.1pt;z-index:-2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" filled="f" stroked="f">
                <v:textbox inset="0,0,0,0">
                  <w:txbxContent>
                    <w:p w14:paraId="1AD7CFED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8024" behindDoc="1" locked="0" layoutInCell="1" allowOverlap="1" wp14:anchorId="691620C5" wp14:editId="629FF73F">
                <wp:simplePos x="0" y="0"/>
                <wp:positionH relativeFrom="page">
                  <wp:posOffset>2721610</wp:posOffset>
                </wp:positionH>
                <wp:positionV relativeFrom="page">
                  <wp:posOffset>7401560</wp:posOffset>
                </wp:positionV>
                <wp:extent cx="212725" cy="1270"/>
                <wp:effectExtent l="0" t="635" r="0" b="0"/>
                <wp:wrapNone/>
                <wp:docPr id="191" name="Text Box 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0C8FF3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1620C5" id="Text Box 194" o:spid="_x0000_s1112" type="#_x0000_t202" style="position:absolute;margin-left:214.3pt;margin-top:582.8pt;width:16.75pt;height:.1pt;z-index:-28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" filled="f" stroked="f">
                <v:textbox inset="0,0,0,0">
                  <w:txbxContent>
                    <w:p w14:paraId="7D0C8FF3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8048" behindDoc="1" locked="0" layoutInCell="1" allowOverlap="1" wp14:anchorId="10F40C25" wp14:editId="1A3E19E0">
                <wp:simplePos x="0" y="0"/>
                <wp:positionH relativeFrom="page">
                  <wp:posOffset>2934335</wp:posOffset>
                </wp:positionH>
                <wp:positionV relativeFrom="page">
                  <wp:posOffset>7401560</wp:posOffset>
                </wp:positionV>
                <wp:extent cx="212725" cy="1270"/>
                <wp:effectExtent l="635" t="635" r="0" b="0"/>
                <wp:wrapNone/>
                <wp:docPr id="190" name="Text Box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CE19FB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F40C25" id="Text Box 193" o:spid="_x0000_s1113" type="#_x0000_t202" style="position:absolute;margin-left:231.05pt;margin-top:582.8pt;width:16.75pt;height:.1pt;z-index:-28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" filled="f" stroked="f">
                <v:textbox inset="0,0,0,0">
                  <w:txbxContent>
                    <w:p w14:paraId="75CE19FB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8072" behindDoc="1" locked="0" layoutInCell="1" allowOverlap="1" wp14:anchorId="7D82B477" wp14:editId="778559EE">
                <wp:simplePos x="0" y="0"/>
                <wp:positionH relativeFrom="page">
                  <wp:posOffset>3146425</wp:posOffset>
                </wp:positionH>
                <wp:positionV relativeFrom="page">
                  <wp:posOffset>7401560</wp:posOffset>
                </wp:positionV>
                <wp:extent cx="212725" cy="1270"/>
                <wp:effectExtent l="3175" t="635" r="3175" b="0"/>
                <wp:wrapNone/>
                <wp:docPr id="189" name="Text Box 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9D7717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82B477" id="Text Box 192" o:spid="_x0000_s1114" type="#_x0000_t202" style="position:absolute;margin-left:247.75pt;margin-top:582.8pt;width:16.75pt;height:.1pt;z-index:-28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" filled="f" stroked="f">
                <v:textbox inset="0,0,0,0">
                  <w:txbxContent>
                    <w:p w14:paraId="4D9D7717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8096" behindDoc="1" locked="0" layoutInCell="1" allowOverlap="1" wp14:anchorId="1A522EF2" wp14:editId="078B5D61">
                <wp:simplePos x="0" y="0"/>
                <wp:positionH relativeFrom="page">
                  <wp:posOffset>3359150</wp:posOffset>
                </wp:positionH>
                <wp:positionV relativeFrom="page">
                  <wp:posOffset>7401560</wp:posOffset>
                </wp:positionV>
                <wp:extent cx="212725" cy="1270"/>
                <wp:effectExtent l="0" t="635" r="0" b="0"/>
                <wp:wrapNone/>
                <wp:docPr id="188" name="Text Box 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60EADF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522EF2" id="Text Box 191" o:spid="_x0000_s1115" type="#_x0000_t202" style="position:absolute;margin-left:264.5pt;margin-top:582.8pt;width:16.75pt;height:.1pt;z-index:-28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" filled="f" stroked="f">
                <v:textbox inset="0,0,0,0">
                  <w:txbxContent>
                    <w:p w14:paraId="5460EADF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8120" behindDoc="1" locked="0" layoutInCell="1" allowOverlap="1" wp14:anchorId="5DDFBB2D" wp14:editId="41F67B49">
                <wp:simplePos x="0" y="0"/>
                <wp:positionH relativeFrom="page">
                  <wp:posOffset>3571240</wp:posOffset>
                </wp:positionH>
                <wp:positionV relativeFrom="page">
                  <wp:posOffset>7401560</wp:posOffset>
                </wp:positionV>
                <wp:extent cx="212725" cy="1270"/>
                <wp:effectExtent l="0" t="635" r="0" b="0"/>
                <wp:wrapNone/>
                <wp:docPr id="187" name="Text Box 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B4166F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DFBB2D" id="Text Box 190" o:spid="_x0000_s1116" type="#_x0000_t202" style="position:absolute;margin-left:281.2pt;margin-top:582.8pt;width:16.75pt;height:.1pt;z-index:-28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" filled="f" stroked="f">
                <v:textbox inset="0,0,0,0">
                  <w:txbxContent>
                    <w:p w14:paraId="3DB4166F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8144" behindDoc="1" locked="0" layoutInCell="1" allowOverlap="1" wp14:anchorId="6B1C8F34" wp14:editId="24AA7278">
                <wp:simplePos x="0" y="0"/>
                <wp:positionH relativeFrom="page">
                  <wp:posOffset>3783965</wp:posOffset>
                </wp:positionH>
                <wp:positionV relativeFrom="page">
                  <wp:posOffset>7401560</wp:posOffset>
                </wp:positionV>
                <wp:extent cx="212725" cy="1270"/>
                <wp:effectExtent l="2540" t="635" r="3810" b="0"/>
                <wp:wrapNone/>
                <wp:docPr id="186" name="Text Box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EB6DE6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1C8F34" id="Text Box 189" o:spid="_x0000_s1117" type="#_x0000_t202" style="position:absolute;margin-left:297.95pt;margin-top:582.8pt;width:16.75pt;height:.1pt;z-index:-28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" filled="f" stroked="f">
                <v:textbox inset="0,0,0,0">
                  <w:txbxContent>
                    <w:p w14:paraId="25EB6DE6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8168" behindDoc="1" locked="0" layoutInCell="1" allowOverlap="1" wp14:anchorId="41AEA046" wp14:editId="3EC2F35B">
                <wp:simplePos x="0" y="0"/>
                <wp:positionH relativeFrom="page">
                  <wp:posOffset>3996055</wp:posOffset>
                </wp:positionH>
                <wp:positionV relativeFrom="page">
                  <wp:posOffset>7401560</wp:posOffset>
                </wp:positionV>
                <wp:extent cx="212725" cy="1270"/>
                <wp:effectExtent l="0" t="635" r="1270" b="0"/>
                <wp:wrapNone/>
                <wp:docPr id="185" name="Text Box 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A1F00A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AEA046" id="Text Box 188" o:spid="_x0000_s1118" type="#_x0000_t202" style="position:absolute;margin-left:314.65pt;margin-top:582.8pt;width:16.75pt;height:.1pt;z-index:-28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" filled="f" stroked="f">
                <v:textbox inset="0,0,0,0">
                  <w:txbxContent>
                    <w:p w14:paraId="64A1F00A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8192" behindDoc="1" locked="0" layoutInCell="1" allowOverlap="1" wp14:anchorId="634763EF" wp14:editId="24A51072">
                <wp:simplePos x="0" y="0"/>
                <wp:positionH relativeFrom="page">
                  <wp:posOffset>4208780</wp:posOffset>
                </wp:positionH>
                <wp:positionV relativeFrom="page">
                  <wp:posOffset>7401560</wp:posOffset>
                </wp:positionV>
                <wp:extent cx="212725" cy="1270"/>
                <wp:effectExtent l="0" t="635" r="0" b="0"/>
                <wp:wrapNone/>
                <wp:docPr id="184" name="Text Box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0AFD24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4763EF" id="Text Box 187" o:spid="_x0000_s1119" type="#_x0000_t202" style="position:absolute;margin-left:331.4pt;margin-top:582.8pt;width:16.75pt;height:.1pt;z-index:-28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" filled="f" stroked="f">
                <v:textbox inset="0,0,0,0">
                  <w:txbxContent>
                    <w:p w14:paraId="370AFD24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8216" behindDoc="1" locked="0" layoutInCell="1" allowOverlap="1" wp14:anchorId="44D1C51B" wp14:editId="5E8FFBCD">
                <wp:simplePos x="0" y="0"/>
                <wp:positionH relativeFrom="page">
                  <wp:posOffset>4420870</wp:posOffset>
                </wp:positionH>
                <wp:positionV relativeFrom="page">
                  <wp:posOffset>7401560</wp:posOffset>
                </wp:positionV>
                <wp:extent cx="212725" cy="1270"/>
                <wp:effectExtent l="1270" t="635" r="0" b="0"/>
                <wp:wrapNone/>
                <wp:docPr id="183" name="Text Box 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FB903D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D1C51B" id="Text Box 186" o:spid="_x0000_s1120" type="#_x0000_t202" style="position:absolute;margin-left:348.1pt;margin-top:582.8pt;width:16.75pt;height:.1pt;z-index:-28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" filled="f" stroked="f">
                <v:textbox inset="0,0,0,0">
                  <w:txbxContent>
                    <w:p w14:paraId="3AFB903D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8240" behindDoc="1" locked="0" layoutInCell="1" allowOverlap="1" wp14:anchorId="3E836B42" wp14:editId="5C1B0F5C">
                <wp:simplePos x="0" y="0"/>
                <wp:positionH relativeFrom="page">
                  <wp:posOffset>4633595</wp:posOffset>
                </wp:positionH>
                <wp:positionV relativeFrom="page">
                  <wp:posOffset>7401560</wp:posOffset>
                </wp:positionV>
                <wp:extent cx="212725" cy="1270"/>
                <wp:effectExtent l="4445" t="635" r="1905" b="0"/>
                <wp:wrapNone/>
                <wp:docPr id="182" name="Text Box 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284EFD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836B42" id="Text Box 185" o:spid="_x0000_s1121" type="#_x0000_t202" style="position:absolute;margin-left:364.85pt;margin-top:582.8pt;width:16.75pt;height:.1pt;z-index:-2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" filled="f" stroked="f">
                <v:textbox inset="0,0,0,0">
                  <w:txbxContent>
                    <w:p w14:paraId="2B284EFD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8264" behindDoc="1" locked="0" layoutInCell="1" allowOverlap="1" wp14:anchorId="52B6A3A2" wp14:editId="6104F2EB">
                <wp:simplePos x="0" y="0"/>
                <wp:positionH relativeFrom="page">
                  <wp:posOffset>4845685</wp:posOffset>
                </wp:positionH>
                <wp:positionV relativeFrom="page">
                  <wp:posOffset>7401560</wp:posOffset>
                </wp:positionV>
                <wp:extent cx="212725" cy="1270"/>
                <wp:effectExtent l="0" t="635" r="0" b="0"/>
                <wp:wrapNone/>
                <wp:docPr id="181" name="Text Box 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BC83F5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B6A3A2" id="Text Box 184" o:spid="_x0000_s1122" type="#_x0000_t202" style="position:absolute;margin-left:381.55pt;margin-top:582.8pt;width:16.75pt;height:.1pt;z-index:-28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" filled="f" stroked="f">
                <v:textbox inset="0,0,0,0">
                  <w:txbxContent>
                    <w:p w14:paraId="59BC83F5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8288" behindDoc="1" locked="0" layoutInCell="1" allowOverlap="1" wp14:anchorId="43B063D4" wp14:editId="19E99BE4">
                <wp:simplePos x="0" y="0"/>
                <wp:positionH relativeFrom="page">
                  <wp:posOffset>5058410</wp:posOffset>
                </wp:positionH>
                <wp:positionV relativeFrom="page">
                  <wp:posOffset>7401560</wp:posOffset>
                </wp:positionV>
                <wp:extent cx="212725" cy="1270"/>
                <wp:effectExtent l="635" t="635" r="0" b="0"/>
                <wp:wrapNone/>
                <wp:docPr id="180" name="Text Box 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961B773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B063D4" id="Text Box 183" o:spid="_x0000_s1123" type="#_x0000_t202" style="position:absolute;margin-left:398.3pt;margin-top:582.8pt;width:16.75pt;height:.1pt;z-index:-28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" filled="f" stroked="f">
                <v:textbox inset="0,0,0,0">
                  <w:txbxContent>
                    <w:p w14:paraId="3961B773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8312" behindDoc="1" locked="0" layoutInCell="1" allowOverlap="1" wp14:anchorId="60F29E05" wp14:editId="57C68C3E">
                <wp:simplePos x="0" y="0"/>
                <wp:positionH relativeFrom="page">
                  <wp:posOffset>5270500</wp:posOffset>
                </wp:positionH>
                <wp:positionV relativeFrom="page">
                  <wp:posOffset>7401560</wp:posOffset>
                </wp:positionV>
                <wp:extent cx="212725" cy="1270"/>
                <wp:effectExtent l="3175" t="635" r="3175" b="0"/>
                <wp:wrapNone/>
                <wp:docPr id="179" name="Text Box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383AC9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F29E05" id="Text Box 182" o:spid="_x0000_s1124" type="#_x0000_t202" style="position:absolute;margin-left:415pt;margin-top:582.8pt;width:16.75pt;height:.1pt;z-index:-28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" filled="f" stroked="f">
                <v:textbox inset="0,0,0,0">
                  <w:txbxContent>
                    <w:p w14:paraId="23383AC9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8336" behindDoc="1" locked="0" layoutInCell="1" allowOverlap="1" wp14:anchorId="56A51622" wp14:editId="0512E6C3">
                <wp:simplePos x="0" y="0"/>
                <wp:positionH relativeFrom="page">
                  <wp:posOffset>5482590</wp:posOffset>
                </wp:positionH>
                <wp:positionV relativeFrom="page">
                  <wp:posOffset>7401560</wp:posOffset>
                </wp:positionV>
                <wp:extent cx="212725" cy="1270"/>
                <wp:effectExtent l="0" t="635" r="635" b="0"/>
                <wp:wrapNone/>
                <wp:docPr id="178" name="Text Box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869A27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A51622" id="Text Box 181" o:spid="_x0000_s1125" type="#_x0000_t202" style="position:absolute;margin-left:431.7pt;margin-top:582.8pt;width:16.75pt;height:.1pt;z-index:-28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" filled="f" stroked="f">
                <v:textbox inset="0,0,0,0">
                  <w:txbxContent>
                    <w:p w14:paraId="46869A27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8360" behindDoc="1" locked="0" layoutInCell="1" allowOverlap="1" wp14:anchorId="164EFAE8" wp14:editId="2BC146A4">
                <wp:simplePos x="0" y="0"/>
                <wp:positionH relativeFrom="page">
                  <wp:posOffset>5695315</wp:posOffset>
                </wp:positionH>
                <wp:positionV relativeFrom="page">
                  <wp:posOffset>7401560</wp:posOffset>
                </wp:positionV>
                <wp:extent cx="212725" cy="1270"/>
                <wp:effectExtent l="0" t="635" r="0" b="0"/>
                <wp:wrapNone/>
                <wp:docPr id="177" name="Text Box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B088E6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4EFAE8" id="Text Box 180" o:spid="_x0000_s1126" type="#_x0000_t202" style="position:absolute;margin-left:448.45pt;margin-top:582.8pt;width:16.75pt;height:.1pt;z-index:-28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" filled="f" stroked="f">
                <v:textbox inset="0,0,0,0">
                  <w:txbxContent>
                    <w:p w14:paraId="5AB088E6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8384" behindDoc="1" locked="0" layoutInCell="1" allowOverlap="1" wp14:anchorId="6EFC66FA" wp14:editId="29DF13B8">
                <wp:simplePos x="0" y="0"/>
                <wp:positionH relativeFrom="page">
                  <wp:posOffset>5907405</wp:posOffset>
                </wp:positionH>
                <wp:positionV relativeFrom="page">
                  <wp:posOffset>7401560</wp:posOffset>
                </wp:positionV>
                <wp:extent cx="212725" cy="1270"/>
                <wp:effectExtent l="1905" t="635" r="4445" b="0"/>
                <wp:wrapNone/>
                <wp:docPr id="176" name="Text Box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63D7C5D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FC66FA" id="Text Box 179" o:spid="_x0000_s1127" type="#_x0000_t202" style="position:absolute;margin-left:465.15pt;margin-top:582.8pt;width:16.75pt;height:.1pt;z-index:-28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" filled="f" stroked="f">
                <v:textbox inset="0,0,0,0">
                  <w:txbxContent>
                    <w:p w14:paraId="063D7C5D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8408" behindDoc="1" locked="0" layoutInCell="1" allowOverlap="1" wp14:anchorId="640776B6" wp14:editId="70DD495F">
                <wp:simplePos x="0" y="0"/>
                <wp:positionH relativeFrom="page">
                  <wp:posOffset>6120130</wp:posOffset>
                </wp:positionH>
                <wp:positionV relativeFrom="page">
                  <wp:posOffset>7401560</wp:posOffset>
                </wp:positionV>
                <wp:extent cx="212725" cy="1270"/>
                <wp:effectExtent l="0" t="635" r="1270" b="0"/>
                <wp:wrapNone/>
                <wp:docPr id="175" name="Text Box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483C923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0776B6" id="Text Box 178" o:spid="_x0000_s1128" type="#_x0000_t202" style="position:absolute;margin-left:481.9pt;margin-top:582.8pt;width:16.75pt;height:.1pt;z-index:-28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" filled="f" stroked="f">
                <v:textbox inset="0,0,0,0">
                  <w:txbxContent>
                    <w:p w14:paraId="3483C923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8432" behindDoc="1" locked="0" layoutInCell="1" allowOverlap="1" wp14:anchorId="0D62018E" wp14:editId="17D59F78">
                <wp:simplePos x="0" y="0"/>
                <wp:positionH relativeFrom="page">
                  <wp:posOffset>6332220</wp:posOffset>
                </wp:positionH>
                <wp:positionV relativeFrom="page">
                  <wp:posOffset>7401560</wp:posOffset>
                </wp:positionV>
                <wp:extent cx="212725" cy="1270"/>
                <wp:effectExtent l="0" t="635" r="0" b="0"/>
                <wp:wrapNone/>
                <wp:docPr id="174" name="Text Box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56B6F4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62018E" id="Text Box 177" o:spid="_x0000_s1129" type="#_x0000_t202" style="position:absolute;margin-left:498.6pt;margin-top:582.8pt;width:16.75pt;height:.1pt;z-index:-28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" filled="f" stroked="f">
                <v:textbox inset="0,0,0,0">
                  <w:txbxContent>
                    <w:p w14:paraId="1C56B6F4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8456" behindDoc="1" locked="0" layoutInCell="1" allowOverlap="1" wp14:anchorId="03E26B79" wp14:editId="1C3E287C">
                <wp:simplePos x="0" y="0"/>
                <wp:positionH relativeFrom="page">
                  <wp:posOffset>6544945</wp:posOffset>
                </wp:positionH>
                <wp:positionV relativeFrom="page">
                  <wp:posOffset>7401560</wp:posOffset>
                </wp:positionV>
                <wp:extent cx="212725" cy="1270"/>
                <wp:effectExtent l="1270" t="635" r="0" b="0"/>
                <wp:wrapNone/>
                <wp:docPr id="173" name="Text Box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849EEE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E26B79" id="Text Box 176" o:spid="_x0000_s1130" type="#_x0000_t202" style="position:absolute;margin-left:515.35pt;margin-top:582.8pt;width:16.75pt;height:.1pt;z-index:-28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" filled="f" stroked="f">
                <v:textbox inset="0,0,0,0">
                  <w:txbxContent>
                    <w:p w14:paraId="5B849EEE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8480" behindDoc="1" locked="0" layoutInCell="1" allowOverlap="1" wp14:anchorId="2041ADFE" wp14:editId="6295A74B">
                <wp:simplePos x="0" y="0"/>
                <wp:positionH relativeFrom="page">
                  <wp:posOffset>6757035</wp:posOffset>
                </wp:positionH>
                <wp:positionV relativeFrom="page">
                  <wp:posOffset>7401560</wp:posOffset>
                </wp:positionV>
                <wp:extent cx="212725" cy="1270"/>
                <wp:effectExtent l="3810" t="635" r="2540" b="0"/>
                <wp:wrapNone/>
                <wp:docPr id="172" name="Text Box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EDC86F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41ADFE" id="Text Box 175" o:spid="_x0000_s1131" type="#_x0000_t202" style="position:absolute;margin-left:532.05pt;margin-top:582.8pt;width:16.75pt;height:.1pt;z-index:-2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" filled="f" stroked="f">
                <v:textbox inset="0,0,0,0">
                  <w:txbxContent>
                    <w:p w14:paraId="56EDC86F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8504" behindDoc="1" locked="0" layoutInCell="1" allowOverlap="1" wp14:anchorId="12BCA31F" wp14:editId="61D37045">
                <wp:simplePos x="0" y="0"/>
                <wp:positionH relativeFrom="page">
                  <wp:posOffset>6969760</wp:posOffset>
                </wp:positionH>
                <wp:positionV relativeFrom="page">
                  <wp:posOffset>7401560</wp:posOffset>
                </wp:positionV>
                <wp:extent cx="113665" cy="1270"/>
                <wp:effectExtent l="0" t="635" r="3175" b="0"/>
                <wp:wrapNone/>
                <wp:docPr id="171" name="Text Box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66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AD585B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BCA31F" id="Text Box 174" o:spid="_x0000_s1132" type="#_x0000_t202" style="position:absolute;margin-left:548.8pt;margin-top:582.8pt;width:8.95pt;height:.1pt;z-index:-27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" filled="f" stroked="f">
                <v:textbox inset="0,0,0,0">
                  <w:txbxContent>
                    <w:p w14:paraId="5CAD585B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8528" behindDoc="1" locked="0" layoutInCell="1" allowOverlap="1" wp14:anchorId="69CA986D" wp14:editId="0FA46269">
                <wp:simplePos x="0" y="0"/>
                <wp:positionH relativeFrom="page">
                  <wp:posOffset>476885</wp:posOffset>
                </wp:positionH>
                <wp:positionV relativeFrom="page">
                  <wp:posOffset>6332855</wp:posOffset>
                </wp:positionV>
                <wp:extent cx="121285" cy="1270"/>
                <wp:effectExtent l="635" t="0" r="1905" b="0"/>
                <wp:wrapNone/>
                <wp:docPr id="170" name="Text Box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28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9B46F2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CA986D" id="Text Box 173" o:spid="_x0000_s1133" type="#_x0000_t202" style="position:absolute;margin-left:37.55pt;margin-top:498.65pt;width:9.55pt;height:.1pt;z-index:-27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" filled="f" stroked="f">
                <v:textbox inset="0,0,0,0">
                  <w:txbxContent>
                    <w:p w14:paraId="4B9B46F2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8552" behindDoc="1" locked="0" layoutInCell="1" allowOverlap="1" wp14:anchorId="1C468855" wp14:editId="609DB6C1">
                <wp:simplePos x="0" y="0"/>
                <wp:positionH relativeFrom="page">
                  <wp:posOffset>597535</wp:posOffset>
                </wp:positionH>
                <wp:positionV relativeFrom="page">
                  <wp:posOffset>6332855</wp:posOffset>
                </wp:positionV>
                <wp:extent cx="212725" cy="1270"/>
                <wp:effectExtent l="0" t="0" r="0" b="0"/>
                <wp:wrapNone/>
                <wp:docPr id="169" name="Text Box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00FB94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468855" id="Text Box 172" o:spid="_x0000_s1134" type="#_x0000_t202" style="position:absolute;margin-left:47.05pt;margin-top:498.65pt;width:16.75pt;height:.1pt;z-index:-27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" filled="f" stroked="f">
                <v:textbox inset="0,0,0,0">
                  <w:txbxContent>
                    <w:p w14:paraId="0100FB94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8576" behindDoc="1" locked="0" layoutInCell="1" allowOverlap="1" wp14:anchorId="58E8EC96" wp14:editId="21C4B2AB">
                <wp:simplePos x="0" y="0"/>
                <wp:positionH relativeFrom="page">
                  <wp:posOffset>810260</wp:posOffset>
                </wp:positionH>
                <wp:positionV relativeFrom="page">
                  <wp:posOffset>6332855</wp:posOffset>
                </wp:positionV>
                <wp:extent cx="212725" cy="1270"/>
                <wp:effectExtent l="635" t="0" r="0" b="0"/>
                <wp:wrapNone/>
                <wp:docPr id="168" name="Text Box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AEBB83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E8EC96" id="Text Box 171" o:spid="_x0000_s1135" type="#_x0000_t202" style="position:absolute;margin-left:63.8pt;margin-top:498.65pt;width:16.75pt;height:.1pt;z-index:-27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" filled="f" stroked="f">
                <v:textbox inset="0,0,0,0">
                  <w:txbxContent>
                    <w:p w14:paraId="6DAEBB83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8600" behindDoc="1" locked="0" layoutInCell="1" allowOverlap="1" wp14:anchorId="7AC909CF" wp14:editId="0F1F10F9">
                <wp:simplePos x="0" y="0"/>
                <wp:positionH relativeFrom="page">
                  <wp:posOffset>1022350</wp:posOffset>
                </wp:positionH>
                <wp:positionV relativeFrom="page">
                  <wp:posOffset>6332855</wp:posOffset>
                </wp:positionV>
                <wp:extent cx="212725" cy="1270"/>
                <wp:effectExtent l="3175" t="0" r="3175" b="0"/>
                <wp:wrapNone/>
                <wp:docPr id="167" name="Text Box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E5A327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C909CF" id="Text Box 170" o:spid="_x0000_s1136" type="#_x0000_t202" style="position:absolute;margin-left:80.5pt;margin-top:498.65pt;width:16.75pt;height:.1pt;z-index:-27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" filled="f" stroked="f">
                <v:textbox inset="0,0,0,0">
                  <w:txbxContent>
                    <w:p w14:paraId="6DE5A327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8624" behindDoc="1" locked="0" layoutInCell="1" allowOverlap="1" wp14:anchorId="0D8A49CE" wp14:editId="10823D4C">
                <wp:simplePos x="0" y="0"/>
                <wp:positionH relativeFrom="page">
                  <wp:posOffset>1235075</wp:posOffset>
                </wp:positionH>
                <wp:positionV relativeFrom="page">
                  <wp:posOffset>6332855</wp:posOffset>
                </wp:positionV>
                <wp:extent cx="212725" cy="1270"/>
                <wp:effectExtent l="0" t="0" r="0" b="0"/>
                <wp:wrapNone/>
                <wp:docPr id="166" name="Text Box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298968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8A49CE" id="Text Box 169" o:spid="_x0000_s1137" type="#_x0000_t202" style="position:absolute;margin-left:97.25pt;margin-top:498.65pt;width:16.75pt;height:.1pt;z-index:-27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" filled="f" stroked="f">
                <v:textbox inset="0,0,0,0">
                  <w:txbxContent>
                    <w:p w14:paraId="29298968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8648" behindDoc="1" locked="0" layoutInCell="1" allowOverlap="1" wp14:anchorId="0D3E2434" wp14:editId="6E857514">
                <wp:simplePos x="0" y="0"/>
                <wp:positionH relativeFrom="page">
                  <wp:posOffset>1447165</wp:posOffset>
                </wp:positionH>
                <wp:positionV relativeFrom="page">
                  <wp:posOffset>6332855</wp:posOffset>
                </wp:positionV>
                <wp:extent cx="212725" cy="1270"/>
                <wp:effectExtent l="0" t="0" r="0" b="0"/>
                <wp:wrapNone/>
                <wp:docPr id="165" name="Text Box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3C5165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3E2434" id="Text Box 168" o:spid="_x0000_s1138" type="#_x0000_t202" style="position:absolute;margin-left:113.95pt;margin-top:498.65pt;width:16.75pt;height:.1pt;z-index:-27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" filled="f" stroked="f">
                <v:textbox inset="0,0,0,0">
                  <w:txbxContent>
                    <w:p w14:paraId="5C3C5165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8672" behindDoc="1" locked="0" layoutInCell="1" allowOverlap="1" wp14:anchorId="23FF937E" wp14:editId="7877B974">
                <wp:simplePos x="0" y="0"/>
                <wp:positionH relativeFrom="page">
                  <wp:posOffset>1659890</wp:posOffset>
                </wp:positionH>
                <wp:positionV relativeFrom="page">
                  <wp:posOffset>6332855</wp:posOffset>
                </wp:positionV>
                <wp:extent cx="212725" cy="1270"/>
                <wp:effectExtent l="2540" t="0" r="3810" b="0"/>
                <wp:wrapNone/>
                <wp:docPr id="164" name="Text Box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E7AC0C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FF937E" id="Text Box 167" o:spid="_x0000_s1139" type="#_x0000_t202" style="position:absolute;margin-left:130.7pt;margin-top:498.65pt;width:16.75pt;height:.1pt;z-index:-27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" filled="f" stroked="f">
                <v:textbox inset="0,0,0,0">
                  <w:txbxContent>
                    <w:p w14:paraId="7EE7AC0C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8696" behindDoc="1" locked="0" layoutInCell="1" allowOverlap="1" wp14:anchorId="1ECA0FE2" wp14:editId="582B1882">
                <wp:simplePos x="0" y="0"/>
                <wp:positionH relativeFrom="page">
                  <wp:posOffset>1871980</wp:posOffset>
                </wp:positionH>
                <wp:positionV relativeFrom="page">
                  <wp:posOffset>6332855</wp:posOffset>
                </wp:positionV>
                <wp:extent cx="212725" cy="1270"/>
                <wp:effectExtent l="0" t="0" r="1270" b="0"/>
                <wp:wrapNone/>
                <wp:docPr id="163" name="Text Box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A9AE44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CA0FE2" id="Text Box 166" o:spid="_x0000_s1140" type="#_x0000_t202" style="position:absolute;margin-left:147.4pt;margin-top:498.65pt;width:16.75pt;height:.1pt;z-index:-27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" filled="f" stroked="f">
                <v:textbox inset="0,0,0,0">
                  <w:txbxContent>
                    <w:p w14:paraId="23A9AE44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8720" behindDoc="1" locked="0" layoutInCell="1" allowOverlap="1" wp14:anchorId="48D0130A" wp14:editId="556BF399">
                <wp:simplePos x="0" y="0"/>
                <wp:positionH relativeFrom="page">
                  <wp:posOffset>2084705</wp:posOffset>
                </wp:positionH>
                <wp:positionV relativeFrom="page">
                  <wp:posOffset>6332855</wp:posOffset>
                </wp:positionV>
                <wp:extent cx="212725" cy="1270"/>
                <wp:effectExtent l="0" t="0" r="0" b="0"/>
                <wp:wrapNone/>
                <wp:docPr id="162" name="Text Box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8FA9FD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D0130A" id="Text Box 165" o:spid="_x0000_s1141" type="#_x0000_t202" style="position:absolute;margin-left:164.15pt;margin-top:498.65pt;width:16.75pt;height:.1pt;z-index:-27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" filled="f" stroked="f">
                <v:textbox inset="0,0,0,0">
                  <w:txbxContent>
                    <w:p w14:paraId="728FA9FD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8744" behindDoc="1" locked="0" layoutInCell="1" allowOverlap="1" wp14:anchorId="71773A7A" wp14:editId="40A9933F">
                <wp:simplePos x="0" y="0"/>
                <wp:positionH relativeFrom="page">
                  <wp:posOffset>2296795</wp:posOffset>
                </wp:positionH>
                <wp:positionV relativeFrom="page">
                  <wp:posOffset>6332855</wp:posOffset>
                </wp:positionV>
                <wp:extent cx="212725" cy="1270"/>
                <wp:effectExtent l="1270" t="0" r="0" b="0"/>
                <wp:wrapNone/>
                <wp:docPr id="161" name="Text Box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644E27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773A7A" id="Text Box 164" o:spid="_x0000_s1142" type="#_x0000_t202" style="position:absolute;margin-left:180.85pt;margin-top:498.65pt;width:16.75pt;height:.1pt;z-index:-27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" filled="f" stroked="f">
                <v:textbox inset="0,0,0,0">
                  <w:txbxContent>
                    <w:p w14:paraId="23644E27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8768" behindDoc="1" locked="0" layoutInCell="1" allowOverlap="1" wp14:anchorId="060B3DFB" wp14:editId="0A7609F2">
                <wp:simplePos x="0" y="0"/>
                <wp:positionH relativeFrom="page">
                  <wp:posOffset>2509520</wp:posOffset>
                </wp:positionH>
                <wp:positionV relativeFrom="page">
                  <wp:posOffset>6332855</wp:posOffset>
                </wp:positionV>
                <wp:extent cx="212725" cy="1270"/>
                <wp:effectExtent l="4445" t="0" r="1905" b="0"/>
                <wp:wrapNone/>
                <wp:docPr id="160" name="Text Box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34649B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0B3DFB" id="Text Box 163" o:spid="_x0000_s1143" type="#_x0000_t202" style="position:absolute;margin-left:197.6pt;margin-top:498.65pt;width:16.75pt;height:.1pt;z-index:-27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" filled="f" stroked="f">
                <v:textbox inset="0,0,0,0">
                  <w:txbxContent>
                    <w:p w14:paraId="3B34649B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8792" behindDoc="1" locked="0" layoutInCell="1" allowOverlap="1" wp14:anchorId="785569C5" wp14:editId="793BE2E5">
                <wp:simplePos x="0" y="0"/>
                <wp:positionH relativeFrom="page">
                  <wp:posOffset>2721610</wp:posOffset>
                </wp:positionH>
                <wp:positionV relativeFrom="page">
                  <wp:posOffset>6332855</wp:posOffset>
                </wp:positionV>
                <wp:extent cx="212725" cy="1270"/>
                <wp:effectExtent l="0" t="0" r="0" b="0"/>
                <wp:wrapNone/>
                <wp:docPr id="159" name="Text Box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25421D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5569C5" id="Text Box 162" o:spid="_x0000_s1144" type="#_x0000_t202" style="position:absolute;margin-left:214.3pt;margin-top:498.65pt;width:16.75pt;height:.1pt;z-index:-27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" filled="f" stroked="f">
                <v:textbox inset="0,0,0,0">
                  <w:txbxContent>
                    <w:p w14:paraId="1625421D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8816" behindDoc="1" locked="0" layoutInCell="1" allowOverlap="1" wp14:anchorId="7FC7B57B" wp14:editId="5C96BE1C">
                <wp:simplePos x="0" y="0"/>
                <wp:positionH relativeFrom="page">
                  <wp:posOffset>2934335</wp:posOffset>
                </wp:positionH>
                <wp:positionV relativeFrom="page">
                  <wp:posOffset>6332855</wp:posOffset>
                </wp:positionV>
                <wp:extent cx="212725" cy="1270"/>
                <wp:effectExtent l="635" t="0" r="0" b="0"/>
                <wp:wrapNone/>
                <wp:docPr id="158" name="Text Box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C820DC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C7B57B" id="Text Box 161" o:spid="_x0000_s1145" type="#_x0000_t202" style="position:absolute;margin-left:231.05pt;margin-top:498.65pt;width:16.75pt;height:.1pt;z-index:-27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" filled="f" stroked="f">
                <v:textbox inset="0,0,0,0">
                  <w:txbxContent>
                    <w:p w14:paraId="19C820DC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8840" behindDoc="1" locked="0" layoutInCell="1" allowOverlap="1" wp14:anchorId="2B8A26E5" wp14:editId="3226C686">
                <wp:simplePos x="0" y="0"/>
                <wp:positionH relativeFrom="page">
                  <wp:posOffset>3146425</wp:posOffset>
                </wp:positionH>
                <wp:positionV relativeFrom="page">
                  <wp:posOffset>6332855</wp:posOffset>
                </wp:positionV>
                <wp:extent cx="212725" cy="1270"/>
                <wp:effectExtent l="3175" t="0" r="3175" b="0"/>
                <wp:wrapNone/>
                <wp:docPr id="157" name="Text Box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D88B8F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8A26E5" id="Text Box 160" o:spid="_x0000_s1146" type="#_x0000_t202" style="position:absolute;margin-left:247.75pt;margin-top:498.65pt;width:16.75pt;height:.1pt;z-index:-27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" filled="f" stroked="f">
                <v:textbox inset="0,0,0,0">
                  <w:txbxContent>
                    <w:p w14:paraId="23D88B8F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8864" behindDoc="1" locked="0" layoutInCell="1" allowOverlap="1" wp14:anchorId="6E02F8BA" wp14:editId="05C62E2A">
                <wp:simplePos x="0" y="0"/>
                <wp:positionH relativeFrom="page">
                  <wp:posOffset>3359150</wp:posOffset>
                </wp:positionH>
                <wp:positionV relativeFrom="page">
                  <wp:posOffset>6332855</wp:posOffset>
                </wp:positionV>
                <wp:extent cx="212725" cy="1270"/>
                <wp:effectExtent l="0" t="0" r="0" b="0"/>
                <wp:wrapNone/>
                <wp:docPr id="156" name="Text Box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B93CFB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02F8BA" id="Text Box 159" o:spid="_x0000_s1147" type="#_x0000_t202" style="position:absolute;margin-left:264.5pt;margin-top:498.65pt;width:16.75pt;height:.1pt;z-index:-27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" filled="f" stroked="f">
                <v:textbox inset="0,0,0,0">
                  <w:txbxContent>
                    <w:p w14:paraId="43B93CFB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8888" behindDoc="1" locked="0" layoutInCell="1" allowOverlap="1" wp14:anchorId="030CFA19" wp14:editId="2FB06EAF">
                <wp:simplePos x="0" y="0"/>
                <wp:positionH relativeFrom="page">
                  <wp:posOffset>3571240</wp:posOffset>
                </wp:positionH>
                <wp:positionV relativeFrom="page">
                  <wp:posOffset>6332855</wp:posOffset>
                </wp:positionV>
                <wp:extent cx="212725" cy="1270"/>
                <wp:effectExtent l="0" t="0" r="0" b="0"/>
                <wp:wrapNone/>
                <wp:docPr id="155" name="Text Box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FCF809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0CFA19" id="Text Box 158" o:spid="_x0000_s1148" type="#_x0000_t202" style="position:absolute;margin-left:281.2pt;margin-top:498.65pt;width:16.75pt;height:.1pt;z-index:-27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" filled="f" stroked="f">
                <v:textbox inset="0,0,0,0">
                  <w:txbxContent>
                    <w:p w14:paraId="2AFCF809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8912" behindDoc="1" locked="0" layoutInCell="1" allowOverlap="1" wp14:anchorId="23E354BF" wp14:editId="1CB5B84F">
                <wp:simplePos x="0" y="0"/>
                <wp:positionH relativeFrom="page">
                  <wp:posOffset>3783965</wp:posOffset>
                </wp:positionH>
                <wp:positionV relativeFrom="page">
                  <wp:posOffset>6332855</wp:posOffset>
                </wp:positionV>
                <wp:extent cx="212725" cy="1270"/>
                <wp:effectExtent l="2540" t="0" r="3810" b="0"/>
                <wp:wrapNone/>
                <wp:docPr id="154" name="Text Box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4BFC53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E354BF" id="Text Box 157" o:spid="_x0000_s1149" type="#_x0000_t202" style="position:absolute;margin-left:297.95pt;margin-top:498.65pt;width:16.75pt;height:.1pt;z-index:-27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" filled="f" stroked="f">
                <v:textbox inset="0,0,0,0">
                  <w:txbxContent>
                    <w:p w14:paraId="144BFC53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8936" behindDoc="1" locked="0" layoutInCell="1" allowOverlap="1" wp14:anchorId="6336D7B0" wp14:editId="56C85EE0">
                <wp:simplePos x="0" y="0"/>
                <wp:positionH relativeFrom="page">
                  <wp:posOffset>3996055</wp:posOffset>
                </wp:positionH>
                <wp:positionV relativeFrom="page">
                  <wp:posOffset>6332855</wp:posOffset>
                </wp:positionV>
                <wp:extent cx="212725" cy="1270"/>
                <wp:effectExtent l="0" t="0" r="1270" b="0"/>
                <wp:wrapNone/>
                <wp:docPr id="153" name="Text Box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C0ADB34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36D7B0" id="Text Box 156" o:spid="_x0000_s1150" type="#_x0000_t202" style="position:absolute;margin-left:314.65pt;margin-top:498.65pt;width:16.75pt;height:.1pt;z-index:-27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" filled="f" stroked="f">
                <v:textbox inset="0,0,0,0">
                  <w:txbxContent>
                    <w:p w14:paraId="3C0ADB34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8960" behindDoc="1" locked="0" layoutInCell="1" allowOverlap="1" wp14:anchorId="49FD638A" wp14:editId="7C1A760F">
                <wp:simplePos x="0" y="0"/>
                <wp:positionH relativeFrom="page">
                  <wp:posOffset>4208780</wp:posOffset>
                </wp:positionH>
                <wp:positionV relativeFrom="page">
                  <wp:posOffset>6332855</wp:posOffset>
                </wp:positionV>
                <wp:extent cx="212725" cy="1270"/>
                <wp:effectExtent l="0" t="0" r="0" b="0"/>
                <wp:wrapNone/>
                <wp:docPr id="152" name="Text Box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94915C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FD638A" id="Text Box 155" o:spid="_x0000_s1151" type="#_x0000_t202" style="position:absolute;margin-left:331.4pt;margin-top:498.65pt;width:16.75pt;height:.1pt;z-index:-27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" filled="f" stroked="f">
                <v:textbox inset="0,0,0,0">
                  <w:txbxContent>
                    <w:p w14:paraId="0D94915C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8984" behindDoc="1" locked="0" layoutInCell="1" allowOverlap="1" wp14:anchorId="18E06E7E" wp14:editId="4698EFE3">
                <wp:simplePos x="0" y="0"/>
                <wp:positionH relativeFrom="page">
                  <wp:posOffset>4420870</wp:posOffset>
                </wp:positionH>
                <wp:positionV relativeFrom="page">
                  <wp:posOffset>6332855</wp:posOffset>
                </wp:positionV>
                <wp:extent cx="212725" cy="1270"/>
                <wp:effectExtent l="1270" t="0" r="0" b="0"/>
                <wp:wrapNone/>
                <wp:docPr id="151" name="Text Box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27E8D9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E06E7E" id="Text Box 154" o:spid="_x0000_s1152" type="#_x0000_t202" style="position:absolute;margin-left:348.1pt;margin-top:498.65pt;width:16.75pt;height:.1pt;z-index:-27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" filled="f" stroked="f">
                <v:textbox inset="0,0,0,0">
                  <w:txbxContent>
                    <w:p w14:paraId="6D27E8D9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9008" behindDoc="1" locked="0" layoutInCell="1" allowOverlap="1" wp14:anchorId="74FB8494" wp14:editId="6234EBAB">
                <wp:simplePos x="0" y="0"/>
                <wp:positionH relativeFrom="page">
                  <wp:posOffset>4633595</wp:posOffset>
                </wp:positionH>
                <wp:positionV relativeFrom="page">
                  <wp:posOffset>6332855</wp:posOffset>
                </wp:positionV>
                <wp:extent cx="212725" cy="1270"/>
                <wp:effectExtent l="4445" t="0" r="1905" b="0"/>
                <wp:wrapNone/>
                <wp:docPr id="150" name="Text Box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9F47D7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FB8494" id="Text Box 153" o:spid="_x0000_s1153" type="#_x0000_t202" style="position:absolute;margin-left:364.85pt;margin-top:498.65pt;width:16.75pt;height:.1pt;z-index:-27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" filled="f" stroked="f">
                <v:textbox inset="0,0,0,0">
                  <w:txbxContent>
                    <w:p w14:paraId="7E9F47D7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9032" behindDoc="1" locked="0" layoutInCell="1" allowOverlap="1" wp14:anchorId="701A136E" wp14:editId="556A0005">
                <wp:simplePos x="0" y="0"/>
                <wp:positionH relativeFrom="page">
                  <wp:posOffset>4845685</wp:posOffset>
                </wp:positionH>
                <wp:positionV relativeFrom="page">
                  <wp:posOffset>6332855</wp:posOffset>
                </wp:positionV>
                <wp:extent cx="212725" cy="1270"/>
                <wp:effectExtent l="0" t="0" r="0" b="0"/>
                <wp:wrapNone/>
                <wp:docPr id="149" name="Text Box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3F02D4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1A136E" id="Text Box 152" o:spid="_x0000_s1154" type="#_x0000_t202" style="position:absolute;margin-left:381.55pt;margin-top:498.65pt;width:16.75pt;height:.1pt;z-index:-27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" filled="f" stroked="f">
                <v:textbox inset="0,0,0,0">
                  <w:txbxContent>
                    <w:p w14:paraId="293F02D4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9056" behindDoc="1" locked="0" layoutInCell="1" allowOverlap="1" wp14:anchorId="336851EE" wp14:editId="4B04A926">
                <wp:simplePos x="0" y="0"/>
                <wp:positionH relativeFrom="page">
                  <wp:posOffset>5058410</wp:posOffset>
                </wp:positionH>
                <wp:positionV relativeFrom="page">
                  <wp:posOffset>6332855</wp:posOffset>
                </wp:positionV>
                <wp:extent cx="212725" cy="1270"/>
                <wp:effectExtent l="635" t="0" r="0" b="0"/>
                <wp:wrapNone/>
                <wp:docPr id="148" name="Text Box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CEF5091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6851EE" id="Text Box 151" o:spid="_x0000_s1155" type="#_x0000_t202" style="position:absolute;margin-left:398.3pt;margin-top:498.65pt;width:16.75pt;height:.1pt;z-index:-27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" filled="f" stroked="f">
                <v:textbox inset="0,0,0,0">
                  <w:txbxContent>
                    <w:p w14:paraId="7CEF5091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9080" behindDoc="1" locked="0" layoutInCell="1" allowOverlap="1" wp14:anchorId="441BF1C0" wp14:editId="6C012A0B">
                <wp:simplePos x="0" y="0"/>
                <wp:positionH relativeFrom="page">
                  <wp:posOffset>5270500</wp:posOffset>
                </wp:positionH>
                <wp:positionV relativeFrom="page">
                  <wp:posOffset>6332855</wp:posOffset>
                </wp:positionV>
                <wp:extent cx="212725" cy="1270"/>
                <wp:effectExtent l="3175" t="0" r="3175" b="0"/>
                <wp:wrapNone/>
                <wp:docPr id="147" name="Text Box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BA3E5F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1BF1C0" id="Text Box 150" o:spid="_x0000_s1156" type="#_x0000_t202" style="position:absolute;margin-left:415pt;margin-top:498.65pt;width:16.75pt;height:.1pt;z-index:-27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" filled="f" stroked="f">
                <v:textbox inset="0,0,0,0">
                  <w:txbxContent>
                    <w:p w14:paraId="12BA3E5F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9104" behindDoc="1" locked="0" layoutInCell="1" allowOverlap="1" wp14:anchorId="7F1627DD" wp14:editId="1960379D">
                <wp:simplePos x="0" y="0"/>
                <wp:positionH relativeFrom="page">
                  <wp:posOffset>5482590</wp:posOffset>
                </wp:positionH>
                <wp:positionV relativeFrom="page">
                  <wp:posOffset>6332855</wp:posOffset>
                </wp:positionV>
                <wp:extent cx="212725" cy="1270"/>
                <wp:effectExtent l="0" t="0" r="635" b="0"/>
                <wp:wrapNone/>
                <wp:docPr id="146" name="Text Box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9EA647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1627DD" id="Text Box 149" o:spid="_x0000_s1157" type="#_x0000_t202" style="position:absolute;margin-left:431.7pt;margin-top:498.65pt;width:16.75pt;height:.1pt;z-index:-27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" filled="f" stroked="f">
                <v:textbox inset="0,0,0,0">
                  <w:txbxContent>
                    <w:p w14:paraId="689EA647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9128" behindDoc="1" locked="0" layoutInCell="1" allowOverlap="1" wp14:anchorId="100456AE" wp14:editId="6AA4623B">
                <wp:simplePos x="0" y="0"/>
                <wp:positionH relativeFrom="page">
                  <wp:posOffset>5695315</wp:posOffset>
                </wp:positionH>
                <wp:positionV relativeFrom="page">
                  <wp:posOffset>6332855</wp:posOffset>
                </wp:positionV>
                <wp:extent cx="212725" cy="1270"/>
                <wp:effectExtent l="0" t="0" r="0" b="0"/>
                <wp:wrapNone/>
                <wp:docPr id="145" name="Text Box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5BB256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0456AE" id="Text Box 148" o:spid="_x0000_s1158" type="#_x0000_t202" style="position:absolute;margin-left:448.45pt;margin-top:498.65pt;width:16.75pt;height:.1pt;z-index:-27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" filled="f" stroked="f">
                <v:textbox inset="0,0,0,0">
                  <w:txbxContent>
                    <w:p w14:paraId="145BB256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9152" behindDoc="1" locked="0" layoutInCell="1" allowOverlap="1" wp14:anchorId="117DFB66" wp14:editId="5AC0D571">
                <wp:simplePos x="0" y="0"/>
                <wp:positionH relativeFrom="page">
                  <wp:posOffset>5907405</wp:posOffset>
                </wp:positionH>
                <wp:positionV relativeFrom="page">
                  <wp:posOffset>6332855</wp:posOffset>
                </wp:positionV>
                <wp:extent cx="212725" cy="1270"/>
                <wp:effectExtent l="1905" t="0" r="4445" b="0"/>
                <wp:wrapNone/>
                <wp:docPr id="144" name="Text Box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1A623F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DFB66" id="Text Box 147" o:spid="_x0000_s1159" type="#_x0000_t202" style="position:absolute;margin-left:465.15pt;margin-top:498.65pt;width:16.75pt;height:.1pt;z-index:-27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" filled="f" stroked="f">
                <v:textbox inset="0,0,0,0">
                  <w:txbxContent>
                    <w:p w14:paraId="3F1A623F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9176" behindDoc="1" locked="0" layoutInCell="1" allowOverlap="1" wp14:anchorId="292235A6" wp14:editId="1D67B072">
                <wp:simplePos x="0" y="0"/>
                <wp:positionH relativeFrom="page">
                  <wp:posOffset>6120130</wp:posOffset>
                </wp:positionH>
                <wp:positionV relativeFrom="page">
                  <wp:posOffset>6332855</wp:posOffset>
                </wp:positionV>
                <wp:extent cx="212725" cy="1270"/>
                <wp:effectExtent l="0" t="0" r="1270" b="0"/>
                <wp:wrapNone/>
                <wp:docPr id="143" name="Text Box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8E44ED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2235A6" id="Text Box 146" o:spid="_x0000_s1160" type="#_x0000_t202" style="position:absolute;margin-left:481.9pt;margin-top:498.65pt;width:16.75pt;height:.1pt;z-index:-27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" filled="f" stroked="f">
                <v:textbox inset="0,0,0,0">
                  <w:txbxContent>
                    <w:p w14:paraId="628E44ED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9200" behindDoc="1" locked="0" layoutInCell="1" allowOverlap="1" wp14:anchorId="2070E09F" wp14:editId="0974DA6B">
                <wp:simplePos x="0" y="0"/>
                <wp:positionH relativeFrom="page">
                  <wp:posOffset>6332220</wp:posOffset>
                </wp:positionH>
                <wp:positionV relativeFrom="page">
                  <wp:posOffset>6332855</wp:posOffset>
                </wp:positionV>
                <wp:extent cx="212725" cy="1270"/>
                <wp:effectExtent l="0" t="0" r="0" b="0"/>
                <wp:wrapNone/>
                <wp:docPr id="142" name="Text Box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3E216D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70E09F" id="Text Box 145" o:spid="_x0000_s1161" type="#_x0000_t202" style="position:absolute;margin-left:498.6pt;margin-top:498.65pt;width:16.75pt;height:.1pt;z-index:-27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" filled="f" stroked="f">
                <v:textbox inset="0,0,0,0">
                  <w:txbxContent>
                    <w:p w14:paraId="513E216D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9224" behindDoc="1" locked="0" layoutInCell="1" allowOverlap="1" wp14:anchorId="2565F9E6" wp14:editId="21A7C34C">
                <wp:simplePos x="0" y="0"/>
                <wp:positionH relativeFrom="page">
                  <wp:posOffset>6544945</wp:posOffset>
                </wp:positionH>
                <wp:positionV relativeFrom="page">
                  <wp:posOffset>6332855</wp:posOffset>
                </wp:positionV>
                <wp:extent cx="212725" cy="1270"/>
                <wp:effectExtent l="1270" t="0" r="0" b="0"/>
                <wp:wrapNone/>
                <wp:docPr id="141" name="Text Box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ED9554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65F9E6" id="Text Box 144" o:spid="_x0000_s1162" type="#_x0000_t202" style="position:absolute;margin-left:515.35pt;margin-top:498.65pt;width:16.75pt;height:.1pt;z-index:-27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" filled="f" stroked="f">
                <v:textbox inset="0,0,0,0">
                  <w:txbxContent>
                    <w:p w14:paraId="10ED9554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9248" behindDoc="1" locked="0" layoutInCell="1" allowOverlap="1" wp14:anchorId="5430A0A1" wp14:editId="3E92833F">
                <wp:simplePos x="0" y="0"/>
                <wp:positionH relativeFrom="page">
                  <wp:posOffset>6757035</wp:posOffset>
                </wp:positionH>
                <wp:positionV relativeFrom="page">
                  <wp:posOffset>6332855</wp:posOffset>
                </wp:positionV>
                <wp:extent cx="212725" cy="1270"/>
                <wp:effectExtent l="3810" t="0" r="2540" b="0"/>
                <wp:wrapNone/>
                <wp:docPr id="140" name="Text Box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1811B6A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30A0A1" id="Text Box 143" o:spid="_x0000_s1163" type="#_x0000_t202" style="position:absolute;margin-left:532.05pt;margin-top:498.65pt;width:16.75pt;height:.1pt;z-index:-27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" filled="f" stroked="f">
                <v:textbox inset="0,0,0,0">
                  <w:txbxContent>
                    <w:p w14:paraId="11811B6A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9272" behindDoc="1" locked="0" layoutInCell="1" allowOverlap="1" wp14:anchorId="688F238B" wp14:editId="165310FB">
                <wp:simplePos x="0" y="0"/>
                <wp:positionH relativeFrom="page">
                  <wp:posOffset>6969760</wp:posOffset>
                </wp:positionH>
                <wp:positionV relativeFrom="page">
                  <wp:posOffset>6332855</wp:posOffset>
                </wp:positionV>
                <wp:extent cx="113665" cy="1270"/>
                <wp:effectExtent l="0" t="0" r="3175" b="0"/>
                <wp:wrapNone/>
                <wp:docPr id="139" name="Text Box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66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6A6FF1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8F238B" id="Text Box 142" o:spid="_x0000_s1164" type="#_x0000_t202" style="position:absolute;margin-left:548.8pt;margin-top:498.65pt;width:8.95pt;height:.1pt;z-index:-27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wtqsgIAALM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" filled="f" stroked="f">
                <v:textbox inset="0,0,0,0">
                  <w:txbxContent>
                    <w:p w14:paraId="666A6FF1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9296" behindDoc="1" locked="0" layoutInCell="1" allowOverlap="1" wp14:anchorId="56536A48" wp14:editId="00294108">
                <wp:simplePos x="0" y="0"/>
                <wp:positionH relativeFrom="page">
                  <wp:posOffset>476885</wp:posOffset>
                </wp:positionH>
                <wp:positionV relativeFrom="page">
                  <wp:posOffset>5264785</wp:posOffset>
                </wp:positionV>
                <wp:extent cx="121285" cy="1270"/>
                <wp:effectExtent l="635" t="0" r="1905" b="1270"/>
                <wp:wrapNone/>
                <wp:docPr id="138" name="Text Box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28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60C9FB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536A48" id="Text Box 141" o:spid="_x0000_s1165" type="#_x0000_t202" style="position:absolute;margin-left:37.55pt;margin-top:414.55pt;width:9.55pt;height:.1pt;z-index:-27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" filled="f" stroked="f">
                <v:textbox inset="0,0,0,0">
                  <w:txbxContent>
                    <w:p w14:paraId="1260C9FB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9320" behindDoc="1" locked="0" layoutInCell="1" allowOverlap="1" wp14:anchorId="59211D61" wp14:editId="73532E1E">
                <wp:simplePos x="0" y="0"/>
                <wp:positionH relativeFrom="page">
                  <wp:posOffset>597535</wp:posOffset>
                </wp:positionH>
                <wp:positionV relativeFrom="page">
                  <wp:posOffset>5264785</wp:posOffset>
                </wp:positionV>
                <wp:extent cx="212725" cy="1270"/>
                <wp:effectExtent l="0" t="0" r="0" b="1270"/>
                <wp:wrapNone/>
                <wp:docPr id="137" name="Text Box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05EB2A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211D61" id="Text Box 140" o:spid="_x0000_s1166" type="#_x0000_t202" style="position:absolute;margin-left:47.05pt;margin-top:414.55pt;width:16.75pt;height:.1pt;z-index:-27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" filled="f" stroked="f">
                <v:textbox inset="0,0,0,0">
                  <w:txbxContent>
                    <w:p w14:paraId="5005EB2A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9344" behindDoc="1" locked="0" layoutInCell="1" allowOverlap="1" wp14:anchorId="6670E82E" wp14:editId="21290D0C">
                <wp:simplePos x="0" y="0"/>
                <wp:positionH relativeFrom="page">
                  <wp:posOffset>810260</wp:posOffset>
                </wp:positionH>
                <wp:positionV relativeFrom="page">
                  <wp:posOffset>5264785</wp:posOffset>
                </wp:positionV>
                <wp:extent cx="212725" cy="1270"/>
                <wp:effectExtent l="635" t="0" r="0" b="1270"/>
                <wp:wrapNone/>
                <wp:docPr id="136" name="Text Box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5C1A13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70E82E" id="Text Box 139" o:spid="_x0000_s1167" type="#_x0000_t202" style="position:absolute;margin-left:63.8pt;margin-top:414.55pt;width:16.75pt;height:.1pt;z-index:-27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" filled="f" stroked="f">
                <v:textbox inset="0,0,0,0">
                  <w:txbxContent>
                    <w:p w14:paraId="545C1A13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9368" behindDoc="1" locked="0" layoutInCell="1" allowOverlap="1" wp14:anchorId="148813AA" wp14:editId="0EB75A2F">
                <wp:simplePos x="0" y="0"/>
                <wp:positionH relativeFrom="page">
                  <wp:posOffset>1022350</wp:posOffset>
                </wp:positionH>
                <wp:positionV relativeFrom="page">
                  <wp:posOffset>5264785</wp:posOffset>
                </wp:positionV>
                <wp:extent cx="212725" cy="1270"/>
                <wp:effectExtent l="3175" t="0" r="3175" b="1270"/>
                <wp:wrapNone/>
                <wp:docPr id="135" name="Text Box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E4BB00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8813AA" id="Text Box 138" o:spid="_x0000_s1168" type="#_x0000_t202" style="position:absolute;margin-left:80.5pt;margin-top:414.55pt;width:16.75pt;height:.1pt;z-index:-27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" filled="f" stroked="f">
                <v:textbox inset="0,0,0,0">
                  <w:txbxContent>
                    <w:p w14:paraId="68E4BB00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9392" behindDoc="1" locked="0" layoutInCell="1" allowOverlap="1" wp14:anchorId="43672A43" wp14:editId="37EE1F6F">
                <wp:simplePos x="0" y="0"/>
                <wp:positionH relativeFrom="page">
                  <wp:posOffset>1235075</wp:posOffset>
                </wp:positionH>
                <wp:positionV relativeFrom="page">
                  <wp:posOffset>5264785</wp:posOffset>
                </wp:positionV>
                <wp:extent cx="212725" cy="1270"/>
                <wp:effectExtent l="0" t="0" r="0" b="1270"/>
                <wp:wrapNone/>
                <wp:docPr id="134" name="Text Box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AD9B05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672A43" id="Text Box 137" o:spid="_x0000_s1169" type="#_x0000_t202" style="position:absolute;margin-left:97.25pt;margin-top:414.55pt;width:16.75pt;height:.1pt;z-index:-27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" filled="f" stroked="f">
                <v:textbox inset="0,0,0,0">
                  <w:txbxContent>
                    <w:p w14:paraId="17AD9B05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9416" behindDoc="1" locked="0" layoutInCell="1" allowOverlap="1" wp14:anchorId="67CD2D72" wp14:editId="7C1B183E">
                <wp:simplePos x="0" y="0"/>
                <wp:positionH relativeFrom="page">
                  <wp:posOffset>1447165</wp:posOffset>
                </wp:positionH>
                <wp:positionV relativeFrom="page">
                  <wp:posOffset>5264785</wp:posOffset>
                </wp:positionV>
                <wp:extent cx="212725" cy="1270"/>
                <wp:effectExtent l="0" t="0" r="0" b="1270"/>
                <wp:wrapNone/>
                <wp:docPr id="133" name="Text Box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43437C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CD2D72" id="Text Box 136" o:spid="_x0000_s1170" type="#_x0000_t202" style="position:absolute;margin-left:113.95pt;margin-top:414.55pt;width:16.75pt;height:.1pt;z-index:-27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" filled="f" stroked="f">
                <v:textbox inset="0,0,0,0">
                  <w:txbxContent>
                    <w:p w14:paraId="5643437C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9440" behindDoc="1" locked="0" layoutInCell="1" allowOverlap="1" wp14:anchorId="455557D7" wp14:editId="6C628CF0">
                <wp:simplePos x="0" y="0"/>
                <wp:positionH relativeFrom="page">
                  <wp:posOffset>1659890</wp:posOffset>
                </wp:positionH>
                <wp:positionV relativeFrom="page">
                  <wp:posOffset>5264785</wp:posOffset>
                </wp:positionV>
                <wp:extent cx="212725" cy="1270"/>
                <wp:effectExtent l="2540" t="0" r="3810" b="1270"/>
                <wp:wrapNone/>
                <wp:docPr id="132" name="Text Box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F1C796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5557D7" id="Text Box 135" o:spid="_x0000_s1171" type="#_x0000_t202" style="position:absolute;margin-left:130.7pt;margin-top:414.55pt;width:16.75pt;height:.1pt;z-index:-27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" filled="f" stroked="f">
                <v:textbox inset="0,0,0,0">
                  <w:txbxContent>
                    <w:p w14:paraId="02F1C796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9464" behindDoc="1" locked="0" layoutInCell="1" allowOverlap="1" wp14:anchorId="76179C62" wp14:editId="2D4249A0">
                <wp:simplePos x="0" y="0"/>
                <wp:positionH relativeFrom="page">
                  <wp:posOffset>1871980</wp:posOffset>
                </wp:positionH>
                <wp:positionV relativeFrom="page">
                  <wp:posOffset>5264785</wp:posOffset>
                </wp:positionV>
                <wp:extent cx="212725" cy="1270"/>
                <wp:effectExtent l="0" t="0" r="1270" b="1270"/>
                <wp:wrapNone/>
                <wp:docPr id="131" name="Text Box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25A240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179C62" id="Text Box 134" o:spid="_x0000_s1172" type="#_x0000_t202" style="position:absolute;margin-left:147.4pt;margin-top:414.55pt;width:16.75pt;height:.1pt;z-index:-27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" filled="f" stroked="f">
                <v:textbox inset="0,0,0,0">
                  <w:txbxContent>
                    <w:p w14:paraId="7725A240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9488" behindDoc="1" locked="0" layoutInCell="1" allowOverlap="1" wp14:anchorId="02D74E2C" wp14:editId="7C1D5F85">
                <wp:simplePos x="0" y="0"/>
                <wp:positionH relativeFrom="page">
                  <wp:posOffset>2084705</wp:posOffset>
                </wp:positionH>
                <wp:positionV relativeFrom="page">
                  <wp:posOffset>5264785</wp:posOffset>
                </wp:positionV>
                <wp:extent cx="212725" cy="1270"/>
                <wp:effectExtent l="0" t="0" r="0" b="1270"/>
                <wp:wrapNone/>
                <wp:docPr id="130" name="Text Box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B2BA07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D74E2C" id="Text Box 133" o:spid="_x0000_s1173" type="#_x0000_t202" style="position:absolute;margin-left:164.15pt;margin-top:414.55pt;width:16.75pt;height:.1pt;z-index:-2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" filled="f" stroked="f">
                <v:textbox inset="0,0,0,0">
                  <w:txbxContent>
                    <w:p w14:paraId="7DB2BA07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9512" behindDoc="1" locked="0" layoutInCell="1" allowOverlap="1" wp14:anchorId="18DE971F" wp14:editId="6A497969">
                <wp:simplePos x="0" y="0"/>
                <wp:positionH relativeFrom="page">
                  <wp:posOffset>2296795</wp:posOffset>
                </wp:positionH>
                <wp:positionV relativeFrom="page">
                  <wp:posOffset>5264785</wp:posOffset>
                </wp:positionV>
                <wp:extent cx="212725" cy="1270"/>
                <wp:effectExtent l="1270" t="0" r="0" b="1270"/>
                <wp:wrapNone/>
                <wp:docPr id="129" name="Text Box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55DB45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DE971F" id="Text Box 132" o:spid="_x0000_s1174" type="#_x0000_t202" style="position:absolute;margin-left:180.85pt;margin-top:414.55pt;width:16.75pt;height:.1pt;z-index:-26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" filled="f" stroked="f">
                <v:textbox inset="0,0,0,0">
                  <w:txbxContent>
                    <w:p w14:paraId="6F55DB45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9536" behindDoc="1" locked="0" layoutInCell="1" allowOverlap="1" wp14:anchorId="2E584F64" wp14:editId="28F71FFD">
                <wp:simplePos x="0" y="0"/>
                <wp:positionH relativeFrom="page">
                  <wp:posOffset>2509520</wp:posOffset>
                </wp:positionH>
                <wp:positionV relativeFrom="page">
                  <wp:posOffset>5264785</wp:posOffset>
                </wp:positionV>
                <wp:extent cx="212725" cy="1270"/>
                <wp:effectExtent l="4445" t="0" r="1905" b="1270"/>
                <wp:wrapNone/>
                <wp:docPr id="128" name="Text Box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51F0E3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584F64" id="Text Box 131" o:spid="_x0000_s1175" type="#_x0000_t202" style="position:absolute;margin-left:197.6pt;margin-top:414.55pt;width:16.75pt;height:.1pt;z-index:-26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" filled="f" stroked="f">
                <v:textbox inset="0,0,0,0">
                  <w:txbxContent>
                    <w:p w14:paraId="1951F0E3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9560" behindDoc="1" locked="0" layoutInCell="1" allowOverlap="1" wp14:anchorId="0CEA729E" wp14:editId="44204A01">
                <wp:simplePos x="0" y="0"/>
                <wp:positionH relativeFrom="page">
                  <wp:posOffset>2721610</wp:posOffset>
                </wp:positionH>
                <wp:positionV relativeFrom="page">
                  <wp:posOffset>5264785</wp:posOffset>
                </wp:positionV>
                <wp:extent cx="212725" cy="1270"/>
                <wp:effectExtent l="0" t="0" r="0" b="1270"/>
                <wp:wrapNone/>
                <wp:docPr id="127" name="Text Box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857DF9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EA729E" id="Text Box 130" o:spid="_x0000_s1176" type="#_x0000_t202" style="position:absolute;margin-left:214.3pt;margin-top:414.55pt;width:16.75pt;height:.1pt;z-index:-26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" filled="f" stroked="f">
                <v:textbox inset="0,0,0,0">
                  <w:txbxContent>
                    <w:p w14:paraId="59857DF9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9584" behindDoc="1" locked="0" layoutInCell="1" allowOverlap="1" wp14:anchorId="193BCF39" wp14:editId="4C561ACF">
                <wp:simplePos x="0" y="0"/>
                <wp:positionH relativeFrom="page">
                  <wp:posOffset>2934335</wp:posOffset>
                </wp:positionH>
                <wp:positionV relativeFrom="page">
                  <wp:posOffset>5264785</wp:posOffset>
                </wp:positionV>
                <wp:extent cx="212725" cy="1270"/>
                <wp:effectExtent l="635" t="0" r="0" b="1270"/>
                <wp:wrapNone/>
                <wp:docPr id="126" name="Text Box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40D54D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3BCF39" id="Text Box 129" o:spid="_x0000_s1177" type="#_x0000_t202" style="position:absolute;margin-left:231.05pt;margin-top:414.55pt;width:16.75pt;height:.1pt;z-index:-26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" filled="f" stroked="f">
                <v:textbox inset="0,0,0,0">
                  <w:txbxContent>
                    <w:p w14:paraId="0940D54D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9608" behindDoc="1" locked="0" layoutInCell="1" allowOverlap="1" wp14:anchorId="26897D8C" wp14:editId="15BD380B">
                <wp:simplePos x="0" y="0"/>
                <wp:positionH relativeFrom="page">
                  <wp:posOffset>3146425</wp:posOffset>
                </wp:positionH>
                <wp:positionV relativeFrom="page">
                  <wp:posOffset>5264785</wp:posOffset>
                </wp:positionV>
                <wp:extent cx="212725" cy="1270"/>
                <wp:effectExtent l="3175" t="0" r="3175" b="1270"/>
                <wp:wrapNone/>
                <wp:docPr id="125" name="Text Box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366709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897D8C" id="Text Box 128" o:spid="_x0000_s1178" type="#_x0000_t202" style="position:absolute;margin-left:247.75pt;margin-top:414.55pt;width:16.75pt;height:.1pt;z-index:-26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" filled="f" stroked="f">
                <v:textbox inset="0,0,0,0">
                  <w:txbxContent>
                    <w:p w14:paraId="19366709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9632" behindDoc="1" locked="0" layoutInCell="1" allowOverlap="1" wp14:anchorId="03A23469" wp14:editId="20C6D333">
                <wp:simplePos x="0" y="0"/>
                <wp:positionH relativeFrom="page">
                  <wp:posOffset>3359150</wp:posOffset>
                </wp:positionH>
                <wp:positionV relativeFrom="page">
                  <wp:posOffset>5264785</wp:posOffset>
                </wp:positionV>
                <wp:extent cx="212725" cy="1270"/>
                <wp:effectExtent l="0" t="0" r="0" b="1270"/>
                <wp:wrapNone/>
                <wp:docPr id="124" name="Text Box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B03F50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A23469" id="Text Box 127" o:spid="_x0000_s1179" type="#_x0000_t202" style="position:absolute;margin-left:264.5pt;margin-top:414.55pt;width:16.75pt;height:.1pt;z-index:-26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" filled="f" stroked="f">
                <v:textbox inset="0,0,0,0">
                  <w:txbxContent>
                    <w:p w14:paraId="57B03F50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9656" behindDoc="1" locked="0" layoutInCell="1" allowOverlap="1" wp14:anchorId="00C15DBD" wp14:editId="6119362C">
                <wp:simplePos x="0" y="0"/>
                <wp:positionH relativeFrom="page">
                  <wp:posOffset>3571240</wp:posOffset>
                </wp:positionH>
                <wp:positionV relativeFrom="page">
                  <wp:posOffset>5264785</wp:posOffset>
                </wp:positionV>
                <wp:extent cx="212725" cy="1270"/>
                <wp:effectExtent l="0" t="0" r="0" b="1270"/>
                <wp:wrapNone/>
                <wp:docPr id="123" name="Text Box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D5307E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C15DBD" id="Text Box 126" o:spid="_x0000_s1180" type="#_x0000_t202" style="position:absolute;margin-left:281.2pt;margin-top:414.55pt;width:16.75pt;height:.1pt;z-index:-26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" filled="f" stroked="f">
                <v:textbox inset="0,0,0,0">
                  <w:txbxContent>
                    <w:p w14:paraId="1AD5307E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9680" behindDoc="1" locked="0" layoutInCell="1" allowOverlap="1" wp14:anchorId="1535DAFA" wp14:editId="368F83C6">
                <wp:simplePos x="0" y="0"/>
                <wp:positionH relativeFrom="page">
                  <wp:posOffset>3783965</wp:posOffset>
                </wp:positionH>
                <wp:positionV relativeFrom="page">
                  <wp:posOffset>5264785</wp:posOffset>
                </wp:positionV>
                <wp:extent cx="212725" cy="1270"/>
                <wp:effectExtent l="2540" t="0" r="3810" b="1270"/>
                <wp:wrapNone/>
                <wp:docPr id="122" name="Text Box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C28274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35DAFA" id="Text Box 125" o:spid="_x0000_s1181" type="#_x0000_t202" style="position:absolute;margin-left:297.95pt;margin-top:414.55pt;width:16.75pt;height:.1pt;z-index:-26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" filled="f" stroked="f">
                <v:textbox inset="0,0,0,0">
                  <w:txbxContent>
                    <w:p w14:paraId="6AC28274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9704" behindDoc="1" locked="0" layoutInCell="1" allowOverlap="1" wp14:anchorId="4E1E6EF4" wp14:editId="53401A1D">
                <wp:simplePos x="0" y="0"/>
                <wp:positionH relativeFrom="page">
                  <wp:posOffset>3996055</wp:posOffset>
                </wp:positionH>
                <wp:positionV relativeFrom="page">
                  <wp:posOffset>5264785</wp:posOffset>
                </wp:positionV>
                <wp:extent cx="212725" cy="1270"/>
                <wp:effectExtent l="0" t="0" r="1270" b="1270"/>
                <wp:wrapNone/>
                <wp:docPr id="121" name="Text Box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D4A877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1E6EF4" id="Text Box 124" o:spid="_x0000_s1182" type="#_x0000_t202" style="position:absolute;margin-left:314.65pt;margin-top:414.55pt;width:16.75pt;height:.1pt;z-index:-26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" filled="f" stroked="f">
                <v:textbox inset="0,0,0,0">
                  <w:txbxContent>
                    <w:p w14:paraId="62D4A877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9728" behindDoc="1" locked="0" layoutInCell="1" allowOverlap="1" wp14:anchorId="00936C96" wp14:editId="368F6568">
                <wp:simplePos x="0" y="0"/>
                <wp:positionH relativeFrom="page">
                  <wp:posOffset>4208780</wp:posOffset>
                </wp:positionH>
                <wp:positionV relativeFrom="page">
                  <wp:posOffset>5264785</wp:posOffset>
                </wp:positionV>
                <wp:extent cx="212725" cy="1270"/>
                <wp:effectExtent l="0" t="0" r="0" b="1270"/>
                <wp:wrapNone/>
                <wp:docPr id="120" name="Text Box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28916D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936C96" id="Text Box 123" o:spid="_x0000_s1183" type="#_x0000_t202" style="position:absolute;margin-left:331.4pt;margin-top:414.55pt;width:16.75pt;height:.1pt;z-index:-26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" filled="f" stroked="f">
                <v:textbox inset="0,0,0,0">
                  <w:txbxContent>
                    <w:p w14:paraId="7828916D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9752" behindDoc="1" locked="0" layoutInCell="1" allowOverlap="1" wp14:anchorId="32B95B82" wp14:editId="696E7767">
                <wp:simplePos x="0" y="0"/>
                <wp:positionH relativeFrom="page">
                  <wp:posOffset>4420870</wp:posOffset>
                </wp:positionH>
                <wp:positionV relativeFrom="page">
                  <wp:posOffset>5264785</wp:posOffset>
                </wp:positionV>
                <wp:extent cx="212725" cy="1270"/>
                <wp:effectExtent l="1270" t="0" r="0" b="1270"/>
                <wp:wrapNone/>
                <wp:docPr id="119" name="Text Box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1EC6CE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B95B82" id="Text Box 122" o:spid="_x0000_s1184" type="#_x0000_t202" style="position:absolute;margin-left:348.1pt;margin-top:414.55pt;width:16.75pt;height:.1pt;z-index:-26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" filled="f" stroked="f">
                <v:textbox inset="0,0,0,0">
                  <w:txbxContent>
                    <w:p w14:paraId="491EC6CE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9776" behindDoc="1" locked="0" layoutInCell="1" allowOverlap="1" wp14:anchorId="0BF859BB" wp14:editId="50CE9B58">
                <wp:simplePos x="0" y="0"/>
                <wp:positionH relativeFrom="page">
                  <wp:posOffset>4633595</wp:posOffset>
                </wp:positionH>
                <wp:positionV relativeFrom="page">
                  <wp:posOffset>5264785</wp:posOffset>
                </wp:positionV>
                <wp:extent cx="212725" cy="1270"/>
                <wp:effectExtent l="4445" t="0" r="1905" b="1270"/>
                <wp:wrapNone/>
                <wp:docPr id="118" name="Text Box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849770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F859BB" id="Text Box 121" o:spid="_x0000_s1185" type="#_x0000_t202" style="position:absolute;margin-left:364.85pt;margin-top:414.55pt;width:16.75pt;height:.1pt;z-index:-2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" filled="f" stroked="f">
                <v:textbox inset="0,0,0,0">
                  <w:txbxContent>
                    <w:p w14:paraId="54849770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9800" behindDoc="1" locked="0" layoutInCell="1" allowOverlap="1" wp14:anchorId="51970F32" wp14:editId="457D9941">
                <wp:simplePos x="0" y="0"/>
                <wp:positionH relativeFrom="page">
                  <wp:posOffset>4845685</wp:posOffset>
                </wp:positionH>
                <wp:positionV relativeFrom="page">
                  <wp:posOffset>5264785</wp:posOffset>
                </wp:positionV>
                <wp:extent cx="212725" cy="1270"/>
                <wp:effectExtent l="0" t="0" r="0" b="1270"/>
                <wp:wrapNone/>
                <wp:docPr id="117" name="Text Box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46B608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970F32" id="Text Box 120" o:spid="_x0000_s1186" type="#_x0000_t202" style="position:absolute;margin-left:381.55pt;margin-top:414.55pt;width:16.75pt;height:.1pt;z-index:-26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" filled="f" stroked="f">
                <v:textbox inset="0,0,0,0">
                  <w:txbxContent>
                    <w:p w14:paraId="4646B608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9824" behindDoc="1" locked="0" layoutInCell="1" allowOverlap="1" wp14:anchorId="2B2ED276" wp14:editId="5D737535">
                <wp:simplePos x="0" y="0"/>
                <wp:positionH relativeFrom="page">
                  <wp:posOffset>5058410</wp:posOffset>
                </wp:positionH>
                <wp:positionV relativeFrom="page">
                  <wp:posOffset>5264785</wp:posOffset>
                </wp:positionV>
                <wp:extent cx="212725" cy="1270"/>
                <wp:effectExtent l="635" t="0" r="0" b="1270"/>
                <wp:wrapNone/>
                <wp:docPr id="116" name="Text Box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F0BC8C9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2ED276" id="Text Box 119" o:spid="_x0000_s1187" type="#_x0000_t202" style="position:absolute;margin-left:398.3pt;margin-top:414.55pt;width:16.75pt;height:.1pt;z-index:-26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" filled="f" stroked="f">
                <v:textbox inset="0,0,0,0">
                  <w:txbxContent>
                    <w:p w14:paraId="2F0BC8C9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9848" behindDoc="1" locked="0" layoutInCell="1" allowOverlap="1" wp14:anchorId="3E4CBA35" wp14:editId="65665490">
                <wp:simplePos x="0" y="0"/>
                <wp:positionH relativeFrom="page">
                  <wp:posOffset>5270500</wp:posOffset>
                </wp:positionH>
                <wp:positionV relativeFrom="page">
                  <wp:posOffset>5264785</wp:posOffset>
                </wp:positionV>
                <wp:extent cx="212725" cy="1270"/>
                <wp:effectExtent l="3175" t="0" r="3175" b="1270"/>
                <wp:wrapNone/>
                <wp:docPr id="115" name="Text Box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B5A744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4CBA35" id="Text Box 118" o:spid="_x0000_s1188" type="#_x0000_t202" style="position:absolute;margin-left:415pt;margin-top:414.55pt;width:16.75pt;height:.1pt;z-index:-26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" filled="f" stroked="f">
                <v:textbox inset="0,0,0,0">
                  <w:txbxContent>
                    <w:p w14:paraId="35B5A744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9872" behindDoc="1" locked="0" layoutInCell="1" allowOverlap="1" wp14:anchorId="209045B8" wp14:editId="52D74588">
                <wp:simplePos x="0" y="0"/>
                <wp:positionH relativeFrom="page">
                  <wp:posOffset>5482590</wp:posOffset>
                </wp:positionH>
                <wp:positionV relativeFrom="page">
                  <wp:posOffset>5264785</wp:posOffset>
                </wp:positionV>
                <wp:extent cx="212725" cy="1270"/>
                <wp:effectExtent l="0" t="0" r="635" b="1270"/>
                <wp:wrapNone/>
                <wp:docPr id="114" name="Text Box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37E38C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9045B8" id="Text Box 117" o:spid="_x0000_s1189" type="#_x0000_t202" style="position:absolute;margin-left:431.7pt;margin-top:414.55pt;width:16.75pt;height:.1pt;z-index:-26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" filled="f" stroked="f">
                <v:textbox inset="0,0,0,0">
                  <w:txbxContent>
                    <w:p w14:paraId="3F37E38C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9896" behindDoc="1" locked="0" layoutInCell="1" allowOverlap="1" wp14:anchorId="59CF5BBD" wp14:editId="768A7978">
                <wp:simplePos x="0" y="0"/>
                <wp:positionH relativeFrom="page">
                  <wp:posOffset>5695315</wp:posOffset>
                </wp:positionH>
                <wp:positionV relativeFrom="page">
                  <wp:posOffset>5264785</wp:posOffset>
                </wp:positionV>
                <wp:extent cx="212725" cy="1270"/>
                <wp:effectExtent l="0" t="0" r="0" b="1270"/>
                <wp:wrapNone/>
                <wp:docPr id="113" name="Text Box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4524FE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CF5BBD" id="Text Box 116" o:spid="_x0000_s1190" type="#_x0000_t202" style="position:absolute;margin-left:448.45pt;margin-top:414.55pt;width:16.75pt;height:.1pt;z-index:-26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" filled="f" stroked="f">
                <v:textbox inset="0,0,0,0">
                  <w:txbxContent>
                    <w:p w14:paraId="3E4524FE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9920" behindDoc="1" locked="0" layoutInCell="1" allowOverlap="1" wp14:anchorId="02FF4ED6" wp14:editId="58E3E044">
                <wp:simplePos x="0" y="0"/>
                <wp:positionH relativeFrom="page">
                  <wp:posOffset>5907405</wp:posOffset>
                </wp:positionH>
                <wp:positionV relativeFrom="page">
                  <wp:posOffset>5264785</wp:posOffset>
                </wp:positionV>
                <wp:extent cx="212725" cy="1270"/>
                <wp:effectExtent l="1905" t="0" r="4445" b="1270"/>
                <wp:wrapNone/>
                <wp:docPr id="112" name="Text Box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856C11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FF4ED6" id="Text Box 115" o:spid="_x0000_s1191" type="#_x0000_t202" style="position:absolute;margin-left:465.15pt;margin-top:414.55pt;width:16.75pt;height:.1pt;z-index:-26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" filled="f" stroked="f">
                <v:textbox inset="0,0,0,0">
                  <w:txbxContent>
                    <w:p w14:paraId="57856C11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9944" behindDoc="1" locked="0" layoutInCell="1" allowOverlap="1" wp14:anchorId="17800DCF" wp14:editId="7804C4A2">
                <wp:simplePos x="0" y="0"/>
                <wp:positionH relativeFrom="page">
                  <wp:posOffset>6120130</wp:posOffset>
                </wp:positionH>
                <wp:positionV relativeFrom="page">
                  <wp:posOffset>5264785</wp:posOffset>
                </wp:positionV>
                <wp:extent cx="212725" cy="1270"/>
                <wp:effectExtent l="0" t="0" r="1270" b="1270"/>
                <wp:wrapNone/>
                <wp:docPr id="111" name="Text Box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77A066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800DCF" id="Text Box 114" o:spid="_x0000_s1192" type="#_x0000_t202" style="position:absolute;margin-left:481.9pt;margin-top:414.55pt;width:16.75pt;height:.1pt;z-index:-26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" filled="f" stroked="f">
                <v:textbox inset="0,0,0,0">
                  <w:txbxContent>
                    <w:p w14:paraId="0877A066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9968" behindDoc="1" locked="0" layoutInCell="1" allowOverlap="1" wp14:anchorId="269E7C2B" wp14:editId="5074DE8C">
                <wp:simplePos x="0" y="0"/>
                <wp:positionH relativeFrom="page">
                  <wp:posOffset>6332220</wp:posOffset>
                </wp:positionH>
                <wp:positionV relativeFrom="page">
                  <wp:posOffset>5264785</wp:posOffset>
                </wp:positionV>
                <wp:extent cx="212725" cy="1270"/>
                <wp:effectExtent l="0" t="0" r="0" b="1270"/>
                <wp:wrapNone/>
                <wp:docPr id="110" name="Text Box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837F43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9E7C2B" id="Text Box 113" o:spid="_x0000_s1193" type="#_x0000_t202" style="position:absolute;margin-left:498.6pt;margin-top:414.55pt;width:16.75pt;height:.1pt;z-index:-26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" filled="f" stroked="f">
                <v:textbox inset="0,0,0,0">
                  <w:txbxContent>
                    <w:p w14:paraId="75837F43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89992" behindDoc="1" locked="0" layoutInCell="1" allowOverlap="1" wp14:anchorId="290E506B" wp14:editId="1DB18C84">
                <wp:simplePos x="0" y="0"/>
                <wp:positionH relativeFrom="page">
                  <wp:posOffset>6544945</wp:posOffset>
                </wp:positionH>
                <wp:positionV relativeFrom="page">
                  <wp:posOffset>5264785</wp:posOffset>
                </wp:positionV>
                <wp:extent cx="212725" cy="1270"/>
                <wp:effectExtent l="1270" t="0" r="0" b="1270"/>
                <wp:wrapNone/>
                <wp:docPr id="109" name="Text Box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7A1C35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0E506B" id="Text Box 112" o:spid="_x0000_s1194" type="#_x0000_t202" style="position:absolute;margin-left:515.35pt;margin-top:414.55pt;width:16.75pt;height:.1pt;z-index:-26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" filled="f" stroked="f">
                <v:textbox inset="0,0,0,0">
                  <w:txbxContent>
                    <w:p w14:paraId="757A1C35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0016" behindDoc="1" locked="0" layoutInCell="1" allowOverlap="1" wp14:anchorId="252FE7B3" wp14:editId="4346883B">
                <wp:simplePos x="0" y="0"/>
                <wp:positionH relativeFrom="page">
                  <wp:posOffset>6757035</wp:posOffset>
                </wp:positionH>
                <wp:positionV relativeFrom="page">
                  <wp:posOffset>5264785</wp:posOffset>
                </wp:positionV>
                <wp:extent cx="212725" cy="1270"/>
                <wp:effectExtent l="3810" t="0" r="2540" b="1270"/>
                <wp:wrapNone/>
                <wp:docPr id="108" name="Text Box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61F3EF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2FE7B3" id="Text Box 111" o:spid="_x0000_s1195" type="#_x0000_t202" style="position:absolute;margin-left:532.05pt;margin-top:414.55pt;width:16.75pt;height:.1pt;z-index:-26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" filled="f" stroked="f">
                <v:textbox inset="0,0,0,0">
                  <w:txbxContent>
                    <w:p w14:paraId="5661F3EF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0040" behindDoc="1" locked="0" layoutInCell="1" allowOverlap="1" wp14:anchorId="39D874CD" wp14:editId="1FEDCA5D">
                <wp:simplePos x="0" y="0"/>
                <wp:positionH relativeFrom="page">
                  <wp:posOffset>6969760</wp:posOffset>
                </wp:positionH>
                <wp:positionV relativeFrom="page">
                  <wp:posOffset>5264785</wp:posOffset>
                </wp:positionV>
                <wp:extent cx="113665" cy="1270"/>
                <wp:effectExtent l="0" t="0" r="3175" b="1270"/>
                <wp:wrapNone/>
                <wp:docPr id="107" name="Text Box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66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A352CC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D874CD" id="Text Box 110" o:spid="_x0000_s1196" type="#_x0000_t202" style="position:absolute;margin-left:548.8pt;margin-top:414.55pt;width:8.95pt;height:.1pt;z-index:-26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" filled="f" stroked="f">
                <v:textbox inset="0,0,0,0">
                  <w:txbxContent>
                    <w:p w14:paraId="28A352CC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0064" behindDoc="1" locked="0" layoutInCell="1" allowOverlap="1" wp14:anchorId="4005ADD8" wp14:editId="1223ED35">
                <wp:simplePos x="0" y="0"/>
                <wp:positionH relativeFrom="page">
                  <wp:posOffset>476885</wp:posOffset>
                </wp:positionH>
                <wp:positionV relativeFrom="page">
                  <wp:posOffset>4196080</wp:posOffset>
                </wp:positionV>
                <wp:extent cx="121285" cy="1270"/>
                <wp:effectExtent l="635" t="0" r="1905" b="3175"/>
                <wp:wrapNone/>
                <wp:docPr id="106" name="Text Box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28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0EEEEE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05ADD8" id="Text Box 109" o:spid="_x0000_s1197" type="#_x0000_t202" style="position:absolute;margin-left:37.55pt;margin-top:330.4pt;width:9.55pt;height:.1pt;z-index:-26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" filled="f" stroked="f">
                <v:textbox inset="0,0,0,0">
                  <w:txbxContent>
                    <w:p w14:paraId="140EEEEE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0088" behindDoc="1" locked="0" layoutInCell="1" allowOverlap="1" wp14:anchorId="34EB1B59" wp14:editId="7DEFD261">
                <wp:simplePos x="0" y="0"/>
                <wp:positionH relativeFrom="page">
                  <wp:posOffset>597535</wp:posOffset>
                </wp:positionH>
                <wp:positionV relativeFrom="page">
                  <wp:posOffset>4196080</wp:posOffset>
                </wp:positionV>
                <wp:extent cx="212725" cy="1270"/>
                <wp:effectExtent l="0" t="0" r="0" b="3175"/>
                <wp:wrapNone/>
                <wp:docPr id="105" name="Text Box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89952A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EB1B59" id="Text Box 108" o:spid="_x0000_s1198" type="#_x0000_t202" style="position:absolute;margin-left:47.05pt;margin-top:330.4pt;width:16.75pt;height:.1pt;z-index:-26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" filled="f" stroked="f">
                <v:textbox inset="0,0,0,0">
                  <w:txbxContent>
                    <w:p w14:paraId="0089952A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0112" behindDoc="1" locked="0" layoutInCell="1" allowOverlap="1" wp14:anchorId="3A85040B" wp14:editId="7B74B840">
                <wp:simplePos x="0" y="0"/>
                <wp:positionH relativeFrom="page">
                  <wp:posOffset>810260</wp:posOffset>
                </wp:positionH>
                <wp:positionV relativeFrom="page">
                  <wp:posOffset>4196080</wp:posOffset>
                </wp:positionV>
                <wp:extent cx="212725" cy="1270"/>
                <wp:effectExtent l="635" t="0" r="0" b="3175"/>
                <wp:wrapNone/>
                <wp:docPr id="104" name="Text Box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0C06F9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85040B" id="Text Box 107" o:spid="_x0000_s1199" type="#_x0000_t202" style="position:absolute;margin-left:63.8pt;margin-top:330.4pt;width:16.75pt;height:.1pt;z-index:-26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" filled="f" stroked="f">
                <v:textbox inset="0,0,0,0">
                  <w:txbxContent>
                    <w:p w14:paraId="6F0C06F9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0136" behindDoc="1" locked="0" layoutInCell="1" allowOverlap="1" wp14:anchorId="1BF8E441" wp14:editId="041E1AE5">
                <wp:simplePos x="0" y="0"/>
                <wp:positionH relativeFrom="page">
                  <wp:posOffset>1022350</wp:posOffset>
                </wp:positionH>
                <wp:positionV relativeFrom="page">
                  <wp:posOffset>4196080</wp:posOffset>
                </wp:positionV>
                <wp:extent cx="212725" cy="1270"/>
                <wp:effectExtent l="3175" t="0" r="3175" b="3175"/>
                <wp:wrapNone/>
                <wp:docPr id="103" name="Text Box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6B7F50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F8E441" id="Text Box 106" o:spid="_x0000_s1200" type="#_x0000_t202" style="position:absolute;margin-left:80.5pt;margin-top:330.4pt;width:16.75pt;height:.1pt;z-index:-26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" filled="f" stroked="f">
                <v:textbox inset="0,0,0,0">
                  <w:txbxContent>
                    <w:p w14:paraId="7D6B7F50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0160" behindDoc="1" locked="0" layoutInCell="1" allowOverlap="1" wp14:anchorId="36594551" wp14:editId="3DA09CE8">
                <wp:simplePos x="0" y="0"/>
                <wp:positionH relativeFrom="page">
                  <wp:posOffset>1235075</wp:posOffset>
                </wp:positionH>
                <wp:positionV relativeFrom="page">
                  <wp:posOffset>4196080</wp:posOffset>
                </wp:positionV>
                <wp:extent cx="212725" cy="1270"/>
                <wp:effectExtent l="0" t="0" r="0" b="3175"/>
                <wp:wrapNone/>
                <wp:docPr id="102" name="Text Box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78474F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594551" id="Text Box 105" o:spid="_x0000_s1201" type="#_x0000_t202" style="position:absolute;margin-left:97.25pt;margin-top:330.4pt;width:16.75pt;height:.1pt;z-index:-26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" filled="f" stroked="f">
                <v:textbox inset="0,0,0,0">
                  <w:txbxContent>
                    <w:p w14:paraId="3F78474F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0184" behindDoc="1" locked="0" layoutInCell="1" allowOverlap="1" wp14:anchorId="19C4F4A4" wp14:editId="06A7E057">
                <wp:simplePos x="0" y="0"/>
                <wp:positionH relativeFrom="page">
                  <wp:posOffset>1447165</wp:posOffset>
                </wp:positionH>
                <wp:positionV relativeFrom="page">
                  <wp:posOffset>4196080</wp:posOffset>
                </wp:positionV>
                <wp:extent cx="212725" cy="1270"/>
                <wp:effectExtent l="0" t="0" r="0" b="3175"/>
                <wp:wrapNone/>
                <wp:docPr id="101" name="Text Box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9F43935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C4F4A4" id="Text Box 104" o:spid="_x0000_s1202" type="#_x0000_t202" style="position:absolute;margin-left:113.95pt;margin-top:330.4pt;width:16.75pt;height:.1pt;z-index:-26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" filled="f" stroked="f">
                <v:textbox inset="0,0,0,0">
                  <w:txbxContent>
                    <w:p w14:paraId="39F43935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0208" behindDoc="1" locked="0" layoutInCell="1" allowOverlap="1" wp14:anchorId="33EA049B" wp14:editId="28D4E1EF">
                <wp:simplePos x="0" y="0"/>
                <wp:positionH relativeFrom="page">
                  <wp:posOffset>1659890</wp:posOffset>
                </wp:positionH>
                <wp:positionV relativeFrom="page">
                  <wp:posOffset>4196080</wp:posOffset>
                </wp:positionV>
                <wp:extent cx="212725" cy="1270"/>
                <wp:effectExtent l="2540" t="0" r="3810" b="3175"/>
                <wp:wrapNone/>
                <wp:docPr id="100" name="Text Box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DDC728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EA049B" id="Text Box 103" o:spid="_x0000_s1203" type="#_x0000_t202" style="position:absolute;margin-left:130.7pt;margin-top:330.4pt;width:16.75pt;height:.1pt;z-index:-26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" filled="f" stroked="f">
                <v:textbox inset="0,0,0,0">
                  <w:txbxContent>
                    <w:p w14:paraId="5DDDC728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0232" behindDoc="1" locked="0" layoutInCell="1" allowOverlap="1" wp14:anchorId="33BF7DA9" wp14:editId="4452B670">
                <wp:simplePos x="0" y="0"/>
                <wp:positionH relativeFrom="page">
                  <wp:posOffset>1871980</wp:posOffset>
                </wp:positionH>
                <wp:positionV relativeFrom="page">
                  <wp:posOffset>4196080</wp:posOffset>
                </wp:positionV>
                <wp:extent cx="212725" cy="1270"/>
                <wp:effectExtent l="0" t="0" r="1270" b="3175"/>
                <wp:wrapNone/>
                <wp:docPr id="99" name="Text Box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CD5124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BF7DA9" id="Text Box 102" o:spid="_x0000_s1204" type="#_x0000_t202" style="position:absolute;margin-left:147.4pt;margin-top:330.4pt;width:16.75pt;height:.1pt;z-index:-26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" filled="f" stroked="f">
                <v:textbox inset="0,0,0,0">
                  <w:txbxContent>
                    <w:p w14:paraId="26CD5124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0256" behindDoc="1" locked="0" layoutInCell="1" allowOverlap="1" wp14:anchorId="54447D95" wp14:editId="6294A776">
                <wp:simplePos x="0" y="0"/>
                <wp:positionH relativeFrom="page">
                  <wp:posOffset>2084705</wp:posOffset>
                </wp:positionH>
                <wp:positionV relativeFrom="page">
                  <wp:posOffset>4196080</wp:posOffset>
                </wp:positionV>
                <wp:extent cx="212725" cy="1270"/>
                <wp:effectExtent l="0" t="0" r="0" b="3175"/>
                <wp:wrapNone/>
                <wp:docPr id="98" name="Text Box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D37B3E3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447D95" id="Text Box 101" o:spid="_x0000_s1205" type="#_x0000_t202" style="position:absolute;margin-left:164.15pt;margin-top:330.4pt;width:16.75pt;height:.1pt;z-index:-26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" filled="f" stroked="f">
                <v:textbox inset="0,0,0,0">
                  <w:txbxContent>
                    <w:p w14:paraId="1D37B3E3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0280" behindDoc="1" locked="0" layoutInCell="1" allowOverlap="1" wp14:anchorId="62929804" wp14:editId="03FE9CBA">
                <wp:simplePos x="0" y="0"/>
                <wp:positionH relativeFrom="page">
                  <wp:posOffset>2296795</wp:posOffset>
                </wp:positionH>
                <wp:positionV relativeFrom="page">
                  <wp:posOffset>4196080</wp:posOffset>
                </wp:positionV>
                <wp:extent cx="212725" cy="1270"/>
                <wp:effectExtent l="1270" t="0" r="0" b="3175"/>
                <wp:wrapNone/>
                <wp:docPr id="97" name="Text Box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88FA75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929804" id="Text Box 100" o:spid="_x0000_s1206" type="#_x0000_t202" style="position:absolute;margin-left:180.85pt;margin-top:330.4pt;width:16.75pt;height:.1pt;z-index:-26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" filled="f" stroked="f">
                <v:textbox inset="0,0,0,0">
                  <w:txbxContent>
                    <w:p w14:paraId="0988FA75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0304" behindDoc="1" locked="0" layoutInCell="1" allowOverlap="1" wp14:anchorId="2CDEB7F5" wp14:editId="2618F5D5">
                <wp:simplePos x="0" y="0"/>
                <wp:positionH relativeFrom="page">
                  <wp:posOffset>2509520</wp:posOffset>
                </wp:positionH>
                <wp:positionV relativeFrom="page">
                  <wp:posOffset>4196080</wp:posOffset>
                </wp:positionV>
                <wp:extent cx="212725" cy="1270"/>
                <wp:effectExtent l="4445" t="0" r="1905" b="3175"/>
                <wp:wrapNone/>
                <wp:docPr id="96" name="Text Box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A3F827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DEB7F5" id="Text Box 99" o:spid="_x0000_s1207" type="#_x0000_t202" style="position:absolute;margin-left:197.6pt;margin-top:330.4pt;width:16.75pt;height:.1pt;z-index:-26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" filled="f" stroked="f">
                <v:textbox inset="0,0,0,0">
                  <w:txbxContent>
                    <w:p w14:paraId="13A3F827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0328" behindDoc="1" locked="0" layoutInCell="1" allowOverlap="1" wp14:anchorId="7743F80F" wp14:editId="4E145E74">
                <wp:simplePos x="0" y="0"/>
                <wp:positionH relativeFrom="page">
                  <wp:posOffset>2721610</wp:posOffset>
                </wp:positionH>
                <wp:positionV relativeFrom="page">
                  <wp:posOffset>4196080</wp:posOffset>
                </wp:positionV>
                <wp:extent cx="212725" cy="1270"/>
                <wp:effectExtent l="0" t="0" r="0" b="3175"/>
                <wp:wrapNone/>
                <wp:docPr id="95" name="Text Box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5C1FF4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43F80F" id="Text Box 98" o:spid="_x0000_s1208" type="#_x0000_t202" style="position:absolute;margin-left:214.3pt;margin-top:330.4pt;width:16.75pt;height:.1pt;z-index:-26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" filled="f" stroked="f">
                <v:textbox inset="0,0,0,0">
                  <w:txbxContent>
                    <w:p w14:paraId="365C1FF4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0352" behindDoc="1" locked="0" layoutInCell="1" allowOverlap="1" wp14:anchorId="05905149" wp14:editId="095311A0">
                <wp:simplePos x="0" y="0"/>
                <wp:positionH relativeFrom="page">
                  <wp:posOffset>2934335</wp:posOffset>
                </wp:positionH>
                <wp:positionV relativeFrom="page">
                  <wp:posOffset>4196080</wp:posOffset>
                </wp:positionV>
                <wp:extent cx="212725" cy="1270"/>
                <wp:effectExtent l="635" t="0" r="0" b="3175"/>
                <wp:wrapNone/>
                <wp:docPr id="94" name="Text Box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2B4C2B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905149" id="Text Box 97" o:spid="_x0000_s1209" type="#_x0000_t202" style="position:absolute;margin-left:231.05pt;margin-top:330.4pt;width:16.75pt;height:.1pt;z-index:-26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" filled="f" stroked="f">
                <v:textbox inset="0,0,0,0">
                  <w:txbxContent>
                    <w:p w14:paraId="252B4C2B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0376" behindDoc="1" locked="0" layoutInCell="1" allowOverlap="1" wp14:anchorId="0C8B1E7C" wp14:editId="1D4BBA9A">
                <wp:simplePos x="0" y="0"/>
                <wp:positionH relativeFrom="page">
                  <wp:posOffset>3146425</wp:posOffset>
                </wp:positionH>
                <wp:positionV relativeFrom="page">
                  <wp:posOffset>4196080</wp:posOffset>
                </wp:positionV>
                <wp:extent cx="212725" cy="1270"/>
                <wp:effectExtent l="3175" t="0" r="3175" b="3175"/>
                <wp:wrapNone/>
                <wp:docPr id="93" name="Text Box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CBABB0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8B1E7C" id="Text Box 96" o:spid="_x0000_s1210" type="#_x0000_t202" style="position:absolute;margin-left:247.75pt;margin-top:330.4pt;width:16.75pt;height:.1pt;z-index:-26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" filled="f" stroked="f">
                <v:textbox inset="0,0,0,0">
                  <w:txbxContent>
                    <w:p w14:paraId="22CBABB0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0400" behindDoc="1" locked="0" layoutInCell="1" allowOverlap="1" wp14:anchorId="501D4107" wp14:editId="57F6FE45">
                <wp:simplePos x="0" y="0"/>
                <wp:positionH relativeFrom="page">
                  <wp:posOffset>3359150</wp:posOffset>
                </wp:positionH>
                <wp:positionV relativeFrom="page">
                  <wp:posOffset>4196080</wp:posOffset>
                </wp:positionV>
                <wp:extent cx="212725" cy="1270"/>
                <wp:effectExtent l="0" t="0" r="0" b="3175"/>
                <wp:wrapNone/>
                <wp:docPr id="92" name="Text Box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D58C56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1D4107" id="Text Box 95" o:spid="_x0000_s1211" type="#_x0000_t202" style="position:absolute;margin-left:264.5pt;margin-top:330.4pt;width:16.75pt;height:.1pt;z-index:-26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" filled="f" stroked="f">
                <v:textbox inset="0,0,0,0">
                  <w:txbxContent>
                    <w:p w14:paraId="0AD58C56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0424" behindDoc="1" locked="0" layoutInCell="1" allowOverlap="1" wp14:anchorId="0D549C69" wp14:editId="7E5EA8F2">
                <wp:simplePos x="0" y="0"/>
                <wp:positionH relativeFrom="page">
                  <wp:posOffset>3571240</wp:posOffset>
                </wp:positionH>
                <wp:positionV relativeFrom="page">
                  <wp:posOffset>4196080</wp:posOffset>
                </wp:positionV>
                <wp:extent cx="212725" cy="1270"/>
                <wp:effectExtent l="0" t="0" r="0" b="3175"/>
                <wp:wrapNone/>
                <wp:docPr id="91" name="Text Box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B043A7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549C69" id="Text Box 94" o:spid="_x0000_s1212" type="#_x0000_t202" style="position:absolute;margin-left:281.2pt;margin-top:330.4pt;width:16.75pt;height:.1pt;z-index:-26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" filled="f" stroked="f">
                <v:textbox inset="0,0,0,0">
                  <w:txbxContent>
                    <w:p w14:paraId="5EB043A7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0448" behindDoc="1" locked="0" layoutInCell="1" allowOverlap="1" wp14:anchorId="02012D15" wp14:editId="5E51BE57">
                <wp:simplePos x="0" y="0"/>
                <wp:positionH relativeFrom="page">
                  <wp:posOffset>3783965</wp:posOffset>
                </wp:positionH>
                <wp:positionV relativeFrom="page">
                  <wp:posOffset>4196080</wp:posOffset>
                </wp:positionV>
                <wp:extent cx="212725" cy="1270"/>
                <wp:effectExtent l="2540" t="0" r="3810" b="3175"/>
                <wp:wrapNone/>
                <wp:docPr id="90" name="Text Box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CA8A3B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012D15" id="Text Box 93" o:spid="_x0000_s1213" type="#_x0000_t202" style="position:absolute;margin-left:297.95pt;margin-top:330.4pt;width:16.75pt;height:.1pt;z-index:-26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" filled="f" stroked="f">
                <v:textbox inset="0,0,0,0">
                  <w:txbxContent>
                    <w:p w14:paraId="0DCA8A3B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0472" behindDoc="1" locked="0" layoutInCell="1" allowOverlap="1" wp14:anchorId="022B364E" wp14:editId="3D1AB123">
                <wp:simplePos x="0" y="0"/>
                <wp:positionH relativeFrom="page">
                  <wp:posOffset>3996055</wp:posOffset>
                </wp:positionH>
                <wp:positionV relativeFrom="page">
                  <wp:posOffset>4196080</wp:posOffset>
                </wp:positionV>
                <wp:extent cx="212725" cy="1270"/>
                <wp:effectExtent l="0" t="0" r="1270" b="3175"/>
                <wp:wrapNone/>
                <wp:docPr id="89" name="Text Box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F43D7D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2B364E" id="Text Box 92" o:spid="_x0000_s1214" type="#_x0000_t202" style="position:absolute;margin-left:314.65pt;margin-top:330.4pt;width:16.75pt;height:.1pt;z-index:-26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" filled="f" stroked="f">
                <v:textbox inset="0,0,0,0">
                  <w:txbxContent>
                    <w:p w14:paraId="75F43D7D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0496" behindDoc="1" locked="0" layoutInCell="1" allowOverlap="1" wp14:anchorId="4ECF003D" wp14:editId="61D1A95C">
                <wp:simplePos x="0" y="0"/>
                <wp:positionH relativeFrom="page">
                  <wp:posOffset>4208780</wp:posOffset>
                </wp:positionH>
                <wp:positionV relativeFrom="page">
                  <wp:posOffset>4196080</wp:posOffset>
                </wp:positionV>
                <wp:extent cx="212725" cy="1270"/>
                <wp:effectExtent l="0" t="0" r="0" b="3175"/>
                <wp:wrapNone/>
                <wp:docPr id="88" name="Text Box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1E1C1E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CF003D" id="Text Box 91" o:spid="_x0000_s1215" type="#_x0000_t202" style="position:absolute;margin-left:331.4pt;margin-top:330.4pt;width:16.75pt;height:.1pt;z-index:-25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" filled="f" stroked="f">
                <v:textbox inset="0,0,0,0">
                  <w:txbxContent>
                    <w:p w14:paraId="181E1C1E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0520" behindDoc="1" locked="0" layoutInCell="1" allowOverlap="1" wp14:anchorId="764913F2" wp14:editId="29DA0F3E">
                <wp:simplePos x="0" y="0"/>
                <wp:positionH relativeFrom="page">
                  <wp:posOffset>4420870</wp:posOffset>
                </wp:positionH>
                <wp:positionV relativeFrom="page">
                  <wp:posOffset>4196080</wp:posOffset>
                </wp:positionV>
                <wp:extent cx="212725" cy="1270"/>
                <wp:effectExtent l="1270" t="0" r="0" b="3175"/>
                <wp:wrapNone/>
                <wp:docPr id="87" name="Text Box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E21A59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4913F2" id="Text Box 90" o:spid="_x0000_s1216" type="#_x0000_t202" style="position:absolute;margin-left:348.1pt;margin-top:330.4pt;width:16.75pt;height:.1pt;z-index:-25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" filled="f" stroked="f">
                <v:textbox inset="0,0,0,0">
                  <w:txbxContent>
                    <w:p w14:paraId="0EE21A59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0544" behindDoc="1" locked="0" layoutInCell="1" allowOverlap="1" wp14:anchorId="6C8F23C5" wp14:editId="4F792343">
                <wp:simplePos x="0" y="0"/>
                <wp:positionH relativeFrom="page">
                  <wp:posOffset>4633595</wp:posOffset>
                </wp:positionH>
                <wp:positionV relativeFrom="page">
                  <wp:posOffset>4196080</wp:posOffset>
                </wp:positionV>
                <wp:extent cx="212725" cy="1270"/>
                <wp:effectExtent l="4445" t="0" r="1905" b="3175"/>
                <wp:wrapNone/>
                <wp:docPr id="86" name="Text Box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1115F7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8F23C5" id="Text Box 89" o:spid="_x0000_s1217" type="#_x0000_t202" style="position:absolute;margin-left:364.85pt;margin-top:330.4pt;width:16.75pt;height:.1pt;z-index:-25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" filled="f" stroked="f">
                <v:textbox inset="0,0,0,0">
                  <w:txbxContent>
                    <w:p w14:paraId="551115F7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0568" behindDoc="1" locked="0" layoutInCell="1" allowOverlap="1" wp14:anchorId="4A5C3C52" wp14:editId="306480B4">
                <wp:simplePos x="0" y="0"/>
                <wp:positionH relativeFrom="page">
                  <wp:posOffset>4845685</wp:posOffset>
                </wp:positionH>
                <wp:positionV relativeFrom="page">
                  <wp:posOffset>4196080</wp:posOffset>
                </wp:positionV>
                <wp:extent cx="212725" cy="1270"/>
                <wp:effectExtent l="0" t="0" r="0" b="3175"/>
                <wp:wrapNone/>
                <wp:docPr id="85" name="Text Box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ADE795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5C3C52" id="Text Box 88" o:spid="_x0000_s1218" type="#_x0000_t202" style="position:absolute;margin-left:381.55pt;margin-top:330.4pt;width:16.75pt;height:.1pt;z-index:-25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" filled="f" stroked="f">
                <v:textbox inset="0,0,0,0">
                  <w:txbxContent>
                    <w:p w14:paraId="73ADE795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0592" behindDoc="1" locked="0" layoutInCell="1" allowOverlap="1" wp14:anchorId="4F82E417" wp14:editId="520EE360">
                <wp:simplePos x="0" y="0"/>
                <wp:positionH relativeFrom="page">
                  <wp:posOffset>5058410</wp:posOffset>
                </wp:positionH>
                <wp:positionV relativeFrom="page">
                  <wp:posOffset>4196080</wp:posOffset>
                </wp:positionV>
                <wp:extent cx="212725" cy="1270"/>
                <wp:effectExtent l="635" t="0" r="0" b="3175"/>
                <wp:wrapNone/>
                <wp:docPr id="84" name="Text Box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1B3BD49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82E417" id="Text Box 87" o:spid="_x0000_s1219" type="#_x0000_t202" style="position:absolute;margin-left:398.3pt;margin-top:330.4pt;width:16.75pt;height:.1pt;z-index:-25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" filled="f" stroked="f">
                <v:textbox inset="0,0,0,0">
                  <w:txbxContent>
                    <w:p w14:paraId="41B3BD49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0616" behindDoc="1" locked="0" layoutInCell="1" allowOverlap="1" wp14:anchorId="6B751913" wp14:editId="3D6B165E">
                <wp:simplePos x="0" y="0"/>
                <wp:positionH relativeFrom="page">
                  <wp:posOffset>5270500</wp:posOffset>
                </wp:positionH>
                <wp:positionV relativeFrom="page">
                  <wp:posOffset>4196080</wp:posOffset>
                </wp:positionV>
                <wp:extent cx="212725" cy="1270"/>
                <wp:effectExtent l="3175" t="0" r="3175" b="3175"/>
                <wp:wrapNone/>
                <wp:docPr id="83" name="Text Box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D3FF95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751913" id="Text Box 86" o:spid="_x0000_s1220" type="#_x0000_t202" style="position:absolute;margin-left:415pt;margin-top:330.4pt;width:16.75pt;height:.1pt;z-index:-25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" filled="f" stroked="f">
                <v:textbox inset="0,0,0,0">
                  <w:txbxContent>
                    <w:p w14:paraId="43D3FF95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0640" behindDoc="1" locked="0" layoutInCell="1" allowOverlap="1" wp14:anchorId="064FDC20" wp14:editId="30CF0B99">
                <wp:simplePos x="0" y="0"/>
                <wp:positionH relativeFrom="page">
                  <wp:posOffset>5482590</wp:posOffset>
                </wp:positionH>
                <wp:positionV relativeFrom="page">
                  <wp:posOffset>4196080</wp:posOffset>
                </wp:positionV>
                <wp:extent cx="212725" cy="1270"/>
                <wp:effectExtent l="0" t="0" r="635" b="3175"/>
                <wp:wrapNone/>
                <wp:docPr id="82" name="Text Box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260EE2B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4FDC20" id="Text Box 85" o:spid="_x0000_s1221" type="#_x0000_t202" style="position:absolute;margin-left:431.7pt;margin-top:330.4pt;width:16.75pt;height:.1pt;z-index:-25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" filled="f" stroked="f">
                <v:textbox inset="0,0,0,0">
                  <w:txbxContent>
                    <w:p w14:paraId="3260EE2B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0664" behindDoc="1" locked="0" layoutInCell="1" allowOverlap="1" wp14:anchorId="40BC7298" wp14:editId="5BA55811">
                <wp:simplePos x="0" y="0"/>
                <wp:positionH relativeFrom="page">
                  <wp:posOffset>5695315</wp:posOffset>
                </wp:positionH>
                <wp:positionV relativeFrom="page">
                  <wp:posOffset>4196080</wp:posOffset>
                </wp:positionV>
                <wp:extent cx="212725" cy="1270"/>
                <wp:effectExtent l="0" t="0" r="0" b="3175"/>
                <wp:wrapNone/>
                <wp:docPr id="81" name="Text Box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8FBA81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BC7298" id="Text Box 84" o:spid="_x0000_s1222" type="#_x0000_t202" style="position:absolute;margin-left:448.45pt;margin-top:330.4pt;width:16.75pt;height:.1pt;z-index:-25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" filled="f" stroked="f">
                <v:textbox inset="0,0,0,0">
                  <w:txbxContent>
                    <w:p w14:paraId="7B8FBA81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0688" behindDoc="1" locked="0" layoutInCell="1" allowOverlap="1" wp14:anchorId="18850930" wp14:editId="4E91CABC">
                <wp:simplePos x="0" y="0"/>
                <wp:positionH relativeFrom="page">
                  <wp:posOffset>5907405</wp:posOffset>
                </wp:positionH>
                <wp:positionV relativeFrom="page">
                  <wp:posOffset>4196080</wp:posOffset>
                </wp:positionV>
                <wp:extent cx="212725" cy="1270"/>
                <wp:effectExtent l="1905" t="0" r="4445" b="3175"/>
                <wp:wrapNone/>
                <wp:docPr id="80" name="Text Box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E20590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850930" id="Text Box 83" o:spid="_x0000_s1223" type="#_x0000_t202" style="position:absolute;margin-left:465.15pt;margin-top:330.4pt;width:16.75pt;height:.1pt;z-index:-25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" filled="f" stroked="f">
                <v:textbox inset="0,0,0,0">
                  <w:txbxContent>
                    <w:p w14:paraId="28E20590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0712" behindDoc="1" locked="0" layoutInCell="1" allowOverlap="1" wp14:anchorId="42BE335B" wp14:editId="63C0A2B6">
                <wp:simplePos x="0" y="0"/>
                <wp:positionH relativeFrom="page">
                  <wp:posOffset>6120130</wp:posOffset>
                </wp:positionH>
                <wp:positionV relativeFrom="page">
                  <wp:posOffset>4196080</wp:posOffset>
                </wp:positionV>
                <wp:extent cx="212725" cy="1270"/>
                <wp:effectExtent l="0" t="0" r="1270" b="3175"/>
                <wp:wrapNone/>
                <wp:docPr id="79" name="Text Box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17A9618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BE335B" id="Text Box 82" o:spid="_x0000_s1224" type="#_x0000_t202" style="position:absolute;margin-left:481.9pt;margin-top:330.4pt;width:16.75pt;height:.1pt;z-index:-25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" filled="f" stroked="f">
                <v:textbox inset="0,0,0,0">
                  <w:txbxContent>
                    <w:p w14:paraId="417A9618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0736" behindDoc="1" locked="0" layoutInCell="1" allowOverlap="1" wp14:anchorId="15C4F763" wp14:editId="403DF4F0">
                <wp:simplePos x="0" y="0"/>
                <wp:positionH relativeFrom="page">
                  <wp:posOffset>6332220</wp:posOffset>
                </wp:positionH>
                <wp:positionV relativeFrom="page">
                  <wp:posOffset>4196080</wp:posOffset>
                </wp:positionV>
                <wp:extent cx="212725" cy="1270"/>
                <wp:effectExtent l="0" t="0" r="0" b="3175"/>
                <wp:wrapNone/>
                <wp:docPr id="78" name="Text Box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7E15AF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C4F763" id="Text Box 81" o:spid="_x0000_s1225" type="#_x0000_t202" style="position:absolute;margin-left:498.6pt;margin-top:330.4pt;width:16.75pt;height:.1pt;z-index:-25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" filled="f" stroked="f">
                <v:textbox inset="0,0,0,0">
                  <w:txbxContent>
                    <w:p w14:paraId="367E15AF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0760" behindDoc="1" locked="0" layoutInCell="1" allowOverlap="1" wp14:anchorId="405355D3" wp14:editId="405532C4">
                <wp:simplePos x="0" y="0"/>
                <wp:positionH relativeFrom="page">
                  <wp:posOffset>6544945</wp:posOffset>
                </wp:positionH>
                <wp:positionV relativeFrom="page">
                  <wp:posOffset>4196080</wp:posOffset>
                </wp:positionV>
                <wp:extent cx="212725" cy="1270"/>
                <wp:effectExtent l="1270" t="0" r="0" b="3175"/>
                <wp:wrapNone/>
                <wp:docPr id="77" name="Text Box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C8AD63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5355D3" id="Text Box 80" o:spid="_x0000_s1226" type="#_x0000_t202" style="position:absolute;margin-left:515.35pt;margin-top:330.4pt;width:16.75pt;height:.1pt;z-index:-25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" filled="f" stroked="f">
                <v:textbox inset="0,0,0,0">
                  <w:txbxContent>
                    <w:p w14:paraId="4CC8AD63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0784" behindDoc="1" locked="0" layoutInCell="1" allowOverlap="1" wp14:anchorId="581056B8" wp14:editId="1628F121">
                <wp:simplePos x="0" y="0"/>
                <wp:positionH relativeFrom="page">
                  <wp:posOffset>6757035</wp:posOffset>
                </wp:positionH>
                <wp:positionV relativeFrom="page">
                  <wp:posOffset>4196080</wp:posOffset>
                </wp:positionV>
                <wp:extent cx="212725" cy="1270"/>
                <wp:effectExtent l="3810" t="0" r="2540" b="3175"/>
                <wp:wrapNone/>
                <wp:docPr id="76" name="Text Box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F8306B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1056B8" id="Text Box 79" o:spid="_x0000_s1227" type="#_x0000_t202" style="position:absolute;margin-left:532.05pt;margin-top:330.4pt;width:16.75pt;height:.1pt;z-index:-2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" filled="f" stroked="f">
                <v:textbox inset="0,0,0,0">
                  <w:txbxContent>
                    <w:p w14:paraId="17F8306B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0808" behindDoc="1" locked="0" layoutInCell="1" allowOverlap="1" wp14:anchorId="05DBAD3C" wp14:editId="37F18AB3">
                <wp:simplePos x="0" y="0"/>
                <wp:positionH relativeFrom="page">
                  <wp:posOffset>6969760</wp:posOffset>
                </wp:positionH>
                <wp:positionV relativeFrom="page">
                  <wp:posOffset>4196080</wp:posOffset>
                </wp:positionV>
                <wp:extent cx="113665" cy="1270"/>
                <wp:effectExtent l="0" t="0" r="3175" b="3175"/>
                <wp:wrapNone/>
                <wp:docPr id="75" name="Text 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66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B3F67C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DBAD3C" id="Text Box 78" o:spid="_x0000_s1228" type="#_x0000_t202" style="position:absolute;margin-left:548.8pt;margin-top:330.4pt;width:8.95pt;height:.1pt;z-index:-25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" filled="f" stroked="f">
                <v:textbox inset="0,0,0,0">
                  <w:txbxContent>
                    <w:p w14:paraId="19B3F67C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0832" behindDoc="1" locked="0" layoutInCell="1" allowOverlap="1" wp14:anchorId="579188D9" wp14:editId="3050E354">
                <wp:simplePos x="0" y="0"/>
                <wp:positionH relativeFrom="page">
                  <wp:posOffset>476885</wp:posOffset>
                </wp:positionH>
                <wp:positionV relativeFrom="page">
                  <wp:posOffset>3128010</wp:posOffset>
                </wp:positionV>
                <wp:extent cx="121285" cy="1270"/>
                <wp:effectExtent l="635" t="3810" r="1905" b="4445"/>
                <wp:wrapNone/>
                <wp:docPr id="74" name="Text Box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28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1AE8B7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9188D9" id="Text Box 77" o:spid="_x0000_s1229" type="#_x0000_t202" style="position:absolute;margin-left:37.55pt;margin-top:246.3pt;width:9.55pt;height:.1pt;z-index:-25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" filled="f" stroked="f">
                <v:textbox inset="0,0,0,0">
                  <w:txbxContent>
                    <w:p w14:paraId="301AE8B7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0856" behindDoc="1" locked="0" layoutInCell="1" allowOverlap="1" wp14:anchorId="053BD390" wp14:editId="0FFA7584">
                <wp:simplePos x="0" y="0"/>
                <wp:positionH relativeFrom="page">
                  <wp:posOffset>597535</wp:posOffset>
                </wp:positionH>
                <wp:positionV relativeFrom="page">
                  <wp:posOffset>3128010</wp:posOffset>
                </wp:positionV>
                <wp:extent cx="212725" cy="1270"/>
                <wp:effectExtent l="0" t="3810" r="0" b="4445"/>
                <wp:wrapNone/>
                <wp:docPr id="73" name="Text Box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9E5E78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3BD390" id="Text Box 76" o:spid="_x0000_s1230" type="#_x0000_t202" style="position:absolute;margin-left:47.05pt;margin-top:246.3pt;width:16.75pt;height:.1pt;z-index:-25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" filled="f" stroked="f">
                <v:textbox inset="0,0,0,0">
                  <w:txbxContent>
                    <w:p w14:paraId="299E5E78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0880" behindDoc="1" locked="0" layoutInCell="1" allowOverlap="1" wp14:anchorId="632FEFE9" wp14:editId="5604511A">
                <wp:simplePos x="0" y="0"/>
                <wp:positionH relativeFrom="page">
                  <wp:posOffset>810260</wp:posOffset>
                </wp:positionH>
                <wp:positionV relativeFrom="page">
                  <wp:posOffset>3128010</wp:posOffset>
                </wp:positionV>
                <wp:extent cx="212725" cy="1270"/>
                <wp:effectExtent l="635" t="3810" r="0" b="4445"/>
                <wp:wrapNone/>
                <wp:docPr id="72" name="Text Box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0F0CA4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2FEFE9" id="Text Box 75" o:spid="_x0000_s1231" type="#_x0000_t202" style="position:absolute;margin-left:63.8pt;margin-top:246.3pt;width:16.75pt;height:.1pt;z-index:-25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" filled="f" stroked="f">
                <v:textbox inset="0,0,0,0">
                  <w:txbxContent>
                    <w:p w14:paraId="400F0CA4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0904" behindDoc="1" locked="0" layoutInCell="1" allowOverlap="1" wp14:anchorId="4113AB1D" wp14:editId="2AE15D5E">
                <wp:simplePos x="0" y="0"/>
                <wp:positionH relativeFrom="page">
                  <wp:posOffset>1022350</wp:posOffset>
                </wp:positionH>
                <wp:positionV relativeFrom="page">
                  <wp:posOffset>3128010</wp:posOffset>
                </wp:positionV>
                <wp:extent cx="212725" cy="1270"/>
                <wp:effectExtent l="3175" t="3810" r="3175" b="4445"/>
                <wp:wrapNone/>
                <wp:docPr id="71" name="Text Box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22FB7A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13AB1D" id="Text Box 74" o:spid="_x0000_s1232" type="#_x0000_t202" style="position:absolute;margin-left:80.5pt;margin-top:246.3pt;width:16.75pt;height:.1pt;z-index:-25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" filled="f" stroked="f">
                <v:textbox inset="0,0,0,0">
                  <w:txbxContent>
                    <w:p w14:paraId="5F22FB7A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0928" behindDoc="1" locked="0" layoutInCell="1" allowOverlap="1" wp14:anchorId="2A985FD6" wp14:editId="0D6FBC12">
                <wp:simplePos x="0" y="0"/>
                <wp:positionH relativeFrom="page">
                  <wp:posOffset>1235075</wp:posOffset>
                </wp:positionH>
                <wp:positionV relativeFrom="page">
                  <wp:posOffset>3128010</wp:posOffset>
                </wp:positionV>
                <wp:extent cx="212725" cy="1270"/>
                <wp:effectExtent l="0" t="3810" r="0" b="4445"/>
                <wp:wrapNone/>
                <wp:docPr id="70" name="Text Box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4E16E4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985FD6" id="Text Box 73" o:spid="_x0000_s1233" type="#_x0000_t202" style="position:absolute;margin-left:97.25pt;margin-top:246.3pt;width:16.75pt;height:.1pt;z-index:-25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" filled="f" stroked="f">
                <v:textbox inset="0,0,0,0">
                  <w:txbxContent>
                    <w:p w14:paraId="604E16E4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0952" behindDoc="1" locked="0" layoutInCell="1" allowOverlap="1" wp14:anchorId="32A16897" wp14:editId="53802313">
                <wp:simplePos x="0" y="0"/>
                <wp:positionH relativeFrom="page">
                  <wp:posOffset>1447165</wp:posOffset>
                </wp:positionH>
                <wp:positionV relativeFrom="page">
                  <wp:posOffset>3128010</wp:posOffset>
                </wp:positionV>
                <wp:extent cx="212725" cy="1270"/>
                <wp:effectExtent l="0" t="3810" r="0" b="4445"/>
                <wp:wrapNone/>
                <wp:docPr id="69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068D46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A16897" id="Text Box 72" o:spid="_x0000_s1234" type="#_x0000_t202" style="position:absolute;margin-left:113.95pt;margin-top:246.3pt;width:16.75pt;height:.1pt;z-index:-25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" filled="f" stroked="f">
                <v:textbox inset="0,0,0,0">
                  <w:txbxContent>
                    <w:p w14:paraId="26068D46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0976" behindDoc="1" locked="0" layoutInCell="1" allowOverlap="1" wp14:anchorId="75362625" wp14:editId="569A806D">
                <wp:simplePos x="0" y="0"/>
                <wp:positionH relativeFrom="page">
                  <wp:posOffset>1659890</wp:posOffset>
                </wp:positionH>
                <wp:positionV relativeFrom="page">
                  <wp:posOffset>3128010</wp:posOffset>
                </wp:positionV>
                <wp:extent cx="212725" cy="1270"/>
                <wp:effectExtent l="2540" t="3810" r="3810" b="4445"/>
                <wp:wrapNone/>
                <wp:docPr id="68" name="Text Box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A2D0CB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362625" id="Text Box 71" o:spid="_x0000_s1235" type="#_x0000_t202" style="position:absolute;margin-left:130.7pt;margin-top:246.3pt;width:16.75pt;height:.1pt;z-index:-25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" filled="f" stroked="f">
                <v:textbox inset="0,0,0,0">
                  <w:txbxContent>
                    <w:p w14:paraId="4BA2D0CB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1000" behindDoc="1" locked="0" layoutInCell="1" allowOverlap="1" wp14:anchorId="3962499C" wp14:editId="54EAE80C">
                <wp:simplePos x="0" y="0"/>
                <wp:positionH relativeFrom="page">
                  <wp:posOffset>1871980</wp:posOffset>
                </wp:positionH>
                <wp:positionV relativeFrom="page">
                  <wp:posOffset>3128010</wp:posOffset>
                </wp:positionV>
                <wp:extent cx="212725" cy="1270"/>
                <wp:effectExtent l="0" t="3810" r="1270" b="4445"/>
                <wp:wrapNone/>
                <wp:docPr id="67" name="Text Box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50AF3C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62499C" id="Text Box 70" o:spid="_x0000_s1236" type="#_x0000_t202" style="position:absolute;margin-left:147.4pt;margin-top:246.3pt;width:16.75pt;height:.1pt;z-index:-25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" filled="f" stroked="f">
                <v:textbox inset="0,0,0,0">
                  <w:txbxContent>
                    <w:p w14:paraId="2C50AF3C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1024" behindDoc="1" locked="0" layoutInCell="1" allowOverlap="1" wp14:anchorId="0AAEBC5E" wp14:editId="037E17CC">
                <wp:simplePos x="0" y="0"/>
                <wp:positionH relativeFrom="page">
                  <wp:posOffset>2084705</wp:posOffset>
                </wp:positionH>
                <wp:positionV relativeFrom="page">
                  <wp:posOffset>3128010</wp:posOffset>
                </wp:positionV>
                <wp:extent cx="212725" cy="1270"/>
                <wp:effectExtent l="0" t="3810" r="0" b="4445"/>
                <wp:wrapNone/>
                <wp:docPr id="66" name="Text Box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DB944A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AEBC5E" id="Text Box 69" o:spid="_x0000_s1237" type="#_x0000_t202" style="position:absolute;margin-left:164.15pt;margin-top:246.3pt;width:16.75pt;height:.1pt;z-index:-2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" filled="f" stroked="f">
                <v:textbox inset="0,0,0,0">
                  <w:txbxContent>
                    <w:p w14:paraId="1BDB944A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1048" behindDoc="1" locked="0" layoutInCell="1" allowOverlap="1" wp14:anchorId="6C7D1BB1" wp14:editId="3296F62C">
                <wp:simplePos x="0" y="0"/>
                <wp:positionH relativeFrom="page">
                  <wp:posOffset>2296795</wp:posOffset>
                </wp:positionH>
                <wp:positionV relativeFrom="page">
                  <wp:posOffset>3128010</wp:posOffset>
                </wp:positionV>
                <wp:extent cx="212725" cy="1270"/>
                <wp:effectExtent l="1270" t="3810" r="0" b="4445"/>
                <wp:wrapNone/>
                <wp:docPr id="65" name="Text Box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FBAA5E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7D1BB1" id="Text Box 68" o:spid="_x0000_s1238" type="#_x0000_t202" style="position:absolute;margin-left:180.85pt;margin-top:246.3pt;width:16.75pt;height:.1pt;z-index:-25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" filled="f" stroked="f">
                <v:textbox inset="0,0,0,0">
                  <w:txbxContent>
                    <w:p w14:paraId="62FBAA5E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1072" behindDoc="1" locked="0" layoutInCell="1" allowOverlap="1" wp14:anchorId="169C4253" wp14:editId="471D6181">
                <wp:simplePos x="0" y="0"/>
                <wp:positionH relativeFrom="page">
                  <wp:posOffset>2509520</wp:posOffset>
                </wp:positionH>
                <wp:positionV relativeFrom="page">
                  <wp:posOffset>3128010</wp:posOffset>
                </wp:positionV>
                <wp:extent cx="212725" cy="1270"/>
                <wp:effectExtent l="4445" t="3810" r="1905" b="4445"/>
                <wp:wrapNone/>
                <wp:docPr id="64" name="Text Box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E02DF1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9C4253" id="Text Box 67" o:spid="_x0000_s1239" type="#_x0000_t202" style="position:absolute;margin-left:197.6pt;margin-top:246.3pt;width:16.75pt;height:.1pt;z-index:-2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" filled="f" stroked="f">
                <v:textbox inset="0,0,0,0">
                  <w:txbxContent>
                    <w:p w14:paraId="4FE02DF1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1096" behindDoc="1" locked="0" layoutInCell="1" allowOverlap="1" wp14:anchorId="03A928B9" wp14:editId="74B97589">
                <wp:simplePos x="0" y="0"/>
                <wp:positionH relativeFrom="page">
                  <wp:posOffset>2721610</wp:posOffset>
                </wp:positionH>
                <wp:positionV relativeFrom="page">
                  <wp:posOffset>3128010</wp:posOffset>
                </wp:positionV>
                <wp:extent cx="212725" cy="1270"/>
                <wp:effectExtent l="0" t="3810" r="0" b="4445"/>
                <wp:wrapNone/>
                <wp:docPr id="63" name="Text Box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FCE751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A928B9" id="Text Box 66" o:spid="_x0000_s1240" type="#_x0000_t202" style="position:absolute;margin-left:214.3pt;margin-top:246.3pt;width:16.75pt;height:.1pt;z-index:-25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" filled="f" stroked="f">
                <v:textbox inset="0,0,0,0">
                  <w:txbxContent>
                    <w:p w14:paraId="0AFCE751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1120" behindDoc="1" locked="0" layoutInCell="1" allowOverlap="1" wp14:anchorId="0B8BE806" wp14:editId="3977904F">
                <wp:simplePos x="0" y="0"/>
                <wp:positionH relativeFrom="page">
                  <wp:posOffset>2934335</wp:posOffset>
                </wp:positionH>
                <wp:positionV relativeFrom="page">
                  <wp:posOffset>3128010</wp:posOffset>
                </wp:positionV>
                <wp:extent cx="212725" cy="1270"/>
                <wp:effectExtent l="635" t="3810" r="0" b="4445"/>
                <wp:wrapNone/>
                <wp:docPr id="62" name="Text Box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7D5EF4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8BE806" id="Text Box 65" o:spid="_x0000_s1241" type="#_x0000_t202" style="position:absolute;margin-left:231.05pt;margin-top:246.3pt;width:16.75pt;height:.1pt;z-index:-25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" filled="f" stroked="f">
                <v:textbox inset="0,0,0,0">
                  <w:txbxContent>
                    <w:p w14:paraId="517D5EF4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1144" behindDoc="1" locked="0" layoutInCell="1" allowOverlap="1" wp14:anchorId="1150E51B" wp14:editId="3F4EBCF7">
                <wp:simplePos x="0" y="0"/>
                <wp:positionH relativeFrom="page">
                  <wp:posOffset>3146425</wp:posOffset>
                </wp:positionH>
                <wp:positionV relativeFrom="page">
                  <wp:posOffset>3128010</wp:posOffset>
                </wp:positionV>
                <wp:extent cx="212725" cy="1270"/>
                <wp:effectExtent l="3175" t="3810" r="3175" b="4445"/>
                <wp:wrapNone/>
                <wp:docPr id="61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080051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50E51B" id="Text Box 64" o:spid="_x0000_s1242" type="#_x0000_t202" style="position:absolute;margin-left:247.75pt;margin-top:246.3pt;width:16.75pt;height:.1pt;z-index:-25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" filled="f" stroked="f">
                <v:textbox inset="0,0,0,0">
                  <w:txbxContent>
                    <w:p w14:paraId="7F080051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1168" behindDoc="1" locked="0" layoutInCell="1" allowOverlap="1" wp14:anchorId="6771F5C1" wp14:editId="34F3D231">
                <wp:simplePos x="0" y="0"/>
                <wp:positionH relativeFrom="page">
                  <wp:posOffset>3359150</wp:posOffset>
                </wp:positionH>
                <wp:positionV relativeFrom="page">
                  <wp:posOffset>3128010</wp:posOffset>
                </wp:positionV>
                <wp:extent cx="212725" cy="1270"/>
                <wp:effectExtent l="0" t="3810" r="0" b="4445"/>
                <wp:wrapNone/>
                <wp:docPr id="60" name="Text 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D7FF38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71F5C1" id="Text Box 63" o:spid="_x0000_s1243" type="#_x0000_t202" style="position:absolute;margin-left:264.5pt;margin-top:246.3pt;width:16.75pt;height:.1pt;z-index:-25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" filled="f" stroked="f">
                <v:textbox inset="0,0,0,0">
                  <w:txbxContent>
                    <w:p w14:paraId="51D7FF38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1192" behindDoc="1" locked="0" layoutInCell="1" allowOverlap="1" wp14:anchorId="19EDC8C1" wp14:editId="06EB86FC">
                <wp:simplePos x="0" y="0"/>
                <wp:positionH relativeFrom="page">
                  <wp:posOffset>3571240</wp:posOffset>
                </wp:positionH>
                <wp:positionV relativeFrom="page">
                  <wp:posOffset>3128010</wp:posOffset>
                </wp:positionV>
                <wp:extent cx="212725" cy="1270"/>
                <wp:effectExtent l="0" t="3810" r="0" b="4445"/>
                <wp:wrapNone/>
                <wp:docPr id="59" name="Text 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57BD0A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EDC8C1" id="Text Box 62" o:spid="_x0000_s1244" type="#_x0000_t202" style="position:absolute;margin-left:281.2pt;margin-top:246.3pt;width:16.75pt;height:.1pt;z-index:-25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" filled="f" stroked="f">
                <v:textbox inset="0,0,0,0">
                  <w:txbxContent>
                    <w:p w14:paraId="1657BD0A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1216" behindDoc="1" locked="0" layoutInCell="1" allowOverlap="1" wp14:anchorId="523B4D35" wp14:editId="28BC4A84">
                <wp:simplePos x="0" y="0"/>
                <wp:positionH relativeFrom="page">
                  <wp:posOffset>3783965</wp:posOffset>
                </wp:positionH>
                <wp:positionV relativeFrom="page">
                  <wp:posOffset>3128010</wp:posOffset>
                </wp:positionV>
                <wp:extent cx="212725" cy="1270"/>
                <wp:effectExtent l="2540" t="3810" r="3810" b="4445"/>
                <wp:wrapNone/>
                <wp:docPr id="58" name="Text Box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06E688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3B4D35" id="Text Box 61" o:spid="_x0000_s1245" type="#_x0000_t202" style="position:absolute;margin-left:297.95pt;margin-top:246.3pt;width:16.75pt;height:.1pt;z-index:-25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" filled="f" stroked="f">
                <v:textbox inset="0,0,0,0">
                  <w:txbxContent>
                    <w:p w14:paraId="6006E688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1240" behindDoc="1" locked="0" layoutInCell="1" allowOverlap="1" wp14:anchorId="480DD3D4" wp14:editId="2D4D0A7F">
                <wp:simplePos x="0" y="0"/>
                <wp:positionH relativeFrom="page">
                  <wp:posOffset>3996055</wp:posOffset>
                </wp:positionH>
                <wp:positionV relativeFrom="page">
                  <wp:posOffset>3128010</wp:posOffset>
                </wp:positionV>
                <wp:extent cx="212725" cy="1270"/>
                <wp:effectExtent l="0" t="3810" r="1270" b="4445"/>
                <wp:wrapNone/>
                <wp:docPr id="57" name="Text 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98F6BE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0DD3D4" id="Text Box 60" o:spid="_x0000_s1246" type="#_x0000_t202" style="position:absolute;margin-left:314.65pt;margin-top:246.3pt;width:16.75pt;height:.1pt;z-index:-25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" filled="f" stroked="f">
                <v:textbox inset="0,0,0,0">
                  <w:txbxContent>
                    <w:p w14:paraId="7D98F6BE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1264" behindDoc="1" locked="0" layoutInCell="1" allowOverlap="1" wp14:anchorId="5584433B" wp14:editId="50F323FD">
                <wp:simplePos x="0" y="0"/>
                <wp:positionH relativeFrom="page">
                  <wp:posOffset>4208780</wp:posOffset>
                </wp:positionH>
                <wp:positionV relativeFrom="page">
                  <wp:posOffset>3128010</wp:posOffset>
                </wp:positionV>
                <wp:extent cx="212725" cy="1270"/>
                <wp:effectExtent l="0" t="3810" r="0" b="4445"/>
                <wp:wrapNone/>
                <wp:docPr id="56" name="Text 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F61C44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84433B" id="Text Box 59" o:spid="_x0000_s1247" type="#_x0000_t202" style="position:absolute;margin-left:331.4pt;margin-top:246.3pt;width:16.75pt;height:.1pt;z-index:-25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" filled="f" stroked="f">
                <v:textbox inset="0,0,0,0">
                  <w:txbxContent>
                    <w:p w14:paraId="35F61C44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1288" behindDoc="1" locked="0" layoutInCell="1" allowOverlap="1" wp14:anchorId="4E1418C2" wp14:editId="37C7C33D">
                <wp:simplePos x="0" y="0"/>
                <wp:positionH relativeFrom="page">
                  <wp:posOffset>4420870</wp:posOffset>
                </wp:positionH>
                <wp:positionV relativeFrom="page">
                  <wp:posOffset>3128010</wp:posOffset>
                </wp:positionV>
                <wp:extent cx="212725" cy="1270"/>
                <wp:effectExtent l="1270" t="3810" r="0" b="4445"/>
                <wp:wrapNone/>
                <wp:docPr id="55" name="Text 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37CBED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1418C2" id="Text Box 58" o:spid="_x0000_s1248" type="#_x0000_t202" style="position:absolute;margin-left:348.1pt;margin-top:246.3pt;width:16.75pt;height:.1pt;z-index:-25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" filled="f" stroked="f">
                <v:textbox inset="0,0,0,0">
                  <w:txbxContent>
                    <w:p w14:paraId="5237CBED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1312" behindDoc="1" locked="0" layoutInCell="1" allowOverlap="1" wp14:anchorId="74069AA6" wp14:editId="5CA4F440">
                <wp:simplePos x="0" y="0"/>
                <wp:positionH relativeFrom="page">
                  <wp:posOffset>4633595</wp:posOffset>
                </wp:positionH>
                <wp:positionV relativeFrom="page">
                  <wp:posOffset>3128010</wp:posOffset>
                </wp:positionV>
                <wp:extent cx="212725" cy="1270"/>
                <wp:effectExtent l="4445" t="3810" r="1905" b="4445"/>
                <wp:wrapNone/>
                <wp:docPr id="54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BC1826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069AA6" id="Text Box 57" o:spid="_x0000_s1249" type="#_x0000_t202" style="position:absolute;margin-left:364.85pt;margin-top:246.3pt;width:16.75pt;height:.1pt;z-index:-2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" filled="f" stroked="f">
                <v:textbox inset="0,0,0,0">
                  <w:txbxContent>
                    <w:p w14:paraId="5FBC1826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1336" behindDoc="1" locked="0" layoutInCell="1" allowOverlap="1" wp14:anchorId="3C67B9C8" wp14:editId="20CBD358">
                <wp:simplePos x="0" y="0"/>
                <wp:positionH relativeFrom="page">
                  <wp:posOffset>4845685</wp:posOffset>
                </wp:positionH>
                <wp:positionV relativeFrom="page">
                  <wp:posOffset>3128010</wp:posOffset>
                </wp:positionV>
                <wp:extent cx="212725" cy="1270"/>
                <wp:effectExtent l="0" t="3810" r="0" b="4445"/>
                <wp:wrapNone/>
                <wp:docPr id="53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B9D94E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67B9C8" id="Text Box 56" o:spid="_x0000_s1250" type="#_x0000_t202" style="position:absolute;margin-left:381.55pt;margin-top:246.3pt;width:16.75pt;height:.1pt;z-index:-25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" filled="f" stroked="f">
                <v:textbox inset="0,0,0,0">
                  <w:txbxContent>
                    <w:p w14:paraId="22B9D94E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1360" behindDoc="1" locked="0" layoutInCell="1" allowOverlap="1" wp14:anchorId="724F01A6" wp14:editId="60821B22">
                <wp:simplePos x="0" y="0"/>
                <wp:positionH relativeFrom="page">
                  <wp:posOffset>5058410</wp:posOffset>
                </wp:positionH>
                <wp:positionV relativeFrom="page">
                  <wp:posOffset>3128010</wp:posOffset>
                </wp:positionV>
                <wp:extent cx="212725" cy="1270"/>
                <wp:effectExtent l="635" t="3810" r="0" b="4445"/>
                <wp:wrapNone/>
                <wp:docPr id="52" name="Text 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50046B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4F01A6" id="Text Box 55" o:spid="_x0000_s1251" type="#_x0000_t202" style="position:absolute;margin-left:398.3pt;margin-top:246.3pt;width:16.75pt;height:.1pt;z-index:-25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" filled="f" stroked="f">
                <v:textbox inset="0,0,0,0">
                  <w:txbxContent>
                    <w:p w14:paraId="7350046B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1384" behindDoc="1" locked="0" layoutInCell="1" allowOverlap="1" wp14:anchorId="5BFF2EE5" wp14:editId="0EAEFCE5">
                <wp:simplePos x="0" y="0"/>
                <wp:positionH relativeFrom="page">
                  <wp:posOffset>5270500</wp:posOffset>
                </wp:positionH>
                <wp:positionV relativeFrom="page">
                  <wp:posOffset>3128010</wp:posOffset>
                </wp:positionV>
                <wp:extent cx="212725" cy="1270"/>
                <wp:effectExtent l="3175" t="3810" r="3175" b="4445"/>
                <wp:wrapNone/>
                <wp:docPr id="51" name="Text 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DB9219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FF2EE5" id="Text Box 54" o:spid="_x0000_s1252" type="#_x0000_t202" style="position:absolute;margin-left:415pt;margin-top:246.3pt;width:16.75pt;height:.1pt;z-index:-25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" filled="f" stroked="f">
                <v:textbox inset="0,0,0,0">
                  <w:txbxContent>
                    <w:p w14:paraId="5CDB9219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1408" behindDoc="1" locked="0" layoutInCell="1" allowOverlap="1" wp14:anchorId="67B6EF1D" wp14:editId="2CB11204">
                <wp:simplePos x="0" y="0"/>
                <wp:positionH relativeFrom="page">
                  <wp:posOffset>5482590</wp:posOffset>
                </wp:positionH>
                <wp:positionV relativeFrom="page">
                  <wp:posOffset>3128010</wp:posOffset>
                </wp:positionV>
                <wp:extent cx="212725" cy="1270"/>
                <wp:effectExtent l="0" t="3810" r="635" b="4445"/>
                <wp:wrapNone/>
                <wp:docPr id="50" name="Text 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47B14B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B6EF1D" id="Text Box 53" o:spid="_x0000_s1253" type="#_x0000_t202" style="position:absolute;margin-left:431.7pt;margin-top:246.3pt;width:16.75pt;height:.1pt;z-index:-25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" filled="f" stroked="f">
                <v:textbox inset="0,0,0,0">
                  <w:txbxContent>
                    <w:p w14:paraId="5747B14B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1432" behindDoc="1" locked="0" layoutInCell="1" allowOverlap="1" wp14:anchorId="70002943" wp14:editId="68F8D410">
                <wp:simplePos x="0" y="0"/>
                <wp:positionH relativeFrom="page">
                  <wp:posOffset>5695315</wp:posOffset>
                </wp:positionH>
                <wp:positionV relativeFrom="page">
                  <wp:posOffset>3128010</wp:posOffset>
                </wp:positionV>
                <wp:extent cx="212725" cy="1270"/>
                <wp:effectExtent l="0" t="3810" r="0" b="4445"/>
                <wp:wrapNone/>
                <wp:docPr id="49" name="Text 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508DB7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002943" id="Text Box 52" o:spid="_x0000_s1254" type="#_x0000_t202" style="position:absolute;margin-left:448.45pt;margin-top:246.3pt;width:16.75pt;height:.1pt;z-index:-25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" filled="f" stroked="f">
                <v:textbox inset="0,0,0,0">
                  <w:txbxContent>
                    <w:p w14:paraId="0D508DB7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1456" behindDoc="1" locked="0" layoutInCell="1" allowOverlap="1" wp14:anchorId="513BE799" wp14:editId="6152871A">
                <wp:simplePos x="0" y="0"/>
                <wp:positionH relativeFrom="page">
                  <wp:posOffset>5907405</wp:posOffset>
                </wp:positionH>
                <wp:positionV relativeFrom="page">
                  <wp:posOffset>3128010</wp:posOffset>
                </wp:positionV>
                <wp:extent cx="212725" cy="1270"/>
                <wp:effectExtent l="1905" t="3810" r="4445" b="4445"/>
                <wp:wrapNone/>
                <wp:docPr id="48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6E7867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3BE799" id="Text Box 51" o:spid="_x0000_s1255" type="#_x0000_t202" style="position:absolute;margin-left:465.15pt;margin-top:246.3pt;width:16.75pt;height:.1pt;z-index:-25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" filled="f" stroked="f">
                <v:textbox inset="0,0,0,0">
                  <w:txbxContent>
                    <w:p w14:paraId="0D6E7867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1480" behindDoc="1" locked="0" layoutInCell="1" allowOverlap="1" wp14:anchorId="0230C6F5" wp14:editId="019B23B6">
                <wp:simplePos x="0" y="0"/>
                <wp:positionH relativeFrom="page">
                  <wp:posOffset>6120130</wp:posOffset>
                </wp:positionH>
                <wp:positionV relativeFrom="page">
                  <wp:posOffset>3128010</wp:posOffset>
                </wp:positionV>
                <wp:extent cx="212725" cy="1270"/>
                <wp:effectExtent l="0" t="3810" r="1270" b="4445"/>
                <wp:wrapNone/>
                <wp:docPr id="47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6E6D5D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30C6F5" id="Text Box 50" o:spid="_x0000_s1256" type="#_x0000_t202" style="position:absolute;margin-left:481.9pt;margin-top:246.3pt;width:16.75pt;height:.1pt;z-index:-25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" filled="f" stroked="f">
                <v:textbox inset="0,0,0,0">
                  <w:txbxContent>
                    <w:p w14:paraId="446E6D5D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1504" behindDoc="1" locked="0" layoutInCell="1" allowOverlap="1" wp14:anchorId="244D4779" wp14:editId="220A5E0B">
                <wp:simplePos x="0" y="0"/>
                <wp:positionH relativeFrom="page">
                  <wp:posOffset>6332220</wp:posOffset>
                </wp:positionH>
                <wp:positionV relativeFrom="page">
                  <wp:posOffset>3128010</wp:posOffset>
                </wp:positionV>
                <wp:extent cx="212725" cy="1270"/>
                <wp:effectExtent l="0" t="3810" r="0" b="4445"/>
                <wp:wrapNone/>
                <wp:docPr id="46" name="Text 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7DF5D6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4D4779" id="Text Box 49" o:spid="_x0000_s1257" type="#_x0000_t202" style="position:absolute;margin-left:498.6pt;margin-top:246.3pt;width:16.75pt;height:.1pt;z-index:-24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" filled="f" stroked="f">
                <v:textbox inset="0,0,0,0">
                  <w:txbxContent>
                    <w:p w14:paraId="007DF5D6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1528" behindDoc="1" locked="0" layoutInCell="1" allowOverlap="1" wp14:anchorId="43BBB5B7" wp14:editId="2469DB5F">
                <wp:simplePos x="0" y="0"/>
                <wp:positionH relativeFrom="page">
                  <wp:posOffset>6544945</wp:posOffset>
                </wp:positionH>
                <wp:positionV relativeFrom="page">
                  <wp:posOffset>3128010</wp:posOffset>
                </wp:positionV>
                <wp:extent cx="212725" cy="1270"/>
                <wp:effectExtent l="1270" t="3810" r="0" b="4445"/>
                <wp:wrapNone/>
                <wp:docPr id="45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234F95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BBB5B7" id="Text Box 48" o:spid="_x0000_s1258" type="#_x0000_t202" style="position:absolute;margin-left:515.35pt;margin-top:246.3pt;width:16.75pt;height:.1pt;z-index:-24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" filled="f" stroked="f">
                <v:textbox inset="0,0,0,0">
                  <w:txbxContent>
                    <w:p w14:paraId="4D234F95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1552" behindDoc="1" locked="0" layoutInCell="1" allowOverlap="1" wp14:anchorId="13370646" wp14:editId="16436DCA">
                <wp:simplePos x="0" y="0"/>
                <wp:positionH relativeFrom="page">
                  <wp:posOffset>6757035</wp:posOffset>
                </wp:positionH>
                <wp:positionV relativeFrom="page">
                  <wp:posOffset>3128010</wp:posOffset>
                </wp:positionV>
                <wp:extent cx="212725" cy="1270"/>
                <wp:effectExtent l="3810" t="3810" r="2540" b="4445"/>
                <wp:wrapNone/>
                <wp:docPr id="44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8506D1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370646" id="Text Box 47" o:spid="_x0000_s1259" type="#_x0000_t202" style="position:absolute;margin-left:532.05pt;margin-top:246.3pt;width:16.75pt;height:.1pt;z-index:-2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" filled="f" stroked="f">
                <v:textbox inset="0,0,0,0">
                  <w:txbxContent>
                    <w:p w14:paraId="448506D1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1576" behindDoc="1" locked="0" layoutInCell="1" allowOverlap="1" wp14:anchorId="40F86846" wp14:editId="5C8867B8">
                <wp:simplePos x="0" y="0"/>
                <wp:positionH relativeFrom="page">
                  <wp:posOffset>6969760</wp:posOffset>
                </wp:positionH>
                <wp:positionV relativeFrom="page">
                  <wp:posOffset>3128010</wp:posOffset>
                </wp:positionV>
                <wp:extent cx="113665" cy="1270"/>
                <wp:effectExtent l="0" t="3810" r="3175" b="4445"/>
                <wp:wrapNone/>
                <wp:docPr id="43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66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16214C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F86846" id="Text Box 46" o:spid="_x0000_s1260" type="#_x0000_t202" style="position:absolute;margin-left:548.8pt;margin-top:246.3pt;width:8.95pt;height:.1pt;z-index:-24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" filled="f" stroked="f">
                <v:textbox inset="0,0,0,0">
                  <w:txbxContent>
                    <w:p w14:paraId="0216214C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1600" behindDoc="1" locked="0" layoutInCell="1" allowOverlap="1" wp14:anchorId="14C50BCA" wp14:editId="751039A6">
                <wp:simplePos x="0" y="0"/>
                <wp:positionH relativeFrom="page">
                  <wp:posOffset>476885</wp:posOffset>
                </wp:positionH>
                <wp:positionV relativeFrom="page">
                  <wp:posOffset>2059940</wp:posOffset>
                </wp:positionV>
                <wp:extent cx="121285" cy="1270"/>
                <wp:effectExtent l="635" t="2540" r="1905" b="0"/>
                <wp:wrapNone/>
                <wp:docPr id="42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28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D98B172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C50BCA" id="Text Box 45" o:spid="_x0000_s1261" type="#_x0000_t202" style="position:absolute;margin-left:37.55pt;margin-top:162.2pt;width:9.55pt;height:.1pt;z-index:-24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" filled="f" stroked="f">
                <v:textbox inset="0,0,0,0">
                  <w:txbxContent>
                    <w:p w14:paraId="1D98B172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1624" behindDoc="1" locked="0" layoutInCell="1" allowOverlap="1" wp14:anchorId="66620D5C" wp14:editId="36639104">
                <wp:simplePos x="0" y="0"/>
                <wp:positionH relativeFrom="page">
                  <wp:posOffset>597535</wp:posOffset>
                </wp:positionH>
                <wp:positionV relativeFrom="page">
                  <wp:posOffset>2059940</wp:posOffset>
                </wp:positionV>
                <wp:extent cx="212725" cy="1270"/>
                <wp:effectExtent l="0" t="2540" r="0" b="0"/>
                <wp:wrapNone/>
                <wp:docPr id="41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3D0F96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620D5C" id="Text Box 44" o:spid="_x0000_s1262" type="#_x0000_t202" style="position:absolute;margin-left:47.05pt;margin-top:162.2pt;width:16.75pt;height:.1pt;z-index:-24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" filled="f" stroked="f">
                <v:textbox inset="0,0,0,0">
                  <w:txbxContent>
                    <w:p w14:paraId="6B3D0F96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1648" behindDoc="1" locked="0" layoutInCell="1" allowOverlap="1" wp14:anchorId="5AA77F7A" wp14:editId="16ED6901">
                <wp:simplePos x="0" y="0"/>
                <wp:positionH relativeFrom="page">
                  <wp:posOffset>810260</wp:posOffset>
                </wp:positionH>
                <wp:positionV relativeFrom="page">
                  <wp:posOffset>2059940</wp:posOffset>
                </wp:positionV>
                <wp:extent cx="212725" cy="1270"/>
                <wp:effectExtent l="635" t="2540" r="0" b="0"/>
                <wp:wrapNone/>
                <wp:docPr id="40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2530109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A77F7A" id="Text Box 43" o:spid="_x0000_s1263" type="#_x0000_t202" style="position:absolute;margin-left:63.8pt;margin-top:162.2pt;width:16.75pt;height:.1pt;z-index:-24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" filled="f" stroked="f">
                <v:textbox inset="0,0,0,0">
                  <w:txbxContent>
                    <w:p w14:paraId="32530109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1672" behindDoc="1" locked="0" layoutInCell="1" allowOverlap="1" wp14:anchorId="66D24B3A" wp14:editId="614C3362">
                <wp:simplePos x="0" y="0"/>
                <wp:positionH relativeFrom="page">
                  <wp:posOffset>1022350</wp:posOffset>
                </wp:positionH>
                <wp:positionV relativeFrom="page">
                  <wp:posOffset>2059940</wp:posOffset>
                </wp:positionV>
                <wp:extent cx="212725" cy="1270"/>
                <wp:effectExtent l="3175" t="2540" r="3175" b="0"/>
                <wp:wrapNone/>
                <wp:docPr id="39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F670DF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D24B3A" id="Text Box 42" o:spid="_x0000_s1264" type="#_x0000_t202" style="position:absolute;margin-left:80.5pt;margin-top:162.2pt;width:16.75pt;height:.1pt;z-index:-24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" filled="f" stroked="f">
                <v:textbox inset="0,0,0,0">
                  <w:txbxContent>
                    <w:p w14:paraId="14F670DF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1696" behindDoc="1" locked="0" layoutInCell="1" allowOverlap="1" wp14:anchorId="2C9CDD18" wp14:editId="1532511A">
                <wp:simplePos x="0" y="0"/>
                <wp:positionH relativeFrom="page">
                  <wp:posOffset>1235075</wp:posOffset>
                </wp:positionH>
                <wp:positionV relativeFrom="page">
                  <wp:posOffset>2059940</wp:posOffset>
                </wp:positionV>
                <wp:extent cx="212725" cy="1270"/>
                <wp:effectExtent l="0" t="2540" r="0" b="0"/>
                <wp:wrapNone/>
                <wp:docPr id="38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7C20CF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9CDD18" id="Text Box 41" o:spid="_x0000_s1265" type="#_x0000_t202" style="position:absolute;margin-left:97.25pt;margin-top:162.2pt;width:16.75pt;height:.1pt;z-index:-24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" filled="f" stroked="f">
                <v:textbox inset="0,0,0,0">
                  <w:txbxContent>
                    <w:p w14:paraId="4C7C20CF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1720" behindDoc="1" locked="0" layoutInCell="1" allowOverlap="1" wp14:anchorId="18DAA036" wp14:editId="0C6E7348">
                <wp:simplePos x="0" y="0"/>
                <wp:positionH relativeFrom="page">
                  <wp:posOffset>1447165</wp:posOffset>
                </wp:positionH>
                <wp:positionV relativeFrom="page">
                  <wp:posOffset>2059940</wp:posOffset>
                </wp:positionV>
                <wp:extent cx="212725" cy="1270"/>
                <wp:effectExtent l="0" t="2540" r="0" b="0"/>
                <wp:wrapNone/>
                <wp:docPr id="37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12CF1C7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DAA036" id="Text Box 40" o:spid="_x0000_s1266" type="#_x0000_t202" style="position:absolute;margin-left:113.95pt;margin-top:162.2pt;width:16.75pt;height:.1pt;z-index:-24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" filled="f" stroked="f">
                <v:textbox inset="0,0,0,0">
                  <w:txbxContent>
                    <w:p w14:paraId="112CF1C7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1744" behindDoc="1" locked="0" layoutInCell="1" allowOverlap="1" wp14:anchorId="1640FDD4" wp14:editId="2B5C5B63">
                <wp:simplePos x="0" y="0"/>
                <wp:positionH relativeFrom="page">
                  <wp:posOffset>1659890</wp:posOffset>
                </wp:positionH>
                <wp:positionV relativeFrom="page">
                  <wp:posOffset>2059940</wp:posOffset>
                </wp:positionV>
                <wp:extent cx="212725" cy="1270"/>
                <wp:effectExtent l="2540" t="2540" r="3810" b="0"/>
                <wp:wrapNone/>
                <wp:docPr id="36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542CEF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40FDD4" id="Text Box 39" o:spid="_x0000_s1267" type="#_x0000_t202" style="position:absolute;margin-left:130.7pt;margin-top:162.2pt;width:16.75pt;height:.1pt;z-index:-24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" filled="f" stroked="f">
                <v:textbox inset="0,0,0,0">
                  <w:txbxContent>
                    <w:p w14:paraId="44542CEF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1768" behindDoc="1" locked="0" layoutInCell="1" allowOverlap="1" wp14:anchorId="5656690F" wp14:editId="6F1DA0DD">
                <wp:simplePos x="0" y="0"/>
                <wp:positionH relativeFrom="page">
                  <wp:posOffset>1871980</wp:posOffset>
                </wp:positionH>
                <wp:positionV relativeFrom="page">
                  <wp:posOffset>2059940</wp:posOffset>
                </wp:positionV>
                <wp:extent cx="212725" cy="1270"/>
                <wp:effectExtent l="0" t="2540" r="1270" b="0"/>
                <wp:wrapNone/>
                <wp:docPr id="35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57B148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56690F" id="Text Box 38" o:spid="_x0000_s1268" type="#_x0000_t202" style="position:absolute;margin-left:147.4pt;margin-top:162.2pt;width:16.75pt;height:.1pt;z-index:-24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" filled="f" stroked="f">
                <v:textbox inset="0,0,0,0">
                  <w:txbxContent>
                    <w:p w14:paraId="5457B148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1792" behindDoc="1" locked="0" layoutInCell="1" allowOverlap="1" wp14:anchorId="4C094362" wp14:editId="4D082D66">
                <wp:simplePos x="0" y="0"/>
                <wp:positionH relativeFrom="page">
                  <wp:posOffset>2084705</wp:posOffset>
                </wp:positionH>
                <wp:positionV relativeFrom="page">
                  <wp:posOffset>2059940</wp:posOffset>
                </wp:positionV>
                <wp:extent cx="212725" cy="1270"/>
                <wp:effectExtent l="0" t="2540" r="0" b="0"/>
                <wp:wrapNone/>
                <wp:docPr id="34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C9E990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094362" id="Text Box 37" o:spid="_x0000_s1269" type="#_x0000_t202" style="position:absolute;margin-left:164.15pt;margin-top:162.2pt;width:16.75pt;height:.1pt;z-index:-24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" filled="f" stroked="f">
                <v:textbox inset="0,0,0,0">
                  <w:txbxContent>
                    <w:p w14:paraId="7BC9E990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1816" behindDoc="1" locked="0" layoutInCell="1" allowOverlap="1" wp14:anchorId="1A6AE5C3" wp14:editId="0D5BD42C">
                <wp:simplePos x="0" y="0"/>
                <wp:positionH relativeFrom="page">
                  <wp:posOffset>2296795</wp:posOffset>
                </wp:positionH>
                <wp:positionV relativeFrom="page">
                  <wp:posOffset>2059940</wp:posOffset>
                </wp:positionV>
                <wp:extent cx="212725" cy="1270"/>
                <wp:effectExtent l="1270" t="2540" r="0" b="0"/>
                <wp:wrapNone/>
                <wp:docPr id="33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B9DFC6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6AE5C3" id="Text Box 36" o:spid="_x0000_s1270" type="#_x0000_t202" style="position:absolute;margin-left:180.85pt;margin-top:162.2pt;width:16.75pt;height:.1pt;z-index:-24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" filled="f" stroked="f">
                <v:textbox inset="0,0,0,0">
                  <w:txbxContent>
                    <w:p w14:paraId="30B9DFC6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1840" behindDoc="1" locked="0" layoutInCell="1" allowOverlap="1" wp14:anchorId="11FD378B" wp14:editId="7DD9E24F">
                <wp:simplePos x="0" y="0"/>
                <wp:positionH relativeFrom="page">
                  <wp:posOffset>2509520</wp:posOffset>
                </wp:positionH>
                <wp:positionV relativeFrom="page">
                  <wp:posOffset>2059940</wp:posOffset>
                </wp:positionV>
                <wp:extent cx="212725" cy="1270"/>
                <wp:effectExtent l="4445" t="2540" r="1905" b="0"/>
                <wp:wrapNone/>
                <wp:docPr id="32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308A4E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FD378B" id="Text Box 35" o:spid="_x0000_s1271" type="#_x0000_t202" style="position:absolute;margin-left:197.6pt;margin-top:162.2pt;width:16.75pt;height:.1pt;z-index:-24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" filled="f" stroked="f">
                <v:textbox inset="0,0,0,0">
                  <w:txbxContent>
                    <w:p w14:paraId="22308A4E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1864" behindDoc="1" locked="0" layoutInCell="1" allowOverlap="1" wp14:anchorId="3A4890D6" wp14:editId="79E22773">
                <wp:simplePos x="0" y="0"/>
                <wp:positionH relativeFrom="page">
                  <wp:posOffset>2721610</wp:posOffset>
                </wp:positionH>
                <wp:positionV relativeFrom="page">
                  <wp:posOffset>2059940</wp:posOffset>
                </wp:positionV>
                <wp:extent cx="212725" cy="1270"/>
                <wp:effectExtent l="0" t="2540" r="0" b="0"/>
                <wp:wrapNone/>
                <wp:docPr id="31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167BED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4890D6" id="Text Box 34" o:spid="_x0000_s1272" type="#_x0000_t202" style="position:absolute;margin-left:214.3pt;margin-top:162.2pt;width:16.75pt;height:.1pt;z-index:-24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" filled="f" stroked="f">
                <v:textbox inset="0,0,0,0">
                  <w:txbxContent>
                    <w:p w14:paraId="3A167BED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1888" behindDoc="1" locked="0" layoutInCell="1" allowOverlap="1" wp14:anchorId="0CE92435" wp14:editId="5FDF1AFB">
                <wp:simplePos x="0" y="0"/>
                <wp:positionH relativeFrom="page">
                  <wp:posOffset>2934335</wp:posOffset>
                </wp:positionH>
                <wp:positionV relativeFrom="page">
                  <wp:posOffset>2059940</wp:posOffset>
                </wp:positionV>
                <wp:extent cx="212725" cy="1270"/>
                <wp:effectExtent l="635" t="2540" r="0" b="0"/>
                <wp:wrapNone/>
                <wp:docPr id="30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2E378A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E92435" id="Text Box 33" o:spid="_x0000_s1273" type="#_x0000_t202" style="position:absolute;margin-left:231.05pt;margin-top:162.2pt;width:16.75pt;height:.1pt;z-index:-24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" filled="f" stroked="f">
                <v:textbox inset="0,0,0,0">
                  <w:txbxContent>
                    <w:p w14:paraId="242E378A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1912" behindDoc="1" locked="0" layoutInCell="1" allowOverlap="1" wp14:anchorId="671EBD26" wp14:editId="15012F03">
                <wp:simplePos x="0" y="0"/>
                <wp:positionH relativeFrom="page">
                  <wp:posOffset>3146425</wp:posOffset>
                </wp:positionH>
                <wp:positionV relativeFrom="page">
                  <wp:posOffset>2059940</wp:posOffset>
                </wp:positionV>
                <wp:extent cx="212725" cy="1270"/>
                <wp:effectExtent l="3175" t="2540" r="3175" b="0"/>
                <wp:wrapNone/>
                <wp:docPr id="29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DE412B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1EBD26" id="Text Box 32" o:spid="_x0000_s1274" type="#_x0000_t202" style="position:absolute;margin-left:247.75pt;margin-top:162.2pt;width:16.75pt;height:.1pt;z-index:-24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" filled="f" stroked="f">
                <v:textbox inset="0,0,0,0">
                  <w:txbxContent>
                    <w:p w14:paraId="7FDE412B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1936" behindDoc="1" locked="0" layoutInCell="1" allowOverlap="1" wp14:anchorId="214B47FA" wp14:editId="1DFE4399">
                <wp:simplePos x="0" y="0"/>
                <wp:positionH relativeFrom="page">
                  <wp:posOffset>3359150</wp:posOffset>
                </wp:positionH>
                <wp:positionV relativeFrom="page">
                  <wp:posOffset>2059940</wp:posOffset>
                </wp:positionV>
                <wp:extent cx="212725" cy="1270"/>
                <wp:effectExtent l="0" t="2540" r="0" b="0"/>
                <wp:wrapNone/>
                <wp:docPr id="28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861AB4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4B47FA" id="Text Box 31" o:spid="_x0000_s1275" type="#_x0000_t202" style="position:absolute;margin-left:264.5pt;margin-top:162.2pt;width:16.75pt;height:.1pt;z-index:-24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" filled="f" stroked="f">
                <v:textbox inset="0,0,0,0">
                  <w:txbxContent>
                    <w:p w14:paraId="4F861AB4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1960" behindDoc="1" locked="0" layoutInCell="1" allowOverlap="1" wp14:anchorId="60150E3F" wp14:editId="4786942D">
                <wp:simplePos x="0" y="0"/>
                <wp:positionH relativeFrom="page">
                  <wp:posOffset>3571240</wp:posOffset>
                </wp:positionH>
                <wp:positionV relativeFrom="page">
                  <wp:posOffset>2059940</wp:posOffset>
                </wp:positionV>
                <wp:extent cx="212725" cy="1270"/>
                <wp:effectExtent l="0" t="2540" r="0" b="0"/>
                <wp:wrapNone/>
                <wp:docPr id="27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CABB3F4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150E3F" id="Text Box 30" o:spid="_x0000_s1276" type="#_x0000_t202" style="position:absolute;margin-left:281.2pt;margin-top:162.2pt;width:16.75pt;height:.1pt;z-index:-24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" filled="f" stroked="f">
                <v:textbox inset="0,0,0,0">
                  <w:txbxContent>
                    <w:p w14:paraId="3CABB3F4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1984" behindDoc="1" locked="0" layoutInCell="1" allowOverlap="1" wp14:anchorId="22D06B38" wp14:editId="5AFA9E64">
                <wp:simplePos x="0" y="0"/>
                <wp:positionH relativeFrom="page">
                  <wp:posOffset>3783965</wp:posOffset>
                </wp:positionH>
                <wp:positionV relativeFrom="page">
                  <wp:posOffset>2059940</wp:posOffset>
                </wp:positionV>
                <wp:extent cx="212725" cy="1270"/>
                <wp:effectExtent l="2540" t="2540" r="3810" b="0"/>
                <wp:wrapNone/>
                <wp:docPr id="26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7D1992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D06B38" id="Text Box 29" o:spid="_x0000_s1277" type="#_x0000_t202" style="position:absolute;margin-left:297.95pt;margin-top:162.2pt;width:16.75pt;height:.1pt;z-index:-24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" filled="f" stroked="f">
                <v:textbox inset="0,0,0,0">
                  <w:txbxContent>
                    <w:p w14:paraId="467D1992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2008" behindDoc="1" locked="0" layoutInCell="1" allowOverlap="1" wp14:anchorId="30ADFF23" wp14:editId="3695FB1F">
                <wp:simplePos x="0" y="0"/>
                <wp:positionH relativeFrom="page">
                  <wp:posOffset>3996055</wp:posOffset>
                </wp:positionH>
                <wp:positionV relativeFrom="page">
                  <wp:posOffset>2059940</wp:posOffset>
                </wp:positionV>
                <wp:extent cx="212725" cy="1270"/>
                <wp:effectExtent l="0" t="2540" r="1270" b="0"/>
                <wp:wrapNone/>
                <wp:docPr id="25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837A06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ADFF23" id="Text Box 28" o:spid="_x0000_s1278" type="#_x0000_t202" style="position:absolute;margin-left:314.65pt;margin-top:162.2pt;width:16.75pt;height:.1pt;z-index:-24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" filled="f" stroked="f">
                <v:textbox inset="0,0,0,0">
                  <w:txbxContent>
                    <w:p w14:paraId="76837A06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2032" behindDoc="1" locked="0" layoutInCell="1" allowOverlap="1" wp14:anchorId="1E21B99C" wp14:editId="30B36E00">
                <wp:simplePos x="0" y="0"/>
                <wp:positionH relativeFrom="page">
                  <wp:posOffset>4208780</wp:posOffset>
                </wp:positionH>
                <wp:positionV relativeFrom="page">
                  <wp:posOffset>2059940</wp:posOffset>
                </wp:positionV>
                <wp:extent cx="212725" cy="1270"/>
                <wp:effectExtent l="0" t="2540" r="0" b="0"/>
                <wp:wrapNone/>
                <wp:docPr id="24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3A5490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21B99C" id="Text Box 27" o:spid="_x0000_s1279" type="#_x0000_t202" style="position:absolute;margin-left:331.4pt;margin-top:162.2pt;width:16.75pt;height:.1pt;z-index:-24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" filled="f" stroked="f">
                <v:textbox inset="0,0,0,0">
                  <w:txbxContent>
                    <w:p w14:paraId="213A5490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2056" behindDoc="1" locked="0" layoutInCell="1" allowOverlap="1" wp14:anchorId="0EDA4BA0" wp14:editId="5F4D2376">
                <wp:simplePos x="0" y="0"/>
                <wp:positionH relativeFrom="page">
                  <wp:posOffset>4420870</wp:posOffset>
                </wp:positionH>
                <wp:positionV relativeFrom="page">
                  <wp:posOffset>2059940</wp:posOffset>
                </wp:positionV>
                <wp:extent cx="212725" cy="1270"/>
                <wp:effectExtent l="1270" t="2540" r="0" b="0"/>
                <wp:wrapNone/>
                <wp:docPr id="23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BBCABB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DA4BA0" id="Text Box 26" o:spid="_x0000_s1280" type="#_x0000_t202" style="position:absolute;margin-left:348.1pt;margin-top:162.2pt;width:16.75pt;height:.1pt;z-index:-24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" filled="f" stroked="f">
                <v:textbox inset="0,0,0,0">
                  <w:txbxContent>
                    <w:p w14:paraId="63BBCABB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2080" behindDoc="1" locked="0" layoutInCell="1" allowOverlap="1" wp14:anchorId="6793E435" wp14:editId="484A632B">
                <wp:simplePos x="0" y="0"/>
                <wp:positionH relativeFrom="page">
                  <wp:posOffset>4633595</wp:posOffset>
                </wp:positionH>
                <wp:positionV relativeFrom="page">
                  <wp:posOffset>2059940</wp:posOffset>
                </wp:positionV>
                <wp:extent cx="212725" cy="1270"/>
                <wp:effectExtent l="4445" t="2540" r="1905" b="0"/>
                <wp:wrapNone/>
                <wp:docPr id="22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2B3FA79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93E435" id="Text Box 25" o:spid="_x0000_s1281" type="#_x0000_t202" style="position:absolute;margin-left:364.85pt;margin-top:162.2pt;width:16.75pt;height:.1pt;z-index:-24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" filled="f" stroked="f">
                <v:textbox inset="0,0,0,0">
                  <w:txbxContent>
                    <w:p w14:paraId="32B3FA79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2104" behindDoc="1" locked="0" layoutInCell="1" allowOverlap="1" wp14:anchorId="2FA6B01A" wp14:editId="26F8EE6E">
                <wp:simplePos x="0" y="0"/>
                <wp:positionH relativeFrom="page">
                  <wp:posOffset>4845685</wp:posOffset>
                </wp:positionH>
                <wp:positionV relativeFrom="page">
                  <wp:posOffset>2059940</wp:posOffset>
                </wp:positionV>
                <wp:extent cx="212725" cy="1270"/>
                <wp:effectExtent l="0" t="2540" r="0" b="0"/>
                <wp:wrapNone/>
                <wp:docPr id="21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E084AC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A6B01A" id="Text Box 24" o:spid="_x0000_s1282" type="#_x0000_t202" style="position:absolute;margin-left:381.55pt;margin-top:162.2pt;width:16.75pt;height:.1pt;z-index:-24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" filled="f" stroked="f">
                <v:textbox inset="0,0,0,0">
                  <w:txbxContent>
                    <w:p w14:paraId="42E084AC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2128" behindDoc="1" locked="0" layoutInCell="1" allowOverlap="1" wp14:anchorId="28BEB009" wp14:editId="0E4EF90C">
                <wp:simplePos x="0" y="0"/>
                <wp:positionH relativeFrom="page">
                  <wp:posOffset>5058410</wp:posOffset>
                </wp:positionH>
                <wp:positionV relativeFrom="page">
                  <wp:posOffset>2059940</wp:posOffset>
                </wp:positionV>
                <wp:extent cx="212725" cy="1270"/>
                <wp:effectExtent l="635" t="2540" r="0" b="0"/>
                <wp:wrapNone/>
                <wp:docPr id="20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F98437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BEB009" id="Text Box 23" o:spid="_x0000_s1283" type="#_x0000_t202" style="position:absolute;margin-left:398.3pt;margin-top:162.2pt;width:16.75pt;height:.1pt;z-index:-24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" filled="f" stroked="f">
                <v:textbox inset="0,0,0,0">
                  <w:txbxContent>
                    <w:p w14:paraId="70F98437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2152" behindDoc="1" locked="0" layoutInCell="1" allowOverlap="1" wp14:anchorId="367413E6" wp14:editId="74A7520F">
                <wp:simplePos x="0" y="0"/>
                <wp:positionH relativeFrom="page">
                  <wp:posOffset>5270500</wp:posOffset>
                </wp:positionH>
                <wp:positionV relativeFrom="page">
                  <wp:posOffset>2059940</wp:posOffset>
                </wp:positionV>
                <wp:extent cx="212725" cy="1270"/>
                <wp:effectExtent l="3175" t="2540" r="3175" b="0"/>
                <wp:wrapNone/>
                <wp:docPr id="19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AF259B8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7413E6" id="Text Box 22" o:spid="_x0000_s1284" type="#_x0000_t202" style="position:absolute;margin-left:415pt;margin-top:162.2pt;width:16.75pt;height:.1pt;z-index:-24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" filled="f" stroked="f">
                <v:textbox inset="0,0,0,0">
                  <w:txbxContent>
                    <w:p w14:paraId="7AF259B8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2176" behindDoc="1" locked="0" layoutInCell="1" allowOverlap="1" wp14:anchorId="1E2C3519" wp14:editId="79EAEAB8">
                <wp:simplePos x="0" y="0"/>
                <wp:positionH relativeFrom="page">
                  <wp:posOffset>5482590</wp:posOffset>
                </wp:positionH>
                <wp:positionV relativeFrom="page">
                  <wp:posOffset>2059940</wp:posOffset>
                </wp:positionV>
                <wp:extent cx="212725" cy="1270"/>
                <wp:effectExtent l="0" t="2540" r="635" b="0"/>
                <wp:wrapNone/>
                <wp:docPr id="18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1FA2C3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2C3519" id="Text Box 21" o:spid="_x0000_s1285" type="#_x0000_t202" style="position:absolute;margin-left:431.7pt;margin-top:162.2pt;width:16.75pt;height:.1pt;z-index:-24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" filled="f" stroked="f">
                <v:textbox inset="0,0,0,0">
                  <w:txbxContent>
                    <w:p w14:paraId="571FA2C3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2200" behindDoc="1" locked="0" layoutInCell="1" allowOverlap="1" wp14:anchorId="20FDD20E" wp14:editId="1FA718C0">
                <wp:simplePos x="0" y="0"/>
                <wp:positionH relativeFrom="page">
                  <wp:posOffset>5695315</wp:posOffset>
                </wp:positionH>
                <wp:positionV relativeFrom="page">
                  <wp:posOffset>2059940</wp:posOffset>
                </wp:positionV>
                <wp:extent cx="212725" cy="1270"/>
                <wp:effectExtent l="0" t="2540" r="0" b="0"/>
                <wp:wrapNone/>
                <wp:docPr id="17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12BACE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FDD20E" id="Text Box 20" o:spid="_x0000_s1286" type="#_x0000_t202" style="position:absolute;margin-left:448.45pt;margin-top:162.2pt;width:16.75pt;height:.1pt;z-index:-24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" filled="f" stroked="f">
                <v:textbox inset="0,0,0,0">
                  <w:txbxContent>
                    <w:p w14:paraId="5912BACE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2224" behindDoc="1" locked="0" layoutInCell="1" allowOverlap="1" wp14:anchorId="447031FC" wp14:editId="7A61176F">
                <wp:simplePos x="0" y="0"/>
                <wp:positionH relativeFrom="page">
                  <wp:posOffset>5907405</wp:posOffset>
                </wp:positionH>
                <wp:positionV relativeFrom="page">
                  <wp:posOffset>2059940</wp:posOffset>
                </wp:positionV>
                <wp:extent cx="212725" cy="1270"/>
                <wp:effectExtent l="1905" t="2540" r="4445" b="0"/>
                <wp:wrapNone/>
                <wp:docPr id="16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086467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7031FC" id="Text Box 19" o:spid="_x0000_s1287" type="#_x0000_t202" style="position:absolute;margin-left:465.15pt;margin-top:162.2pt;width:16.75pt;height:.1pt;z-index:-24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" filled="f" stroked="f">
                <v:textbox inset="0,0,0,0">
                  <w:txbxContent>
                    <w:p w14:paraId="00086467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2248" behindDoc="1" locked="0" layoutInCell="1" allowOverlap="1" wp14:anchorId="1F3A74A7" wp14:editId="05F0EACF">
                <wp:simplePos x="0" y="0"/>
                <wp:positionH relativeFrom="page">
                  <wp:posOffset>6120130</wp:posOffset>
                </wp:positionH>
                <wp:positionV relativeFrom="page">
                  <wp:posOffset>2059940</wp:posOffset>
                </wp:positionV>
                <wp:extent cx="212725" cy="1270"/>
                <wp:effectExtent l="0" t="2540" r="1270" b="0"/>
                <wp:wrapNone/>
                <wp:docPr id="15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1472E5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3A74A7" id="Text Box 18" o:spid="_x0000_s1288" type="#_x0000_t202" style="position:absolute;margin-left:481.9pt;margin-top:162.2pt;width:16.75pt;height:.1pt;z-index:-24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" filled="f" stroked="f">
                <v:textbox inset="0,0,0,0">
                  <w:txbxContent>
                    <w:p w14:paraId="771472E5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2272" behindDoc="1" locked="0" layoutInCell="1" allowOverlap="1" wp14:anchorId="2099F7EC" wp14:editId="25223769">
                <wp:simplePos x="0" y="0"/>
                <wp:positionH relativeFrom="page">
                  <wp:posOffset>6332220</wp:posOffset>
                </wp:positionH>
                <wp:positionV relativeFrom="page">
                  <wp:posOffset>2059940</wp:posOffset>
                </wp:positionV>
                <wp:extent cx="212725" cy="1270"/>
                <wp:effectExtent l="0" t="2540" r="0" b="0"/>
                <wp:wrapNone/>
                <wp:docPr id="14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0E7483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99F7EC" id="Text Box 17" o:spid="_x0000_s1289" type="#_x0000_t202" style="position:absolute;margin-left:498.6pt;margin-top:162.2pt;width:16.75pt;height:.1pt;z-index:-24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" filled="f" stroked="f">
                <v:textbox inset="0,0,0,0">
                  <w:txbxContent>
                    <w:p w14:paraId="250E7483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2296" behindDoc="1" locked="0" layoutInCell="1" allowOverlap="1" wp14:anchorId="4DC8D6A0" wp14:editId="63E2CDE4">
                <wp:simplePos x="0" y="0"/>
                <wp:positionH relativeFrom="page">
                  <wp:posOffset>6544945</wp:posOffset>
                </wp:positionH>
                <wp:positionV relativeFrom="page">
                  <wp:posOffset>2059940</wp:posOffset>
                </wp:positionV>
                <wp:extent cx="212725" cy="1270"/>
                <wp:effectExtent l="1270" t="2540" r="0" b="0"/>
                <wp:wrapNone/>
                <wp:docPr id="13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6BDBB4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C8D6A0" id="Text Box 16" o:spid="_x0000_s1290" type="#_x0000_t202" style="position:absolute;margin-left:515.35pt;margin-top:162.2pt;width:16.75pt;height:.1pt;z-index:-24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" filled="f" stroked="f">
                <v:textbox inset="0,0,0,0">
                  <w:txbxContent>
                    <w:p w14:paraId="146BDBB4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2320" behindDoc="1" locked="0" layoutInCell="1" allowOverlap="1" wp14:anchorId="2CDE9350" wp14:editId="5724E55F">
                <wp:simplePos x="0" y="0"/>
                <wp:positionH relativeFrom="page">
                  <wp:posOffset>6757035</wp:posOffset>
                </wp:positionH>
                <wp:positionV relativeFrom="page">
                  <wp:posOffset>2059940</wp:posOffset>
                </wp:positionV>
                <wp:extent cx="212725" cy="1270"/>
                <wp:effectExtent l="3810" t="2540" r="2540" b="0"/>
                <wp:wrapNone/>
                <wp:docPr id="12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1BF53A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DE9350" id="Text Box 15" o:spid="_x0000_s1291" type="#_x0000_t202" style="position:absolute;margin-left:532.05pt;margin-top:162.2pt;width:16.75pt;height:.1pt;z-index:-24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" filled="f" stroked="f">
                <v:textbox inset="0,0,0,0">
                  <w:txbxContent>
                    <w:p w14:paraId="691BF53A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2344" behindDoc="1" locked="0" layoutInCell="1" allowOverlap="1" wp14:anchorId="71C64012" wp14:editId="0EB87AB0">
                <wp:simplePos x="0" y="0"/>
                <wp:positionH relativeFrom="page">
                  <wp:posOffset>6969760</wp:posOffset>
                </wp:positionH>
                <wp:positionV relativeFrom="page">
                  <wp:posOffset>2059940</wp:posOffset>
                </wp:positionV>
                <wp:extent cx="113665" cy="1270"/>
                <wp:effectExtent l="0" t="2540" r="3175" b="0"/>
                <wp:wrapNone/>
                <wp:docPr id="11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66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7B4E00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C64012" id="Text Box 14" o:spid="_x0000_s1292" type="#_x0000_t202" style="position:absolute;margin-left:548.8pt;margin-top:162.2pt;width:8.95pt;height:.1pt;z-index:-24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" filled="f" stroked="f">
                <v:textbox inset="0,0,0,0">
                  <w:txbxContent>
                    <w:p w14:paraId="1B7B4E00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2368" behindDoc="1" locked="0" layoutInCell="1" allowOverlap="1" wp14:anchorId="5D94F4D6" wp14:editId="6D85E1BC">
                <wp:simplePos x="0" y="0"/>
                <wp:positionH relativeFrom="page">
                  <wp:posOffset>3341370</wp:posOffset>
                </wp:positionH>
                <wp:positionV relativeFrom="page">
                  <wp:posOffset>217805</wp:posOffset>
                </wp:positionV>
                <wp:extent cx="3996690" cy="222250"/>
                <wp:effectExtent l="0" t="0" r="0" b="0"/>
                <wp:wrapNone/>
                <wp:docPr id="10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96690" cy="222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F4723E9" w14:textId="77777777" w:rsidR="000E3EBB" w:rsidRPr="0077576C" w:rsidRDefault="008A276A">
                            <w:pPr>
                              <w:spacing w:before="32"/>
                              <w:ind w:right="7"/>
                              <w:jc w:val="center"/>
                              <w:rPr>
                                <w:rFonts w:ascii="NTFPreCursivef" w:eastAsia="Sassoon Infant Md" w:hAnsi="NTFPreCursivef" w:cs="Sassoon Infant Md"/>
                                <w:sz w:val="26"/>
                                <w:szCs w:val="26"/>
                              </w:rPr>
                            </w:pP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7"/>
                                <w:sz w:val="26"/>
                              </w:rPr>
                              <w:t>E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13"/>
                                <w:sz w:val="26"/>
                              </w:rPr>
                              <w:t>x</w:t>
                            </w:r>
                            <w:r w:rsidRPr="0077576C">
                              <w:rPr>
                                <w:rFonts w:ascii="NTFPreCursivef" w:hAnsi="NTFPreCursivef"/>
                                <w:color w:val="1C1C1C"/>
                                <w:spacing w:val="-7"/>
                                <w:sz w:val="26"/>
                              </w:rPr>
                              <w:t>ample: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94F4D6" id="Text Box 13" o:spid="_x0000_s1293" type="#_x0000_t202" style="position:absolute;margin-left:263.1pt;margin-top:17.15pt;width:314.7pt;height:17.5pt;z-index:-24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" filled="f" stroked="f">
                <v:textbox inset="0,0,0,0">
                  <w:txbxContent>
                    <w:p w14:paraId="1F4723E9" w14:textId="77777777" w:rsidR="000E3EBB" w:rsidRPr="0077576C" w:rsidRDefault="008A276A">
                      <w:pPr>
                        <w:spacing w:before="32"/>
                        <w:ind w:right="7"/>
                        <w:jc w:val="center"/>
                        <w:rPr>
                          <w:rFonts w:ascii="NTFPreCursivef" w:eastAsia="Sassoon Infant Md" w:hAnsi="NTFPreCursivef" w:cs="Sassoon Infant Md"/>
                          <w:sz w:val="26"/>
                          <w:szCs w:val="26"/>
                        </w:rPr>
                      </w:pPr>
                      <w:r w:rsidRPr="0077576C">
                        <w:rPr>
                          <w:rFonts w:ascii="NTFPreCursivef" w:hAnsi="NTFPreCursivef"/>
                          <w:color w:val="1C1C1C"/>
                          <w:spacing w:val="-7"/>
                          <w:sz w:val="26"/>
                        </w:rPr>
                        <w:t>E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13"/>
                          <w:sz w:val="26"/>
                        </w:rPr>
                        <w:t>x</w:t>
                      </w:r>
                      <w:r w:rsidRPr="0077576C">
                        <w:rPr>
                          <w:rFonts w:ascii="NTFPreCursivef" w:hAnsi="NTFPreCursivef"/>
                          <w:color w:val="1C1C1C"/>
                          <w:spacing w:val="-7"/>
                          <w:sz w:val="26"/>
                        </w:rPr>
                        <w:t>ample: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2440" behindDoc="1" locked="0" layoutInCell="1" allowOverlap="1" wp14:anchorId="3681B126" wp14:editId="0A6AF0C0">
                <wp:simplePos x="0" y="0"/>
                <wp:positionH relativeFrom="page">
                  <wp:posOffset>4808855</wp:posOffset>
                </wp:positionH>
                <wp:positionV relativeFrom="page">
                  <wp:posOffset>821690</wp:posOffset>
                </wp:positionV>
                <wp:extent cx="113030" cy="1270"/>
                <wp:effectExtent l="0" t="2540" r="2540" b="0"/>
                <wp:wrapNone/>
                <wp:docPr id="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EAD347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81B126" id="Text Box 10" o:spid="_x0000_s1294" type="#_x0000_t202" style="position:absolute;margin-left:378.65pt;margin-top:64.7pt;width:8.9pt;height:.1pt;z-index:-24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" filled="f" stroked="f">
                <v:textbox inset="0,0,0,0">
                  <w:txbxContent>
                    <w:p w14:paraId="3DEAD347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2464" behindDoc="1" locked="0" layoutInCell="1" allowOverlap="1" wp14:anchorId="2875DEDD" wp14:editId="262B829E">
                <wp:simplePos x="0" y="0"/>
                <wp:positionH relativeFrom="page">
                  <wp:posOffset>4921250</wp:posOffset>
                </wp:positionH>
                <wp:positionV relativeFrom="page">
                  <wp:posOffset>821690</wp:posOffset>
                </wp:positionV>
                <wp:extent cx="318770" cy="1270"/>
                <wp:effectExtent l="0" t="2540" r="0" b="0"/>
                <wp:wrapNone/>
                <wp:docPr id="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8770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146481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75DEDD" id="Text Box 9" o:spid="_x0000_s1295" type="#_x0000_t202" style="position:absolute;margin-left:387.5pt;margin-top:64.7pt;width:25.1pt;height:.1pt;z-index:-24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" filled="f" stroked="f">
                <v:textbox inset="0,0,0,0">
                  <w:txbxContent>
                    <w:p w14:paraId="58146481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2488" behindDoc="1" locked="0" layoutInCell="1" allowOverlap="1" wp14:anchorId="4CF398E1" wp14:editId="4ADA3779">
                <wp:simplePos x="0" y="0"/>
                <wp:positionH relativeFrom="page">
                  <wp:posOffset>5240020</wp:posOffset>
                </wp:positionH>
                <wp:positionV relativeFrom="page">
                  <wp:posOffset>821690</wp:posOffset>
                </wp:positionV>
                <wp:extent cx="318770" cy="1270"/>
                <wp:effectExtent l="1270" t="2540" r="3810" b="0"/>
                <wp:wrapNone/>
                <wp:docPr id="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8770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65EF57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F398E1" id="Text Box 8" o:spid="_x0000_s1296" type="#_x0000_t202" style="position:absolute;margin-left:412.6pt;margin-top:64.7pt;width:25.1pt;height:.1pt;z-index:-23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" filled="f" stroked="f">
                <v:textbox inset="0,0,0,0">
                  <w:txbxContent>
                    <w:p w14:paraId="1065EF57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2512" behindDoc="1" locked="0" layoutInCell="1" allowOverlap="1" wp14:anchorId="383CCC5A" wp14:editId="71B3D969">
                <wp:simplePos x="0" y="0"/>
                <wp:positionH relativeFrom="page">
                  <wp:posOffset>5558790</wp:posOffset>
                </wp:positionH>
                <wp:positionV relativeFrom="page">
                  <wp:posOffset>821690</wp:posOffset>
                </wp:positionV>
                <wp:extent cx="318770" cy="1270"/>
                <wp:effectExtent l="0" t="2540" r="0" b="0"/>
                <wp:wrapNone/>
                <wp:docPr id="6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8770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9D0B2E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3CCC5A" id="Text Box 7" o:spid="_x0000_s1297" type="#_x0000_t202" style="position:absolute;margin-left:437.7pt;margin-top:64.7pt;width:25.1pt;height:.1pt;z-index:-23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" filled="f" stroked="f">
                <v:textbox inset="0,0,0,0">
                  <w:txbxContent>
                    <w:p w14:paraId="379D0B2E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2536" behindDoc="1" locked="0" layoutInCell="1" allowOverlap="1" wp14:anchorId="0F785FA8" wp14:editId="28B77A7F">
                <wp:simplePos x="0" y="0"/>
                <wp:positionH relativeFrom="page">
                  <wp:posOffset>5877560</wp:posOffset>
                </wp:positionH>
                <wp:positionV relativeFrom="page">
                  <wp:posOffset>821690</wp:posOffset>
                </wp:positionV>
                <wp:extent cx="318770" cy="1270"/>
                <wp:effectExtent l="635" t="2540" r="4445" b="0"/>
                <wp:wrapNone/>
                <wp:docPr id="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8770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250DEE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785FA8" id="Text Box 6" o:spid="_x0000_s1298" type="#_x0000_t202" style="position:absolute;margin-left:462.8pt;margin-top:64.7pt;width:25.1pt;height:.1pt;z-index:-23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" filled="f" stroked="f">
                <v:textbox inset="0,0,0,0">
                  <w:txbxContent>
                    <w:p w14:paraId="31250DEE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2560" behindDoc="1" locked="0" layoutInCell="1" allowOverlap="1" wp14:anchorId="17FA6409" wp14:editId="2E32D55F">
                <wp:simplePos x="0" y="0"/>
                <wp:positionH relativeFrom="page">
                  <wp:posOffset>6195695</wp:posOffset>
                </wp:positionH>
                <wp:positionV relativeFrom="page">
                  <wp:posOffset>821690</wp:posOffset>
                </wp:positionV>
                <wp:extent cx="318770" cy="1270"/>
                <wp:effectExtent l="4445" t="2540" r="635" b="0"/>
                <wp:wrapNone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8770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79ED41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FA6409" id="Text Box 5" o:spid="_x0000_s1299" type="#_x0000_t202" style="position:absolute;margin-left:487.85pt;margin-top:64.7pt;width:25.1pt;height:.1pt;z-index:-23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" filled="f" stroked="f">
                <v:textbox inset="0,0,0,0">
                  <w:txbxContent>
                    <w:p w14:paraId="4F79ED41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2584" behindDoc="1" locked="0" layoutInCell="1" allowOverlap="1" wp14:anchorId="7BDC62FD" wp14:editId="50E818F8">
                <wp:simplePos x="0" y="0"/>
                <wp:positionH relativeFrom="page">
                  <wp:posOffset>6514465</wp:posOffset>
                </wp:positionH>
                <wp:positionV relativeFrom="page">
                  <wp:posOffset>821690</wp:posOffset>
                </wp:positionV>
                <wp:extent cx="318770" cy="1270"/>
                <wp:effectExtent l="0" t="2540" r="0" b="0"/>
                <wp:wrapNone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8770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D33670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DC62FD" id="Text Box 4" o:spid="_x0000_s1300" type="#_x0000_t202" style="position:absolute;margin-left:512.95pt;margin-top:64.7pt;width:25.1pt;height:.1pt;z-index:-23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" filled="f" stroked="f">
                <v:textbox inset="0,0,0,0">
                  <w:txbxContent>
                    <w:p w14:paraId="08D33670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2608" behindDoc="1" locked="0" layoutInCell="1" allowOverlap="1" wp14:anchorId="50CE8D2E" wp14:editId="4FCB01ED">
                <wp:simplePos x="0" y="0"/>
                <wp:positionH relativeFrom="page">
                  <wp:posOffset>6833235</wp:posOffset>
                </wp:positionH>
                <wp:positionV relativeFrom="page">
                  <wp:posOffset>821690</wp:posOffset>
                </wp:positionV>
                <wp:extent cx="318770" cy="1270"/>
                <wp:effectExtent l="3810" t="2540" r="1270" b="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8770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8530AA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CE8D2E" id="Text Box 3" o:spid="_x0000_s1301" type="#_x0000_t202" style="position:absolute;margin-left:538.05pt;margin-top:64.7pt;width:25.1pt;height:.1pt;z-index:-2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" filled="f" stroked="f">
                <v:textbox inset="0,0,0,0">
                  <w:txbxContent>
                    <w:p w14:paraId="7E8530AA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2632" behindDoc="1" locked="0" layoutInCell="1" allowOverlap="1" wp14:anchorId="1F0AEE90" wp14:editId="08B0D377">
                <wp:simplePos x="0" y="0"/>
                <wp:positionH relativeFrom="page">
                  <wp:posOffset>7152005</wp:posOffset>
                </wp:positionH>
                <wp:positionV relativeFrom="page">
                  <wp:posOffset>821690</wp:posOffset>
                </wp:positionV>
                <wp:extent cx="113665" cy="1270"/>
                <wp:effectExtent l="0" t="2540" r="1905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66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49DDF2" w14:textId="77777777" w:rsidR="00547A02" w:rsidRDefault="00547A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0AEE90" id="Text Box 2" o:spid="_x0000_s1302" type="#_x0000_t202" style="position:absolute;margin-left:563.15pt;margin-top:64.7pt;width:8.95pt;height:.1pt;z-index:-23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" filled="f" stroked="f">
                <v:textbox inset="0,0,0,0">
                  <w:txbxContent>
                    <w:p w14:paraId="2849DDF2" w14:textId="77777777" w:rsidR="00547A02" w:rsidRDefault="00547A02"/>
                  </w:txbxContent>
                </v:textbox>
                <w10:wrap anchorx="page" anchory="page"/>
              </v:shape>
            </w:pict>
          </mc:Fallback>
        </mc:AlternateContent>
      </w:r>
    </w:p>
    <w:sectPr w:rsidR="000E3EBB">
      <w:pgSz w:w="11910" w:h="16840"/>
      <w:pgMar w:top="240" w:right="220" w:bottom="280" w:left="2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Infant Md">
    <w:panose1 w:val="00000000000000000000"/>
    <w:charset w:val="00"/>
    <w:family w:val="modern"/>
    <w:notTrueType/>
    <w:pitch w:val="variable"/>
    <w:sig w:usb0="800000AF" w:usb1="4000004A" w:usb2="00000000" w:usb3="00000000" w:csb0="00000001" w:csb1="00000000"/>
  </w:font>
  <w:font w:name="NTFPreCursivef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Sassoon Infant Rg">
    <w:panose1 w:val="00000000000000000000"/>
    <w:charset w:val="00"/>
    <w:family w:val="modern"/>
    <w:notTrueType/>
    <w:pitch w:val="variable"/>
    <w:sig w:usb0="800000AF" w:usb1="4000004A" w:usb2="00000000" w:usb3="00000000" w:csb0="00000001" w:csb1="00000000"/>
  </w:font>
  <w:font w:name="SF Cartoonist Hand">
    <w:altName w:val="Franklin Gothic Medium Cond"/>
    <w:charset w:val="00"/>
    <w:family w:val="auto"/>
    <w:pitch w:val="variable"/>
    <w:sig w:usb0="00000001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3EBB"/>
    <w:rsid w:val="000E3EBB"/>
    <w:rsid w:val="00547A02"/>
    <w:rsid w:val="0077576C"/>
    <w:rsid w:val="008A276A"/>
    <w:rsid w:val="00CC3A00"/>
    <w:rsid w:val="00DB63C0"/>
    <w:rsid w:val="00E61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53"/>
    <o:shapelayout v:ext="edit">
      <o:idmap v:ext="edit" data="1"/>
      <o:regrouptable v:ext="edit">
        <o:entry new="1" old="0"/>
      </o:regrouptable>
    </o:shapelayout>
  </w:shapeDefaults>
  <w:decimalSymbol w:val="."/>
  <w:listSeparator w:val=","/>
  <w14:docId w14:val="2706303A"/>
  <w15:docId w15:val="{429A1C90-A622-4A7D-A142-4CB2793F8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279"/>
      <w:ind w:left="363"/>
    </w:pPr>
    <w:rPr>
      <w:rFonts w:ascii="Sassoon Infant Md" w:eastAsia="Sassoon Infant Md" w:hAnsi="Sassoon Infant Md"/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C7D68B2D9B29148AA9181A904001E54" ma:contentTypeVersion="12" ma:contentTypeDescription="Create a new document." ma:contentTypeScope="" ma:versionID="cc51576fc3dc303ba4147adad017babd">
  <xsd:schema xmlns:xsd="http://www.w3.org/2001/XMLSchema" xmlns:xs="http://www.w3.org/2001/XMLSchema" xmlns:p="http://schemas.microsoft.com/office/2006/metadata/properties" xmlns:ns3="eb4e9a10-d56c-4a68-8419-1bdc8d929fe9" xmlns:ns4="f02c0150-201a-4bdd-babd-57a5eb99f21f" targetNamespace="http://schemas.microsoft.com/office/2006/metadata/properties" ma:root="true" ma:fieldsID="098342225c2dc647dc2eb2d396478f76" ns3:_="" ns4:_="">
    <xsd:import namespace="eb4e9a10-d56c-4a68-8419-1bdc8d929fe9"/>
    <xsd:import namespace="f02c0150-201a-4bdd-babd-57a5eb99f21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4e9a10-d56c-4a68-8419-1bdc8d929f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2c0150-201a-4bdd-babd-57a5eb99f21f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56C3BC-8014-4238-878B-AD41DC46AC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b4e9a10-d56c-4a68-8419-1bdc8d929fe9"/>
    <ds:schemaRef ds:uri="f02c0150-201a-4bdd-babd-57a5eb99f2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A08D3B8-69F1-4357-887B-EE52702C832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CC59AA-5ED0-4839-9A80-D79D931F57EA}">
  <ds:schemaRefs>
    <ds:schemaRef ds:uri="http://purl.org/dc/dcmitype/"/>
    <ds:schemaRef ds:uri="http://schemas.microsoft.com/office/2006/metadata/properties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f02c0150-201a-4bdd-babd-57a5eb99f21f"/>
    <ds:schemaRef ds:uri="eb4e9a10-d56c-4a68-8419-1bdc8d929fe9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C78156B1-B8DA-40EC-AB5F-21A512E40F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F6BD95EF</Template>
  <TotalTime>1</TotalTime>
  <Pages>1</Pages>
  <Words>44</Words>
  <Characters>251</Characters>
  <Application>Microsoft Office Word</Application>
  <DocSecurity>4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Bethany Jane</dc:creator>
  <cp:lastModifiedBy>Bethany Jane</cp:lastModifiedBy>
  <cp:revision>2</cp:revision>
  <dcterms:created xsi:type="dcterms:W3CDTF">2021-01-14T10:19:00Z</dcterms:created>
  <dcterms:modified xsi:type="dcterms:W3CDTF">2021-01-14T10:19:00Z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2015-06-09T00:00:00Z</vt:filetime>
  </property>
  <property fmtid="{D5CDD505-2E9C-101B-9397-08002B2CF9AE}" pid="3" name="Creator">
    <vt:lpwstr>Adobe InDesign CC 2014 (Windows)</vt:lpwstr>
  </property>
  <property fmtid="{D5CDD505-2E9C-101B-9397-08002B2CF9AE}" pid="4" name="LastSaved">
    <vt:filetime>2015-06-09T00:00:00Z</vt:filetime>
  </property>
  <property fmtid="{D5CDD505-2E9C-101B-9397-08002B2CF9AE}" pid="5" name="ContentTypeId">
    <vt:lpwstr>0x0101006C7D68B2D9B29148AA9181A904001E54</vt:lpwstr>
  </property>
</Properties>
</file>