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F7152" w14:textId="77777777" w:rsidR="008F56B1" w:rsidRDefault="00B7251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A29D044" wp14:editId="21277E99">
                <wp:simplePos x="0" y="0"/>
                <wp:positionH relativeFrom="page">
                  <wp:posOffset>280035</wp:posOffset>
                </wp:positionH>
                <wp:positionV relativeFrom="page">
                  <wp:posOffset>232410</wp:posOffset>
                </wp:positionV>
                <wp:extent cx="7025640" cy="45212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5640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F3F997" w14:textId="77777777" w:rsidR="00F31A6B" w:rsidRPr="00F55A86" w:rsidRDefault="00F31A6B" w:rsidP="00F31A6B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pacing w:val="-8"/>
                              </w:rPr>
                            </w:pPr>
                            <w:r w:rsidRPr="00F55A86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pacing w:val="-11"/>
                              </w:rPr>
                              <w:t xml:space="preserve">3-Digit </w:t>
                            </w:r>
                            <w:r w:rsidRPr="00F55A86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pacing w:val="-5"/>
                              </w:rPr>
                              <w:t xml:space="preserve">Column </w:t>
                            </w:r>
                            <w:r w:rsidRPr="00F55A86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pacing w:val="-7"/>
                              </w:rPr>
                              <w:t xml:space="preserve">Addition </w:t>
                            </w:r>
                            <w:r w:rsidRPr="00F55A86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pacing w:val="-6"/>
                              </w:rPr>
                              <w:t>(With</w:t>
                            </w:r>
                            <w:r w:rsidRPr="00F55A86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pacing w:val="81"/>
                              </w:rPr>
                              <w:t xml:space="preserve"> </w:t>
                            </w:r>
                            <w:r w:rsidRPr="00F55A86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pacing w:val="-8"/>
                              </w:rPr>
                              <w:t>Regrouping)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29D04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2.05pt;margin-top:18.3pt;width:553.2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XJZrgIAAKk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" o:allowincell="f" filled="f" stroked="f">
                <v:textbox inset="0,0,0,0">
                  <w:txbxContent>
                    <w:p w14:paraId="33F3F997" w14:textId="77777777" w:rsidR="00F31A6B" w:rsidRPr="00F55A86" w:rsidRDefault="00F31A6B" w:rsidP="00F31A6B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bCs/>
                          <w:color w:val="292526"/>
                          <w:spacing w:val="-8"/>
                        </w:rPr>
                      </w:pPr>
                      <w:r w:rsidRPr="00F55A86">
                        <w:rPr>
                          <w:rFonts w:ascii="NTFPreCursivef" w:hAnsi="NTFPreCursivef"/>
                          <w:b/>
                          <w:bCs/>
                          <w:color w:val="292526"/>
                          <w:spacing w:val="-11"/>
                        </w:rPr>
                        <w:t xml:space="preserve">3-Digit </w:t>
                      </w:r>
                      <w:r w:rsidRPr="00F55A86">
                        <w:rPr>
                          <w:rFonts w:ascii="NTFPreCursivef" w:hAnsi="NTFPreCursivef"/>
                          <w:b/>
                          <w:bCs/>
                          <w:color w:val="292526"/>
                          <w:spacing w:val="-5"/>
                        </w:rPr>
                        <w:t xml:space="preserve">Column </w:t>
                      </w:r>
                      <w:r w:rsidRPr="00F55A86">
                        <w:rPr>
                          <w:rFonts w:ascii="NTFPreCursivef" w:hAnsi="NTFPreCursivef"/>
                          <w:b/>
                          <w:bCs/>
                          <w:color w:val="292526"/>
                          <w:spacing w:val="-7"/>
                        </w:rPr>
                        <w:t xml:space="preserve">Addition </w:t>
                      </w:r>
                      <w:r w:rsidRPr="00F55A86">
                        <w:rPr>
                          <w:rFonts w:ascii="NTFPreCursivef" w:hAnsi="NTFPreCursivef"/>
                          <w:b/>
                          <w:bCs/>
                          <w:color w:val="292526"/>
                          <w:spacing w:val="-6"/>
                        </w:rPr>
                        <w:t>(With</w:t>
                      </w:r>
                      <w:r w:rsidRPr="00F55A86">
                        <w:rPr>
                          <w:rFonts w:ascii="NTFPreCursivef" w:hAnsi="NTFPreCursivef"/>
                          <w:b/>
                          <w:bCs/>
                          <w:color w:val="292526"/>
                          <w:spacing w:val="81"/>
                        </w:rPr>
                        <w:t xml:space="preserve"> </w:t>
                      </w:r>
                      <w:r w:rsidRPr="00F55A86">
                        <w:rPr>
                          <w:rFonts w:ascii="NTFPreCursivef" w:hAnsi="NTFPreCursivef"/>
                          <w:b/>
                          <w:bCs/>
                          <w:color w:val="292526"/>
                          <w:spacing w:val="-8"/>
                        </w:rPr>
                        <w:t>Regrouping)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4B4563" w14:textId="77777777" w:rsidR="008F56B1" w:rsidRDefault="008F56B1">
      <w:pPr>
        <w:pStyle w:val="BodyText"/>
        <w:kinsoku w:val="0"/>
        <w:overflowPunct w:val="0"/>
        <w:spacing w:before="2"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14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F56B1" w14:paraId="2F881E02" w14:textId="77777777" w:rsidTr="00F31A6B">
        <w:trPr>
          <w:trHeight w:val="556"/>
        </w:trPr>
        <w:tc>
          <w:tcPr>
            <w:tcW w:w="567" w:type="dxa"/>
          </w:tcPr>
          <w:p w14:paraId="1BB19E57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7" w:right="78"/>
              <w:jc w:val="center"/>
              <w:rPr>
                <w:color w:val="292526"/>
                <w:w w:val="135"/>
              </w:rPr>
            </w:pPr>
            <w:r>
              <w:rPr>
                <w:color w:val="292526"/>
                <w:w w:val="135"/>
              </w:rPr>
              <w:t>1.</w:t>
            </w:r>
          </w:p>
        </w:tc>
        <w:tc>
          <w:tcPr>
            <w:tcW w:w="567" w:type="dxa"/>
          </w:tcPr>
          <w:p w14:paraId="08142C0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8E8BEE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3F0D25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8C29B2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CC682C1" w14:textId="77777777" w:rsidR="008F56B1" w:rsidRDefault="00B72519">
            <w:pPr>
              <w:pStyle w:val="TableParagraph"/>
              <w:kinsoku w:val="0"/>
              <w:overflowPunct w:val="0"/>
              <w:spacing w:before="110"/>
              <w:ind w:right="170"/>
              <w:jc w:val="right"/>
              <w:rPr>
                <w:color w:val="292526"/>
                <w:w w:val="105"/>
              </w:rPr>
            </w:pPr>
            <w:r>
              <w:rPr>
                <w:color w:val="292526"/>
                <w:w w:val="105"/>
              </w:rPr>
              <w:t>2.</w:t>
            </w:r>
          </w:p>
        </w:tc>
        <w:tc>
          <w:tcPr>
            <w:tcW w:w="567" w:type="dxa"/>
          </w:tcPr>
          <w:p w14:paraId="7692F54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ED9D7A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633EAF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0CA5EA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E9DDA60" w14:textId="77777777" w:rsidR="008F56B1" w:rsidRDefault="00B72519">
            <w:pPr>
              <w:pStyle w:val="TableParagraph"/>
              <w:kinsoku w:val="0"/>
              <w:overflowPunct w:val="0"/>
              <w:spacing w:before="110"/>
              <w:ind w:left="87" w:right="79"/>
              <w:jc w:val="center"/>
              <w:rPr>
                <w:color w:val="292526"/>
                <w:w w:val="110"/>
              </w:rPr>
            </w:pPr>
            <w:r>
              <w:rPr>
                <w:color w:val="292526"/>
                <w:w w:val="110"/>
              </w:rPr>
              <w:t>3.</w:t>
            </w:r>
          </w:p>
        </w:tc>
        <w:tc>
          <w:tcPr>
            <w:tcW w:w="567" w:type="dxa"/>
          </w:tcPr>
          <w:p w14:paraId="48CF671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7B2015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2EA64B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526687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D838377" w14:textId="77777777" w:rsidR="008F56B1" w:rsidRDefault="00B72519">
            <w:pPr>
              <w:pStyle w:val="TableParagraph"/>
              <w:kinsoku w:val="0"/>
              <w:overflowPunct w:val="0"/>
              <w:spacing w:before="110"/>
              <w:ind w:left="86" w:right="79"/>
              <w:jc w:val="center"/>
              <w:rPr>
                <w:color w:val="292526"/>
                <w:w w:val="105"/>
              </w:rPr>
            </w:pPr>
            <w:r>
              <w:rPr>
                <w:color w:val="292526"/>
                <w:w w:val="105"/>
              </w:rPr>
              <w:t>4.</w:t>
            </w:r>
          </w:p>
        </w:tc>
        <w:tc>
          <w:tcPr>
            <w:tcW w:w="567" w:type="dxa"/>
          </w:tcPr>
          <w:p w14:paraId="79572FF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0D7F85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85FD55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06E49A10" w14:textId="77777777" w:rsidTr="00F31A6B">
        <w:trPr>
          <w:trHeight w:val="556"/>
        </w:trPr>
        <w:tc>
          <w:tcPr>
            <w:tcW w:w="567" w:type="dxa"/>
          </w:tcPr>
          <w:p w14:paraId="13F3FD6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24E4279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5F58E9CE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9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710E7978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5356F78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A63483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DD65313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9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  <w:tc>
          <w:tcPr>
            <w:tcW w:w="567" w:type="dxa"/>
          </w:tcPr>
          <w:p w14:paraId="023DEBBA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1C8900A9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4EEB0ED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AA433F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86AE5AB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37F9C7E2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0475FF33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3DCBEFB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3B71A9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282E82C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63119C00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359A98CC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7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</w:tr>
      <w:tr w:rsidR="008F56B1" w14:paraId="715F9E9C" w14:textId="77777777" w:rsidTr="00F31A6B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0AF7040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1621419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AA9EC94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9"/>
              <w:jc w:val="center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3E5E061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74DDB15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7E86696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9B47391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9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AC24AE2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ABF8556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006B07C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516982B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ED85D8C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D89A47A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477D209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8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23C16489" w14:textId="77777777" w:rsidR="008F56B1" w:rsidRPr="00F31A6B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D3A9743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BC9C7B8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6FFCAA3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7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E0DC586" w14:textId="77777777" w:rsidR="008F56B1" w:rsidRDefault="00B72519">
            <w:pPr>
              <w:pStyle w:val="TableParagraph"/>
              <w:kinsoku w:val="0"/>
              <w:overflowPunct w:val="0"/>
              <w:spacing w:before="34"/>
              <w:ind w:left="7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</w:tr>
      <w:tr w:rsidR="008F56B1" w14:paraId="3199D7A8" w14:textId="77777777" w:rsidTr="00F31A6B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C54CD7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C5B45B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48F591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A58F99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26B8E2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338B9C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23C7BD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5687BF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46892C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AD423F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7750A6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01E0B4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BA3A38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FC5016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3D3AF5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AF9D40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D46DD7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2AAF36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349644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26728BCF" w14:textId="77777777" w:rsidTr="00F31A6B">
        <w:trPr>
          <w:trHeight w:val="556"/>
        </w:trPr>
        <w:tc>
          <w:tcPr>
            <w:tcW w:w="567" w:type="dxa"/>
            <w:tcBorders>
              <w:top w:val="single" w:sz="12" w:space="0" w:color="auto"/>
            </w:tcBorders>
          </w:tcPr>
          <w:p w14:paraId="75F3214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B5051B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35BF13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94177A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F978BF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3E093A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98E999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EA6D07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097DE7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D3F2DE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BD12EF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302B19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9639FD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DF78E2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D14B3C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E42863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92364B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DDB82A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92FB65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01E04619" w14:textId="77777777" w:rsidTr="00F31A6B">
        <w:trPr>
          <w:trHeight w:val="556"/>
        </w:trPr>
        <w:tc>
          <w:tcPr>
            <w:tcW w:w="567" w:type="dxa"/>
          </w:tcPr>
          <w:p w14:paraId="136A4F21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7" w:right="78"/>
              <w:jc w:val="center"/>
              <w:rPr>
                <w:color w:val="292526"/>
                <w:w w:val="110"/>
              </w:rPr>
            </w:pPr>
            <w:r>
              <w:rPr>
                <w:color w:val="292526"/>
                <w:w w:val="110"/>
              </w:rPr>
              <w:t>5.</w:t>
            </w:r>
          </w:p>
        </w:tc>
        <w:tc>
          <w:tcPr>
            <w:tcW w:w="567" w:type="dxa"/>
          </w:tcPr>
          <w:p w14:paraId="706A710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E7F747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AA4899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53F702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DBF2DA9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right="170"/>
              <w:jc w:val="right"/>
              <w:rPr>
                <w:color w:val="292526"/>
                <w:w w:val="105"/>
              </w:rPr>
            </w:pPr>
            <w:r>
              <w:rPr>
                <w:color w:val="292526"/>
                <w:w w:val="105"/>
              </w:rPr>
              <w:t>6.</w:t>
            </w:r>
          </w:p>
        </w:tc>
        <w:tc>
          <w:tcPr>
            <w:tcW w:w="567" w:type="dxa"/>
          </w:tcPr>
          <w:p w14:paraId="2A4798E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7C13D4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B583CC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31FBD4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3AC84A3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7" w:right="79"/>
              <w:jc w:val="center"/>
              <w:rPr>
                <w:color w:val="292526"/>
                <w:w w:val="115"/>
              </w:rPr>
            </w:pPr>
            <w:r>
              <w:rPr>
                <w:color w:val="292526"/>
                <w:w w:val="115"/>
              </w:rPr>
              <w:t>7.</w:t>
            </w:r>
          </w:p>
        </w:tc>
        <w:tc>
          <w:tcPr>
            <w:tcW w:w="567" w:type="dxa"/>
          </w:tcPr>
          <w:p w14:paraId="6C693E2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C81347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3C6367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6240B1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FC90F26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6" w:right="79"/>
              <w:jc w:val="center"/>
              <w:rPr>
                <w:color w:val="292526"/>
              </w:rPr>
            </w:pPr>
            <w:r>
              <w:rPr>
                <w:color w:val="292526"/>
              </w:rPr>
              <w:t>8.</w:t>
            </w:r>
          </w:p>
        </w:tc>
        <w:tc>
          <w:tcPr>
            <w:tcW w:w="567" w:type="dxa"/>
          </w:tcPr>
          <w:p w14:paraId="4F56F05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54ECA5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AB44C4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75416CF6" w14:textId="77777777" w:rsidTr="00F31A6B">
        <w:trPr>
          <w:trHeight w:val="556"/>
        </w:trPr>
        <w:tc>
          <w:tcPr>
            <w:tcW w:w="567" w:type="dxa"/>
          </w:tcPr>
          <w:p w14:paraId="13EDE6E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8C0F4A2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0D75AFDD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76E86FEC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4E1AAB3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02842C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396197E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405CCAEB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42E17289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5DF3D17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DB7274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669D9D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45D6858A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51CDCBB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5F0CD10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9BB86B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A2C8C92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1A19B8AC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67CE6D3B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</w:tr>
      <w:tr w:rsidR="008F56B1" w14:paraId="3F66A063" w14:textId="77777777" w:rsidTr="00F31A6B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69FE1539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3810F49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9344CB9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670099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132C71B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B1287F7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0F6E17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A33E700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431A5E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0FB61EB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8C43C0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B3F963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1725BE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B3C6F1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487E3B0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DAADFBF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F566D51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1AC887B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2FC982C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</w:tr>
      <w:tr w:rsidR="008F56B1" w14:paraId="07813B39" w14:textId="77777777" w:rsidTr="00F31A6B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F23BC9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908049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3A5E79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EB306C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518594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226208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BBBDC0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0F4B65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704BBA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B9F62B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C9ABBA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71EDAB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5B8F2B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3447A0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50B0C4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3E2EB8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372EE9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B38E2E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066EC3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6C42AE46" w14:textId="77777777" w:rsidTr="00F31A6B">
        <w:trPr>
          <w:trHeight w:val="556"/>
        </w:trPr>
        <w:tc>
          <w:tcPr>
            <w:tcW w:w="567" w:type="dxa"/>
            <w:tcBorders>
              <w:top w:val="single" w:sz="12" w:space="0" w:color="auto"/>
            </w:tcBorders>
          </w:tcPr>
          <w:p w14:paraId="03C9BE7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D9DC63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8CB51B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B0A523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600CA1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754CFF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BBAC56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734646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FFD792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A1E631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ACBC4C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649610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81B6B9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EFB158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175090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1E7FB2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B99F3A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C24751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DAD4BD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671BDBB7" w14:textId="77777777" w:rsidTr="00F31A6B">
        <w:trPr>
          <w:trHeight w:val="556"/>
        </w:trPr>
        <w:tc>
          <w:tcPr>
            <w:tcW w:w="567" w:type="dxa"/>
          </w:tcPr>
          <w:p w14:paraId="55249E5A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7" w:right="78"/>
              <w:jc w:val="center"/>
              <w:rPr>
                <w:color w:val="292526"/>
                <w:w w:val="105"/>
              </w:rPr>
            </w:pPr>
            <w:r>
              <w:rPr>
                <w:color w:val="292526"/>
                <w:w w:val="105"/>
              </w:rPr>
              <w:t>9.</w:t>
            </w:r>
          </w:p>
        </w:tc>
        <w:tc>
          <w:tcPr>
            <w:tcW w:w="567" w:type="dxa"/>
          </w:tcPr>
          <w:p w14:paraId="78DBC45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20797F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85EBE3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5B4471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018ABB3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right="99"/>
              <w:jc w:val="right"/>
              <w:rPr>
                <w:color w:val="292526"/>
                <w:w w:val="110"/>
              </w:rPr>
            </w:pPr>
            <w:r>
              <w:rPr>
                <w:color w:val="292526"/>
                <w:w w:val="110"/>
              </w:rPr>
              <w:t>10.</w:t>
            </w:r>
          </w:p>
        </w:tc>
        <w:tc>
          <w:tcPr>
            <w:tcW w:w="567" w:type="dxa"/>
          </w:tcPr>
          <w:p w14:paraId="7D7FEA8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F54806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7CFB18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5DAA9B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0AE90C0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7" w:right="79"/>
              <w:jc w:val="center"/>
              <w:rPr>
                <w:color w:val="292526"/>
                <w:w w:val="140"/>
              </w:rPr>
            </w:pPr>
            <w:r>
              <w:rPr>
                <w:color w:val="292526"/>
                <w:w w:val="140"/>
              </w:rPr>
              <w:t>11.</w:t>
            </w:r>
          </w:p>
        </w:tc>
        <w:tc>
          <w:tcPr>
            <w:tcW w:w="567" w:type="dxa"/>
          </w:tcPr>
          <w:p w14:paraId="03F3EE7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010277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6C6F11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91B2E8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2D40B72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6" w:right="79"/>
              <w:jc w:val="center"/>
              <w:rPr>
                <w:color w:val="292526"/>
                <w:w w:val="125"/>
              </w:rPr>
            </w:pPr>
            <w:r>
              <w:rPr>
                <w:color w:val="292526"/>
                <w:w w:val="125"/>
              </w:rPr>
              <w:t>12.</w:t>
            </w:r>
          </w:p>
        </w:tc>
        <w:tc>
          <w:tcPr>
            <w:tcW w:w="567" w:type="dxa"/>
          </w:tcPr>
          <w:p w14:paraId="1BC7BC3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88BDBA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87762F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2788EFC4" w14:textId="77777777" w:rsidTr="00F31A6B">
        <w:trPr>
          <w:trHeight w:val="556"/>
        </w:trPr>
        <w:tc>
          <w:tcPr>
            <w:tcW w:w="567" w:type="dxa"/>
          </w:tcPr>
          <w:p w14:paraId="32C8FAB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346DBED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306FFBB3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5317CB62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52E241C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D02143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3CF0A53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18CC0BC4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66EC0A1C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084CBEF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3461D8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3E7DF8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</w:tcPr>
          <w:p w14:paraId="6176C77C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24CFCC8C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52E6CAE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B0415E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6C8378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2A06E0FB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64F1B3BB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</w:tr>
      <w:tr w:rsidR="008F56B1" w14:paraId="2F472251" w14:textId="77777777" w:rsidTr="00F31A6B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4B62FC1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F6D8F37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91C05CD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31754A0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11165F1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24A841E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FBB446C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E3CAEAF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9066C68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76799CE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2865DC8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7C89D4B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64725B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27E53F7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036801F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81F8B3D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D2D7354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3AE6B5B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559560D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</w:tr>
      <w:tr w:rsidR="008F56B1" w14:paraId="2B4D0704" w14:textId="77777777" w:rsidTr="00F31A6B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6FC3EF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609474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D0040B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DBE8E3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26355A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7DA014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16F9BD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1BA76E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9702FB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FE286D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05BFBB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3D5517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9A2E08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88B770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96209E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123C6C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48CA50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2A4630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778AB3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6AF164A0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dotted" w:sz="2" w:space="0" w:color="auto"/>
            </w:tcBorders>
          </w:tcPr>
          <w:p w14:paraId="4512FA7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dotted" w:sz="2" w:space="0" w:color="auto"/>
            </w:tcBorders>
          </w:tcPr>
          <w:p w14:paraId="041FBB8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0697C5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9D3D0B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DFB2F1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84B203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51F85B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558BB7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81D31E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3104B0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31C0D4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636820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426746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24D411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8C6810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251689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8269B1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C195FB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47A829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4E4799FE" w14:textId="77777777" w:rsidTr="0029056A">
        <w:trPr>
          <w:trHeight w:val="556"/>
        </w:trPr>
        <w:tc>
          <w:tcPr>
            <w:tcW w:w="567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14:paraId="49AE32AE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7" w:right="78"/>
              <w:jc w:val="center"/>
              <w:rPr>
                <w:color w:val="292526"/>
                <w:w w:val="125"/>
              </w:rPr>
            </w:pPr>
            <w:r>
              <w:rPr>
                <w:color w:val="292526"/>
                <w:w w:val="125"/>
              </w:rPr>
              <w:t>13.</w:t>
            </w:r>
          </w:p>
        </w:tc>
        <w:tc>
          <w:tcPr>
            <w:tcW w:w="567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14:paraId="3ADB0E0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left w:val="dotted" w:sz="2" w:space="0" w:color="auto"/>
            </w:tcBorders>
          </w:tcPr>
          <w:p w14:paraId="00B72EE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E8F9C3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6683E8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8337288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right="99"/>
              <w:jc w:val="right"/>
              <w:rPr>
                <w:color w:val="292526"/>
                <w:w w:val="115"/>
              </w:rPr>
            </w:pPr>
            <w:r>
              <w:rPr>
                <w:color w:val="292526"/>
                <w:w w:val="115"/>
              </w:rPr>
              <w:t>14.</w:t>
            </w:r>
          </w:p>
        </w:tc>
        <w:tc>
          <w:tcPr>
            <w:tcW w:w="567" w:type="dxa"/>
          </w:tcPr>
          <w:p w14:paraId="48BDB77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133B42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79251C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357CF1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AB0FECC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7" w:right="79"/>
              <w:jc w:val="center"/>
              <w:rPr>
                <w:color w:val="292526"/>
                <w:w w:val="125"/>
              </w:rPr>
            </w:pPr>
            <w:r>
              <w:rPr>
                <w:color w:val="292526"/>
                <w:w w:val="125"/>
              </w:rPr>
              <w:t>15.</w:t>
            </w:r>
          </w:p>
        </w:tc>
        <w:tc>
          <w:tcPr>
            <w:tcW w:w="567" w:type="dxa"/>
          </w:tcPr>
          <w:p w14:paraId="032BB69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F08C0E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DDE50E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4D210E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9DFFC42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6" w:right="79"/>
              <w:jc w:val="center"/>
              <w:rPr>
                <w:color w:val="292526"/>
                <w:w w:val="120"/>
              </w:rPr>
            </w:pPr>
            <w:r>
              <w:rPr>
                <w:color w:val="292526"/>
                <w:w w:val="120"/>
              </w:rPr>
              <w:t>16.</w:t>
            </w:r>
          </w:p>
        </w:tc>
        <w:tc>
          <w:tcPr>
            <w:tcW w:w="567" w:type="dxa"/>
          </w:tcPr>
          <w:p w14:paraId="50DD579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67690C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D9DEAD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3B5A07FD" w14:textId="77777777" w:rsidTr="0029056A">
        <w:trPr>
          <w:trHeight w:val="556"/>
        </w:trPr>
        <w:tc>
          <w:tcPr>
            <w:tcW w:w="567" w:type="dxa"/>
            <w:tcBorders>
              <w:top w:val="dotted" w:sz="2" w:space="0" w:color="auto"/>
            </w:tcBorders>
          </w:tcPr>
          <w:p w14:paraId="2BEB753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dotted" w:sz="2" w:space="0" w:color="auto"/>
            </w:tcBorders>
          </w:tcPr>
          <w:p w14:paraId="02FCDE48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39E82A14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1AA30468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7AECCAA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927E77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AE8EA33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146D720F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</w:tcPr>
          <w:p w14:paraId="45BD608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0D2CBB9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82456B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51F3DF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4A98E8E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672B93FF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0DD992A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EDCC60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6A693FA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5F879A9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7042523E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</w:tr>
      <w:tr w:rsidR="008F56B1" w14:paraId="20B72C04" w14:textId="77777777" w:rsidTr="00F31A6B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07F14B4E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EE2B35F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A081AA7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3F35C0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3A1E267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1B6D70F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E6531E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B37D0B2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74E0079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16750A8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322D94E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AF75883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E0B3E87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06AAFF0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37EC5D6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1C93D99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04CDAF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F7A15E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9A6D7F2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</w:tr>
      <w:tr w:rsidR="008F56B1" w14:paraId="76728EEE" w14:textId="77777777" w:rsidTr="00F31A6B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E206BC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CD347F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07DDCE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790468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4EECD9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851C8D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4928F5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590B42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B5CDA1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427A9F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0AFCA5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2F11C4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6D6B8F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683C30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7DD22A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987555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7E1709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EA98BC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96518B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4B93B872" w14:textId="77777777" w:rsidTr="00F31A6B">
        <w:trPr>
          <w:trHeight w:val="556"/>
        </w:trPr>
        <w:tc>
          <w:tcPr>
            <w:tcW w:w="567" w:type="dxa"/>
            <w:tcBorders>
              <w:top w:val="single" w:sz="12" w:space="0" w:color="auto"/>
            </w:tcBorders>
          </w:tcPr>
          <w:p w14:paraId="23E227D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620163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801EA8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C8F9BC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C59085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EA2285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DF305B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F2F5BC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6E1C05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D9C563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1A3836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8F5961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08C7BC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8754AF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6C914F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B35E7B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E0623A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C9299E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F2723C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5EAFC798" w14:textId="77777777" w:rsidTr="00F31A6B">
        <w:trPr>
          <w:trHeight w:val="556"/>
        </w:trPr>
        <w:tc>
          <w:tcPr>
            <w:tcW w:w="567" w:type="dxa"/>
          </w:tcPr>
          <w:p w14:paraId="7D17C7B3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7" w:right="78"/>
              <w:jc w:val="center"/>
              <w:rPr>
                <w:color w:val="292526"/>
                <w:w w:val="130"/>
              </w:rPr>
            </w:pPr>
            <w:r>
              <w:rPr>
                <w:color w:val="292526"/>
                <w:w w:val="130"/>
              </w:rPr>
              <w:t>17.</w:t>
            </w:r>
          </w:p>
        </w:tc>
        <w:tc>
          <w:tcPr>
            <w:tcW w:w="567" w:type="dxa"/>
          </w:tcPr>
          <w:p w14:paraId="1455198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FC0774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5ABC91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A4E2DF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446B99E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right="99"/>
              <w:jc w:val="right"/>
              <w:rPr>
                <w:color w:val="292526"/>
                <w:w w:val="115"/>
              </w:rPr>
            </w:pPr>
            <w:r>
              <w:rPr>
                <w:color w:val="292526"/>
                <w:w w:val="115"/>
              </w:rPr>
              <w:t>18.</w:t>
            </w:r>
          </w:p>
        </w:tc>
        <w:tc>
          <w:tcPr>
            <w:tcW w:w="567" w:type="dxa"/>
          </w:tcPr>
          <w:p w14:paraId="684BCE8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F3EA24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0E44F1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1BB024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E52CD88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7" w:right="79"/>
              <w:jc w:val="center"/>
              <w:rPr>
                <w:color w:val="292526"/>
                <w:w w:val="120"/>
              </w:rPr>
            </w:pPr>
            <w:r>
              <w:rPr>
                <w:color w:val="292526"/>
                <w:w w:val="120"/>
              </w:rPr>
              <w:t>19.</w:t>
            </w:r>
          </w:p>
        </w:tc>
        <w:tc>
          <w:tcPr>
            <w:tcW w:w="567" w:type="dxa"/>
          </w:tcPr>
          <w:p w14:paraId="79A3CAA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BA2200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35B4027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5CF591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E9A64C3" w14:textId="77777777" w:rsidR="008F56B1" w:rsidRDefault="00B72519">
            <w:pPr>
              <w:pStyle w:val="TableParagraph"/>
              <w:kinsoku w:val="0"/>
              <w:overflowPunct w:val="0"/>
              <w:spacing w:before="164"/>
              <w:ind w:left="86" w:right="79"/>
              <w:jc w:val="center"/>
              <w:rPr>
                <w:color w:val="292526"/>
              </w:rPr>
            </w:pPr>
            <w:r>
              <w:rPr>
                <w:color w:val="292526"/>
              </w:rPr>
              <w:t>20.</w:t>
            </w:r>
          </w:p>
        </w:tc>
        <w:tc>
          <w:tcPr>
            <w:tcW w:w="567" w:type="dxa"/>
          </w:tcPr>
          <w:p w14:paraId="54183B4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0A79DC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95C22C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  <w:tr w:rsidR="008F56B1" w14:paraId="3BF351F3" w14:textId="77777777" w:rsidTr="00F31A6B">
        <w:trPr>
          <w:trHeight w:val="556"/>
        </w:trPr>
        <w:tc>
          <w:tcPr>
            <w:tcW w:w="567" w:type="dxa"/>
          </w:tcPr>
          <w:p w14:paraId="18890A2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C585921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44603FB3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3B788168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1909424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340934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2F5F03CE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6B21B6B9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076BBC97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4B2E973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56AFE5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04ABB9F5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4B098C8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4860C413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434EED1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45EB2DB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A4526C2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79ECCE8B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0CBCA42F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</w:tr>
      <w:tr w:rsidR="008F56B1" w14:paraId="42EB2928" w14:textId="77777777" w:rsidTr="00F31A6B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009BBDEF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1D22774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6407EBC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34ABF67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359D825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69F59F0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A4A4DD0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F9807B1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66BF70E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66F1A15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EC7447F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D9B9754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5092729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B305231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8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07CE1D3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9435A64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7EF6386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5CA0A89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302F12E" w14:textId="77777777" w:rsidR="008F56B1" w:rsidRDefault="00B72519">
            <w:pPr>
              <w:pStyle w:val="TableParagraph"/>
              <w:kinsoku w:val="0"/>
              <w:overflowPunct w:val="0"/>
              <w:spacing w:before="88" w:line="448" w:lineRule="exact"/>
              <w:ind w:left="7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</w:tr>
      <w:tr w:rsidR="008F56B1" w14:paraId="05563CA1" w14:textId="77777777" w:rsidTr="00F31A6B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296CD4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E4D1BC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F2F104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B90918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742B5C6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E85BBF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B88714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C6FAC3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32F26A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2EBB37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751607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7EE3C2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985666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DB5470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E73467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7640CE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4504F3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7FCB60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4DFB60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bookmarkStart w:id="0" w:name="_GoBack"/>
        <w:bookmarkEnd w:id="0"/>
      </w:tr>
      <w:tr w:rsidR="008F56B1" w14:paraId="1134C6AE" w14:textId="77777777" w:rsidTr="00F31A6B">
        <w:trPr>
          <w:trHeight w:val="556"/>
        </w:trPr>
        <w:tc>
          <w:tcPr>
            <w:tcW w:w="567" w:type="dxa"/>
            <w:tcBorders>
              <w:top w:val="single" w:sz="12" w:space="0" w:color="auto"/>
            </w:tcBorders>
          </w:tcPr>
          <w:p w14:paraId="58608E0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B36975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857A4F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55F72F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19CA372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DB2FA0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62EF27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218153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0F1FCD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6E7D067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D6CE41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576DAF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BBAE75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C498B2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</w:tcPr>
          <w:p w14:paraId="5C6C713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7405C9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B2BFDB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1B23E6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E111A9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8"/>
                <w:szCs w:val="38"/>
              </w:rPr>
            </w:pPr>
          </w:p>
        </w:tc>
      </w:tr>
    </w:tbl>
    <w:p w14:paraId="30B6B5D0" w14:textId="77777777" w:rsidR="008F56B1" w:rsidRDefault="008F56B1">
      <w:pPr>
        <w:rPr>
          <w:rFonts w:ascii="Times New Roman" w:hAnsi="Times New Roman" w:cs="Times New Roman"/>
          <w:sz w:val="24"/>
          <w:szCs w:val="24"/>
        </w:rPr>
        <w:sectPr w:rsidR="008F56B1" w:rsidSect="00F31A6B">
          <w:headerReference w:type="default" r:id="rId9"/>
          <w:footerReference w:type="default" r:id="rId10"/>
          <w:pgSz w:w="11910" w:h="16840"/>
          <w:pgMar w:top="709" w:right="480" w:bottom="1040" w:left="420" w:header="376" w:footer="853" w:gutter="0"/>
          <w:pgNumType w:start="1"/>
          <w:cols w:space="720"/>
          <w:noEndnote/>
        </w:sectPr>
      </w:pPr>
    </w:p>
    <w:p w14:paraId="6C69B3AB" w14:textId="77777777" w:rsidR="008F56B1" w:rsidRPr="0029056A" w:rsidRDefault="00B72519">
      <w:pPr>
        <w:pStyle w:val="BodyText"/>
        <w:kinsoku w:val="0"/>
        <w:overflowPunct w:val="0"/>
        <w:ind w:left="4589" w:right="4533"/>
        <w:jc w:val="center"/>
        <w:rPr>
          <w:rFonts w:ascii="Twinkl" w:hAnsi="Twinkl" w:cs="Twinkl"/>
          <w:b/>
          <w:bCs/>
          <w:color w:val="292526"/>
          <w:sz w:val="44"/>
          <w:szCs w:val="48"/>
        </w:rPr>
      </w:pPr>
      <w:r w:rsidRPr="0029056A">
        <w:rPr>
          <w:rFonts w:ascii="Twinkl" w:hAnsi="Twinkl" w:cs="Twinkl"/>
          <w:b/>
          <w:bCs/>
          <w:noProof/>
          <w:color w:val="292526"/>
          <w:sz w:val="44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3306869" wp14:editId="732239CA">
                <wp:simplePos x="0" y="0"/>
                <wp:positionH relativeFrom="page">
                  <wp:posOffset>359410</wp:posOffset>
                </wp:positionH>
                <wp:positionV relativeFrom="page">
                  <wp:posOffset>140335</wp:posOffset>
                </wp:positionV>
                <wp:extent cx="7025640" cy="452120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5640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FF61E" w14:textId="77777777" w:rsidR="0029056A" w:rsidRPr="0029056A" w:rsidRDefault="0029056A" w:rsidP="0029056A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rFonts w:ascii="Twinkl" w:hAnsi="Twinkl"/>
                                <w:bCs/>
                                <w:color w:val="292526"/>
                                <w:spacing w:val="-8"/>
                              </w:rPr>
                            </w:pPr>
                            <w:r w:rsidRPr="0029056A">
                              <w:rPr>
                                <w:rFonts w:ascii="Twinkl" w:hAnsi="Twinkl"/>
                                <w:bCs/>
                                <w:color w:val="292526"/>
                                <w:spacing w:val="-11"/>
                              </w:rPr>
                              <w:t xml:space="preserve">3-Digit </w:t>
                            </w:r>
                            <w:r w:rsidRPr="0029056A">
                              <w:rPr>
                                <w:rFonts w:ascii="Twinkl" w:hAnsi="Twinkl"/>
                                <w:bCs/>
                                <w:color w:val="292526"/>
                                <w:spacing w:val="-5"/>
                              </w:rPr>
                              <w:t xml:space="preserve">Column </w:t>
                            </w:r>
                            <w:r w:rsidRPr="0029056A">
                              <w:rPr>
                                <w:rFonts w:ascii="Twinkl" w:hAnsi="Twinkl"/>
                                <w:bCs/>
                                <w:color w:val="292526"/>
                                <w:spacing w:val="-7"/>
                              </w:rPr>
                              <w:t xml:space="preserve">Addition </w:t>
                            </w:r>
                            <w:r w:rsidRPr="0029056A">
                              <w:rPr>
                                <w:rFonts w:ascii="Twinkl" w:hAnsi="Twinkl"/>
                                <w:bCs/>
                                <w:color w:val="292526"/>
                                <w:spacing w:val="-6"/>
                              </w:rPr>
                              <w:t>(With</w:t>
                            </w:r>
                            <w:r w:rsidRPr="0029056A">
                              <w:rPr>
                                <w:rFonts w:ascii="Twinkl" w:hAnsi="Twinkl"/>
                                <w:bCs/>
                                <w:color w:val="292526"/>
                                <w:spacing w:val="81"/>
                              </w:rPr>
                              <w:t xml:space="preserve"> </w:t>
                            </w:r>
                            <w:r w:rsidRPr="0029056A">
                              <w:rPr>
                                <w:rFonts w:ascii="Twinkl" w:hAnsi="Twinkl"/>
                                <w:bCs/>
                                <w:color w:val="292526"/>
                                <w:spacing w:val="-8"/>
                              </w:rPr>
                              <w:t>Regrouping)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6" o:spid="_x0000_s1027" type="#_x0000_t202" style="position:absolute;left:0;text-align:left;margin-left:28.3pt;margin-top:11.05pt;width:553.2pt;height:35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" o:allowincell="f" filled="f" stroked="f">
                <v:textbox inset="0,0,0,0">
                  <w:txbxContent>
                    <w:p w:rsidR="0029056A" w:rsidRPr="0029056A" w:rsidRDefault="0029056A" w:rsidP="0029056A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rFonts w:ascii="Twinkl" w:hAnsi="Twinkl"/>
                          <w:bCs/>
                          <w:color w:val="292526"/>
                          <w:spacing w:val="-8"/>
                        </w:rPr>
                      </w:pPr>
                      <w:r w:rsidRPr="0029056A">
                        <w:rPr>
                          <w:rFonts w:ascii="Twinkl" w:hAnsi="Twinkl"/>
                          <w:bCs/>
                          <w:color w:val="292526"/>
                          <w:spacing w:val="-11"/>
                        </w:rPr>
                        <w:t xml:space="preserve">3-Digit </w:t>
                      </w:r>
                      <w:r w:rsidRPr="0029056A">
                        <w:rPr>
                          <w:rFonts w:ascii="Twinkl" w:hAnsi="Twinkl"/>
                          <w:bCs/>
                          <w:color w:val="292526"/>
                          <w:spacing w:val="-5"/>
                        </w:rPr>
                        <w:t xml:space="preserve">Column </w:t>
                      </w:r>
                      <w:r w:rsidRPr="0029056A">
                        <w:rPr>
                          <w:rFonts w:ascii="Twinkl" w:hAnsi="Twinkl"/>
                          <w:bCs/>
                          <w:color w:val="292526"/>
                          <w:spacing w:val="-7"/>
                        </w:rPr>
                        <w:t xml:space="preserve">Addition </w:t>
                      </w:r>
                      <w:r w:rsidRPr="0029056A">
                        <w:rPr>
                          <w:rFonts w:ascii="Twinkl" w:hAnsi="Twinkl"/>
                          <w:bCs/>
                          <w:color w:val="292526"/>
                          <w:spacing w:val="-6"/>
                        </w:rPr>
                        <w:t>(With</w:t>
                      </w:r>
                      <w:r w:rsidRPr="0029056A">
                        <w:rPr>
                          <w:rFonts w:ascii="Twinkl" w:hAnsi="Twinkl"/>
                          <w:bCs/>
                          <w:color w:val="292526"/>
                          <w:spacing w:val="81"/>
                        </w:rPr>
                        <w:t xml:space="preserve"> </w:t>
                      </w:r>
                      <w:r w:rsidRPr="0029056A">
                        <w:rPr>
                          <w:rFonts w:ascii="Twinkl" w:hAnsi="Twinkl"/>
                          <w:bCs/>
                          <w:color w:val="292526"/>
                          <w:spacing w:val="-8"/>
                        </w:rPr>
                        <w:t>Regrouping)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29056A">
        <w:rPr>
          <w:rFonts w:ascii="Twinkl" w:hAnsi="Twinkl" w:cs="Twinkl"/>
          <w:b/>
          <w:bCs/>
          <w:color w:val="292526"/>
          <w:sz w:val="44"/>
          <w:szCs w:val="48"/>
        </w:rPr>
        <w:t>Answers</w:t>
      </w:r>
    </w:p>
    <w:tbl>
      <w:tblPr>
        <w:tblW w:w="0" w:type="auto"/>
        <w:tblInd w:w="114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F56B1" w14:paraId="2F07F486" w14:textId="77777777" w:rsidTr="0029056A">
        <w:trPr>
          <w:trHeight w:val="556"/>
        </w:trPr>
        <w:tc>
          <w:tcPr>
            <w:tcW w:w="567" w:type="dxa"/>
          </w:tcPr>
          <w:p w14:paraId="2E1E8F6C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7" w:right="78"/>
              <w:jc w:val="center"/>
              <w:rPr>
                <w:color w:val="292526"/>
                <w:w w:val="135"/>
              </w:rPr>
            </w:pPr>
            <w:r>
              <w:rPr>
                <w:color w:val="292526"/>
                <w:w w:val="135"/>
              </w:rPr>
              <w:t>1.</w:t>
            </w:r>
          </w:p>
        </w:tc>
        <w:tc>
          <w:tcPr>
            <w:tcW w:w="567" w:type="dxa"/>
          </w:tcPr>
          <w:p w14:paraId="6570F61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99D40E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0D0678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620EFC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89A71B1" w14:textId="77777777" w:rsidR="008F56B1" w:rsidRDefault="00B72519">
            <w:pPr>
              <w:pStyle w:val="TableParagraph"/>
              <w:kinsoku w:val="0"/>
              <w:overflowPunct w:val="0"/>
              <w:spacing w:before="100"/>
              <w:ind w:right="170"/>
              <w:jc w:val="right"/>
              <w:rPr>
                <w:color w:val="292526"/>
                <w:w w:val="105"/>
              </w:rPr>
            </w:pPr>
            <w:r>
              <w:rPr>
                <w:color w:val="292526"/>
                <w:w w:val="105"/>
              </w:rPr>
              <w:t>2.</w:t>
            </w:r>
          </w:p>
        </w:tc>
        <w:tc>
          <w:tcPr>
            <w:tcW w:w="567" w:type="dxa"/>
          </w:tcPr>
          <w:p w14:paraId="48085E1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40E09C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998AE1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15C848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555CBEC" w14:textId="77777777" w:rsidR="008F56B1" w:rsidRDefault="00B72519">
            <w:pPr>
              <w:pStyle w:val="TableParagraph"/>
              <w:kinsoku w:val="0"/>
              <w:overflowPunct w:val="0"/>
              <w:spacing w:before="100"/>
              <w:ind w:left="87" w:right="79"/>
              <w:jc w:val="center"/>
              <w:rPr>
                <w:color w:val="292526"/>
                <w:w w:val="110"/>
              </w:rPr>
            </w:pPr>
            <w:r>
              <w:rPr>
                <w:color w:val="292526"/>
                <w:w w:val="110"/>
              </w:rPr>
              <w:t>3.</w:t>
            </w:r>
          </w:p>
        </w:tc>
        <w:tc>
          <w:tcPr>
            <w:tcW w:w="567" w:type="dxa"/>
          </w:tcPr>
          <w:p w14:paraId="377CE72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DBC11B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30077D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4015AB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30173B2" w14:textId="77777777" w:rsidR="008F56B1" w:rsidRDefault="00B72519">
            <w:pPr>
              <w:pStyle w:val="TableParagraph"/>
              <w:kinsoku w:val="0"/>
              <w:overflowPunct w:val="0"/>
              <w:spacing w:before="100"/>
              <w:ind w:left="86" w:right="79"/>
              <w:jc w:val="center"/>
              <w:rPr>
                <w:color w:val="292526"/>
                <w:w w:val="105"/>
              </w:rPr>
            </w:pPr>
            <w:r>
              <w:rPr>
                <w:color w:val="292526"/>
                <w:w w:val="105"/>
              </w:rPr>
              <w:t>4.</w:t>
            </w:r>
          </w:p>
        </w:tc>
        <w:tc>
          <w:tcPr>
            <w:tcW w:w="567" w:type="dxa"/>
          </w:tcPr>
          <w:p w14:paraId="29C0585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30AECC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52A9E4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F56B1" w14:paraId="606CA769" w14:textId="77777777" w:rsidTr="0029056A">
        <w:trPr>
          <w:trHeight w:val="556"/>
        </w:trPr>
        <w:tc>
          <w:tcPr>
            <w:tcW w:w="567" w:type="dxa"/>
          </w:tcPr>
          <w:p w14:paraId="5F3C788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DE856DE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165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4559403D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165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0C0249D7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4ED7833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CD2959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5C1F1A2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9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  <w:tc>
          <w:tcPr>
            <w:tcW w:w="567" w:type="dxa"/>
          </w:tcPr>
          <w:p w14:paraId="2C5FD900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7414A64B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573C8E8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934672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A65E6AE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164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324FA529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164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347FEACA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8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2A5F198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D6246B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E3F1CE3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364424D4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6F45B639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7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</w:tr>
      <w:tr w:rsidR="008F56B1" w14:paraId="643DF8DF" w14:textId="77777777" w:rsidTr="0029056A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435F46FA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932CAE0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165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C9DB5FC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165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95B70BD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44010DF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78116E3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E580D15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9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2FAB9F8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8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7BD22AD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8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5DE840E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20EF101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2407C59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164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EEF12A8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164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4ABBD4E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8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3B8A371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06F904B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2FF7686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D72AE05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7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38AF09F" w14:textId="77777777" w:rsidR="008F56B1" w:rsidRDefault="00B72519">
            <w:pPr>
              <w:pStyle w:val="TableParagraph"/>
              <w:kinsoku w:val="0"/>
              <w:overflowPunct w:val="0"/>
              <w:spacing w:before="24"/>
              <w:ind w:left="7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</w:tr>
      <w:tr w:rsidR="008F56B1" w14:paraId="58D976F4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8817F8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B06CCF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11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EF2E96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10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1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7F169B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sz w:val="40"/>
                <w:szCs w:val="40"/>
              </w:rPr>
            </w:pPr>
            <w:r>
              <w:rPr>
                <w:b/>
                <w:bCs/>
                <w:color w:val="00A650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4372568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46E048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BAFC10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w w:val="117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7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08DD0B1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13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3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B8BB5E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06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6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19CEEB3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223538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0496AF8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w w:val="10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1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B9973A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w w:val="143"/>
                <w:sz w:val="40"/>
                <w:szCs w:val="40"/>
              </w:rPr>
            </w:pPr>
            <w:r>
              <w:rPr>
                <w:b/>
                <w:bCs/>
                <w:color w:val="00A650"/>
                <w:w w:val="143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8F6930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05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5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26743B5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415DF9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6303D6F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17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7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3B1BC6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06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6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49525D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13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3"/>
                <w:sz w:val="40"/>
                <w:szCs w:val="40"/>
              </w:rPr>
              <w:t>3</w:t>
            </w:r>
          </w:p>
        </w:tc>
      </w:tr>
      <w:tr w:rsidR="008F56B1" w14:paraId="155E4BD0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</w:tcBorders>
          </w:tcPr>
          <w:p w14:paraId="29B5644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ED4D86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67DB9E3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6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050F93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D76160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637592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4648590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9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F64AEF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49928C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2BE154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142834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FB42A9D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5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DD3D3B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26E68C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0B75F5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5D1181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195535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8ABF520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7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7E7741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F56B1" w14:paraId="1614F8F5" w14:textId="77777777" w:rsidTr="0029056A">
        <w:trPr>
          <w:trHeight w:val="556"/>
        </w:trPr>
        <w:tc>
          <w:tcPr>
            <w:tcW w:w="567" w:type="dxa"/>
          </w:tcPr>
          <w:p w14:paraId="5D8F24C8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7" w:right="78"/>
              <w:jc w:val="center"/>
              <w:rPr>
                <w:color w:val="292526"/>
                <w:w w:val="110"/>
              </w:rPr>
            </w:pPr>
            <w:r>
              <w:rPr>
                <w:color w:val="292526"/>
                <w:w w:val="110"/>
              </w:rPr>
              <w:t>5.</w:t>
            </w:r>
          </w:p>
        </w:tc>
        <w:tc>
          <w:tcPr>
            <w:tcW w:w="567" w:type="dxa"/>
          </w:tcPr>
          <w:p w14:paraId="5782EBA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497BEE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C82D40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20D921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DA9A1D7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right="170"/>
              <w:jc w:val="right"/>
              <w:rPr>
                <w:color w:val="292526"/>
                <w:w w:val="105"/>
              </w:rPr>
            </w:pPr>
            <w:r>
              <w:rPr>
                <w:color w:val="292526"/>
                <w:w w:val="105"/>
              </w:rPr>
              <w:t>6.</w:t>
            </w:r>
          </w:p>
        </w:tc>
        <w:tc>
          <w:tcPr>
            <w:tcW w:w="567" w:type="dxa"/>
          </w:tcPr>
          <w:p w14:paraId="6FB2A51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375856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E8AC27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C531C1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B6A1F95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7" w:right="79"/>
              <w:jc w:val="center"/>
              <w:rPr>
                <w:color w:val="292526"/>
                <w:w w:val="115"/>
              </w:rPr>
            </w:pPr>
            <w:r>
              <w:rPr>
                <w:color w:val="292526"/>
                <w:w w:val="115"/>
              </w:rPr>
              <w:t>7.</w:t>
            </w:r>
          </w:p>
        </w:tc>
        <w:tc>
          <w:tcPr>
            <w:tcW w:w="567" w:type="dxa"/>
          </w:tcPr>
          <w:p w14:paraId="414A86F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329C5B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493F37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AEF4C0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945A7A6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6" w:right="79"/>
              <w:jc w:val="center"/>
              <w:rPr>
                <w:color w:val="292526"/>
              </w:rPr>
            </w:pPr>
            <w:r>
              <w:rPr>
                <w:color w:val="292526"/>
              </w:rPr>
              <w:t>8.</w:t>
            </w:r>
          </w:p>
        </w:tc>
        <w:tc>
          <w:tcPr>
            <w:tcW w:w="567" w:type="dxa"/>
          </w:tcPr>
          <w:p w14:paraId="603D811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28E3DE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5E8912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F56B1" w14:paraId="667515FF" w14:textId="77777777" w:rsidTr="0029056A">
        <w:trPr>
          <w:trHeight w:val="556"/>
        </w:trPr>
        <w:tc>
          <w:tcPr>
            <w:tcW w:w="567" w:type="dxa"/>
          </w:tcPr>
          <w:p w14:paraId="3D9F918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D9F405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5174F278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0E86D8C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66366B4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0BE9D1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B9C954E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01189C0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2827092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7C969E4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9437E0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D46751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43069CB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6FB6FC82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5A01F3D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7F59A8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436628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756E5F9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2656AE9A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</w:tr>
      <w:tr w:rsidR="008F56B1" w14:paraId="27090079" w14:textId="77777777" w:rsidTr="0029056A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34D9BF7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093EECF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63D513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96198E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10339B4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6D9BA7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9D2DA0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903B308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DF82E5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5516CA4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65BA7C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53FE218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ED18F0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868F75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5DE6228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0C8091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5115B9E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5F4B94E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875B76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</w:tr>
      <w:tr w:rsidR="008F56B1" w14:paraId="545C510D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F63DB9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4EB8A6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105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5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B28FF0F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92"/>
                <w:sz w:val="40"/>
                <w:szCs w:val="40"/>
              </w:rPr>
            </w:pPr>
            <w:r>
              <w:rPr>
                <w:b/>
                <w:bCs/>
                <w:color w:val="00A650"/>
                <w:w w:val="92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ECDCF6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w w:val="11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589A33B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EBF3ED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9DA708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w w:val="105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5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C1BF49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0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1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783F16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17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7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4BD078A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7B2352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AAEDF42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sz w:val="40"/>
                <w:szCs w:val="40"/>
              </w:rPr>
            </w:pPr>
            <w:r>
              <w:rPr>
                <w:b/>
                <w:bCs/>
                <w:color w:val="00A650"/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1B7ADA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w w:val="113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3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E8D04B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17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7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12FA59F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95A13C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FB571D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17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7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EDE0A71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13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3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743854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1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1"/>
                <w:sz w:val="40"/>
                <w:szCs w:val="40"/>
              </w:rPr>
              <w:t>2</w:t>
            </w:r>
          </w:p>
        </w:tc>
      </w:tr>
      <w:tr w:rsidR="008F56B1" w14:paraId="3BFB27EC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</w:tcBorders>
          </w:tcPr>
          <w:p w14:paraId="749E474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7212351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6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D54C101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6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77D107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3ED7B8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8A98D4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B9E2B2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DEA0D6D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8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711C00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F01881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8CDC9B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9C1687F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5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BD2AE3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C73861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14:paraId="26ED27E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321B93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FCA5D9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174A30C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7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29FEAB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F56B1" w14:paraId="0B982267" w14:textId="77777777" w:rsidTr="0029056A">
        <w:trPr>
          <w:trHeight w:val="556"/>
        </w:trPr>
        <w:tc>
          <w:tcPr>
            <w:tcW w:w="567" w:type="dxa"/>
          </w:tcPr>
          <w:p w14:paraId="2D37553D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7" w:right="78"/>
              <w:jc w:val="center"/>
              <w:rPr>
                <w:color w:val="292526"/>
                <w:w w:val="105"/>
              </w:rPr>
            </w:pPr>
            <w:r>
              <w:rPr>
                <w:color w:val="292526"/>
                <w:w w:val="105"/>
              </w:rPr>
              <w:t>9.</w:t>
            </w:r>
          </w:p>
        </w:tc>
        <w:tc>
          <w:tcPr>
            <w:tcW w:w="567" w:type="dxa"/>
          </w:tcPr>
          <w:p w14:paraId="3ECDCA1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7CED8C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55E3C6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B3F2E2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1DB657D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right="99"/>
              <w:jc w:val="right"/>
              <w:rPr>
                <w:color w:val="292526"/>
                <w:w w:val="110"/>
              </w:rPr>
            </w:pPr>
            <w:r>
              <w:rPr>
                <w:color w:val="292526"/>
                <w:w w:val="110"/>
              </w:rPr>
              <w:t>10.</w:t>
            </w:r>
          </w:p>
        </w:tc>
        <w:tc>
          <w:tcPr>
            <w:tcW w:w="567" w:type="dxa"/>
          </w:tcPr>
          <w:p w14:paraId="38D150E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119048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7D0B19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C3A17A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BA9DF58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7" w:right="79"/>
              <w:jc w:val="center"/>
              <w:rPr>
                <w:color w:val="292526"/>
                <w:w w:val="140"/>
              </w:rPr>
            </w:pPr>
            <w:r>
              <w:rPr>
                <w:color w:val="292526"/>
                <w:w w:val="140"/>
              </w:rPr>
              <w:t>11.</w:t>
            </w:r>
          </w:p>
        </w:tc>
        <w:tc>
          <w:tcPr>
            <w:tcW w:w="567" w:type="dxa"/>
          </w:tcPr>
          <w:p w14:paraId="4EEA1AF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6197A6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A7A9BB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CB569F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6AF0D70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6" w:right="79"/>
              <w:jc w:val="center"/>
              <w:rPr>
                <w:color w:val="292526"/>
                <w:w w:val="125"/>
              </w:rPr>
            </w:pPr>
            <w:r>
              <w:rPr>
                <w:color w:val="292526"/>
                <w:w w:val="125"/>
              </w:rPr>
              <w:t>12.</w:t>
            </w:r>
          </w:p>
        </w:tc>
        <w:tc>
          <w:tcPr>
            <w:tcW w:w="567" w:type="dxa"/>
          </w:tcPr>
          <w:p w14:paraId="04A339F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4F355A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629C5D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F56B1" w14:paraId="3043C309" w14:textId="77777777" w:rsidTr="0029056A">
        <w:trPr>
          <w:trHeight w:val="556"/>
        </w:trPr>
        <w:tc>
          <w:tcPr>
            <w:tcW w:w="567" w:type="dxa"/>
          </w:tcPr>
          <w:p w14:paraId="666C739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99BBEE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16F7633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2BA6BAEE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365E16E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2A1589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2D1377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7F4954B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3B44398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435F3D9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7CBA6D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ACD960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</w:tcPr>
          <w:p w14:paraId="5C00416F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10DB2B7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431E926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6E23E2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077FAE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05E1060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24B0DE1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</w:tr>
      <w:tr w:rsidR="008F56B1" w14:paraId="0C3FA0A3" w14:textId="77777777" w:rsidTr="0029056A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329E051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3360E81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BD7722E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34450B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3ED935A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DEC11D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47584E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B7962C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ACFF8C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578723B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671D2E8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7B50DAA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7D9DE2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C2BEB7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0BF3F1C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88FC4E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E808DD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4CDF0A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B96336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</w:tr>
      <w:tr w:rsidR="008F56B1" w14:paraId="020C837F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0023DF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1111CA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109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9"/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88420C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105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5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FEA8D9F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w w:val="92"/>
                <w:sz w:val="40"/>
                <w:szCs w:val="40"/>
              </w:rPr>
            </w:pPr>
            <w:r>
              <w:rPr>
                <w:b/>
                <w:bCs/>
                <w:color w:val="00A650"/>
                <w:w w:val="92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2447D4F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2C2F20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BCB197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w w:val="106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6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99D6D1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1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76F947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0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1"/>
                <w:sz w:val="40"/>
                <w:szCs w:val="40"/>
              </w:rPr>
              <w:t>4</w:t>
            </w:r>
          </w:p>
        </w:tc>
        <w:tc>
          <w:tcPr>
            <w:tcW w:w="567" w:type="dxa"/>
          </w:tcPr>
          <w:p w14:paraId="7E9EF27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2C9A92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D6A63C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w w:val="109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9"/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582AEBE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w w:val="11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176AD21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1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30DC997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9F73E5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D1F9BF2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17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7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0AE74E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17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7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3FC84BB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1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1"/>
                <w:sz w:val="40"/>
                <w:szCs w:val="40"/>
              </w:rPr>
              <w:t>2</w:t>
            </w:r>
          </w:p>
        </w:tc>
      </w:tr>
      <w:tr w:rsidR="008F56B1" w14:paraId="7459C835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</w:tcBorders>
          </w:tcPr>
          <w:p w14:paraId="351D54F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1503EB3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6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E823CC2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6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561AF4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F8CFCB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EC904B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0C634A7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9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EDE942E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8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BE7745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966057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9EC8F5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34469D4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5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29CC6B4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5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37FB55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55BBAA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B150E9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1DD498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15A0945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7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6227E7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F56B1" w14:paraId="6D2125A8" w14:textId="77777777" w:rsidTr="0029056A">
        <w:trPr>
          <w:trHeight w:val="556"/>
        </w:trPr>
        <w:tc>
          <w:tcPr>
            <w:tcW w:w="567" w:type="dxa"/>
          </w:tcPr>
          <w:p w14:paraId="33628F91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7" w:right="78"/>
              <w:jc w:val="center"/>
              <w:rPr>
                <w:color w:val="292526"/>
                <w:w w:val="125"/>
              </w:rPr>
            </w:pPr>
            <w:r>
              <w:rPr>
                <w:color w:val="292526"/>
                <w:w w:val="125"/>
              </w:rPr>
              <w:t>13.</w:t>
            </w:r>
          </w:p>
        </w:tc>
        <w:tc>
          <w:tcPr>
            <w:tcW w:w="567" w:type="dxa"/>
          </w:tcPr>
          <w:p w14:paraId="672A805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489B10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159B20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90EEDB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CC24A0B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right="99"/>
              <w:jc w:val="right"/>
              <w:rPr>
                <w:color w:val="292526"/>
                <w:w w:val="115"/>
              </w:rPr>
            </w:pPr>
            <w:r>
              <w:rPr>
                <w:color w:val="292526"/>
                <w:w w:val="115"/>
              </w:rPr>
              <w:t>14.</w:t>
            </w:r>
          </w:p>
        </w:tc>
        <w:tc>
          <w:tcPr>
            <w:tcW w:w="567" w:type="dxa"/>
          </w:tcPr>
          <w:p w14:paraId="149F433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CE1754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05E2E9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82F31D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598327E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7" w:right="79"/>
              <w:jc w:val="center"/>
              <w:rPr>
                <w:color w:val="292526"/>
                <w:w w:val="125"/>
              </w:rPr>
            </w:pPr>
            <w:r>
              <w:rPr>
                <w:color w:val="292526"/>
                <w:w w:val="125"/>
              </w:rPr>
              <w:t>15.</w:t>
            </w:r>
          </w:p>
        </w:tc>
        <w:tc>
          <w:tcPr>
            <w:tcW w:w="567" w:type="dxa"/>
          </w:tcPr>
          <w:p w14:paraId="2AD5CB6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6E876F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F28F86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1CEB8B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2907BE0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6" w:right="79"/>
              <w:jc w:val="center"/>
              <w:rPr>
                <w:color w:val="292526"/>
                <w:w w:val="120"/>
              </w:rPr>
            </w:pPr>
            <w:r>
              <w:rPr>
                <w:color w:val="292526"/>
                <w:w w:val="120"/>
              </w:rPr>
              <w:t>16.</w:t>
            </w:r>
          </w:p>
        </w:tc>
        <w:tc>
          <w:tcPr>
            <w:tcW w:w="567" w:type="dxa"/>
          </w:tcPr>
          <w:p w14:paraId="0BED19D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205224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A01AB9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F56B1" w14:paraId="54BBB2FD" w14:textId="77777777" w:rsidTr="0029056A">
        <w:trPr>
          <w:trHeight w:val="556"/>
        </w:trPr>
        <w:tc>
          <w:tcPr>
            <w:tcW w:w="567" w:type="dxa"/>
          </w:tcPr>
          <w:p w14:paraId="2BAEA1C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5804F8A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0678469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4F38C01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4F2DCC6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B0879E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F39092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4A21EC0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17"/>
                <w:sz w:val="40"/>
                <w:szCs w:val="40"/>
              </w:rPr>
            </w:pPr>
            <w:r>
              <w:rPr>
                <w:color w:val="292526"/>
                <w:w w:val="117"/>
                <w:sz w:val="40"/>
                <w:szCs w:val="40"/>
              </w:rPr>
              <w:t>3</w:t>
            </w:r>
          </w:p>
        </w:tc>
        <w:tc>
          <w:tcPr>
            <w:tcW w:w="567" w:type="dxa"/>
          </w:tcPr>
          <w:p w14:paraId="1268729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4C006DC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7807F9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7AB162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697D914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113B836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332DA14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890C88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568E10A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038E374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01EBF8F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</w:tr>
      <w:tr w:rsidR="008F56B1" w14:paraId="614784D9" w14:textId="77777777" w:rsidTr="0029056A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3FCE6CC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D2FE91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05"/>
                <w:sz w:val="40"/>
                <w:szCs w:val="40"/>
              </w:rPr>
            </w:pPr>
            <w:r>
              <w:rPr>
                <w:color w:val="292526"/>
                <w:w w:val="105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20E905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3C44A3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7C6046C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487DA2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AC88A8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A77CCD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0F92AFF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14:paraId="11F32D8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926C3C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F307491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0F4B40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6AAF962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482E0F1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A052A0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329945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D2C08D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D5B43DE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</w:tr>
      <w:tr w:rsidR="008F56B1" w14:paraId="1F17877E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FC0539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052E09A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106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6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67F689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92"/>
                <w:sz w:val="40"/>
                <w:szCs w:val="40"/>
              </w:rPr>
            </w:pPr>
            <w:r>
              <w:rPr>
                <w:b/>
                <w:bCs/>
                <w:color w:val="00A650"/>
                <w:w w:val="92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0DCFB6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w w:val="117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7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78A5198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0D1F11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11BDD0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w w:val="113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3"/>
                <w:sz w:val="40"/>
                <w:szCs w:val="40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4FBE468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92"/>
                <w:sz w:val="40"/>
                <w:szCs w:val="40"/>
              </w:rPr>
            </w:pPr>
            <w:r>
              <w:rPr>
                <w:b/>
                <w:bCs/>
                <w:color w:val="00A650"/>
                <w:w w:val="92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E765BD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09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9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0DAD72A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214A26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CA6F732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w w:val="109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9"/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C6638B2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w w:val="106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6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899BE22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06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6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6D20046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055CC6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68F049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05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5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7B04D7A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1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1993F1F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05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5"/>
                <w:sz w:val="40"/>
                <w:szCs w:val="40"/>
              </w:rPr>
              <w:t>9</w:t>
            </w:r>
          </w:p>
        </w:tc>
      </w:tr>
      <w:tr w:rsidR="008F56B1" w14:paraId="53848E45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</w:tcBorders>
          </w:tcPr>
          <w:p w14:paraId="64B5B0B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949EC79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6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4019F13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6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D40497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464EF82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E91CFA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AD8D07B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9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AC2ADBE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8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990083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5974C8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85F4271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9849E66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5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FBD957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71C752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9C6974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2A7722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CD28AA6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7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41DC54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526908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F56B1" w14:paraId="530E844D" w14:textId="77777777" w:rsidTr="0029056A">
        <w:trPr>
          <w:trHeight w:val="556"/>
        </w:trPr>
        <w:tc>
          <w:tcPr>
            <w:tcW w:w="567" w:type="dxa"/>
          </w:tcPr>
          <w:p w14:paraId="1F52E27B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7" w:right="78"/>
              <w:jc w:val="center"/>
              <w:rPr>
                <w:color w:val="292526"/>
                <w:w w:val="130"/>
              </w:rPr>
            </w:pPr>
            <w:r>
              <w:rPr>
                <w:color w:val="292526"/>
                <w:w w:val="130"/>
              </w:rPr>
              <w:t>17.</w:t>
            </w:r>
          </w:p>
        </w:tc>
        <w:tc>
          <w:tcPr>
            <w:tcW w:w="567" w:type="dxa"/>
          </w:tcPr>
          <w:p w14:paraId="49C7545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EFC38C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D1BA8C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925A1E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3C0A75B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right="99"/>
              <w:jc w:val="right"/>
              <w:rPr>
                <w:color w:val="292526"/>
                <w:w w:val="115"/>
              </w:rPr>
            </w:pPr>
            <w:r>
              <w:rPr>
                <w:color w:val="292526"/>
                <w:w w:val="115"/>
              </w:rPr>
              <w:t>18.</w:t>
            </w:r>
          </w:p>
        </w:tc>
        <w:tc>
          <w:tcPr>
            <w:tcW w:w="567" w:type="dxa"/>
          </w:tcPr>
          <w:p w14:paraId="20E12DB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9A4AA2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D1FF1E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D9122F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3F7EA20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7" w:right="79"/>
              <w:jc w:val="center"/>
              <w:rPr>
                <w:color w:val="292526"/>
                <w:w w:val="120"/>
              </w:rPr>
            </w:pPr>
            <w:r>
              <w:rPr>
                <w:color w:val="292526"/>
                <w:w w:val="120"/>
              </w:rPr>
              <w:t>19.</w:t>
            </w:r>
          </w:p>
        </w:tc>
        <w:tc>
          <w:tcPr>
            <w:tcW w:w="567" w:type="dxa"/>
          </w:tcPr>
          <w:p w14:paraId="28DD998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857A9F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361FF4A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2F9333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D2E6D38" w14:textId="77777777" w:rsidR="008F56B1" w:rsidRDefault="00B72519">
            <w:pPr>
              <w:pStyle w:val="TableParagraph"/>
              <w:kinsoku w:val="0"/>
              <w:overflowPunct w:val="0"/>
              <w:spacing w:before="154"/>
              <w:ind w:left="86" w:right="79"/>
              <w:jc w:val="center"/>
              <w:rPr>
                <w:color w:val="292526"/>
              </w:rPr>
            </w:pPr>
            <w:r>
              <w:rPr>
                <w:color w:val="292526"/>
              </w:rPr>
              <w:t>20.</w:t>
            </w:r>
          </w:p>
        </w:tc>
        <w:tc>
          <w:tcPr>
            <w:tcW w:w="567" w:type="dxa"/>
          </w:tcPr>
          <w:p w14:paraId="6920C59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9488D2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F5B77C4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F56B1" w14:paraId="6417E68D" w14:textId="77777777" w:rsidTr="0029056A">
        <w:trPr>
          <w:trHeight w:val="556"/>
        </w:trPr>
        <w:tc>
          <w:tcPr>
            <w:tcW w:w="567" w:type="dxa"/>
          </w:tcPr>
          <w:p w14:paraId="6EF65F9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7CBE8AC8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34DF13F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6D0DC79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44ADE18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5DB2394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94C6A4E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2397027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73453CD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14:paraId="423B8F6B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1F9E63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B00DC5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1B11B6B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119B9BC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19B38FC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89EF25A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24C4174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11BCC0B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94"/>
                <w:sz w:val="40"/>
                <w:szCs w:val="40"/>
              </w:rPr>
            </w:pPr>
            <w:r>
              <w:rPr>
                <w:color w:val="292526"/>
                <w:w w:val="94"/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14:paraId="113973B0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9"/>
                <w:sz w:val="40"/>
                <w:szCs w:val="40"/>
              </w:rPr>
            </w:pPr>
            <w:r>
              <w:rPr>
                <w:color w:val="292526"/>
                <w:w w:val="109"/>
                <w:sz w:val="40"/>
                <w:szCs w:val="40"/>
              </w:rPr>
              <w:t>6</w:t>
            </w:r>
          </w:p>
        </w:tc>
      </w:tr>
      <w:tr w:rsidR="008F56B1" w14:paraId="5AFE796C" w14:textId="77777777" w:rsidTr="0029056A">
        <w:trPr>
          <w:trHeight w:val="556"/>
        </w:trPr>
        <w:tc>
          <w:tcPr>
            <w:tcW w:w="567" w:type="dxa"/>
            <w:tcBorders>
              <w:bottom w:val="single" w:sz="12" w:space="0" w:color="auto"/>
            </w:tcBorders>
          </w:tcPr>
          <w:p w14:paraId="03F4913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8744E6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0F0108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4B68F0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3A9957F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7D1211F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right="153"/>
              <w:jc w:val="right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CF077D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031EA7D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54"/>
                <w:sz w:val="40"/>
                <w:szCs w:val="40"/>
              </w:rPr>
            </w:pPr>
            <w:r>
              <w:rPr>
                <w:color w:val="292526"/>
                <w:w w:val="154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5FD9B8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14:paraId="0D441C8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90821E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8090B6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E077DF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color w:val="292526"/>
                <w:w w:val="123"/>
                <w:sz w:val="40"/>
                <w:szCs w:val="40"/>
              </w:rPr>
            </w:pPr>
            <w:r>
              <w:rPr>
                <w:color w:val="292526"/>
                <w:w w:val="123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078E0E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color w:val="292526"/>
                <w:w w:val="108"/>
                <w:sz w:val="40"/>
                <w:szCs w:val="40"/>
              </w:rPr>
            </w:pPr>
            <w:r>
              <w:rPr>
                <w:color w:val="292526"/>
                <w:w w:val="108"/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14:paraId="6859964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FE7D66C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sz w:val="40"/>
                <w:szCs w:val="40"/>
              </w:rPr>
            </w:pPr>
            <w:r>
              <w:rPr>
                <w:color w:val="292526"/>
                <w:sz w:val="40"/>
                <w:szCs w:val="40"/>
              </w:rPr>
              <w:t>+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C19CDE5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4FC89CE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11"/>
                <w:sz w:val="40"/>
                <w:szCs w:val="40"/>
              </w:rPr>
            </w:pPr>
            <w:r>
              <w:rPr>
                <w:color w:val="292526"/>
                <w:w w:val="111"/>
                <w:sz w:val="40"/>
                <w:szCs w:val="40"/>
              </w:rPr>
              <w:t>5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73F85D7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color w:val="292526"/>
                <w:w w:val="102"/>
                <w:sz w:val="40"/>
                <w:szCs w:val="40"/>
              </w:rPr>
            </w:pPr>
            <w:r>
              <w:rPr>
                <w:color w:val="292526"/>
                <w:w w:val="102"/>
                <w:sz w:val="40"/>
                <w:szCs w:val="40"/>
              </w:rPr>
              <w:t>8</w:t>
            </w:r>
          </w:p>
        </w:tc>
      </w:tr>
      <w:tr w:rsidR="008F56B1" w14:paraId="6A4950B8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F8508D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DB1DDF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105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5"/>
                <w:sz w:val="40"/>
                <w:szCs w:val="40"/>
              </w:rPr>
              <w:t>9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B9CA13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5"/>
              <w:rPr>
                <w:b/>
                <w:bCs/>
                <w:color w:val="00A650"/>
                <w:w w:val="92"/>
                <w:sz w:val="40"/>
                <w:szCs w:val="40"/>
              </w:rPr>
            </w:pPr>
            <w:r>
              <w:rPr>
                <w:b/>
                <w:bCs/>
                <w:color w:val="00A650"/>
                <w:w w:val="92"/>
                <w:sz w:val="40"/>
                <w:szCs w:val="40"/>
              </w:rPr>
              <w:t>0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2E0E6EA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w w:val="143"/>
                <w:sz w:val="40"/>
                <w:szCs w:val="40"/>
              </w:rPr>
            </w:pPr>
            <w:r>
              <w:rPr>
                <w:b/>
                <w:bCs/>
                <w:color w:val="00A650"/>
                <w:w w:val="143"/>
                <w:sz w:val="40"/>
                <w:szCs w:val="40"/>
              </w:rPr>
              <w:t>1</w:t>
            </w:r>
          </w:p>
        </w:tc>
        <w:tc>
          <w:tcPr>
            <w:tcW w:w="567" w:type="dxa"/>
          </w:tcPr>
          <w:p w14:paraId="59075A20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A19638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B0C0D16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9"/>
              <w:jc w:val="center"/>
              <w:rPr>
                <w:b/>
                <w:bCs/>
                <w:color w:val="00A650"/>
                <w:w w:val="117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7"/>
                <w:sz w:val="40"/>
                <w:szCs w:val="40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85EACB4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43"/>
                <w:sz w:val="40"/>
                <w:szCs w:val="40"/>
              </w:rPr>
            </w:pPr>
            <w:r>
              <w:rPr>
                <w:b/>
                <w:bCs/>
                <w:color w:val="00A650"/>
                <w:w w:val="143"/>
                <w:sz w:val="40"/>
                <w:szCs w:val="40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3145993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1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11"/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14:paraId="0EBD0A43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053F661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C3D1BBB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sz w:val="40"/>
                <w:szCs w:val="40"/>
              </w:rPr>
            </w:pPr>
            <w:r>
              <w:rPr>
                <w:b/>
                <w:bCs/>
                <w:color w:val="00A650"/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7F5DD3C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164"/>
              <w:rPr>
                <w:b/>
                <w:bCs/>
                <w:color w:val="00A650"/>
                <w:w w:val="10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1"/>
                <w:sz w:val="40"/>
                <w:szCs w:val="40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4D92B3CA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8"/>
              <w:jc w:val="center"/>
              <w:rPr>
                <w:b/>
                <w:bCs/>
                <w:color w:val="00A650"/>
                <w:w w:val="106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6"/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14:paraId="10082A45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244A636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54D3FAB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sz w:val="40"/>
                <w:szCs w:val="40"/>
              </w:rPr>
            </w:pPr>
            <w:r>
              <w:rPr>
                <w:b/>
                <w:bCs/>
                <w:color w:val="00A650"/>
                <w:sz w:val="40"/>
                <w:szCs w:val="40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63466DA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06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6"/>
                <w:sz w:val="40"/>
                <w:szCs w:val="40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14:paraId="1FE9E029" w14:textId="77777777" w:rsidR="008F56B1" w:rsidRDefault="00B72519">
            <w:pPr>
              <w:pStyle w:val="TableParagraph"/>
              <w:kinsoku w:val="0"/>
              <w:overflowPunct w:val="0"/>
              <w:spacing w:before="78" w:line="458" w:lineRule="exact"/>
              <w:ind w:left="7"/>
              <w:jc w:val="center"/>
              <w:rPr>
                <w:b/>
                <w:bCs/>
                <w:color w:val="00A650"/>
                <w:w w:val="101"/>
                <w:sz w:val="40"/>
                <w:szCs w:val="40"/>
              </w:rPr>
            </w:pPr>
            <w:r>
              <w:rPr>
                <w:b/>
                <w:bCs/>
                <w:color w:val="00A650"/>
                <w:w w:val="101"/>
                <w:sz w:val="40"/>
                <w:szCs w:val="40"/>
              </w:rPr>
              <w:t>4</w:t>
            </w:r>
          </w:p>
        </w:tc>
      </w:tr>
      <w:tr w:rsidR="008F56B1" w14:paraId="7F7AB1B5" w14:textId="77777777" w:rsidTr="0029056A">
        <w:trPr>
          <w:trHeight w:val="556"/>
        </w:trPr>
        <w:tc>
          <w:tcPr>
            <w:tcW w:w="567" w:type="dxa"/>
            <w:tcBorders>
              <w:top w:val="single" w:sz="12" w:space="0" w:color="auto"/>
            </w:tcBorders>
          </w:tcPr>
          <w:p w14:paraId="19AA9C2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13560EE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6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7D45F5B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6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95AF82E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61EFD98C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979ABB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BBDA635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9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59E1C78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8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DB6D992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1AC595C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9109258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7BCB0EA2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5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37FD66CC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205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F5D6306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</w:tcPr>
          <w:p w14:paraId="0CAC9887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464211F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2057974D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B54342C" w14:textId="77777777" w:rsidR="008F56B1" w:rsidRDefault="00B72519">
            <w:pPr>
              <w:pStyle w:val="TableParagraph"/>
              <w:kinsoku w:val="0"/>
              <w:overflowPunct w:val="0"/>
              <w:spacing w:before="65"/>
              <w:ind w:left="7"/>
              <w:jc w:val="center"/>
              <w:rPr>
                <w:color w:val="00A650"/>
                <w:w w:val="154"/>
                <w:sz w:val="26"/>
                <w:szCs w:val="26"/>
              </w:rPr>
            </w:pPr>
            <w:r>
              <w:rPr>
                <w:color w:val="00A650"/>
                <w:w w:val="154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48625599" w14:textId="77777777" w:rsidR="008F56B1" w:rsidRDefault="008F56B1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14:paraId="210078DF" w14:textId="77777777" w:rsidR="008F56B1" w:rsidRDefault="008F56B1"/>
    <w:sectPr w:rsidR="008F56B1" w:rsidSect="0029056A">
      <w:pgSz w:w="11910" w:h="16840"/>
      <w:pgMar w:top="851" w:right="480" w:bottom="709" w:left="420" w:header="376" w:footer="85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BD6CA" w14:textId="77777777" w:rsidR="008F56B1" w:rsidRDefault="00B72519">
      <w:r>
        <w:separator/>
      </w:r>
    </w:p>
  </w:endnote>
  <w:endnote w:type="continuationSeparator" w:id="0">
    <w:p w14:paraId="785209CA" w14:textId="77777777" w:rsidR="008F56B1" w:rsidRDefault="00B7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C1BD37C-1A61-40D8-834E-7517C52197C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2261EC4A-3F78-4117-B66E-FFD580794FFE}"/>
    <w:embedBold r:id="rId3" w:fontKey="{FB595140-8873-4E8B-8E6C-BAAEC3E5F3E3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Bold r:id="rId4" w:fontKey="{851D09EC-F179-4A58-ACDA-F642001EE49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7177D299-556A-4655-9DA7-D81847E9FF10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E3D24" w14:textId="77777777" w:rsidR="008F56B1" w:rsidRDefault="008F56B1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07209" w14:textId="77777777" w:rsidR="008F56B1" w:rsidRDefault="00B72519">
      <w:r>
        <w:separator/>
      </w:r>
    </w:p>
  </w:footnote>
  <w:footnote w:type="continuationSeparator" w:id="0">
    <w:p w14:paraId="6B0F0BEE" w14:textId="77777777" w:rsidR="008F56B1" w:rsidRDefault="00B72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65A74" w14:textId="77777777" w:rsidR="008F56B1" w:rsidRDefault="008F56B1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A6B"/>
    <w:rsid w:val="0029056A"/>
    <w:rsid w:val="008F56B1"/>
    <w:rsid w:val="00B72519"/>
    <w:rsid w:val="00F31A6B"/>
    <w:rsid w:val="00F5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5A6E941"/>
  <w14:defaultImageDpi w14:val="96"/>
  <w15:docId w15:val="{FBB3D791-4931-4352-AB02-D8727016B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rFonts w:ascii="Twinkl SemiBold" w:hAnsi="Twinkl SemiBold" w:cs="Twinkl SemiBold"/>
      <w:sz w:val="56"/>
      <w:szCs w:val="56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" w:hAnsi="Twinkl" w:cs="Twink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31A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1A6B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F31A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A6B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00C0F5-A13D-4448-9FF2-7495FF0DE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E28E09-B767-4928-9150-B6D1D4FCED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66E4A0-7142-4DC2-9C80-7F1F2B8F9FAB}">
  <ds:schemaRefs>
    <ds:schemaRef ds:uri="http://purl.org/dc/elements/1.1/"/>
    <ds:schemaRef ds:uri="http://schemas.microsoft.com/office/2006/metadata/properties"/>
    <ds:schemaRef ds:uri="eb4e9a10-d56c-4a68-8419-1bdc8d929fe9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02c0150-201a-4bdd-babd-57a5eb99f21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BC988239</Template>
  <TotalTime>0</TotalTime>
  <Pages>2</Pages>
  <Words>406</Words>
  <Characters>1075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Davis</dc:creator>
  <cp:keywords/>
  <dc:description/>
  <cp:lastModifiedBy>Bethany Jane</cp:lastModifiedBy>
  <cp:revision>2</cp:revision>
  <dcterms:created xsi:type="dcterms:W3CDTF">2021-01-14T10:32:00Z</dcterms:created>
  <dcterms:modified xsi:type="dcterms:W3CDTF">2021-01-14T10:32:00Z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14.0 (Windows)</vt:lpwstr>
  </property>
  <property fmtid="{D5CDD505-2E9C-101B-9397-08002B2CF9AE}" pid="3" name="ContentTypeId">
    <vt:lpwstr>0x0101006C7D68B2D9B29148AA9181A904001E54</vt:lpwstr>
  </property>
</Properties>
</file>