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70D0D" w14:textId="120F3EBC" w:rsidR="00A91445" w:rsidRDefault="00A91445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BB4C2A5" wp14:editId="3DFF7A2F">
                <wp:simplePos x="0" y="0"/>
                <wp:positionH relativeFrom="margin">
                  <wp:align>center</wp:align>
                </wp:positionH>
                <wp:positionV relativeFrom="paragraph">
                  <wp:posOffset>-922217</wp:posOffset>
                </wp:positionV>
                <wp:extent cx="26689" cy="7464757"/>
                <wp:effectExtent l="0" t="0" r="30480" b="222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89" cy="74647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535BC" id="Straight Connector 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72.6pt" to="2.1pt,5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225A48D" wp14:editId="49C16F8B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3512820" cy="850900"/>
                <wp:effectExtent l="0" t="0" r="1143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282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F56FF" w14:textId="77777777" w:rsidR="00D832A6" w:rsidRPr="002600AF" w:rsidRDefault="00D832A6" w:rsidP="002600AF">
                            <w:pPr>
                              <w:jc w:val="center"/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72"/>
                              </w:rPr>
                              <w:t>Contents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5A4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4pt;margin-top:2.45pt;width:276.6pt;height:67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" strokecolor="white [3212]">
                <v:textbox>
                  <w:txbxContent>
                    <w:p w14:paraId="74EF56FF" w14:textId="77777777" w:rsidR="00D832A6" w:rsidRPr="002600AF" w:rsidRDefault="00D832A6" w:rsidP="002600AF">
                      <w:pPr>
                        <w:jc w:val="center"/>
                        <w:rPr>
                          <w:rFonts w:ascii="NTFPreCursivef" w:hAnsi="NTFPreCursivef"/>
                          <w:sz w:val="72"/>
                        </w:rPr>
                      </w:pPr>
                      <w:r w:rsidRPr="002600AF">
                        <w:rPr>
                          <w:rFonts w:ascii="NTFPreCursivef" w:hAnsi="NTFPreCursivef"/>
                          <w:sz w:val="72"/>
                        </w:rPr>
                        <w:t>Contents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page" w:tblpX="8988" w:tblpY="3279"/>
        <w:tblW w:w="0" w:type="auto"/>
        <w:tblLook w:val="04A0" w:firstRow="1" w:lastRow="0" w:firstColumn="1" w:lastColumn="0" w:noHBand="0" w:noVBand="1"/>
      </w:tblPr>
      <w:tblGrid>
        <w:gridCol w:w="1356"/>
        <w:gridCol w:w="5892"/>
      </w:tblGrid>
      <w:tr w:rsidR="00A91445" w:rsidRPr="002600AF" w14:paraId="72B9B715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520C8779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  <w:r w:rsidRPr="002600AF">
              <w:rPr>
                <w:rFonts w:ascii="NTFPreCursivef" w:hAnsi="NTFPreCursivef"/>
                <w:sz w:val="36"/>
              </w:rPr>
              <w:t>Page Number</w:t>
            </w:r>
          </w:p>
        </w:tc>
        <w:tc>
          <w:tcPr>
            <w:tcW w:w="5892" w:type="dxa"/>
            <w:vAlign w:val="center"/>
          </w:tcPr>
          <w:p w14:paraId="45B603B9" w14:textId="58D3CCCD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  <w:r>
              <w:rPr>
                <w:rFonts w:ascii="NTFPreCursivef" w:hAnsi="NTFPreCursivef"/>
                <w:sz w:val="36"/>
              </w:rPr>
              <w:t>What can be found on the page</w:t>
            </w:r>
          </w:p>
        </w:tc>
      </w:tr>
      <w:tr w:rsidR="00A91445" w:rsidRPr="002600AF" w14:paraId="1669711E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59B18987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0AF5E546" w14:textId="2EF69E1A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4A74FE4B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662558B3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41C8ABD6" w14:textId="52D0AB5C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52A67741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054C5D04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5D9906CB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6BF80777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5739ECD3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643F504A" w14:textId="447E4C4C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1FE4F977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25433F3E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1FDDED4A" w14:textId="445DCCC3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4909F836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2E430BF2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5D2E01DA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059D69CC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1E841EAA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4D991A93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A91445" w:rsidRPr="002600AF" w14:paraId="401C98D9" w14:textId="77777777" w:rsidTr="00A91445">
        <w:trPr>
          <w:trHeight w:val="761"/>
        </w:trPr>
        <w:tc>
          <w:tcPr>
            <w:tcW w:w="1356" w:type="dxa"/>
            <w:vAlign w:val="center"/>
          </w:tcPr>
          <w:p w14:paraId="02F07C46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5892" w:type="dxa"/>
            <w:vAlign w:val="center"/>
          </w:tcPr>
          <w:p w14:paraId="5EDC2FA4" w14:textId="77777777" w:rsidR="00A91445" w:rsidRPr="002600AF" w:rsidRDefault="00A91445" w:rsidP="00A91445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</w:tbl>
    <w:p w14:paraId="6EDC55AC" w14:textId="6DE6646C" w:rsidR="002600AF" w:rsidRDefault="00A9144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D35A96" wp14:editId="2A5601EB">
                <wp:simplePos x="0" y="0"/>
                <wp:positionH relativeFrom="page">
                  <wp:posOffset>441325</wp:posOffset>
                </wp:positionH>
                <wp:positionV relativeFrom="paragraph">
                  <wp:posOffset>-285750</wp:posOffset>
                </wp:positionV>
                <wp:extent cx="4130040" cy="564388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0040" cy="564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770EE" w14:textId="77777777" w:rsidR="00D832A6" w:rsidRDefault="00D832A6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sz w:val="72"/>
                              </w:rPr>
                            </w:pPr>
                          </w:p>
                          <w:p w14:paraId="44A4314E" w14:textId="77777777" w:rsidR="00D832A6" w:rsidRDefault="00D832A6">
                            <w:pPr>
                              <w:rPr>
                                <w:sz w:val="72"/>
                              </w:rPr>
                            </w:pPr>
                          </w:p>
                          <w:p w14:paraId="6A0444D1" w14:textId="77777777" w:rsidR="00D832A6" w:rsidRDefault="00D832A6">
                            <w:pPr>
                              <w:rPr>
                                <w:sz w:val="72"/>
                              </w:rPr>
                            </w:pPr>
                          </w:p>
                          <w:p w14:paraId="40D0EAB4" w14:textId="77777777" w:rsidR="00D832A6" w:rsidRDefault="00D832A6">
                            <w:pPr>
                              <w:rPr>
                                <w:sz w:val="72"/>
                              </w:rPr>
                            </w:pPr>
                          </w:p>
                          <w:p w14:paraId="29C8E0FF" w14:textId="77777777" w:rsidR="00D832A6" w:rsidRDefault="00D832A6">
                            <w:pPr>
                              <w:rPr>
                                <w:sz w:val="72"/>
                              </w:rPr>
                            </w:pPr>
                          </w:p>
                          <w:p w14:paraId="1A6C55CE" w14:textId="77777777" w:rsidR="00D832A6" w:rsidRDefault="00D832A6">
                            <w:pPr>
                              <w:rPr>
                                <w:sz w:val="72"/>
                              </w:rPr>
                            </w:pPr>
                          </w:p>
                          <w:p w14:paraId="49247808" w14:textId="77777777" w:rsidR="00D832A6" w:rsidRDefault="00D832A6">
                            <w:pPr>
                              <w:rPr>
                                <w:sz w:val="72"/>
                              </w:rPr>
                            </w:pPr>
                          </w:p>
                          <w:p w14:paraId="171DAD97" w14:textId="77777777" w:rsidR="00D832A6" w:rsidRPr="002600AF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72"/>
                              </w:rPr>
                              <w:t>By</w:t>
                            </w:r>
                            <w:r>
                              <w:rPr>
                                <w:rFonts w:ascii="NTFPreCursivef" w:hAnsi="NTFPreCursivef"/>
                                <w:sz w:val="72"/>
                              </w:rPr>
                              <w:t xml:space="preserve"> 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35A96" id="_x0000_s1027" type="#_x0000_t202" style="position:absolute;margin-left:34.75pt;margin-top:-22.5pt;width:325.2pt;height:444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" stroked="f">
                <v:textbox>
                  <w:txbxContent>
                    <w:p w14:paraId="3AA770EE" w14:textId="77777777" w:rsidR="00D832A6" w:rsidRDefault="00D832A6">
                      <w:pPr>
                        <w:pBdr>
                          <w:bottom w:val="single" w:sz="12" w:space="1" w:color="auto"/>
                        </w:pBdr>
                        <w:rPr>
                          <w:sz w:val="72"/>
                        </w:rPr>
                      </w:pPr>
                    </w:p>
                    <w:p w14:paraId="44A4314E" w14:textId="77777777" w:rsidR="00D832A6" w:rsidRDefault="00D832A6">
                      <w:pPr>
                        <w:rPr>
                          <w:sz w:val="72"/>
                        </w:rPr>
                      </w:pPr>
                    </w:p>
                    <w:p w14:paraId="6A0444D1" w14:textId="77777777" w:rsidR="00D832A6" w:rsidRDefault="00D832A6">
                      <w:pPr>
                        <w:rPr>
                          <w:sz w:val="72"/>
                        </w:rPr>
                      </w:pPr>
                    </w:p>
                    <w:p w14:paraId="40D0EAB4" w14:textId="77777777" w:rsidR="00D832A6" w:rsidRDefault="00D832A6">
                      <w:pPr>
                        <w:rPr>
                          <w:sz w:val="72"/>
                        </w:rPr>
                      </w:pPr>
                    </w:p>
                    <w:p w14:paraId="29C8E0FF" w14:textId="77777777" w:rsidR="00D832A6" w:rsidRDefault="00D832A6">
                      <w:pPr>
                        <w:rPr>
                          <w:sz w:val="72"/>
                        </w:rPr>
                      </w:pPr>
                    </w:p>
                    <w:p w14:paraId="1A6C55CE" w14:textId="77777777" w:rsidR="00D832A6" w:rsidRDefault="00D832A6">
                      <w:pPr>
                        <w:rPr>
                          <w:sz w:val="72"/>
                        </w:rPr>
                      </w:pPr>
                    </w:p>
                    <w:p w14:paraId="49247808" w14:textId="77777777" w:rsidR="00D832A6" w:rsidRDefault="00D832A6">
                      <w:pPr>
                        <w:rPr>
                          <w:sz w:val="72"/>
                        </w:rPr>
                      </w:pPr>
                    </w:p>
                    <w:p w14:paraId="171DAD97" w14:textId="77777777" w:rsidR="00D832A6" w:rsidRPr="002600AF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  <w:r w:rsidRPr="002600AF">
                        <w:rPr>
                          <w:rFonts w:ascii="NTFPreCursivef" w:hAnsi="NTFPreCursivef"/>
                          <w:sz w:val="72"/>
                        </w:rPr>
                        <w:t>By</w:t>
                      </w:r>
                      <w:r>
                        <w:rPr>
                          <w:rFonts w:ascii="NTFPreCursivef" w:hAnsi="NTFPreCursivef"/>
                          <w:sz w:val="72"/>
                        </w:rPr>
                        <w:t xml:space="preserve"> 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5CF9F4C" w14:textId="73A32B87" w:rsidR="002600AF" w:rsidRDefault="002600AF">
      <w:r>
        <w:br w:type="page"/>
      </w:r>
    </w:p>
    <w:p w14:paraId="591EEB2B" w14:textId="6FC9FD36" w:rsidR="00BC2267" w:rsidRDefault="00A91445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9BADDAE" wp14:editId="602E6DD2">
                <wp:simplePos x="0" y="0"/>
                <wp:positionH relativeFrom="margin">
                  <wp:posOffset>4801257</wp:posOffset>
                </wp:positionH>
                <wp:positionV relativeFrom="paragraph">
                  <wp:posOffset>438</wp:posOffset>
                </wp:positionV>
                <wp:extent cx="4558030" cy="657796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6577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F3AD3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72"/>
                              </w:rPr>
                              <w:t>______________________________</w:t>
                            </w:r>
                          </w:p>
                          <w:p w14:paraId="4DB0846C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07D4FFED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116ACEAA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4986FFA3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5B09ECAD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26C9883C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</w:p>
                          <w:p w14:paraId="1C7C220B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ADDAE" id="_x0000_s1028" type="#_x0000_t202" style="position:absolute;margin-left:378.05pt;margin-top:.05pt;width:358.9pt;height:517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" stroked="f">
                <v:textbox>
                  <w:txbxContent>
                    <w:p w14:paraId="2DEF3AD3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  <w:r w:rsidRPr="002600AF">
                        <w:rPr>
                          <w:rFonts w:ascii="NTFPreCursivef" w:hAnsi="NTFPreCursivef"/>
                          <w:sz w:val="72"/>
                        </w:rPr>
                        <w:t>______________________________</w:t>
                      </w:r>
                    </w:p>
                    <w:p w14:paraId="4DB0846C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07D4FFED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116ACEAA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4986FFA3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5B09ECAD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  <w:r w:rsidRPr="002600AF">
                        <w:rPr>
                          <w:rFonts w:ascii="NTFPreCursivef" w:hAnsi="NTFPreCursivef"/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26C9883C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</w:p>
                    <w:p w14:paraId="1C7C220B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32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678065" wp14:editId="4094E866">
                <wp:simplePos x="0" y="0"/>
                <wp:positionH relativeFrom="column">
                  <wp:posOffset>4577481</wp:posOffset>
                </wp:positionH>
                <wp:positionV relativeFrom="paragraph">
                  <wp:posOffset>-626745</wp:posOffset>
                </wp:positionV>
                <wp:extent cx="26689" cy="7464757"/>
                <wp:effectExtent l="0" t="0" r="30480" b="222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89" cy="74647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E677CB" id="Straight Connector 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5pt,-49.35pt" to="362.55pt,5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2600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FA07176" wp14:editId="792DA031">
                <wp:simplePos x="0" y="0"/>
                <wp:positionH relativeFrom="column">
                  <wp:posOffset>-409575</wp:posOffset>
                </wp:positionH>
                <wp:positionV relativeFrom="paragraph">
                  <wp:posOffset>-436880</wp:posOffset>
                </wp:positionV>
                <wp:extent cx="4558030" cy="657796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6577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04171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72"/>
                              </w:rPr>
                              <w:t>______________________________</w:t>
                            </w:r>
                          </w:p>
                          <w:p w14:paraId="278B2CDF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21452FEC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764C3118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6404670B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17F1FE9E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9C1C346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</w:p>
                          <w:p w14:paraId="596D2008" w14:textId="77777777" w:rsidR="00D832A6" w:rsidRPr="002600AF" w:rsidRDefault="00D832A6">
                            <w:pPr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07176" id="_x0000_s1029" type="#_x0000_t202" style="position:absolute;margin-left:-32.25pt;margin-top:-34.4pt;width:358.9pt;height:517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" stroked="f">
                <v:textbox>
                  <w:txbxContent>
                    <w:p w14:paraId="02704171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  <w:r w:rsidRPr="002600AF">
                        <w:rPr>
                          <w:rFonts w:ascii="NTFPreCursivef" w:hAnsi="NTFPreCursivef"/>
                          <w:sz w:val="72"/>
                        </w:rPr>
                        <w:t>______________________________</w:t>
                      </w:r>
                    </w:p>
                    <w:p w14:paraId="278B2CDF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21452FEC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764C3118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6404670B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17F1FE9E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  <w:r w:rsidRPr="002600AF">
                        <w:rPr>
                          <w:rFonts w:ascii="NTFPreCursivef" w:hAnsi="NTFPreCursivef"/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9C1C346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</w:p>
                    <w:p w14:paraId="596D2008" w14:textId="77777777" w:rsidR="00D832A6" w:rsidRPr="002600AF" w:rsidRDefault="00D832A6">
                      <w:pPr>
                        <w:rPr>
                          <w:rFonts w:ascii="NTFPreCursivef" w:hAnsi="NTFPreCursivef"/>
                          <w:sz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C2267" w:rsidSect="002600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459E7" w14:textId="77777777" w:rsidR="00D832A6" w:rsidRDefault="00D832A6" w:rsidP="002600AF">
      <w:pPr>
        <w:spacing w:after="0" w:line="240" w:lineRule="auto"/>
      </w:pPr>
      <w:r>
        <w:separator/>
      </w:r>
    </w:p>
  </w:endnote>
  <w:endnote w:type="continuationSeparator" w:id="0">
    <w:p w14:paraId="5C216C0C" w14:textId="77777777" w:rsidR="00D832A6" w:rsidRDefault="00D832A6" w:rsidP="00260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AB648" w14:textId="77777777" w:rsidR="00D832A6" w:rsidRDefault="00D832A6" w:rsidP="002600AF">
      <w:pPr>
        <w:spacing w:after="0" w:line="240" w:lineRule="auto"/>
      </w:pPr>
      <w:r>
        <w:separator/>
      </w:r>
    </w:p>
  </w:footnote>
  <w:footnote w:type="continuationSeparator" w:id="0">
    <w:p w14:paraId="5E60381E" w14:textId="77777777" w:rsidR="00D832A6" w:rsidRDefault="00D832A6" w:rsidP="002600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AF"/>
    <w:rsid w:val="002600AF"/>
    <w:rsid w:val="003668AD"/>
    <w:rsid w:val="00846A4B"/>
    <w:rsid w:val="00A91445"/>
    <w:rsid w:val="00BC2267"/>
    <w:rsid w:val="00D8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2A088"/>
  <w15:chartTrackingRefBased/>
  <w15:docId w15:val="{922B89FD-FD3F-4162-BA23-A8141C9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0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0AF"/>
  </w:style>
  <w:style w:type="paragraph" w:styleId="Footer">
    <w:name w:val="footer"/>
    <w:basedOn w:val="Normal"/>
    <w:link w:val="FooterChar"/>
    <w:uiPriority w:val="99"/>
    <w:unhideWhenUsed/>
    <w:rsid w:val="00260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04B55-0A9A-4FEC-A440-8B20570B3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E2FDDB-D7B3-4531-93BB-F6E6E23B0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F07D3B-2791-4F21-A5D8-8937CAB545E1}">
  <ds:schemaRefs>
    <ds:schemaRef ds:uri="eb4e9a10-d56c-4a68-8419-1bdc8d929fe9"/>
    <ds:schemaRef ds:uri="http://schemas.microsoft.com/office/2006/documentManagement/types"/>
    <ds:schemaRef ds:uri="f02c0150-201a-4bdd-babd-57a5eb99f21f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DB36093-623A-4BCD-AB7F-7276817DA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10AC5D4D</Template>
  <TotalTime>14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2</cp:revision>
  <dcterms:created xsi:type="dcterms:W3CDTF">2021-01-14T09:49:00Z</dcterms:created>
  <dcterms:modified xsi:type="dcterms:W3CDTF">2021-01-14T10:03:00Z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