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47" w:rsidRDefault="00475547"/>
    <w:p w:rsidR="00475547" w:rsidRDefault="00475547" w:rsidP="00475547">
      <w:pPr>
        <w:jc w:val="center"/>
        <w:rPr>
          <w:b/>
          <w:sz w:val="28"/>
          <w:szCs w:val="28"/>
        </w:rPr>
      </w:pPr>
      <w:r w:rsidRPr="00FF4185">
        <w:rPr>
          <w:b/>
          <w:sz w:val="28"/>
          <w:szCs w:val="28"/>
        </w:rPr>
        <w:t xml:space="preserve">Functional Skills </w:t>
      </w:r>
      <w:r>
        <w:rPr>
          <w:b/>
          <w:sz w:val="28"/>
          <w:szCs w:val="28"/>
        </w:rPr>
        <w:t>–</w:t>
      </w:r>
      <w:r w:rsidRPr="00FF4185">
        <w:rPr>
          <w:b/>
          <w:sz w:val="28"/>
          <w:szCs w:val="28"/>
        </w:rPr>
        <w:t xml:space="preserve"> Mathematics</w:t>
      </w:r>
      <w:r>
        <w:rPr>
          <w:b/>
          <w:sz w:val="28"/>
          <w:szCs w:val="28"/>
        </w:rPr>
        <w:t xml:space="preserve"> Entry Level 2</w:t>
      </w:r>
    </w:p>
    <w:p w:rsidR="00475547" w:rsidRDefault="00475547"/>
    <w:tbl>
      <w:tblPr>
        <w:tblW w:w="960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27"/>
        <w:gridCol w:w="573"/>
      </w:tblGrid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b/>
                <w:bCs/>
                <w:sz w:val="28"/>
                <w:szCs w:val="28"/>
              </w:rPr>
            </w:pPr>
            <w:r w:rsidRPr="00475547">
              <w:rPr>
                <w:rFonts w:ascii="NTFPreCursivef" w:hAnsi="NTFPreCursivef"/>
                <w:b/>
                <w:bCs/>
                <w:sz w:val="28"/>
                <w:szCs w:val="28"/>
              </w:rPr>
              <w:t>Subject Content:</w:t>
            </w:r>
          </w:p>
          <w:p w:rsidR="00475547" w:rsidRPr="00475547" w:rsidRDefault="00475547" w:rsidP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2 - using numbers and the number system – </w:t>
            </w:r>
            <w:r w:rsidRPr="00475547">
              <w:rPr>
                <w:rFonts w:ascii="NTFPreCursivef" w:hAnsi="NTFPreCursivef"/>
                <w:b/>
                <w:bCs/>
                <w:i/>
                <w:iCs/>
                <w:sz w:val="28"/>
                <w:szCs w:val="28"/>
              </w:rPr>
              <w:t xml:space="preserve">whole numbers, fractions and decimals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1. Count reliably up to 100 items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2. Read, write, order and compare numbers up to 200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3. Recognise and sequence odd and even numbers up to 100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4. Recognise and interpret the symbols +, – , x, </w:t>
            </w:r>
            <w:r w:rsidRPr="00475547">
              <w:rPr>
                <w:rFonts w:ascii="Times New Roman" w:hAnsi="Times New Roman" w:cs="Times New Roman"/>
                <w:sz w:val="28"/>
                <w:szCs w:val="28"/>
              </w:rPr>
              <w:t>÷</w:t>
            </w:r>
            <w:r w:rsidRPr="00475547">
              <w:rPr>
                <w:rFonts w:ascii="NTFPreCursivef" w:hAnsi="NTFPreCursivef"/>
                <w:sz w:val="28"/>
                <w:szCs w:val="28"/>
              </w:rPr>
              <w:t xml:space="preserve"> and = appropriately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5. Add and subtract two-digit numbers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6. Multiply whole numbers in the range 0x0 to 12x12 (times tables)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>7. Know the number of hours in a day and weeks in a year. Be able to name and sequence</w:t>
            </w:r>
            <w:r w:rsidR="00C72D5A">
              <w:rPr>
                <w:rFonts w:ascii="NTFPreCursivef" w:hAnsi="NTFPreCursivef"/>
                <w:sz w:val="28"/>
                <w:szCs w:val="28"/>
              </w:rPr>
              <w:t>.</w:t>
            </w:r>
            <w:r w:rsidRPr="00475547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8. Divide two-digit whole numbers by single-digit whole numbers and express remainders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9. Approximate by rounding to the nearest 10, and use this rounded answer to check results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10. Recognise simple fractions (halves, quarters and tenths) of whole numbers and shapes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11. Read, write and use decimals to one decimal place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2 - using common measures, shape and space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12. Calculate money with pence up to one pound and in whole pounds of multiple items and write with the correct symbols (£ or p) </w:t>
            </w:r>
          </w:p>
        </w:tc>
      </w:tr>
      <w:tr w:rsidR="00475547" w:rsidTr="00475547">
        <w:trPr>
          <w:trHeight w:val="41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13. Read and record time in common date formats, and read time displayed on analogue clocks in hours, half hours and quarter hours, and understand hours from a 24-hour digital clock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14. Use metric measures of length including millimetres, centimetres, metres and kilometres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15. Use measures of weight including grams and kilograms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16. Use measures of capacity including millilitres and litres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17. Read and compare positive temperatures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18. Read and use simple scales to the nearest labelled division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19. Recognise and name 2-D and 3-D shapes including pentagons, hexagons, cylinders, cuboids, pyramids and spheres </w:t>
            </w:r>
          </w:p>
        </w:tc>
      </w:tr>
      <w:tr w:rsidR="00475547" w:rsidTr="00475547">
        <w:trPr>
          <w:trHeight w:val="261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20. Describe the properties of common 2-D and 3-D shapes including numbers of sides, corners, edges, faces, angles and base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2 - handling information and data </w:t>
            </w:r>
          </w:p>
        </w:tc>
      </w:tr>
      <w:tr w:rsidR="00475547" w:rsidTr="00475547">
        <w:trPr>
          <w:trHeight w:val="112"/>
        </w:trPr>
        <w:tc>
          <w:tcPr>
            <w:tcW w:w="9600" w:type="dxa"/>
            <w:gridSpan w:val="2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21. Extract information from lists, tables, diagrams and bar charts </w:t>
            </w:r>
          </w:p>
        </w:tc>
      </w:tr>
      <w:tr w:rsidR="00475547" w:rsidRPr="00475547" w:rsidTr="00475547">
        <w:trPr>
          <w:gridAfter w:val="1"/>
          <w:wAfter w:w="573" w:type="dxa"/>
          <w:trHeight w:val="112"/>
        </w:trPr>
        <w:tc>
          <w:tcPr>
            <w:tcW w:w="9027" w:type="dxa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22. Make numerical comparisons from bar charts </w:t>
            </w:r>
          </w:p>
        </w:tc>
      </w:tr>
      <w:tr w:rsidR="00475547" w:rsidRPr="00475547" w:rsidTr="00475547">
        <w:trPr>
          <w:gridAfter w:val="1"/>
          <w:wAfter w:w="573" w:type="dxa"/>
          <w:trHeight w:val="112"/>
        </w:trPr>
        <w:tc>
          <w:tcPr>
            <w:tcW w:w="9027" w:type="dxa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23. Sort and classify objects using two criteria </w:t>
            </w:r>
          </w:p>
        </w:tc>
      </w:tr>
      <w:tr w:rsidR="00475547" w:rsidRPr="00475547" w:rsidTr="00475547">
        <w:trPr>
          <w:gridAfter w:val="1"/>
          <w:wAfter w:w="573" w:type="dxa"/>
          <w:trHeight w:val="261"/>
        </w:trPr>
        <w:tc>
          <w:tcPr>
            <w:tcW w:w="9027" w:type="dxa"/>
          </w:tcPr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475547">
              <w:rPr>
                <w:rFonts w:ascii="NTFPreCursivef" w:hAnsi="NTFPreCursivef"/>
                <w:sz w:val="28"/>
                <w:szCs w:val="28"/>
              </w:rPr>
              <w:t xml:space="preserve">24. Take information from one format and represent the information in another format including use of bar charts </w:t>
            </w:r>
          </w:p>
          <w:p w:rsidR="00475547" w:rsidRPr="00475547" w:rsidRDefault="00475547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</w:p>
        </w:tc>
      </w:tr>
    </w:tbl>
    <w:p w:rsidR="00475547" w:rsidRPr="00475547" w:rsidRDefault="00475547" w:rsidP="00475547">
      <w:pPr>
        <w:rPr>
          <w:sz w:val="28"/>
          <w:szCs w:val="28"/>
        </w:rPr>
      </w:pPr>
      <w:proofErr w:type="gramStart"/>
      <w:r w:rsidRPr="00475547">
        <w:rPr>
          <w:sz w:val="28"/>
          <w:szCs w:val="28"/>
        </w:rPr>
        <w:t>Solving mathematical problems and decision making: Entry Level 2 students are expected to be able to use the knowledge and skills listed above to recognise a simple problem and obtain a solution.</w:t>
      </w:r>
      <w:proofErr w:type="gramEnd"/>
      <w:r w:rsidRPr="00475547">
        <w:rPr>
          <w:sz w:val="28"/>
          <w:szCs w:val="28"/>
        </w:rPr>
        <w:t xml:space="preserve"> A simple problem is one which requires working through one step or process.</w:t>
      </w:r>
    </w:p>
    <w:p w:rsidR="00475547" w:rsidRPr="00475547" w:rsidRDefault="00475547" w:rsidP="00475547">
      <w:pPr>
        <w:rPr>
          <w:sz w:val="28"/>
          <w:szCs w:val="28"/>
        </w:rPr>
      </w:pPr>
      <w:r w:rsidRPr="00475547">
        <w:rPr>
          <w:sz w:val="28"/>
          <w:szCs w:val="28"/>
        </w:rPr>
        <w:lastRenderedPageBreak/>
        <w:t>At Entry Level 2 it is expected that students will be able to address individual problems each of which draw upon knowledge and/or skills from one mathematical content area (i.e. number and the number system; common measures, shape and space; information and data).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75547" w:rsidTr="00475547">
        <w:tc>
          <w:tcPr>
            <w:tcW w:w="3080" w:type="dxa"/>
          </w:tcPr>
          <w:p w:rsidR="00475547" w:rsidRPr="00F517AA" w:rsidRDefault="00475547" w:rsidP="00C72D5A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>Statement</w:t>
            </w:r>
          </w:p>
        </w:tc>
        <w:tc>
          <w:tcPr>
            <w:tcW w:w="3081" w:type="dxa"/>
          </w:tcPr>
          <w:p w:rsidR="00475547" w:rsidRPr="00F517AA" w:rsidRDefault="00475547" w:rsidP="00C72D5A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>Suggested activities</w:t>
            </w:r>
          </w:p>
        </w:tc>
        <w:tc>
          <w:tcPr>
            <w:tcW w:w="3081" w:type="dxa"/>
          </w:tcPr>
          <w:p w:rsidR="00475547" w:rsidRPr="00F517AA" w:rsidRDefault="00475547" w:rsidP="00C72D5A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Tick off when you’re feeling confident!</w:t>
            </w: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Count aloud to an adult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set of cards up to 200. Take out a sample, put in order using ‘greater than’, ‘less than’ language.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Lots of practice sums!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to learn tables by rote- start with the easy ones and build up!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poster showing days of the week and months of the year.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1" w:type="dxa"/>
          </w:tcPr>
          <w:p w:rsidR="00475547" w:rsidRDefault="00C72D5A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physical objects to complete simple division,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how many apples between 2 people? How many left over?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081" w:type="dxa"/>
          </w:tcPr>
          <w:p w:rsidR="00475547" w:rsidRDefault="002B0FF3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Rounding up from 5 and down from 4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081" w:type="dxa"/>
          </w:tcPr>
          <w:p w:rsidR="00475547" w:rsidRDefault="002B0FF3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this language when cutting cakes etc. If you have 10 objects (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flower pots), ask for half of them.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81" w:type="dxa"/>
          </w:tcPr>
          <w:p w:rsidR="00475547" w:rsidRDefault="009A52DF" w:rsidP="009A52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package weights in kg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1.5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81" w:type="dxa"/>
          </w:tcPr>
          <w:p w:rsidR="00475547" w:rsidRDefault="009A52DF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Lots of practice with handling real money. Counting amounts and then writing the total with correct symbols.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81" w:type="dxa"/>
          </w:tcPr>
          <w:p w:rsidR="00475547" w:rsidRDefault="009A52DF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 clocks and watches around the house. Converting pm times into 24 hour clock and vice versa.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081" w:type="dxa"/>
          </w:tcPr>
          <w:p w:rsidR="00475547" w:rsidRDefault="008B48D1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a poster showing equal values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1cm =10mm, 1m = 100cm, 1km = 1000m</w:t>
            </w:r>
          </w:p>
          <w:p w:rsidR="008B48D1" w:rsidRDefault="008B48D1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 things around the house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081" w:type="dxa"/>
          </w:tcPr>
          <w:p w:rsidR="00475547" w:rsidRDefault="001268FB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a poster showing equal values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1kg = 1000g, 0.5kg = 500g. Weigh items around the house and practise using scales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475547" w:rsidRDefault="001268FB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a poster showing equal values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1l = 1000ml, 0.5l = 500ml. Use a measuring jug to measure out different volumes of liquids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081" w:type="dxa"/>
          </w:tcPr>
          <w:p w:rsidR="00475547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out the daily temperature. Talk about whether each day is warmer/ cooler than the last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81" w:type="dxa"/>
          </w:tcPr>
          <w:p w:rsidR="00475547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Look for where scales are used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measuring jugs. Fill the jug to different levels and ask students to read scale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  <w:tr w:rsidR="00EB5188" w:rsidTr="00475547">
        <w:tc>
          <w:tcPr>
            <w:tcW w:w="3080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081" w:type="dxa"/>
          </w:tcPr>
          <w:p w:rsidR="00EB5188" w:rsidRDefault="00EB5188" w:rsidP="00E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Take photos of different shapes around the home and when out and about.</w:t>
            </w:r>
          </w:p>
        </w:tc>
        <w:tc>
          <w:tcPr>
            <w:tcW w:w="3081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</w:p>
        </w:tc>
      </w:tr>
      <w:tr w:rsidR="00EB5188" w:rsidTr="00475547">
        <w:tc>
          <w:tcPr>
            <w:tcW w:w="3080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81" w:type="dxa"/>
          </w:tcPr>
          <w:p w:rsidR="00EB5188" w:rsidRDefault="00EB5188" w:rsidP="00E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table/ poster summarising the main properties of these different shapes</w:t>
            </w:r>
          </w:p>
        </w:tc>
        <w:tc>
          <w:tcPr>
            <w:tcW w:w="3081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</w:p>
        </w:tc>
      </w:tr>
      <w:tr w:rsidR="00EB5188" w:rsidTr="00475547">
        <w:tc>
          <w:tcPr>
            <w:tcW w:w="3080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081" w:type="dxa"/>
          </w:tcPr>
          <w:p w:rsidR="00EB5188" w:rsidRDefault="00EB5188" w:rsidP="00E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Look at the data displayed in newspapers </w:t>
            </w:r>
            <w:proofErr w:type="spellStart"/>
            <w:r>
              <w:rPr>
                <w:sz w:val="28"/>
                <w:szCs w:val="28"/>
              </w:rPr>
              <w:t>etc</w:t>
            </w:r>
            <w:proofErr w:type="spellEnd"/>
            <w:r>
              <w:rPr>
                <w:sz w:val="28"/>
                <w:szCs w:val="28"/>
              </w:rPr>
              <w:t xml:space="preserve"> for example weather forecasts. Ask questions to encourage students to pick out information from the graph presented</w:t>
            </w:r>
          </w:p>
        </w:tc>
        <w:tc>
          <w:tcPr>
            <w:tcW w:w="3081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</w:p>
        </w:tc>
      </w:tr>
      <w:tr w:rsidR="00EB5188" w:rsidTr="00475547">
        <w:tc>
          <w:tcPr>
            <w:tcW w:w="3080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81" w:type="dxa"/>
          </w:tcPr>
          <w:p w:rsidR="00EB5188" w:rsidRDefault="00B8463B" w:rsidP="00E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Find different ways that bar charts are used in everyday life, look out for them in Sainsbury’s etc. Talk about </w:t>
            </w:r>
            <w:r>
              <w:rPr>
                <w:sz w:val="28"/>
                <w:szCs w:val="28"/>
              </w:rPr>
              <w:lastRenderedPageBreak/>
              <w:t>what the information is telling you.</w:t>
            </w:r>
          </w:p>
        </w:tc>
        <w:tc>
          <w:tcPr>
            <w:tcW w:w="3081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</w:p>
        </w:tc>
      </w:tr>
      <w:tr w:rsidR="00EB5188" w:rsidTr="00475547">
        <w:tc>
          <w:tcPr>
            <w:tcW w:w="3080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3081" w:type="dxa"/>
          </w:tcPr>
          <w:p w:rsidR="00EB5188" w:rsidRDefault="00EB5188" w:rsidP="00E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example: sorting buttons: find the</w:t>
            </w:r>
            <w:r w:rsidRPr="00EB5188">
              <w:rPr>
                <w:b/>
                <w:sz w:val="28"/>
                <w:szCs w:val="28"/>
              </w:rPr>
              <w:t xml:space="preserve"> large</w:t>
            </w:r>
            <w:r>
              <w:rPr>
                <w:sz w:val="28"/>
                <w:szCs w:val="28"/>
              </w:rPr>
              <w:t xml:space="preserve"> </w:t>
            </w:r>
            <w:r w:rsidRPr="00EB5188">
              <w:rPr>
                <w:b/>
                <w:sz w:val="28"/>
                <w:szCs w:val="28"/>
              </w:rPr>
              <w:t>blue</w:t>
            </w:r>
            <w:r>
              <w:rPr>
                <w:sz w:val="28"/>
                <w:szCs w:val="28"/>
              </w:rPr>
              <w:t xml:space="preserve"> ones. Give two characteristics that need to be sorted/ classified.</w:t>
            </w:r>
          </w:p>
        </w:tc>
        <w:tc>
          <w:tcPr>
            <w:tcW w:w="3081" w:type="dxa"/>
          </w:tcPr>
          <w:p w:rsidR="00EB5188" w:rsidRDefault="00EB5188" w:rsidP="00475547">
            <w:pPr>
              <w:rPr>
                <w:sz w:val="28"/>
                <w:szCs w:val="28"/>
              </w:rPr>
            </w:pPr>
          </w:p>
        </w:tc>
      </w:tr>
      <w:tr w:rsidR="00475547" w:rsidTr="00475547">
        <w:tc>
          <w:tcPr>
            <w:tcW w:w="3080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475547" w:rsidRDefault="00EB5188" w:rsidP="00B846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Conduct a simple survey- for </w:t>
            </w:r>
            <w:proofErr w:type="gramStart"/>
            <w:r>
              <w:rPr>
                <w:sz w:val="28"/>
                <w:szCs w:val="28"/>
              </w:rPr>
              <w:t>example</w:t>
            </w:r>
            <w:r w:rsidR="00B8463B">
              <w:rPr>
                <w:sz w:val="28"/>
                <w:szCs w:val="28"/>
              </w:rPr>
              <w:t>,</w:t>
            </w:r>
            <w:proofErr w:type="gramEnd"/>
            <w:r w:rsidR="00B8463B">
              <w:rPr>
                <w:sz w:val="28"/>
                <w:szCs w:val="28"/>
              </w:rPr>
              <w:t xml:space="preserve"> what is your favourite meal from a given list? Make a tally chart of responses. Present this information as a bar chart.</w:t>
            </w:r>
          </w:p>
        </w:tc>
        <w:tc>
          <w:tcPr>
            <w:tcW w:w="3081" w:type="dxa"/>
          </w:tcPr>
          <w:p w:rsidR="00475547" w:rsidRDefault="00475547" w:rsidP="00475547">
            <w:pPr>
              <w:rPr>
                <w:sz w:val="28"/>
                <w:szCs w:val="28"/>
              </w:rPr>
            </w:pPr>
          </w:p>
        </w:tc>
      </w:tr>
    </w:tbl>
    <w:p w:rsidR="00475547" w:rsidRDefault="00475547" w:rsidP="00475547">
      <w:pPr>
        <w:rPr>
          <w:sz w:val="28"/>
          <w:szCs w:val="28"/>
        </w:rPr>
      </w:pPr>
    </w:p>
    <w:p w:rsidR="00812271" w:rsidRPr="00812271" w:rsidRDefault="00812271" w:rsidP="00475547">
      <w:pPr>
        <w:rPr>
          <w:b/>
          <w:sz w:val="28"/>
          <w:szCs w:val="28"/>
        </w:rPr>
      </w:pPr>
      <w:r w:rsidRPr="00812271">
        <w:rPr>
          <w:b/>
          <w:sz w:val="28"/>
          <w:szCs w:val="28"/>
        </w:rPr>
        <w:t>Some useful websites:</w:t>
      </w:r>
    </w:p>
    <w:p w:rsidR="00812271" w:rsidRDefault="00812271" w:rsidP="00475547">
      <w:pPr>
        <w:rPr>
          <w:sz w:val="28"/>
          <w:szCs w:val="28"/>
        </w:rPr>
      </w:pPr>
      <w:hyperlink r:id="rId5" w:history="1">
        <w:proofErr w:type="gramStart"/>
        <w:r w:rsidRPr="00812271">
          <w:rPr>
            <w:rStyle w:val="Hyperlink"/>
            <w:sz w:val="28"/>
            <w:szCs w:val="28"/>
          </w:rPr>
          <w:t>https://www.bbc.co.uk/bitesize/guides/zj76fg8/revision/1</w:t>
        </w:r>
      </w:hyperlink>
      <w:r>
        <w:rPr>
          <w:sz w:val="28"/>
          <w:szCs w:val="28"/>
        </w:rPr>
        <w:t xml:space="preserve">   Revising properties of 2D and 3D shapes.</w:t>
      </w:r>
      <w:proofErr w:type="gramEnd"/>
    </w:p>
    <w:p w:rsidR="00812271" w:rsidRDefault="00812271" w:rsidP="00475547">
      <w:pPr>
        <w:rPr>
          <w:sz w:val="28"/>
          <w:szCs w:val="28"/>
        </w:rPr>
      </w:pPr>
      <w:hyperlink r:id="rId6" w:history="1">
        <w:r w:rsidRPr="00812271">
          <w:rPr>
            <w:rStyle w:val="Hyperlink"/>
            <w:sz w:val="28"/>
            <w:szCs w:val="28"/>
          </w:rPr>
          <w:t>https://www.bbc.co.uk/bitesize/guides/z3rk7ty/revision/1</w:t>
        </w:r>
      </w:hyperlink>
      <w:r>
        <w:rPr>
          <w:sz w:val="28"/>
          <w:szCs w:val="28"/>
        </w:rPr>
        <w:t xml:space="preserve">  Time</w:t>
      </w:r>
    </w:p>
    <w:p w:rsidR="00812271" w:rsidRDefault="00812271" w:rsidP="00475547">
      <w:pPr>
        <w:rPr>
          <w:sz w:val="28"/>
          <w:szCs w:val="28"/>
        </w:rPr>
      </w:pPr>
      <w:hyperlink r:id="rId7" w:history="1">
        <w:r w:rsidRPr="00812271">
          <w:rPr>
            <w:rStyle w:val="Hyperlink"/>
            <w:sz w:val="28"/>
            <w:szCs w:val="28"/>
          </w:rPr>
          <w:t>https://www.bbc.co.uk/bitesize/guides/zthsgk7/revision/2</w:t>
        </w:r>
      </w:hyperlink>
      <w:r>
        <w:rPr>
          <w:sz w:val="28"/>
          <w:szCs w:val="28"/>
        </w:rPr>
        <w:t xml:space="preserve">  Measures and reading scales</w:t>
      </w:r>
    </w:p>
    <w:p w:rsidR="00A50CE6" w:rsidRDefault="00A50CE6" w:rsidP="00475547">
      <w:pPr>
        <w:rPr>
          <w:sz w:val="28"/>
          <w:szCs w:val="28"/>
        </w:rPr>
      </w:pPr>
      <w:hyperlink r:id="rId8" w:history="1">
        <w:r w:rsidRPr="00A50CE6">
          <w:rPr>
            <w:rStyle w:val="Hyperlink"/>
            <w:sz w:val="28"/>
            <w:szCs w:val="28"/>
          </w:rPr>
          <w:t>https://www.bbc.co.uk/bitesize/guides/z27xsbk/revision/1</w:t>
        </w:r>
      </w:hyperlink>
      <w:r>
        <w:rPr>
          <w:sz w:val="28"/>
          <w:szCs w:val="28"/>
        </w:rPr>
        <w:t xml:space="preserve">   Decimals</w:t>
      </w:r>
    </w:p>
    <w:p w:rsidR="00EB6031" w:rsidRDefault="00C85DF0" w:rsidP="00475547">
      <w:pPr>
        <w:rPr>
          <w:sz w:val="28"/>
          <w:szCs w:val="28"/>
        </w:rPr>
      </w:pPr>
      <w:hyperlink r:id="rId9" w:history="1">
        <w:r w:rsidR="00EB6031" w:rsidRPr="00C85DF0">
          <w:rPr>
            <w:rStyle w:val="Hyperlink"/>
            <w:sz w:val="28"/>
            <w:szCs w:val="28"/>
          </w:rPr>
          <w:t>https://www.bbc.co.uk/bitesize/guides/zvybkqt/revision/1</w:t>
        </w:r>
      </w:hyperlink>
      <w:r>
        <w:rPr>
          <w:sz w:val="28"/>
          <w:szCs w:val="28"/>
        </w:rPr>
        <w:t xml:space="preserve">   Collecting and recording data</w:t>
      </w:r>
    </w:p>
    <w:p w:rsidR="00C85DF0" w:rsidRDefault="00C85DF0" w:rsidP="00475547">
      <w:pPr>
        <w:rPr>
          <w:sz w:val="28"/>
          <w:szCs w:val="28"/>
        </w:rPr>
      </w:pPr>
      <w:hyperlink r:id="rId10" w:history="1">
        <w:r w:rsidRPr="00C85DF0">
          <w:rPr>
            <w:rStyle w:val="Hyperlink"/>
            <w:sz w:val="28"/>
            <w:szCs w:val="28"/>
          </w:rPr>
          <w:t>https://www.bbc.co.uk/bitesize/topics/zy2mn39</w:t>
        </w:r>
      </w:hyperlink>
      <w:r>
        <w:rPr>
          <w:sz w:val="28"/>
          <w:szCs w:val="28"/>
        </w:rPr>
        <w:t xml:space="preserve">  Addition and subtraction</w:t>
      </w:r>
    </w:p>
    <w:p w:rsidR="00C85DF0" w:rsidRDefault="00C85DF0" w:rsidP="00475547">
      <w:pPr>
        <w:rPr>
          <w:sz w:val="28"/>
          <w:szCs w:val="28"/>
        </w:rPr>
      </w:pPr>
      <w:hyperlink r:id="rId11" w:history="1">
        <w:r w:rsidRPr="00C85DF0">
          <w:rPr>
            <w:rStyle w:val="Hyperlink"/>
            <w:sz w:val="28"/>
            <w:szCs w:val="28"/>
          </w:rPr>
          <w:t>https://www.bbc.co.uk/bitesize/topics/z36tyrd</w:t>
        </w:r>
      </w:hyperlink>
      <w:r>
        <w:rPr>
          <w:sz w:val="28"/>
          <w:szCs w:val="28"/>
        </w:rPr>
        <w:t xml:space="preserve"> Multiplying and dividing</w:t>
      </w:r>
    </w:p>
    <w:p w:rsidR="00C85DF0" w:rsidRDefault="00C85DF0" w:rsidP="00475547">
      <w:pPr>
        <w:rPr>
          <w:sz w:val="28"/>
          <w:szCs w:val="28"/>
        </w:rPr>
      </w:pPr>
      <w:hyperlink r:id="rId12" w:history="1">
        <w:r w:rsidRPr="00C85DF0">
          <w:rPr>
            <w:rStyle w:val="Hyperlink"/>
            <w:sz w:val="28"/>
            <w:szCs w:val="28"/>
          </w:rPr>
          <w:t>https://www.bbc.co.uk/bitesize/topics/z4nsgk7</w:t>
        </w:r>
      </w:hyperlink>
      <w:r>
        <w:rPr>
          <w:sz w:val="28"/>
          <w:szCs w:val="28"/>
        </w:rPr>
        <w:t xml:space="preserve">  Length and distance</w:t>
      </w:r>
    </w:p>
    <w:p w:rsidR="00C85DF0" w:rsidRDefault="00C85DF0" w:rsidP="00475547">
      <w:pPr>
        <w:rPr>
          <w:sz w:val="28"/>
          <w:szCs w:val="28"/>
        </w:rPr>
      </w:pPr>
      <w:hyperlink r:id="rId13" w:history="1">
        <w:r w:rsidRPr="00C85DF0">
          <w:rPr>
            <w:rStyle w:val="Hyperlink"/>
            <w:sz w:val="28"/>
            <w:szCs w:val="28"/>
          </w:rPr>
          <w:t>https://www.bbc.co.uk/bitesize/topics/z9sfr82</w:t>
        </w:r>
      </w:hyperlink>
      <w:r>
        <w:rPr>
          <w:sz w:val="28"/>
          <w:szCs w:val="28"/>
        </w:rPr>
        <w:t xml:space="preserve">  Weight and mass</w:t>
      </w:r>
    </w:p>
    <w:p w:rsidR="00C85DF0" w:rsidRDefault="00C85DF0" w:rsidP="00475547">
      <w:pPr>
        <w:rPr>
          <w:sz w:val="28"/>
          <w:szCs w:val="28"/>
        </w:rPr>
      </w:pPr>
      <w:hyperlink r:id="rId14" w:history="1">
        <w:r w:rsidRPr="00C85DF0">
          <w:rPr>
            <w:rStyle w:val="Hyperlink"/>
            <w:sz w:val="28"/>
            <w:szCs w:val="28"/>
          </w:rPr>
          <w:t>https://www.bbc.co.uk/bitesize/topics/z8yv4wx/articles/zs3b2nb</w:t>
        </w:r>
      </w:hyperlink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Handling</w:t>
      </w:r>
      <w:proofErr w:type="gramEnd"/>
      <w:r>
        <w:rPr>
          <w:sz w:val="28"/>
          <w:szCs w:val="28"/>
        </w:rPr>
        <w:t xml:space="preserve"> money</w:t>
      </w:r>
    </w:p>
    <w:p w:rsidR="00C85DF0" w:rsidRDefault="00C85DF0" w:rsidP="00475547">
      <w:pPr>
        <w:rPr>
          <w:sz w:val="28"/>
          <w:szCs w:val="28"/>
        </w:rPr>
      </w:pPr>
      <w:hyperlink r:id="rId15" w:history="1">
        <w:r w:rsidRPr="00C85DF0">
          <w:rPr>
            <w:rStyle w:val="Hyperlink"/>
            <w:sz w:val="28"/>
            <w:szCs w:val="28"/>
          </w:rPr>
          <w:t>https://www.bbc.co.uk/bitesize/topics/zkfycdm/articles/zcrmqty</w:t>
        </w:r>
      </w:hyperlink>
      <w:r>
        <w:rPr>
          <w:sz w:val="28"/>
          <w:szCs w:val="28"/>
        </w:rPr>
        <w:t xml:space="preserve">  Analogue and digital time</w:t>
      </w:r>
    </w:p>
    <w:p w:rsidR="00C85DF0" w:rsidRPr="00475547" w:rsidRDefault="00C85DF0" w:rsidP="00475547">
      <w:pPr>
        <w:rPr>
          <w:sz w:val="28"/>
          <w:szCs w:val="28"/>
        </w:rPr>
      </w:pPr>
      <w:hyperlink r:id="rId16" w:history="1">
        <w:r w:rsidRPr="00C85DF0">
          <w:rPr>
            <w:rStyle w:val="Hyperlink"/>
            <w:sz w:val="28"/>
            <w:szCs w:val="28"/>
          </w:rPr>
          <w:t>https://www.bbc.co.uk/bitesize/topics/z7rcwmn</w:t>
        </w:r>
      </w:hyperlink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Displaying</w:t>
      </w:r>
      <w:proofErr w:type="gramEnd"/>
      <w:r>
        <w:rPr>
          <w:sz w:val="28"/>
          <w:szCs w:val="28"/>
        </w:rPr>
        <w:t xml:space="preserve"> data</w:t>
      </w:r>
      <w:bookmarkStart w:id="0" w:name="_GoBack"/>
      <w:bookmarkEnd w:id="0"/>
    </w:p>
    <w:sectPr w:rsidR="00C85DF0" w:rsidRPr="00475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47"/>
    <w:rsid w:val="001268FB"/>
    <w:rsid w:val="002B0FF3"/>
    <w:rsid w:val="00337CF5"/>
    <w:rsid w:val="00475547"/>
    <w:rsid w:val="00767F5E"/>
    <w:rsid w:val="00812271"/>
    <w:rsid w:val="008B48D1"/>
    <w:rsid w:val="009A52DF"/>
    <w:rsid w:val="00A50CE6"/>
    <w:rsid w:val="00B8463B"/>
    <w:rsid w:val="00C72D5A"/>
    <w:rsid w:val="00C80D98"/>
    <w:rsid w:val="00C85DF0"/>
    <w:rsid w:val="00EB5188"/>
    <w:rsid w:val="00EB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Theme="minorHAnsi" w:hAnsi="NTFPreCursivef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55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table" w:styleId="TableGrid">
    <w:name w:val="Table Grid"/>
    <w:basedOn w:val="TableNormal"/>
    <w:uiPriority w:val="39"/>
    <w:unhideWhenUsed/>
    <w:rsid w:val="00475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27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FPreCursivef" w:eastAsiaTheme="minorHAnsi" w:hAnsi="NTFPreCursivef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55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table" w:styleId="TableGrid">
    <w:name w:val="Table Grid"/>
    <w:basedOn w:val="TableNormal"/>
    <w:uiPriority w:val="39"/>
    <w:unhideWhenUsed/>
    <w:rsid w:val="00475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2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27xsbk/revision/1" TargetMode="External"/><Relationship Id="rId13" Type="http://schemas.openxmlformats.org/officeDocument/2006/relationships/hyperlink" Target="https://www.bbc.co.uk/bitesize/topics/z9sfr8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thsgk7/revision/2" TargetMode="External"/><Relationship Id="rId12" Type="http://schemas.openxmlformats.org/officeDocument/2006/relationships/hyperlink" Target="https://www.bbc.co.uk/bitesize/topics/z4nsgk7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bbc.co.uk/bitesize/topics/z7rcwm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3rk7ty/revision/1" TargetMode="External"/><Relationship Id="rId11" Type="http://schemas.openxmlformats.org/officeDocument/2006/relationships/hyperlink" Target="https://www.bbc.co.uk/bitesize/topics/z36tyrd" TargetMode="External"/><Relationship Id="rId5" Type="http://schemas.openxmlformats.org/officeDocument/2006/relationships/hyperlink" Target="https://www.bbc.co.uk/bitesize/guides/zj76fg8/revision/1" TargetMode="External"/><Relationship Id="rId15" Type="http://schemas.openxmlformats.org/officeDocument/2006/relationships/hyperlink" Target="https://www.bbc.co.uk/bitesize/topics/zkfycdm/articles/zcrmqty" TargetMode="External"/><Relationship Id="rId10" Type="http://schemas.openxmlformats.org/officeDocument/2006/relationships/hyperlink" Target="https://www.bbc.co.uk/bitesize/topics/zy2mn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guides/zvybkqt/revision/1" TargetMode="External"/><Relationship Id="rId14" Type="http://schemas.openxmlformats.org/officeDocument/2006/relationships/hyperlink" Target="https://www.bbc.co.uk/bitesize/topics/z8yv4wx/articles/zs3b2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42D0D1A7</Template>
  <TotalTime>79</TotalTime>
  <Pages>4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Gardiner</dc:creator>
  <cp:lastModifiedBy>Tracy Gardiner</cp:lastModifiedBy>
  <cp:revision>10</cp:revision>
  <dcterms:created xsi:type="dcterms:W3CDTF">2020-09-24T15:05:00Z</dcterms:created>
  <dcterms:modified xsi:type="dcterms:W3CDTF">2020-09-28T15:58:00Z</dcterms:modified>
</cp:coreProperties>
</file>