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37C" w:rsidRDefault="00AE337C" w:rsidP="008004C3">
      <w:pPr>
        <w:tabs>
          <w:tab w:val="left" w:pos="8364"/>
        </w:tabs>
        <w:rPr>
          <w:rFonts w:ascii="NTFPrint" w:hAnsi="NTFPrint"/>
          <w:b/>
          <w:sz w:val="32"/>
          <w:szCs w:val="32"/>
        </w:rPr>
      </w:pPr>
      <w:hyperlink r:id="rId5" w:history="1">
        <w:r w:rsidRPr="00061270">
          <w:rPr>
            <w:rStyle w:val="Hyperlink"/>
            <w:rFonts w:ascii="NTFPrint" w:hAnsi="NTFPrint"/>
            <w:b/>
            <w:sz w:val="32"/>
            <w:szCs w:val="32"/>
          </w:rPr>
          <w:t>https://www.bbc.co.uk/bitesize/topics/z8yv4wx/articles/zs3b2nb</w:t>
        </w:r>
      </w:hyperlink>
    </w:p>
    <w:p w:rsidR="00AE337C" w:rsidRPr="00AE337C" w:rsidRDefault="00AE337C" w:rsidP="008004C3">
      <w:pPr>
        <w:tabs>
          <w:tab w:val="left" w:pos="8364"/>
        </w:tabs>
        <w:rPr>
          <w:rFonts w:ascii="NTFPrint" w:hAnsi="NTFPrint"/>
          <w:b/>
          <w:sz w:val="32"/>
          <w:szCs w:val="32"/>
        </w:rPr>
      </w:pPr>
    </w:p>
    <w:p w:rsidR="007466E9" w:rsidRPr="00AE337C" w:rsidRDefault="008004C3" w:rsidP="008004C3">
      <w:pPr>
        <w:tabs>
          <w:tab w:val="left" w:pos="8364"/>
        </w:tabs>
        <w:rPr>
          <w:b/>
          <w:sz w:val="36"/>
          <w:szCs w:val="36"/>
        </w:rPr>
      </w:pPr>
      <w:r w:rsidRPr="00AE337C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54FA3ABF" wp14:editId="1EAC920C">
            <wp:simplePos x="0" y="0"/>
            <wp:positionH relativeFrom="column">
              <wp:posOffset>-814070</wp:posOffset>
            </wp:positionH>
            <wp:positionV relativeFrom="paragraph">
              <wp:posOffset>793750</wp:posOffset>
            </wp:positionV>
            <wp:extent cx="7358380" cy="85420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8380" cy="854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37C">
        <w:rPr>
          <w:rFonts w:ascii="NTFPrint" w:hAnsi="NTFPrint"/>
          <w:b/>
          <w:sz w:val="36"/>
          <w:szCs w:val="36"/>
        </w:rPr>
        <w:t>LI: I can solve money problems</w:t>
      </w:r>
      <w:r w:rsidR="00AE337C" w:rsidRPr="00AE337C">
        <w:rPr>
          <w:rFonts w:ascii="NTFPrint" w:hAnsi="NTFPrint"/>
          <w:b/>
          <w:sz w:val="36"/>
          <w:szCs w:val="36"/>
        </w:rPr>
        <w:t>. Entry 2</w:t>
      </w:r>
      <w:bookmarkStart w:id="0" w:name="_GoBack"/>
      <w:bookmarkEnd w:id="0"/>
    </w:p>
    <w:sectPr w:rsidR="007466E9" w:rsidRPr="00AE33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4C3"/>
    <w:rsid w:val="008004C3"/>
    <w:rsid w:val="00965967"/>
    <w:rsid w:val="00AE337C"/>
    <w:rsid w:val="00E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0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4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33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0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4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3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8yv4wx/articles/zs3b2n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3554374F</Template>
  <TotalTime>9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1</cp:revision>
  <dcterms:created xsi:type="dcterms:W3CDTF">2021-01-14T08:13:00Z</dcterms:created>
  <dcterms:modified xsi:type="dcterms:W3CDTF">2021-01-14T08:36:00Z</dcterms:modified>
</cp:coreProperties>
</file>