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140" w:rsidRPr="00B14140" w:rsidRDefault="006F2891" w:rsidP="00B14140">
      <w:pPr>
        <w:spacing w:after="160" w:line="259" w:lineRule="auto"/>
        <w:jc w:val="center"/>
        <w:rPr>
          <w:rFonts w:ascii="Bradley Hand ITC" w:eastAsia="Calibri" w:hAnsi="Bradley Hand ITC" w:cs="Times New Roman"/>
          <w:b/>
          <w:sz w:val="96"/>
          <w:szCs w:val="9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E526422" wp14:editId="59D82E96">
                <wp:simplePos x="0" y="0"/>
                <wp:positionH relativeFrom="column">
                  <wp:posOffset>264878</wp:posOffset>
                </wp:positionH>
                <wp:positionV relativeFrom="paragraph">
                  <wp:posOffset>718295</wp:posOffset>
                </wp:positionV>
                <wp:extent cx="4686300" cy="952611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9526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801" w:rsidRDefault="00EF2CFD">
                            <w:pPr>
                              <w:rPr>
                                <w:rFonts w:ascii="Arial Rounded MT Bold" w:eastAsia="Calibri" w:hAnsi="Arial Rounded MT Bold" w:cs="Times New Roman"/>
                                <w:color w:val="00B05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Rounded MT Bold" w:eastAsia="Calibri" w:hAnsi="Arial Rounded MT Bold" w:cs="Times New Roman"/>
                                <w:color w:val="00B050"/>
                                <w:sz w:val="56"/>
                                <w:szCs w:val="56"/>
                              </w:rPr>
                              <w:t>Spring crafts 2019</w:t>
                            </w:r>
                          </w:p>
                          <w:p w:rsidR="00F93801" w:rsidRPr="00F93801" w:rsidRDefault="00F93801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F93801">
                              <w:rPr>
                                <w:rFonts w:ascii="Comic Sans MS" w:eastAsia="Calibri" w:hAnsi="Comic Sans MS" w:cs="Times New Roman"/>
                                <w:sz w:val="36"/>
                                <w:szCs w:val="36"/>
                              </w:rPr>
                              <w:t>Order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E5264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85pt;margin-top:56.55pt;width:369pt;height: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" filled="f" stroked="f">
                <v:textbox>
                  <w:txbxContent>
                    <w:p w:rsidR="00F93801" w:rsidRDefault="00EF2CFD">
                      <w:pPr>
                        <w:rPr>
                          <w:rFonts w:ascii="Arial Rounded MT Bold" w:eastAsia="Calibri" w:hAnsi="Arial Rounded MT Bold" w:cs="Times New Roman"/>
                          <w:color w:val="00B050"/>
                          <w:sz w:val="56"/>
                          <w:szCs w:val="56"/>
                        </w:rPr>
                      </w:pPr>
                      <w:r>
                        <w:rPr>
                          <w:rFonts w:ascii="Arial Rounded MT Bold" w:eastAsia="Calibri" w:hAnsi="Arial Rounded MT Bold" w:cs="Times New Roman"/>
                          <w:color w:val="00B050"/>
                          <w:sz w:val="56"/>
                          <w:szCs w:val="56"/>
                        </w:rPr>
                        <w:t>Spring crafts 2019</w:t>
                      </w:r>
                    </w:p>
                    <w:p w:rsidR="00F93801" w:rsidRPr="00F93801" w:rsidRDefault="00F93801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F93801">
                        <w:rPr>
                          <w:rFonts w:ascii="Comic Sans MS" w:eastAsia="Calibri" w:hAnsi="Comic Sans MS" w:cs="Times New Roman"/>
                          <w:sz w:val="36"/>
                          <w:szCs w:val="36"/>
                        </w:rPr>
                        <w:t>Order form</w:t>
                      </w:r>
                    </w:p>
                  </w:txbxContent>
                </v:textbox>
              </v:shape>
            </w:pict>
          </mc:Fallback>
        </mc:AlternateContent>
      </w:r>
      <w:r w:rsidRPr="00B14140">
        <w:rPr>
          <w:rFonts w:ascii="Calibri" w:eastAsia="Calibri" w:hAnsi="Calibri" w:cs="Times New Roman"/>
          <w:noProof/>
          <w:color w:val="0000FF"/>
          <w:lang w:eastAsia="en-GB"/>
        </w:rPr>
        <w:drawing>
          <wp:anchor distT="0" distB="0" distL="114300" distR="114300" simplePos="0" relativeHeight="251672576" behindDoc="1" locked="0" layoutInCell="1" allowOverlap="1" wp14:anchorId="53CC1F9C" wp14:editId="58E58DFE">
            <wp:simplePos x="0" y="0"/>
            <wp:positionH relativeFrom="column">
              <wp:posOffset>4743891</wp:posOffset>
            </wp:positionH>
            <wp:positionV relativeFrom="paragraph">
              <wp:posOffset>11375</wp:posOffset>
            </wp:positionV>
            <wp:extent cx="1681480" cy="1681480"/>
            <wp:effectExtent l="0" t="0" r="0" b="0"/>
            <wp:wrapTight wrapText="bothSides">
              <wp:wrapPolygon edited="0">
                <wp:start x="0" y="0"/>
                <wp:lineTo x="0" y="21290"/>
                <wp:lineTo x="21290" y="21290"/>
                <wp:lineTo x="21290" y="0"/>
                <wp:lineTo x="0" y="0"/>
              </wp:wrapPolygon>
            </wp:wrapTight>
            <wp:docPr id="4" name="irc_mi" descr="Related image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168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14140" w:rsidRPr="00B14140">
        <w:rPr>
          <w:rFonts w:ascii="Arial Rounded MT Bold" w:eastAsia="Calibri" w:hAnsi="Arial Rounded MT Bold" w:cs="Times New Roman"/>
          <w:color w:val="00B050"/>
          <w:sz w:val="96"/>
          <w:szCs w:val="96"/>
        </w:rPr>
        <w:t>Student</w:t>
      </w:r>
      <w:r w:rsidR="00B14140" w:rsidRPr="00B14140">
        <w:rPr>
          <w:rFonts w:ascii="Bradley Hand ITC" w:eastAsia="Calibri" w:hAnsi="Bradley Hand ITC" w:cs="Times New Roman"/>
          <w:b/>
          <w:sz w:val="96"/>
          <w:szCs w:val="96"/>
        </w:rPr>
        <w:t>erprise</w:t>
      </w:r>
      <w:proofErr w:type="spellEnd"/>
    </w:p>
    <w:tbl>
      <w:tblPr>
        <w:tblStyle w:val="TableGrid"/>
        <w:tblpPr w:leftFromText="180" w:rightFromText="180" w:vertAnchor="text" w:horzAnchor="page" w:tblpX="1307" w:tblpY="1674"/>
        <w:tblW w:w="0" w:type="auto"/>
        <w:tblLook w:val="04A0" w:firstRow="1" w:lastRow="0" w:firstColumn="1" w:lastColumn="0" w:noHBand="0" w:noVBand="1"/>
      </w:tblPr>
      <w:tblGrid>
        <w:gridCol w:w="3936"/>
        <w:gridCol w:w="2738"/>
        <w:gridCol w:w="3073"/>
      </w:tblGrid>
      <w:tr w:rsidR="006F2891" w:rsidTr="006F2891">
        <w:trPr>
          <w:trHeight w:val="287"/>
        </w:trPr>
        <w:tc>
          <w:tcPr>
            <w:tcW w:w="3936" w:type="dxa"/>
          </w:tcPr>
          <w:p w:rsidR="006F2891" w:rsidRDefault="006F2891" w:rsidP="006F2891">
            <w:pPr>
              <w:jc w:val="center"/>
            </w:pP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  <w:r w:rsidRPr="00F93801">
              <w:rPr>
                <w:rFonts w:ascii="Comic Sans MS" w:hAnsi="Comic Sans MS"/>
              </w:rPr>
              <w:t xml:space="preserve">Quantity </w:t>
            </w: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Cost</w:t>
            </w:r>
          </w:p>
        </w:tc>
      </w:tr>
      <w:tr w:rsidR="006F2891" w:rsidTr="006F2891">
        <w:trPr>
          <w:trHeight w:val="812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Primrose in painted terracotta pot £</w:t>
            </w:r>
            <w:r w:rsidR="004F7507" w:rsidRPr="004F7507">
              <w:rPr>
                <w:rFonts w:ascii="Comic Sans MS" w:hAnsi="Comic Sans MS"/>
                <w:sz w:val="28"/>
                <w:szCs w:val="28"/>
              </w:rPr>
              <w:t>3.50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Tr="006F2891">
        <w:trPr>
          <w:trHeight w:val="1249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A moment of calm cone (chocolates, teabag and coffee sachet)  £1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Tr="006F2891">
        <w:trPr>
          <w:trHeight w:val="856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Easter mini egg cone</w:t>
            </w:r>
          </w:p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 xml:space="preserve"> £1.50 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Tr="006F2891">
        <w:trPr>
          <w:trHeight w:val="1137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Decorated wooden love heart</w:t>
            </w:r>
          </w:p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75p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RPr="00F93801" w:rsidTr="00383D0F">
        <w:trPr>
          <w:trHeight w:val="929"/>
        </w:trPr>
        <w:tc>
          <w:tcPr>
            <w:tcW w:w="3936" w:type="dxa"/>
          </w:tcPr>
          <w:p w:rsidR="006F2891" w:rsidRPr="004F7507" w:rsidRDefault="006F2891" w:rsidP="00383D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Mother’s day chalkboard heart</w:t>
            </w:r>
            <w:r w:rsidR="00383D0F" w:rsidRPr="004F7507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F7507">
              <w:rPr>
                <w:rFonts w:ascii="Comic Sans MS" w:hAnsi="Comic Sans MS"/>
                <w:sz w:val="28"/>
                <w:szCs w:val="28"/>
              </w:rPr>
              <w:t>£1.50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RPr="00F93801" w:rsidTr="006F2891">
        <w:trPr>
          <w:trHeight w:val="836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Mother’s day box frame</w:t>
            </w:r>
            <w:r w:rsidR="00383D0F" w:rsidRPr="004F7507">
              <w:rPr>
                <w:rFonts w:ascii="Comic Sans MS" w:hAnsi="Comic Sans MS"/>
                <w:sz w:val="28"/>
                <w:szCs w:val="28"/>
              </w:rPr>
              <w:t xml:space="preserve"> (various designs)</w:t>
            </w:r>
          </w:p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£</w:t>
            </w:r>
            <w:r w:rsidR="004F7507" w:rsidRPr="004F7507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RPr="00F93801" w:rsidTr="006F2891">
        <w:trPr>
          <w:trHeight w:val="848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 xml:space="preserve">Button heart canvas </w:t>
            </w:r>
          </w:p>
          <w:p w:rsidR="006F2891" w:rsidRPr="004F7507" w:rsidRDefault="006F2891" w:rsidP="006F2891">
            <w:pPr>
              <w:tabs>
                <w:tab w:val="left" w:pos="2358"/>
              </w:tabs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£</w:t>
            </w:r>
            <w:r w:rsidR="004F7507" w:rsidRPr="004F7507">
              <w:rPr>
                <w:rFonts w:ascii="Comic Sans MS" w:hAnsi="Comic Sans MS"/>
                <w:sz w:val="28"/>
                <w:szCs w:val="28"/>
              </w:rPr>
              <w:t>3.50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RPr="00F93801" w:rsidTr="006F2891">
        <w:trPr>
          <w:trHeight w:val="848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C</w:t>
            </w:r>
            <w:r w:rsidR="006E6789" w:rsidRPr="004F7507">
              <w:rPr>
                <w:rFonts w:ascii="Comic Sans MS" w:hAnsi="Comic Sans MS"/>
                <w:sz w:val="28"/>
                <w:szCs w:val="28"/>
              </w:rPr>
              <w:t xml:space="preserve">otton </w:t>
            </w:r>
            <w:r w:rsidRPr="004F7507">
              <w:rPr>
                <w:rFonts w:ascii="Comic Sans MS" w:hAnsi="Comic Sans MS"/>
                <w:sz w:val="28"/>
                <w:szCs w:val="28"/>
              </w:rPr>
              <w:t>shopping bag</w:t>
            </w:r>
          </w:p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£</w:t>
            </w:r>
            <w:r w:rsidR="004F7507" w:rsidRPr="004F7507">
              <w:rPr>
                <w:rFonts w:ascii="Comic Sans MS" w:hAnsi="Comic Sans MS"/>
                <w:sz w:val="28"/>
                <w:szCs w:val="28"/>
              </w:rPr>
              <w:t>2.50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  <w:tr w:rsidR="006F2891" w:rsidRPr="00F93801" w:rsidTr="006F2891">
        <w:trPr>
          <w:trHeight w:val="848"/>
        </w:trPr>
        <w:tc>
          <w:tcPr>
            <w:tcW w:w="3936" w:type="dxa"/>
          </w:tcPr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C</w:t>
            </w:r>
            <w:r w:rsidR="006E6789" w:rsidRPr="004F7507">
              <w:rPr>
                <w:rFonts w:ascii="Comic Sans MS" w:hAnsi="Comic Sans MS"/>
                <w:sz w:val="28"/>
                <w:szCs w:val="28"/>
              </w:rPr>
              <w:t>otton</w:t>
            </w:r>
            <w:r w:rsidRPr="004F7507">
              <w:rPr>
                <w:rFonts w:ascii="Comic Sans MS" w:hAnsi="Comic Sans MS"/>
                <w:sz w:val="28"/>
                <w:szCs w:val="28"/>
              </w:rPr>
              <w:t xml:space="preserve"> drawstring bag</w:t>
            </w:r>
          </w:p>
          <w:p w:rsidR="006F2891" w:rsidRPr="004F7507" w:rsidRDefault="006F2891" w:rsidP="006F289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F7507">
              <w:rPr>
                <w:rFonts w:ascii="Comic Sans MS" w:hAnsi="Comic Sans MS"/>
                <w:sz w:val="28"/>
                <w:szCs w:val="28"/>
              </w:rPr>
              <w:t>£</w:t>
            </w:r>
            <w:r w:rsidR="004F7507" w:rsidRPr="004F7507">
              <w:rPr>
                <w:rFonts w:ascii="Comic Sans MS" w:hAnsi="Comic Sans MS"/>
                <w:sz w:val="28"/>
                <w:szCs w:val="28"/>
              </w:rPr>
              <w:t>2.50</w:t>
            </w:r>
          </w:p>
        </w:tc>
        <w:tc>
          <w:tcPr>
            <w:tcW w:w="2738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73" w:type="dxa"/>
          </w:tcPr>
          <w:p w:rsidR="006F2891" w:rsidRPr="00F93801" w:rsidRDefault="006F2891" w:rsidP="006F2891">
            <w:pPr>
              <w:jc w:val="center"/>
              <w:rPr>
                <w:rFonts w:ascii="Comic Sans MS" w:hAnsi="Comic Sans MS"/>
              </w:rPr>
            </w:pPr>
          </w:p>
        </w:tc>
      </w:tr>
    </w:tbl>
    <w:bookmarkStart w:id="0" w:name="_GoBack"/>
    <w:bookmarkEnd w:id="0"/>
    <w:p w:rsidR="0069499D" w:rsidRDefault="006F2891" w:rsidP="00B14140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FBAE31" wp14:editId="10567248">
                <wp:simplePos x="0" y="0"/>
                <wp:positionH relativeFrom="margin">
                  <wp:align>right</wp:align>
                </wp:positionH>
                <wp:positionV relativeFrom="paragraph">
                  <wp:posOffset>6866172</wp:posOffset>
                </wp:positionV>
                <wp:extent cx="3754755" cy="397510"/>
                <wp:effectExtent l="0" t="0" r="0" b="25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4755" cy="39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801" w:rsidRDefault="006C7AB4"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Total cost:</w:t>
                            </w:r>
                            <w:r>
                              <w:t xml:space="preserve">       </w:t>
                            </w:r>
                            <w:r w:rsidR="000643BB" w:rsidRPr="000643BB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£</w:t>
                            </w:r>
                            <w:r w:rsidR="00F93801">
                              <w:t>_</w:t>
                            </w:r>
                            <w:r w:rsidR="000643BB">
                              <w:t>_____________________________</w:t>
                            </w:r>
                            <w:r w:rsidR="00F93801"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56FBAE31" id="_x0000_s1027" type="#_x0000_t202" style="position:absolute;left:0;text-align:left;margin-left:244.45pt;margin-top:540.65pt;width:295.65pt;height:31.3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" stroked="f">
                <v:textbox>
                  <w:txbxContent>
                    <w:p w:rsidR="00F93801" w:rsidRDefault="006C7AB4"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Total cost:</w:t>
                      </w:r>
                      <w:r>
                        <w:t xml:space="preserve">       </w:t>
                      </w:r>
                      <w:r w:rsidR="000643BB" w:rsidRPr="000643BB">
                        <w:rPr>
                          <w:rFonts w:ascii="Comic Sans MS" w:hAnsi="Comic Sans MS"/>
                          <w:sz w:val="32"/>
                          <w:szCs w:val="32"/>
                        </w:rPr>
                        <w:t>£</w:t>
                      </w:r>
                      <w:r w:rsidR="00F93801">
                        <w:t>_</w:t>
                      </w:r>
                      <w:r w:rsidR="000643BB">
                        <w:t>_____________________________</w:t>
                      </w:r>
                      <w:r w:rsidR="00F93801">
                        <w:t xml:space="preserve">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E6CE23" wp14:editId="0F7F11B3">
                <wp:simplePos x="0" y="0"/>
                <wp:positionH relativeFrom="margin">
                  <wp:align>right</wp:align>
                </wp:positionH>
                <wp:positionV relativeFrom="paragraph">
                  <wp:posOffset>716197</wp:posOffset>
                </wp:positionV>
                <wp:extent cx="6416675" cy="410818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675" cy="4108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801" w:rsidRPr="003D3F87" w:rsidRDefault="00F9380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3D3F8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Name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____________________ </w:t>
                            </w:r>
                            <w:r w:rsidRPr="003D3F8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Class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76E6CE23" id="_x0000_s1028" type="#_x0000_t202" style="position:absolute;left:0;text-align:left;margin-left:454.05pt;margin-top:56.4pt;width:505.25pt;height:32.3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" filled="f" stroked="f">
                <v:textbox>
                  <w:txbxContent>
                    <w:p w:rsidR="00F93801" w:rsidRPr="003D3F87" w:rsidRDefault="00F9380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3D3F87">
                        <w:rPr>
                          <w:rFonts w:ascii="Comic Sans MS" w:hAnsi="Comic Sans MS"/>
                          <w:sz w:val="32"/>
                          <w:szCs w:val="32"/>
                        </w:rPr>
                        <w:t>Name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____________________ </w:t>
                      </w:r>
                      <w:r w:rsidRPr="003D3F87">
                        <w:rPr>
                          <w:rFonts w:ascii="Comic Sans MS" w:hAnsi="Comic Sans MS"/>
                          <w:sz w:val="32"/>
                          <w:szCs w:val="32"/>
                        </w:rPr>
                        <w:t>Class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00504">
        <w:rPr>
          <w:rFonts w:ascii="Arial Rounded MT Bold" w:eastAsia="Calibri" w:hAnsi="Arial Rounded MT Bold" w:cs="Times New Roman"/>
          <w:noProof/>
          <w:color w:val="00B050"/>
          <w:sz w:val="96"/>
          <w:szCs w:val="9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7425DA" wp14:editId="18DCD299">
                <wp:simplePos x="0" y="0"/>
                <wp:positionH relativeFrom="column">
                  <wp:posOffset>257975</wp:posOffset>
                </wp:positionH>
                <wp:positionV relativeFrom="paragraph">
                  <wp:posOffset>7274808</wp:posOffset>
                </wp:positionV>
                <wp:extent cx="6188075" cy="1370965"/>
                <wp:effectExtent l="0" t="0" r="22225" b="1968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8075" cy="137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507" w:rsidRPr="004F7507" w:rsidRDefault="00F93801" w:rsidP="004F750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Please return order forms to school by </w:t>
                            </w:r>
                          </w:p>
                          <w:p w:rsidR="000643BB" w:rsidRPr="004F7507" w:rsidRDefault="00F93801" w:rsidP="004F750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Friday </w:t>
                            </w:r>
                            <w:r w:rsidR="004F7507"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22</w:t>
                            </w:r>
                            <w:r w:rsidR="004F7507"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nd</w:t>
                            </w:r>
                            <w:r w:rsid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F7507"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March for collection on 29.03.19.</w:t>
                            </w:r>
                            <w:proofErr w:type="gramEnd"/>
                            <w:r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 w:rsidR="000643BB"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Payment with order please.</w:t>
                            </w:r>
                            <w:proofErr w:type="gramEnd"/>
                            <w:r w:rsidR="000643BB"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93801" w:rsidRPr="004F7507" w:rsidRDefault="000643BB" w:rsidP="000643B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Cheques payable to </w:t>
                            </w:r>
                            <w:proofErr w:type="spellStart"/>
                            <w:r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Fitzwaryn</w:t>
                            </w:r>
                            <w:proofErr w:type="spellEnd"/>
                            <w:r w:rsidRPr="004F7507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Student Enterprises.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20.3pt;margin-top:572.8pt;width:487.25pt;height:107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" strokecolor="red" strokeweight="2pt">
                <v:textbox>
                  <w:txbxContent>
                    <w:p w:rsidR="004F7507" w:rsidRPr="004F7507" w:rsidRDefault="00F93801" w:rsidP="004F750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Please return order forms to school by </w:t>
                      </w:r>
                    </w:p>
                    <w:p w:rsidR="000643BB" w:rsidRPr="004F7507" w:rsidRDefault="00F93801" w:rsidP="004F750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Friday </w:t>
                      </w:r>
                      <w:r w:rsidR="004F7507"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>22</w:t>
                      </w:r>
                      <w:r w:rsidR="004F7507" w:rsidRPr="004F7507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nd</w:t>
                      </w:r>
                      <w:r w:rsid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4F7507"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>March for collection on 29.03.19.</w:t>
                      </w:r>
                      <w:proofErr w:type="gramEnd"/>
                      <w:r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 w:rsidR="000643BB"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>Payment with order please.</w:t>
                      </w:r>
                      <w:proofErr w:type="gramEnd"/>
                      <w:r w:rsidR="000643BB"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F93801" w:rsidRPr="004F7507" w:rsidRDefault="000643BB" w:rsidP="000643B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gramStart"/>
                      <w:r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Cheques payable to </w:t>
                      </w:r>
                      <w:proofErr w:type="spellStart"/>
                      <w:r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>Fitzwaryn</w:t>
                      </w:r>
                      <w:proofErr w:type="spellEnd"/>
                      <w:r w:rsidRPr="004F7507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Student Enterprises.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1005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BE1DA1" wp14:editId="49838CC5">
                <wp:simplePos x="0" y="0"/>
                <wp:positionH relativeFrom="column">
                  <wp:posOffset>3666490</wp:posOffset>
                </wp:positionH>
                <wp:positionV relativeFrom="paragraph">
                  <wp:posOffset>4672330</wp:posOffset>
                </wp:positionV>
                <wp:extent cx="2374265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3801" w:rsidRDefault="00F9380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5BE1DA1" id="_x0000_s1030" type="#_x0000_t202" style="position:absolute;left:0;text-align:left;margin-left:288.7pt;margin-top:367.9pt;width:186.95pt;height:110.55pt;z-index:2516705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" filled="f" stroked="f">
                <v:textbox style="mso-fit-shape-to-text:t">
                  <w:txbxContent>
                    <w:p w:rsidR="00F93801" w:rsidRDefault="00F93801"/>
                  </w:txbxContent>
                </v:textbox>
              </v:shape>
            </w:pict>
          </mc:Fallback>
        </mc:AlternateContent>
      </w:r>
    </w:p>
    <w:sectPr w:rsidR="0069499D" w:rsidSect="006F2891">
      <w:pgSz w:w="11906" w:h="16838"/>
      <w:pgMar w:top="851" w:right="849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40"/>
    <w:rsid w:val="00055022"/>
    <w:rsid w:val="000643BB"/>
    <w:rsid w:val="00100504"/>
    <w:rsid w:val="002F7382"/>
    <w:rsid w:val="00383D0F"/>
    <w:rsid w:val="003D3F87"/>
    <w:rsid w:val="00470724"/>
    <w:rsid w:val="004F7507"/>
    <w:rsid w:val="0069499D"/>
    <w:rsid w:val="006C7AB4"/>
    <w:rsid w:val="006E6789"/>
    <w:rsid w:val="006F2891"/>
    <w:rsid w:val="00B14140"/>
    <w:rsid w:val="00EF2CFD"/>
    <w:rsid w:val="00F22E8F"/>
    <w:rsid w:val="00F9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1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3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1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3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rct=j&amp;q=&amp;esrc=s&amp;source=images&amp;cd=&amp;cad=rja&amp;uact=8&amp;ved=&amp;url=https://www.womenofinfluence.ca/2014/11/03/rise-social-enterprise/&amp;psig=AOvVaw1ctBune4uuAjyU8kv9v19F&amp;ust=154107144603001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E4A3DC0F.dotm</Template>
  <TotalTime>13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Jowett</dc:creator>
  <cp:lastModifiedBy>K Northfield</cp:lastModifiedBy>
  <cp:revision>6</cp:revision>
  <cp:lastPrinted>2018-11-08T14:41:00Z</cp:lastPrinted>
  <dcterms:created xsi:type="dcterms:W3CDTF">2019-02-28T09:41:00Z</dcterms:created>
  <dcterms:modified xsi:type="dcterms:W3CDTF">2019-02-28T15:36:00Z</dcterms:modified>
</cp:coreProperties>
</file>