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9567F" w14:paraId="63992F82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096FEE5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a.</w:t>
            </w:r>
          </w:p>
        </w:tc>
        <w:tc>
          <w:tcPr>
            <w:tcW w:w="566" w:type="dxa"/>
            <w:vAlign w:val="bottom"/>
          </w:tcPr>
          <w:p w14:paraId="26170AE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5D0953A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9DC3F0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16A8E4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b.</w:t>
            </w:r>
          </w:p>
        </w:tc>
        <w:tc>
          <w:tcPr>
            <w:tcW w:w="566" w:type="dxa"/>
            <w:vAlign w:val="bottom"/>
          </w:tcPr>
          <w:p w14:paraId="0FE08C5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473A91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542A8A8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F115F9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c.</w:t>
            </w:r>
          </w:p>
        </w:tc>
        <w:tc>
          <w:tcPr>
            <w:tcW w:w="566" w:type="dxa"/>
            <w:vAlign w:val="bottom"/>
          </w:tcPr>
          <w:p w14:paraId="588C278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3D6190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78ADBF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526467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d.</w:t>
            </w:r>
          </w:p>
        </w:tc>
        <w:tc>
          <w:tcPr>
            <w:tcW w:w="567" w:type="dxa"/>
            <w:vAlign w:val="bottom"/>
          </w:tcPr>
          <w:p w14:paraId="6869F6A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4276F8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7EF781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8DF24E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e.</w:t>
            </w:r>
          </w:p>
        </w:tc>
        <w:tc>
          <w:tcPr>
            <w:tcW w:w="567" w:type="dxa"/>
            <w:vAlign w:val="bottom"/>
          </w:tcPr>
          <w:p w14:paraId="2398B41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44203D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44836C87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06C06C1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F005ED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14:paraId="6C44255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14:paraId="0D5876E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5D589A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C0EA56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14:paraId="18ED5E0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14:paraId="653D100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29DB6E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77FE47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14:paraId="706C639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14:paraId="0935D18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0B4061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55A058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14:paraId="29930B5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14:paraId="0927201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D07B6A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BF6EE6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14:paraId="7B248EB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0</w:t>
            </w:r>
          </w:p>
        </w:tc>
      </w:tr>
      <w:tr w:rsidR="0009567F" w14:paraId="3EC5A869" w14:textId="77777777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00E7487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3D4CE4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55F9949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14:paraId="62C554C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751D81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29DBD1F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71136C0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14:paraId="11249E0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4CEC5F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B8D454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05A7CFF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14:paraId="11E23DC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F67D4B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D58C59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11A088B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14:paraId="56A9DF6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4DEC1CC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617E3A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0D84E80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</w:tr>
      <w:tr w:rsidR="0009567F" w14:paraId="1C06DCDB" w14:textId="77777777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DA9E8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FFBD5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0E88F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EA962F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45910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D91BC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0C36A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519A755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93A8E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C35EC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18400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B5E164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8A712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247FB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44B4C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6D7DE3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75502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90D66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7D753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21782FFF" w14:textId="77777777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4E538C8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7643287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0974BFD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5EEF733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2322F67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0F56210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763CDAC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7A320E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832E2F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0339E06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5E6335A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F0EE84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19F269C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3D1AE2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1E13998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0F5140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50E176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8A5842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50CB473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337A8C79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1AD61EC2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f.</w:t>
            </w:r>
          </w:p>
        </w:tc>
        <w:tc>
          <w:tcPr>
            <w:tcW w:w="566" w:type="dxa"/>
            <w:vAlign w:val="bottom"/>
          </w:tcPr>
          <w:p w14:paraId="2366B92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6D96A8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DD9803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C185B0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g.</w:t>
            </w:r>
          </w:p>
        </w:tc>
        <w:tc>
          <w:tcPr>
            <w:tcW w:w="566" w:type="dxa"/>
            <w:vAlign w:val="bottom"/>
          </w:tcPr>
          <w:p w14:paraId="3D69EDD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3D6556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0982E4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93376E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h.</w:t>
            </w:r>
          </w:p>
        </w:tc>
        <w:tc>
          <w:tcPr>
            <w:tcW w:w="566" w:type="dxa"/>
            <w:vAlign w:val="bottom"/>
          </w:tcPr>
          <w:p w14:paraId="6664C54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2F1BE7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F259EF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151717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567" w:type="dxa"/>
            <w:vAlign w:val="bottom"/>
          </w:tcPr>
          <w:p w14:paraId="5C7A60A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5DDAEE1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2EBBE4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8EF2A78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j.</w:t>
            </w:r>
          </w:p>
        </w:tc>
        <w:tc>
          <w:tcPr>
            <w:tcW w:w="567" w:type="dxa"/>
            <w:vAlign w:val="bottom"/>
          </w:tcPr>
          <w:p w14:paraId="2A3D096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29F472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6F01039B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7F6BD2D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684DE51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14:paraId="1251C3A3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14:paraId="65CB018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805A20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B25E38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14:paraId="079664A0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14:paraId="2F9EF28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FCB7C9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C785CC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14:paraId="708B9AD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14:paraId="36C07A4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11F008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D6430FA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14:paraId="37B7E347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14:paraId="2496E96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C848FE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4922E7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14:paraId="470D945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09567F" w14:paraId="296D78A9" w14:textId="77777777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14F43305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7755F4E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37A0EA3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14:paraId="3346A8C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38C5E835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1B6A142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F938F9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14:paraId="6AF80D2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91EBDE8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3B68549C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2C82AAA8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14:paraId="2BD9BB8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5AFC3BB4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198B466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0F199BD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14:paraId="647D461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4F62A1C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62BA3A87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1D643C6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09567F" w14:paraId="3D03ADBC" w14:textId="77777777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BAA4F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56783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4E6E1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9E2EE8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E5A06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46CCA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2628F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6FD6C3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2D121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1C826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2A4A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1332CE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4D6C8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49917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5E905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FD5560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51B88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222F6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803F2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6411382F" w14:textId="77777777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512CD4C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3FEC653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AF4817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116B34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1EE9768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7D73EB0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30D812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81FB15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12E44FF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5BDBC6D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1968DED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73A57D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4448BC9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3578568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649D740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77926B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4DCEB26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D9E687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111B6C2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0B7E7836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03A5545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k.</w:t>
            </w:r>
          </w:p>
        </w:tc>
        <w:tc>
          <w:tcPr>
            <w:tcW w:w="566" w:type="dxa"/>
            <w:vAlign w:val="bottom"/>
          </w:tcPr>
          <w:p w14:paraId="78A2663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9379A6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52A4BC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2AA41FA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l.</w:t>
            </w:r>
          </w:p>
        </w:tc>
        <w:tc>
          <w:tcPr>
            <w:tcW w:w="566" w:type="dxa"/>
            <w:vAlign w:val="bottom"/>
          </w:tcPr>
          <w:p w14:paraId="48B1D32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8FDABD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6B67E4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2170020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m.</w:t>
            </w:r>
          </w:p>
        </w:tc>
        <w:tc>
          <w:tcPr>
            <w:tcW w:w="566" w:type="dxa"/>
            <w:vAlign w:val="bottom"/>
          </w:tcPr>
          <w:p w14:paraId="476C840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912919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867EE1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56252CC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n.</w:t>
            </w:r>
          </w:p>
        </w:tc>
        <w:tc>
          <w:tcPr>
            <w:tcW w:w="567" w:type="dxa"/>
            <w:vAlign w:val="bottom"/>
          </w:tcPr>
          <w:p w14:paraId="6B340BB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6B2262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B6E625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4BF519D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o.</w:t>
            </w:r>
          </w:p>
        </w:tc>
        <w:tc>
          <w:tcPr>
            <w:tcW w:w="567" w:type="dxa"/>
            <w:vAlign w:val="bottom"/>
          </w:tcPr>
          <w:p w14:paraId="0AAABBB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52F13B5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641983BE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0DD66FE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68FEB4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14:paraId="0A41CE0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14:paraId="19897DB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AA9B96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C3A033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14:paraId="089A9001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14:paraId="2C93383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6E0D5F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A7C8CB1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14:paraId="372E2BB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14:paraId="01507F1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827C31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873EBE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14:paraId="122DB1C8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14:paraId="7E0A120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361B41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646966C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14:paraId="4D056C53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14:paraId="513913BD" w14:textId="77777777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1DFF6D3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80CDE9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30C3E37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14:paraId="65FAA7F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5C0BB1F5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7B6F96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518B498C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14:paraId="67916B3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50CB9B70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2E16EBD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062238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14:paraId="0FFA6B2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14EE9BD4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0DCDED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545ED618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14:paraId="554842B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50335053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5B9D59B1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E86B777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14:paraId="4B932765" w14:textId="77777777" w:rsidTr="003E7F9B">
        <w:trPr>
          <w:trHeight w:val="3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B72CC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3C9B9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29C18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3F2316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5F3D8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C915F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5CE3E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09EC9F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B5D38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81C07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C21CF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5DE8B0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89183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739D9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70D9D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9619A8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71A78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33A26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EA3F8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60FCE930" w14:textId="77777777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75B229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2E4C168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380876E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7C5870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2FDA09F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5ABCE3D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1B7E18F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F90450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CB4BEB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D061E0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1EBB6DA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769870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466E646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140E67C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7AF5AF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D4269C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27E02D1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5E2F924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620B27A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10C6FBDA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618AC721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</w:t>
            </w:r>
          </w:p>
        </w:tc>
        <w:tc>
          <w:tcPr>
            <w:tcW w:w="566" w:type="dxa"/>
            <w:vAlign w:val="bottom"/>
          </w:tcPr>
          <w:p w14:paraId="24061E0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9BA884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40AB2D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97B613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q.</w:t>
            </w:r>
          </w:p>
        </w:tc>
        <w:tc>
          <w:tcPr>
            <w:tcW w:w="566" w:type="dxa"/>
            <w:vAlign w:val="bottom"/>
          </w:tcPr>
          <w:p w14:paraId="1D4D013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E33DE4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6E391C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335C516A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r.</w:t>
            </w:r>
          </w:p>
        </w:tc>
        <w:tc>
          <w:tcPr>
            <w:tcW w:w="566" w:type="dxa"/>
            <w:vAlign w:val="bottom"/>
          </w:tcPr>
          <w:p w14:paraId="77AC2C5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32E07D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7EF448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124DA30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s.</w:t>
            </w:r>
          </w:p>
        </w:tc>
        <w:tc>
          <w:tcPr>
            <w:tcW w:w="567" w:type="dxa"/>
            <w:vAlign w:val="bottom"/>
          </w:tcPr>
          <w:p w14:paraId="2DD359E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202CAD2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CFAF6B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2D7FD5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t.</w:t>
            </w:r>
          </w:p>
        </w:tc>
        <w:tc>
          <w:tcPr>
            <w:tcW w:w="567" w:type="dxa"/>
            <w:vAlign w:val="bottom"/>
          </w:tcPr>
          <w:p w14:paraId="631E95E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2769615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276ABD16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3CB8A01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1E2F158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14:paraId="4A51860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14:paraId="348F71D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E0F20E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256DB83A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14:paraId="7D41440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14:paraId="4BDC0B9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53B5D00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0F9DE5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14:paraId="0CD405A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14:paraId="3CEA95A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E7C7B9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589EA733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14:paraId="59812AB7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14:paraId="4B508A7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BDDDFB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9DC1E1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14:paraId="4C7B0B3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09567F" w14:paraId="535B6DF2" w14:textId="77777777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4E4C8FD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17FF5D2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3AA4EFA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14:paraId="648A3DF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26773ED0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7B1797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7E8EBEF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14:paraId="45422FE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17338C4E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2F9A3D57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B300480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14:paraId="0C2990C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1A4A3F9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1433545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103728A8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14:paraId="2F1F7E7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66434F01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F3AC6E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4CEDA18D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09567F" w14:paraId="181200D3" w14:textId="77777777" w:rsidTr="003E7F9B">
        <w:trPr>
          <w:trHeight w:val="2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95C0F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17CA3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B4C8B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683F0B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B5673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460D5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7B74D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D3E1D9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0220C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AFE33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AD3B1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9C06DA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3AC8B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32E30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3B84F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D69BFC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EEA49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2CD50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F437E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27389DC1" w14:textId="77777777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05B658F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3F7F21E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0B4409D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C3A20B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D05313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7B3E020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14E12B9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D52711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7EC83C8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62C7702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14:paraId="1826189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889B72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26439D99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B01AEE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5AA0AAB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60C2088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ECEA31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2852DCE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0DF265D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2103B7CB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4208A9A3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u.</w:t>
            </w:r>
          </w:p>
        </w:tc>
        <w:tc>
          <w:tcPr>
            <w:tcW w:w="566" w:type="dxa"/>
            <w:vAlign w:val="bottom"/>
          </w:tcPr>
          <w:p w14:paraId="6160B8B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569B30E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AAFE16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8667A2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v.</w:t>
            </w:r>
          </w:p>
        </w:tc>
        <w:tc>
          <w:tcPr>
            <w:tcW w:w="566" w:type="dxa"/>
            <w:vAlign w:val="bottom"/>
          </w:tcPr>
          <w:p w14:paraId="3E68957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4D3BB12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6080FB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7E4FC48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w.</w:t>
            </w:r>
          </w:p>
        </w:tc>
        <w:tc>
          <w:tcPr>
            <w:tcW w:w="566" w:type="dxa"/>
            <w:vAlign w:val="bottom"/>
          </w:tcPr>
          <w:p w14:paraId="55347D1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59AEA3D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BD0E89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3878C9F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x.</w:t>
            </w:r>
          </w:p>
        </w:tc>
        <w:tc>
          <w:tcPr>
            <w:tcW w:w="567" w:type="dxa"/>
            <w:vAlign w:val="bottom"/>
          </w:tcPr>
          <w:p w14:paraId="0CE9F1E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5F1586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16DA019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47C26AB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y.</w:t>
            </w:r>
          </w:p>
        </w:tc>
        <w:tc>
          <w:tcPr>
            <w:tcW w:w="567" w:type="dxa"/>
            <w:vAlign w:val="bottom"/>
          </w:tcPr>
          <w:p w14:paraId="69E4510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7054A6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14:paraId="052DD0B0" w14:textId="77777777" w:rsidTr="003E7F9B">
        <w:trPr>
          <w:trHeight w:val="565"/>
        </w:trPr>
        <w:tc>
          <w:tcPr>
            <w:tcW w:w="566" w:type="dxa"/>
            <w:vAlign w:val="bottom"/>
          </w:tcPr>
          <w:p w14:paraId="26AEBC1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87293ED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14:paraId="7EA1AF3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14:paraId="1BCB625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4896904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68EB97D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14:paraId="2C6EADA1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14:paraId="2D07BC5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1CD096E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939816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14:paraId="7E25CDFD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14:paraId="0B5C5BF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1420D7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E0C7C09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14:paraId="0FFF100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14:paraId="4717B80F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73FD028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4C5697C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14:paraId="310AC4D4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09567F" w14:paraId="222AA237" w14:textId="77777777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9AB90FB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55E5CAFE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6BA95BF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14:paraId="5B3B2AC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07E5699E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07118AE6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470A4B62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14:paraId="70FAC06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5EB4D68F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5A98185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14:paraId="17EBC7FC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14:paraId="4B63CF5C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4F16DAD5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AD5F220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CB679CF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14:paraId="3F6BDF4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286181E8" w14:textId="77777777"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3FC17653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BE52E35" w14:textId="77777777"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09567F" w14:paraId="5B325307" w14:textId="77777777" w:rsidTr="003E7F9B">
        <w:trPr>
          <w:trHeight w:val="3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9DCE4D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00544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D6495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02F8849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03743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8F2AC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68938B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14:paraId="6FF11C60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DA89C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E3AD1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754957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588B6898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386ED3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008C2A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DF64E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14:paraId="05AF0061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AE4E66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026BA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E7F1C2" w14:textId="77777777"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</w:tbl>
    <w:p w14:paraId="34A80C2F" w14:textId="77777777" w:rsidR="003E7F9B" w:rsidRDefault="000A0830" w:rsidP="003E7F9B">
      <w:pPr>
        <w:sectPr w:rsidR="003E7F9B" w:rsidSect="00B8626B">
          <w:footerReference w:type="default" r:id="rId8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C51CC" wp14:editId="286ACB2A">
                <wp:simplePos x="0" y="0"/>
                <wp:positionH relativeFrom="column">
                  <wp:posOffset>-12700</wp:posOffset>
                </wp:positionH>
                <wp:positionV relativeFrom="paragraph">
                  <wp:posOffset>-692041</wp:posOffset>
                </wp:positionV>
                <wp:extent cx="6842125" cy="7721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7D512" w14:textId="77777777" w:rsidR="000A0830" w:rsidRPr="0009567F" w:rsidRDefault="000A0830" w:rsidP="000A0830">
                            <w:pPr>
                              <w:pStyle w:val="Heading1"/>
                              <w:rPr>
                                <w:rStyle w:val="SubtleEmphasis"/>
                                <w:i w:val="0"/>
                              </w:rPr>
                            </w:pPr>
                            <w:r>
                              <w:rPr>
                                <w:rStyle w:val="SubtleEmphasis"/>
                                <w:i w:val="0"/>
                              </w:rPr>
                              <w:t>C</w:t>
                            </w:r>
                            <w:r w:rsidRPr="0009567F">
                              <w:rPr>
                                <w:rStyle w:val="SubtleEmphasis"/>
                                <w:i w:val="0"/>
                              </w:rPr>
                              <w:t>olumn Addition Practice</w:t>
                            </w:r>
                          </w:p>
                          <w:p w14:paraId="4B45F459" w14:textId="77777777" w:rsidR="000A0830" w:rsidRDefault="000A0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628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pt;margin-top:-54.5pt;width:538.7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" filled="f" stroked="f" strokeweight=".5pt">
                <v:textbox>
                  <w:txbxContent>
                    <w:p w:rsidR="000A0830" w:rsidRPr="0009567F" w:rsidRDefault="000A0830" w:rsidP="000A0830">
                      <w:pPr>
                        <w:pStyle w:val="Heading1"/>
                        <w:rPr>
                          <w:rStyle w:val="SubtleEmphasis"/>
                          <w:i w:val="0"/>
                        </w:rPr>
                      </w:pPr>
                      <w:r>
                        <w:rPr>
                          <w:rStyle w:val="SubtleEmphasis"/>
                          <w:i w:val="0"/>
                        </w:rPr>
                        <w:t>C</w:t>
                      </w:r>
                      <w:r w:rsidRPr="0009567F">
                        <w:rPr>
                          <w:rStyle w:val="SubtleEmphasis"/>
                          <w:i w:val="0"/>
                        </w:rPr>
                        <w:t>olumn Addition Practice</w:t>
                      </w:r>
                    </w:p>
                    <w:p w:rsidR="000A0830" w:rsidRDefault="000A0830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4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5"/>
        <w:gridCol w:w="564"/>
        <w:gridCol w:w="562"/>
        <w:gridCol w:w="566"/>
        <w:gridCol w:w="564"/>
        <w:gridCol w:w="564"/>
      </w:tblGrid>
      <w:tr w:rsidR="003E7F9B" w14:paraId="58AE6889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2DE83C58" w14:textId="77777777"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lastRenderedPageBreak/>
              <w:t>a.</w:t>
            </w:r>
          </w:p>
        </w:tc>
        <w:tc>
          <w:tcPr>
            <w:tcW w:w="564" w:type="dxa"/>
            <w:vAlign w:val="center"/>
          </w:tcPr>
          <w:p w14:paraId="415FCA9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2EB0B4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E1C33C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7AFC223A" w14:textId="77777777" w:rsidR="003E7F9B" w:rsidRPr="003E7F9B" w:rsidRDefault="003E7F9B" w:rsidP="003E7F9B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14:paraId="35B9F458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39DFB5C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64C6229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B5EAFD0" w14:textId="77777777"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14:paraId="0A8B8E2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26D8AAC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11D95B9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705C1D5" w14:textId="77777777"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5" w:type="dxa"/>
            <w:vAlign w:val="center"/>
          </w:tcPr>
          <w:p w14:paraId="42E9EA3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22CBE22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2B0C526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5287EC64" w14:textId="77777777" w:rsidR="003E7F9B" w:rsidRPr="003E7F9B" w:rsidRDefault="003E7F9B" w:rsidP="003E7F9B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14:paraId="43848AE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4ED190D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54224E63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35ED473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6AD18442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14:paraId="02CBC72D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14:paraId="5EA4ABB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6E5D59C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0E4B5D7A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14:paraId="7C4DCDC9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14:paraId="4FDC8843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A64501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560CBA8" w14:textId="77777777"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14:paraId="7D71D54D" w14:textId="77777777"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14:paraId="1310F30C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C48C17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5E31DAB9" w14:textId="77777777"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14:paraId="39A0E0C5" w14:textId="77777777"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6BDBBF2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68422AD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4D725FEF" w14:textId="77777777"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14:paraId="37D727E5" w14:textId="77777777"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4"/>
                <w:sz w:val="32"/>
                <w:szCs w:val="32"/>
              </w:rPr>
              <w:t>0</w:t>
            </w:r>
          </w:p>
        </w:tc>
      </w:tr>
      <w:tr w:rsidR="003E7F9B" w14:paraId="359BCC87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3260FC5" w14:textId="77777777"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2637D04F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63F3513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14:paraId="01E3F39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2104D1F5" w14:textId="77777777" w:rsidR="003E7F9B" w:rsidRPr="003E7F9B" w:rsidRDefault="003E7F9B" w:rsidP="003E7F9B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0F75F46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D0EE4E9" w14:textId="77777777"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14:paraId="7F70885F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1B2C9A87" w14:textId="77777777"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930E3D1" w14:textId="77777777"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3A09A4D" w14:textId="77777777"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14:paraId="434C397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E464F1E" w14:textId="77777777"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4A562284" w14:textId="77777777"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576FC04" w14:textId="77777777"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20AF0C0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766D5BEE" w14:textId="77777777" w:rsidR="003E7F9B" w:rsidRPr="003E7F9B" w:rsidRDefault="003E7F9B" w:rsidP="003E7F9B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5C6CAF2C" w14:textId="77777777"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5089129C" w14:textId="77777777"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14:paraId="78DB9AF6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2396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1D108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CEFD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6FAA7721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90D4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EF9A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BDFD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E7838F0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D419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A98C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49A8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6A84351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B6F5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A37B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73CC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B841A47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0EA2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414F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B51B0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5D39D4B5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BD4B60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4A57C8E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24C29BF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8E5EAA2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0767208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1A5755B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2380780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12891B2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30E4728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47097A9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51B0770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79D40E27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72FE59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6388337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7B2B32F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3504783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79D4559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61E3618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6B209D2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39D82722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0EA20131" w14:textId="77777777" w:rsidR="003E7F9B" w:rsidRPr="003E7F9B" w:rsidRDefault="003E7F9B" w:rsidP="003E7F9B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4" w:type="dxa"/>
            <w:vAlign w:val="center"/>
          </w:tcPr>
          <w:p w14:paraId="78147BA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44D9BBF8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700CF960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3CC7C160" w14:textId="77777777"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14:paraId="5652501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2ED8A3B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480D268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B8CDA39" w14:textId="77777777"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14:paraId="259C7ED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FBBF36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875675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B0A8C55" w14:textId="77777777"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E7F9B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E7F9B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5" w:type="dxa"/>
            <w:vAlign w:val="center"/>
          </w:tcPr>
          <w:p w14:paraId="5EB6924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1D15F81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EDA9B4F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53851E8F" w14:textId="77777777" w:rsidR="003E7F9B" w:rsidRPr="003E7F9B" w:rsidRDefault="003E7F9B" w:rsidP="003E7F9B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14:paraId="34F22D5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49C230D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4A21E000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34620F5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30F2EA66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14:paraId="72171F92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14:paraId="7C23200B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6A91378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600B7D9F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14:paraId="33DF1F38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1" w:type="dxa"/>
            <w:vAlign w:val="center"/>
          </w:tcPr>
          <w:p w14:paraId="11BD74BF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C348F3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76703EC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14:paraId="460E77DC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14:paraId="341907F7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F536EC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7ECE0FF9" w14:textId="77777777"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14:paraId="4247C66F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14:paraId="5694574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13E53F8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5CC2AD67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14:paraId="33832B53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</w:tr>
      <w:tr w:rsidR="003E7F9B" w14:paraId="31E18F43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09B3978" w14:textId="77777777"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2DF85F6D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C71A03B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14:paraId="1E1CC3C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508FD361" w14:textId="77777777"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8AD1684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3459D78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14:paraId="00B6E46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03660FA7" w14:textId="77777777"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D733C47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8DC677C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14:paraId="4A7AEC05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8BD4BD6" w14:textId="77777777"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411350A5" w14:textId="77777777"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1D09A61B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14:paraId="16361D52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350F9F84" w14:textId="77777777"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336764CB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2092916C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14:paraId="59126B16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1CB9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B456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358F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447D012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6172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24FF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27DB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0F8CA34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19D1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32B5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312E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7A6927B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69F9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4DED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58B1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7D4BE0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BDF6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539D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9EB3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7D6B7BEA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2A3025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329E555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F3BF2B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9DB6512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30C1307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E6E1A2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0EE35D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2D9453B2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2E5B9E4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0BD479C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1510C5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D53CDF5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311142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6140234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7496D46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95E68C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15E7591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675282C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6370E76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62085B48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1F7DC41C" w14:textId="77777777"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4" w:type="dxa"/>
            <w:vAlign w:val="center"/>
          </w:tcPr>
          <w:p w14:paraId="36D922A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4312B77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4014E117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7C0C042C" w14:textId="77777777" w:rsidR="003E7F9B" w:rsidRPr="003E7F9B" w:rsidRDefault="003E7F9B" w:rsidP="003E7F9B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14:paraId="7408FD7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7F1F88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8D85BF0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F4BDA8E" w14:textId="77777777"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14:paraId="7C0C67A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02F16B5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2B034F0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CEB9B7B" w14:textId="77777777" w:rsidR="003E7F9B" w:rsidRPr="003E7F9B" w:rsidRDefault="003E7F9B" w:rsidP="003E7F9B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5" w:type="dxa"/>
            <w:vAlign w:val="center"/>
          </w:tcPr>
          <w:p w14:paraId="35B8825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026C17F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7DF7370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225C3EF9" w14:textId="77777777" w:rsidR="003E7F9B" w:rsidRPr="003E7F9B" w:rsidRDefault="003E7F9B" w:rsidP="003E7F9B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14:paraId="47E8922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403C3D4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27B19F4D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75A2CEB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01E14276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14:paraId="39BF65A2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7EAADD9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7C04676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0001AC2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14:paraId="2F0F68CF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7D3488F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378502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9A837A6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14:paraId="656B8D5B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14:paraId="6A1AC2C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FAF73F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290151A8" w14:textId="77777777"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14:paraId="32A65BF8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33230CF1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62B436D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36A8C646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14:paraId="03CB420D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14:paraId="5AE1E4A2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43917C0" w14:textId="77777777"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7D51053A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842722A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14:paraId="182284E9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7F519557" w14:textId="77777777"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7DB1B5F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BB5F397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14:paraId="7E4EA6D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2A6489A3" w14:textId="77777777"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E00F6C6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607EB7D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14:paraId="68E1E111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C842E08" w14:textId="77777777"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35E6AF1D" w14:textId="77777777"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DD8CCF1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14:paraId="313B187C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43272C48" w14:textId="77777777"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50DA9AD3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D72743B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14:paraId="7C272E4B" w14:textId="77777777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CF59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67A6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34F8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A0F0D7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562A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59BB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4BF6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43BEFA01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9C55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637CC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7D68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EAD13B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B23A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F4CB3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5B4C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3C9448E6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D71E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7764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2111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11F7E090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627EC4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449F60F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3156C38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68982B45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30C0E15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2928AD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AE4728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290B8A87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3ACE27E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11DD67A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5DDC42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7BC3576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A5BC96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5E4A76F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69C1E56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E8B5353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520870F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28E391F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3D62CA4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038C532A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6D6EC010" w14:textId="77777777" w:rsidR="003E7F9B" w:rsidRPr="003E7F9B" w:rsidRDefault="003E7F9B" w:rsidP="003E7F9B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4" w:type="dxa"/>
            <w:vAlign w:val="center"/>
          </w:tcPr>
          <w:p w14:paraId="4CCB182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266A713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C8593FB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0B8AF7F4" w14:textId="77777777"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14:paraId="6D56F11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3B6C6BC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496EA7F3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52DF124" w14:textId="77777777" w:rsidR="003E7F9B" w:rsidRPr="003E7F9B" w:rsidRDefault="003E7F9B" w:rsidP="003E7F9B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14:paraId="3E88C01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F3D9C7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9A8CCA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BC04F26" w14:textId="77777777"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5" w:type="dxa"/>
            <w:vAlign w:val="center"/>
          </w:tcPr>
          <w:p w14:paraId="1BA96A4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4D5E066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B2929A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65301CB9" w14:textId="77777777" w:rsidR="003E7F9B" w:rsidRPr="003E7F9B" w:rsidRDefault="003E7F9B" w:rsidP="003E7F9B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14:paraId="01CAC75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5B4F12A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4662379C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395F3458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1467F5C1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14:paraId="734BA229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3798EFD0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0134CE3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61D7CAAD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14:paraId="2E873F9E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15A05D81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42FCDD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8F7AE5A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14:paraId="50E8B452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14:paraId="0A5A90EC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F766D2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0D4531BB" w14:textId="77777777"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14:paraId="329182E4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135721E6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10BC297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1D8F2A20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14:paraId="184FBF15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</w:tr>
      <w:tr w:rsidR="003E7F9B" w14:paraId="7FFBAA49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0FC313E" w14:textId="77777777"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25F9DBA3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D6BB3F5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14:paraId="27E3C39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67D3BFB0" w14:textId="77777777"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16DAD7C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A55320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14:paraId="0C72CDBE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2B4BA0B5" w14:textId="77777777"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F60F974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64E8560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14:paraId="5D5F6A1F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0771495" w14:textId="77777777"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635D727E" w14:textId="77777777"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12FE27DD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14:paraId="3B4C05D4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6E8866DC" w14:textId="77777777"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01DF05C1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3EC6C17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14:paraId="1C91D10E" w14:textId="77777777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C0B3F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612A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77D5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C20748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35DE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607E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9664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26D6AC2F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8457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EB20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0029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AA145F5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5AAA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1DDE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9E69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EEF1CBF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E9D9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040E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7E89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2B45F088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10DB96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268EDB3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517DBB2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F81BB01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0EF00E8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2A69F98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3E95A70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0E347C60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0E942C6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577D70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418164E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C08328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1874BA0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3E6CDFCA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71D217B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3E553F3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FD2643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355BBB78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1B33BF7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4DBBFEC9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35296E3E" w14:textId="77777777"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4" w:type="dxa"/>
            <w:vAlign w:val="center"/>
          </w:tcPr>
          <w:p w14:paraId="11771C6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2188CFF8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189F13F2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29CCDCE5" w14:textId="77777777" w:rsidR="003E7F9B" w:rsidRPr="003E7F9B" w:rsidRDefault="003E7F9B" w:rsidP="003E7F9B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14:paraId="3342F69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2AFAB79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6F616F7F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7FF46F6" w14:textId="77777777" w:rsidR="003E7F9B" w:rsidRPr="003E7F9B" w:rsidRDefault="003E7F9B" w:rsidP="003E7F9B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14:paraId="67520D8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1DDDCC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76C2F0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C555D90" w14:textId="77777777"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5" w:type="dxa"/>
            <w:vAlign w:val="center"/>
          </w:tcPr>
          <w:p w14:paraId="11F3295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3886BCA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3FF899D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1D4F220E" w14:textId="77777777" w:rsidR="003E7F9B" w:rsidRPr="003E7F9B" w:rsidRDefault="003E7F9B" w:rsidP="003E7F9B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14:paraId="7FDA3AA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72089153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14:paraId="68EB8151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402A329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2DE2E4CE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14:paraId="74707D89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4"/>
                <w:sz w:val="32"/>
                <w:szCs w:val="32"/>
              </w:rPr>
              <w:t>0</w:t>
            </w:r>
          </w:p>
        </w:tc>
        <w:tc>
          <w:tcPr>
            <w:tcW w:w="561" w:type="dxa"/>
            <w:vAlign w:val="center"/>
          </w:tcPr>
          <w:p w14:paraId="1A8CF4A5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2C922BC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EA6DA04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14:paraId="6206D266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3AC27224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0A195C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61FD1205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14:paraId="44A93244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14:paraId="29FA3C7C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FEF3C7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17EF456C" w14:textId="77777777"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14:paraId="51470FE2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14:paraId="2E392E2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62ACCBA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1A0DFA66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14:paraId="254BD307" w14:textId="77777777"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</w:tr>
      <w:tr w:rsidR="003E7F9B" w14:paraId="44155628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DCCEF19" w14:textId="77777777"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29FD506D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6031DDE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14:paraId="709DB74B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6D8DBCF1" w14:textId="77777777"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1965DC3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097F78E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14:paraId="5100C3D9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25663DB1" w14:textId="77777777"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E596B51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76EF39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14:paraId="18C42DA9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918589A" w14:textId="77777777"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760BEC3A" w14:textId="77777777"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42725692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14:paraId="376FEF4A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5C3BB1F6" w14:textId="77777777"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79272087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D17C60A" w14:textId="77777777"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E7F9B" w14:paraId="3F8C409D" w14:textId="77777777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7255C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0F252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FA9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F869782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F492B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6C28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716899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DC667DC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B3831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F77E67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8FDA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AE7A70B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00D64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E783D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79DDF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1E02218" w14:textId="77777777"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8C166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025E5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A92BE" w14:textId="77777777"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14:paraId="0297ACB8" w14:textId="77777777" w:rsidR="003E7F9B" w:rsidRPr="00353BF4" w:rsidRDefault="000A0830" w:rsidP="00353BF4">
      <w:pPr>
        <w:sectPr w:rsidR="003E7F9B" w:rsidRPr="00353BF4" w:rsidSect="00B8626B">
          <w:headerReference w:type="default" r:id="rId9"/>
          <w:footerReference w:type="default" r:id="rId10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0CBBF" wp14:editId="4D952EC9">
                <wp:simplePos x="0" y="0"/>
                <wp:positionH relativeFrom="column">
                  <wp:posOffset>-12700</wp:posOffset>
                </wp:positionH>
                <wp:positionV relativeFrom="paragraph">
                  <wp:posOffset>-691515</wp:posOffset>
                </wp:positionV>
                <wp:extent cx="6842125" cy="7721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002DE" w14:textId="77777777" w:rsidR="000A0830" w:rsidRPr="0009567F" w:rsidRDefault="000A0830" w:rsidP="000A0830">
                            <w:pPr>
                              <w:pStyle w:val="Heading1"/>
                              <w:rPr>
                                <w:rStyle w:val="SubtleEmphasis"/>
                                <w:i w:val="0"/>
                              </w:rPr>
                            </w:pPr>
                            <w:r>
                              <w:rPr>
                                <w:rStyle w:val="SubtleEmphasis"/>
                                <w:i w:val="0"/>
                              </w:rPr>
                              <w:t>C</w:t>
                            </w:r>
                            <w:r w:rsidRPr="0009567F">
                              <w:rPr>
                                <w:rStyle w:val="SubtleEmphasis"/>
                                <w:i w:val="0"/>
                              </w:rPr>
                              <w:t>olumn Addition Practice</w:t>
                            </w:r>
                          </w:p>
                          <w:p w14:paraId="55AAC95A" w14:textId="77777777" w:rsidR="000A0830" w:rsidRDefault="000A0830" w:rsidP="000A0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F4FA" id="Text Box 8" o:spid="_x0000_s1027" type="#_x0000_t202" style="position:absolute;left:0;text-align:left;margin-left:-1pt;margin-top:-54.45pt;width:538.75pt;height: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" filled="f" stroked="f" strokeweight=".5pt">
                <v:textbox>
                  <w:txbxContent>
                    <w:p w:rsidR="000A0830" w:rsidRPr="0009567F" w:rsidRDefault="000A0830" w:rsidP="000A0830">
                      <w:pPr>
                        <w:pStyle w:val="Heading1"/>
                        <w:rPr>
                          <w:rStyle w:val="SubtleEmphasis"/>
                          <w:i w:val="0"/>
                        </w:rPr>
                      </w:pPr>
                      <w:r>
                        <w:rPr>
                          <w:rStyle w:val="SubtleEmphasis"/>
                          <w:i w:val="0"/>
                        </w:rPr>
                        <w:t>C</w:t>
                      </w:r>
                      <w:r w:rsidRPr="0009567F">
                        <w:rPr>
                          <w:rStyle w:val="SubtleEmphasis"/>
                          <w:i w:val="0"/>
                        </w:rPr>
                        <w:t>olumn Addition Practice</w:t>
                      </w:r>
                    </w:p>
                    <w:p w:rsidR="000A0830" w:rsidRDefault="000A0830" w:rsidP="000A0830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1408"/>
        <w:tblW w:w="107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6"/>
        <w:gridCol w:w="564"/>
        <w:gridCol w:w="562"/>
        <w:gridCol w:w="566"/>
        <w:gridCol w:w="564"/>
        <w:gridCol w:w="564"/>
      </w:tblGrid>
      <w:tr w:rsidR="00353BF4" w14:paraId="746C21A3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0FC9AE9E" w14:textId="77777777"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lastRenderedPageBreak/>
              <w:t>a.</w:t>
            </w:r>
          </w:p>
        </w:tc>
        <w:tc>
          <w:tcPr>
            <w:tcW w:w="567" w:type="dxa"/>
            <w:vAlign w:val="center"/>
          </w:tcPr>
          <w:p w14:paraId="473C977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A8BF70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66902A2B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43AEAC08" w14:textId="77777777" w:rsidR="00353BF4" w:rsidRPr="00353BF4" w:rsidRDefault="00353BF4" w:rsidP="000A0830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14:paraId="1F0A84C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1947FE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68FC01A2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6D78496" w14:textId="77777777"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14:paraId="3506351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4A2EF7C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6E4CAB7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2418927" w14:textId="77777777"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6" w:type="dxa"/>
            <w:vAlign w:val="center"/>
          </w:tcPr>
          <w:p w14:paraId="7737594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21682CB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348940E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108C9E04" w14:textId="77777777" w:rsidR="00353BF4" w:rsidRPr="00353BF4" w:rsidRDefault="00353BF4" w:rsidP="000A0830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14:paraId="7D96B1B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192D283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03881FBF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735366B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1998307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14:paraId="5944950F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14:paraId="37174168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12350E4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8713E97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14:paraId="4B7AF24F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14:paraId="46AE972B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2EA17A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9992825" w14:textId="77777777"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14:paraId="63A5F72B" w14:textId="77777777"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14:paraId="710823C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0509BF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0F7C78DA" w14:textId="77777777" w:rsidR="00353BF4" w:rsidRPr="00353BF4" w:rsidRDefault="00353BF4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14:paraId="3534EB0F" w14:textId="77777777"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14:paraId="4A2A6A3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583918D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217BDD88" w14:textId="77777777"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8</w:t>
            </w:r>
          </w:p>
        </w:tc>
        <w:tc>
          <w:tcPr>
            <w:tcW w:w="564" w:type="dxa"/>
            <w:vAlign w:val="center"/>
          </w:tcPr>
          <w:p w14:paraId="27EE7EED" w14:textId="77777777"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5</w:t>
            </w:r>
          </w:p>
        </w:tc>
      </w:tr>
      <w:tr w:rsidR="00353BF4" w14:paraId="6D3D72C7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836871B" w14:textId="77777777"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EE9CA6E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A07E3EE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14:paraId="4BC018F9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238AD76F" w14:textId="77777777" w:rsidR="00353BF4" w:rsidRPr="00353BF4" w:rsidRDefault="00353BF4" w:rsidP="000A0830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0778209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3C45C67" w14:textId="77777777"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14:paraId="3F1999AF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5429A63D" w14:textId="77777777"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CDB5FEE" w14:textId="77777777"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6FC0B45" w14:textId="77777777"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14:paraId="6E493FCA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B210D8A" w14:textId="77777777"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0E112301" w14:textId="77777777" w:rsidR="00353BF4" w:rsidRPr="00353BF4" w:rsidRDefault="00353BF4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7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427895DC" w14:textId="77777777"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2719F11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2943B75C" w14:textId="77777777" w:rsidR="00353BF4" w:rsidRPr="00353BF4" w:rsidRDefault="00353BF4" w:rsidP="000A0830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25DE0563" w14:textId="77777777"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51816CF2" w14:textId="77777777"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</w:tr>
      <w:tr w:rsidR="00353BF4" w14:paraId="04032B5E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9279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0A9E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2681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5003983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B2A7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7C7F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FB1F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62C0D87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FCCF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7AA5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E16A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70070E9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739C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00646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9A15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74F1DC3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57A2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D4DB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A595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0591F817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8A35BD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E0609E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48B7173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301B43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636AFCF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1A7773E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3A685D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66A4F6B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4775978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054235B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5812642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498DD05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763F32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0737C4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09728AB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A40D57E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744B070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7D59A9F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73D9CCC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30FDFD5C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4BE73F54" w14:textId="77777777" w:rsidR="00353BF4" w:rsidRPr="00353BF4" w:rsidRDefault="00353BF4" w:rsidP="000A0830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7" w:type="dxa"/>
            <w:vAlign w:val="center"/>
          </w:tcPr>
          <w:p w14:paraId="0175637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0F759FE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2E851CD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43AF5B79" w14:textId="77777777"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14:paraId="3955157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025A35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0EF72488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A414189" w14:textId="77777777"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14:paraId="747BED3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148965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8BCAADF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8F42559" w14:textId="77777777"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53BF4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53BF4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6" w:type="dxa"/>
            <w:vAlign w:val="center"/>
          </w:tcPr>
          <w:p w14:paraId="3949963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5715398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44D3062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004603DC" w14:textId="77777777" w:rsidR="00353BF4" w:rsidRPr="00353BF4" w:rsidRDefault="00353BF4" w:rsidP="000A0830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14:paraId="190EC3C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6678526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39755DA0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1AED8A7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5E5BB1E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14:paraId="7948371A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14:paraId="6276CC0A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027E958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4D3BBD47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9</w:t>
            </w:r>
          </w:p>
        </w:tc>
        <w:tc>
          <w:tcPr>
            <w:tcW w:w="563" w:type="dxa"/>
            <w:vAlign w:val="center"/>
          </w:tcPr>
          <w:p w14:paraId="07D92716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1" w:type="dxa"/>
            <w:vAlign w:val="center"/>
          </w:tcPr>
          <w:p w14:paraId="30BD3CC0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6D06FB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655A6A6A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14:paraId="58B1416B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14:paraId="232788B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EB42B4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20ECD3A7" w14:textId="77777777"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14:paraId="3880827D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14:paraId="351AC090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5E5A354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45BA738E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14:paraId="1CEFE01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</w:tr>
      <w:tr w:rsidR="00353BF4" w14:paraId="2123FF7C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6959997" w14:textId="77777777"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432273A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31788BA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14:paraId="18E52B4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2ABAF9BF" w14:textId="77777777"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20BE6E2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DA5456A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14:paraId="4864E12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611D7EEF" w14:textId="77777777"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39B8FC2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1E6E5C2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14:paraId="52092CFA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50F4312" w14:textId="77777777"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758CD19E" w14:textId="77777777"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36529090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14:paraId="1880A90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1AE11450" w14:textId="77777777"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47D4FF54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5154112E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53BF4" w14:paraId="28E640C7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CEF7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4C9E7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9535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75AFFFE8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9616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AFC5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4F97E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0783744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F945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AA65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B740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4EEFB0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0DDC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9423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EC5F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31CC010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0F5E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6D79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A986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37C7AB79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44FC81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3BC043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EFB182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01DAB6B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3EA11C0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45BDB25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19702E2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7FA7EAAE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67E304D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0B3E11E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741F50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8610DA3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E55241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53568C8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3A5AE35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BD0BD4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1FA0E8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110B502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7A0F4B4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3E3DC6C6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020A224B" w14:textId="77777777"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7" w:type="dxa"/>
            <w:vAlign w:val="center"/>
          </w:tcPr>
          <w:p w14:paraId="59D248D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341901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5428CD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5522DC84" w14:textId="77777777" w:rsidR="00353BF4" w:rsidRPr="00353BF4" w:rsidRDefault="00353BF4" w:rsidP="000A0830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14:paraId="357292D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07770DC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7D5776EE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F7A9627" w14:textId="77777777"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14:paraId="3CDF1C3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64AB08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A638550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6FE061C" w14:textId="77777777" w:rsidR="00353BF4" w:rsidRPr="00353BF4" w:rsidRDefault="00353BF4" w:rsidP="000A0830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6" w:type="dxa"/>
            <w:vAlign w:val="center"/>
          </w:tcPr>
          <w:p w14:paraId="7A3D34E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1923DF8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0442FD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22EB279D" w14:textId="77777777" w:rsidR="00353BF4" w:rsidRPr="00353BF4" w:rsidRDefault="00353BF4" w:rsidP="000A0830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14:paraId="325B7ED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7B1DB88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2992EB41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62FF73C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D091E3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9</w:t>
            </w:r>
          </w:p>
        </w:tc>
        <w:tc>
          <w:tcPr>
            <w:tcW w:w="563" w:type="dxa"/>
            <w:vAlign w:val="center"/>
          </w:tcPr>
          <w:p w14:paraId="61D9E38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7EFB6685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0D98F56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400B3846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14:paraId="097AB6B1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43BF4EEF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D440E3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6E29405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14:paraId="4D55728F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14:paraId="6218C39F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15854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33A6B874" w14:textId="77777777"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14:paraId="1DFF14E2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5DD0D44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2F6D82A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173979F0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14:paraId="1307B40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</w:tr>
      <w:tr w:rsidR="00353BF4" w14:paraId="3A91581E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457ED9D" w14:textId="77777777"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C436113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FEFE2DA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14:paraId="30DEB3F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6AA9EA02" w14:textId="77777777"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383372E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BE89B21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14:paraId="15941C67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6E1265F8" w14:textId="77777777"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2DED108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905F626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04C0EC45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834CC15" w14:textId="77777777"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1C864A9A" w14:textId="77777777"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6E8AAEB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14:paraId="06F1E353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08AA947D" w14:textId="77777777"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130F2EC5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4881E740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8</w:t>
            </w:r>
          </w:p>
        </w:tc>
      </w:tr>
      <w:tr w:rsidR="00353BF4" w14:paraId="1043F7AE" w14:textId="77777777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E56E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7E9B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E654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442127FE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8202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5583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5579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18D5AF9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E7E19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7381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BFFEC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799E277A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D780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225A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BE06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CDC636C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DF132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FA99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4A1CE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3C500DD5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A818A4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6A39FB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7E33E17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275E4B5C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677DBEE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5E11330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54E06E1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40EC1F3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3D75E63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F0E453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118147E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27AF964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624C7D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1C1400E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4672E69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10639A7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6DE97F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447949A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7C0A905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3D2026DF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662F6F15" w14:textId="77777777" w:rsidR="00353BF4" w:rsidRPr="00353BF4" w:rsidRDefault="00353BF4" w:rsidP="000A0830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7" w:type="dxa"/>
            <w:vAlign w:val="center"/>
          </w:tcPr>
          <w:p w14:paraId="44C5562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618670E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7DA729BB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10F8F1E2" w14:textId="77777777"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14:paraId="396423D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51BF1C6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2BB0C76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7DF62AF" w14:textId="77777777" w:rsidR="00353BF4" w:rsidRPr="00353BF4" w:rsidRDefault="00353BF4" w:rsidP="000A0830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14:paraId="0FD9B55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2E0F3F7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A02CF83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8DFA429" w14:textId="77777777"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6" w:type="dxa"/>
            <w:vAlign w:val="center"/>
          </w:tcPr>
          <w:p w14:paraId="36A9B55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279F0C4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BA787D8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051320D8" w14:textId="77777777" w:rsidR="00353BF4" w:rsidRPr="00353BF4" w:rsidRDefault="00353BF4" w:rsidP="000A0830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14:paraId="49DFBAD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2710733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26816123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15800D7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C91102D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14:paraId="142683EA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14:paraId="249F5B5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107FB5F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0E751975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14:paraId="3D5E449E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14:paraId="647B343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58E30F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AFA370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14:paraId="0C1E98B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14:paraId="0CD621D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DDC074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4D0FD2AF" w14:textId="77777777"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14:paraId="73125DA3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14:paraId="229F1CCB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4D2064D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6EC9AF26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14:paraId="4A51283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7</w:t>
            </w:r>
          </w:p>
        </w:tc>
      </w:tr>
      <w:tr w:rsidR="00353BF4" w14:paraId="2F1118F4" w14:textId="77777777" w:rsidTr="00353BF4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C783F4D" w14:textId="77777777"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C2140AB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2BAB5D6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14:paraId="2FDECB27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11246D0A" w14:textId="77777777"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D77D241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9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8C9D53D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14:paraId="320665E5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3A7FC8C6" w14:textId="77777777"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34631D0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6F1E941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14:paraId="498E43A5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1C5F365" w14:textId="77777777"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52175D74" w14:textId="77777777"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5691D68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14:paraId="0C99F8B3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09E69D4F" w14:textId="77777777"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6F2D8E9A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41C49EE9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53BF4" w14:paraId="358334BA" w14:textId="77777777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706F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3A9D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6A09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13EB0597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4231C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C2A1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7477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0B2D5FEC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5A37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E12E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82AF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5253A0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FA81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F23E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21810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25FDA89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F905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01F0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36B2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57548E01" w14:textId="77777777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58A9C4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19A78C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0E1774F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4EEA39C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14:paraId="420771E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32A8DF9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1397753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34775C2C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6217E47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49A58DD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14:paraId="6F3E4EC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44624AC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9DB2CE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385567E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3F7F597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1398EB1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6C7F097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609C45EB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6633411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62940073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61D8B239" w14:textId="77777777"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7" w:type="dxa"/>
            <w:vAlign w:val="center"/>
          </w:tcPr>
          <w:p w14:paraId="513A2A32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3F7192C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0319F67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16107F29" w14:textId="77777777" w:rsidR="00353BF4" w:rsidRPr="00353BF4" w:rsidRDefault="00353BF4" w:rsidP="000A0830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14:paraId="11EAF229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D58C41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167A535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039D007" w14:textId="77777777" w:rsidR="00353BF4" w:rsidRPr="00353BF4" w:rsidRDefault="00353BF4" w:rsidP="000A0830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14:paraId="14EE53F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1618FAA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753FE01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444E72" w14:textId="77777777"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6" w:type="dxa"/>
            <w:vAlign w:val="center"/>
          </w:tcPr>
          <w:p w14:paraId="73823C5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66518FAC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6201B0FE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75EFF59C" w14:textId="77777777" w:rsidR="00353BF4" w:rsidRPr="00353BF4" w:rsidRDefault="00353BF4" w:rsidP="000A0830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14:paraId="11AE4CB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66C30497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14:paraId="123986B7" w14:textId="77777777" w:rsidTr="000A0830">
        <w:trPr>
          <w:trHeight w:val="565"/>
        </w:trPr>
        <w:tc>
          <w:tcPr>
            <w:tcW w:w="567" w:type="dxa"/>
            <w:vAlign w:val="center"/>
          </w:tcPr>
          <w:p w14:paraId="62E235A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B3268B9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14:paraId="77E83521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14:paraId="224B2E79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14:paraId="3942989F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4AE5DC3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8</w:t>
            </w:r>
          </w:p>
        </w:tc>
        <w:tc>
          <w:tcPr>
            <w:tcW w:w="563" w:type="dxa"/>
            <w:vAlign w:val="center"/>
          </w:tcPr>
          <w:p w14:paraId="6F3EC6C8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14:paraId="565CD074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1B5DE4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14:paraId="791C8E4C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14:paraId="578BF145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14:paraId="2EB3C10E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101F986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03CE4F71" w14:textId="77777777"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14:paraId="1CCA59A6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14:paraId="19DE069B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14:paraId="75B01ED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14:paraId="009C9A65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14:paraId="12DBB849" w14:textId="77777777"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</w:tr>
      <w:tr w:rsidR="00353BF4" w14:paraId="22AAF93C" w14:textId="77777777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3F1D051" w14:textId="77777777"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ED18D9A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8322AC2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14:paraId="779F17D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14:paraId="2D6251E6" w14:textId="77777777"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FECA06C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3D32E18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14:paraId="779C26E8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3C8D8A77" w14:textId="77777777"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D05DE8F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537D9F0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14:paraId="4AB07253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E1EC572" w14:textId="77777777"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2D89AAD0" w14:textId="77777777"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156AC5E8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14:paraId="3C370EAD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14:paraId="273AE1EF" w14:textId="77777777"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18FA548F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568AB768" w14:textId="77777777"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53BF4" w14:paraId="4C569D27" w14:textId="77777777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82E38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1CF6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E203E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4A27E076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AE4F5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8E7FE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CD357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14:paraId="528884FF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30D0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73F40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24A3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56255919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7F45D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67D4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129C4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14:paraId="066C32A7" w14:textId="77777777"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DFDA1A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F0271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CD9193" w14:textId="77777777"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14:paraId="31D7B876" w14:textId="77777777" w:rsidR="00B8626B" w:rsidRPr="003E7F9B" w:rsidRDefault="000A0830" w:rsidP="003E7F9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0AB09" wp14:editId="391E6631">
                <wp:simplePos x="0" y="0"/>
                <wp:positionH relativeFrom="column">
                  <wp:posOffset>-12700</wp:posOffset>
                </wp:positionH>
                <wp:positionV relativeFrom="paragraph">
                  <wp:posOffset>-690989</wp:posOffset>
                </wp:positionV>
                <wp:extent cx="6842125" cy="7721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0421B" w14:textId="77777777" w:rsidR="000A0830" w:rsidRPr="0009567F" w:rsidRDefault="000A0830" w:rsidP="000A0830">
                            <w:pPr>
                              <w:pStyle w:val="Heading1"/>
                              <w:rPr>
                                <w:rStyle w:val="SubtleEmphasis"/>
                                <w:i w:val="0"/>
                              </w:rPr>
                            </w:pPr>
                            <w:r>
                              <w:rPr>
                                <w:rStyle w:val="SubtleEmphasis"/>
                                <w:i w:val="0"/>
                              </w:rPr>
                              <w:t>C</w:t>
                            </w:r>
                            <w:r w:rsidRPr="0009567F">
                              <w:rPr>
                                <w:rStyle w:val="SubtleEmphasis"/>
                                <w:i w:val="0"/>
                              </w:rPr>
                              <w:t>olumn Addition Practice</w:t>
                            </w:r>
                          </w:p>
                          <w:p w14:paraId="2C74D516" w14:textId="77777777" w:rsidR="000A0830" w:rsidRDefault="000A0830" w:rsidP="000A0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3ACF" id="Text Box 9" o:spid="_x0000_s1028" type="#_x0000_t202" style="position:absolute;left:0;text-align:left;margin-left:-1pt;margin-top:-54.4pt;width:538.75pt;height:6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" filled="f" stroked="f" strokeweight=".5pt">
                <v:textbox>
                  <w:txbxContent>
                    <w:p w:rsidR="000A0830" w:rsidRPr="0009567F" w:rsidRDefault="000A0830" w:rsidP="000A0830">
                      <w:pPr>
                        <w:pStyle w:val="Heading1"/>
                        <w:rPr>
                          <w:rStyle w:val="SubtleEmphasis"/>
                          <w:i w:val="0"/>
                        </w:rPr>
                      </w:pPr>
                      <w:r>
                        <w:rPr>
                          <w:rStyle w:val="SubtleEmphasis"/>
                          <w:i w:val="0"/>
                        </w:rPr>
                        <w:t>C</w:t>
                      </w:r>
                      <w:r w:rsidRPr="0009567F">
                        <w:rPr>
                          <w:rStyle w:val="SubtleEmphasis"/>
                          <w:i w:val="0"/>
                        </w:rPr>
                        <w:t>olumn Addition Practice</w:t>
                      </w:r>
                    </w:p>
                    <w:p w:rsidR="000A0830" w:rsidRDefault="000A0830" w:rsidP="000A0830"/>
                  </w:txbxContent>
                </v:textbox>
              </v:shape>
            </w:pict>
          </mc:Fallback>
        </mc:AlternateContent>
      </w:r>
    </w:p>
    <w:sectPr w:rsidR="00B8626B" w:rsidRPr="003E7F9B" w:rsidSect="00B8626B">
      <w:headerReference w:type="default" r:id="rId11"/>
      <w:footerReference w:type="default" r:id="rId12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16B39" w14:textId="77777777" w:rsidR="000A0830" w:rsidRDefault="000A0830" w:rsidP="00DD5720">
      <w:r>
        <w:separator/>
      </w:r>
    </w:p>
  </w:endnote>
  <w:endnote w:type="continuationSeparator" w:id="0">
    <w:p w14:paraId="01B3CD8D" w14:textId="77777777" w:rsidR="000A0830" w:rsidRDefault="000A083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7525D6D-9476-8540-9C42-8C285004C6E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314D6BB-FDFB-684E-9C47-133CD513EFFF}"/>
    <w:embedBold r:id="rId3" w:fontKey="{B6491787-21C2-7D46-A178-4D6BFDDF7E18}"/>
    <w:embedItalic r:id="rId4" w:fontKey="{AD0EE61E-AC24-6F4A-80A6-D6308116265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0697057-5CD5-C24B-B168-18BE050CD9BD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8A99B9D5-7EB8-EB47-BEBC-2BAA16308E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3FB528A4-A9A6-D542-A60F-A2F9188D1617}"/>
    <w:embedBold r:id="rId8" w:fontKey="{E04842C9-A8FA-C546-ADB0-CA5D77363F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D1CDC1F-B2D6-5C42-88BA-056992C5C01F}"/>
  </w:font>
  <w:font w:name="Twinkl">
    <w:altName w:val="Cambria"/>
    <w:panose1 w:val="020B0604020202020204"/>
    <w:charset w:val="00"/>
    <w:family w:val="auto"/>
    <w:pitch w:val="variable"/>
    <w:sig w:usb0="A00000AF" w:usb1="5000205B" w:usb2="00000000" w:usb3="00000000" w:csb0="00000093" w:csb1="00000000"/>
    <w:embedRegular r:id="rId10" w:fontKey="{0EE8D537-A81E-FB4C-A322-284273DEA141}"/>
    <w:embedBold r:id="rId11" w:fontKey="{C7F019C8-7254-9F42-82CC-AAB2170CB116}"/>
    <w:embedItalic r:id="rId12" w:fontKey="{8D185DAE-C565-5248-9451-CA1A75B07692}"/>
  </w:font>
  <w:font w:name="Sassoon Infant Rg">
    <w:altName w:val="Calibri"/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20B0604020202020204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82F98C95-8737-1245-AE73-D3CEFDEDE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73403" w14:textId="77777777" w:rsidR="000A0830" w:rsidRDefault="000A0830" w:rsidP="009E4127">
    <w:pPr>
      <w:pStyle w:val="Header"/>
    </w:pPr>
  </w:p>
  <w:p w14:paraId="2DE30E9D" w14:textId="77777777" w:rsidR="000A0830" w:rsidRDefault="000A0830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CBC263A" wp14:editId="69135469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F91D40" w14:textId="77777777" w:rsidR="000A0830" w:rsidRPr="009E4127" w:rsidRDefault="000A0830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0E2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0E2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1045D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0;margin-top:790.35pt;width:185.9pt;height:110.6pt;z-index:25165516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:rsidR="000A0830" w:rsidRPr="009E4127" w:rsidRDefault="000A0830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570E2B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570E2B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093F4" w14:textId="77777777" w:rsidR="000A0830" w:rsidRDefault="000A0830" w:rsidP="009E4127">
    <w:pPr>
      <w:pStyle w:val="Header"/>
    </w:pPr>
  </w:p>
  <w:p w14:paraId="47B89FF4" w14:textId="77777777" w:rsidR="000A0830" w:rsidRDefault="000A0830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F2C33FB" wp14:editId="0DD329C9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4E0FE1" w14:textId="77777777" w:rsidR="000A0830" w:rsidRPr="009E4127" w:rsidRDefault="000A0830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0E2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0E2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075BF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790.35pt;width:185.9pt;height:110.6pt;z-index:251656192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" filled="f" stroked="f">
              <v:textbox style="mso-fit-shape-to-text:t">
                <w:txbxContent>
                  <w:p w:rsidR="000A0830" w:rsidRPr="009E4127" w:rsidRDefault="000A0830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570E2B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570E2B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3BA35" w14:textId="77777777" w:rsidR="000A0830" w:rsidRDefault="000A0830" w:rsidP="009E4127">
    <w:pPr>
      <w:pStyle w:val="Header"/>
    </w:pPr>
  </w:p>
  <w:p w14:paraId="29DB76B8" w14:textId="77777777" w:rsidR="000A0830" w:rsidRDefault="000A0830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D10422D" wp14:editId="43C77B09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881DE" w14:textId="77777777" w:rsidR="000A0830" w:rsidRPr="009E4127" w:rsidRDefault="000A0830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0E2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70E2B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7E5B60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0;margin-top:790.35pt;width:185.9pt;height:110.6pt;z-index:25165824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" filled="f" stroked="f">
              <v:textbox style="mso-fit-shape-to-text:t">
                <w:txbxContent>
                  <w:p w:rsidR="000A0830" w:rsidRPr="009E4127" w:rsidRDefault="000A0830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570E2B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570E2B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32B42" w14:textId="77777777" w:rsidR="000A0830" w:rsidRDefault="000A0830" w:rsidP="00DD5720">
      <w:r>
        <w:separator/>
      </w:r>
    </w:p>
  </w:footnote>
  <w:footnote w:type="continuationSeparator" w:id="0">
    <w:p w14:paraId="03291662" w14:textId="77777777" w:rsidR="000A0830" w:rsidRDefault="000A083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E3BD0" w14:textId="065A9BCB" w:rsidR="000A0830" w:rsidRPr="0009567F" w:rsidRDefault="000A0830" w:rsidP="0009567F">
    <w:pPr>
      <w:pStyle w:val="Heading1"/>
      <w:rPr>
        <w:rStyle w:val="SubtleEmphasis"/>
        <w:i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E6BB9" w14:textId="5D176C0C" w:rsidR="000A0830" w:rsidRPr="0009567F" w:rsidRDefault="000A0830" w:rsidP="0009567F">
    <w:pPr>
      <w:pStyle w:val="Heading1"/>
      <w:rPr>
        <w:rStyle w:val="SubtleEmphasis"/>
        <w:i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ED1"/>
    <w:rsid w:val="00025835"/>
    <w:rsid w:val="0003405A"/>
    <w:rsid w:val="00067C79"/>
    <w:rsid w:val="0009567F"/>
    <w:rsid w:val="000A0830"/>
    <w:rsid w:val="000E5476"/>
    <w:rsid w:val="000F227B"/>
    <w:rsid w:val="000F793E"/>
    <w:rsid w:val="00173124"/>
    <w:rsid w:val="00190479"/>
    <w:rsid w:val="001A77E0"/>
    <w:rsid w:val="001B7D7D"/>
    <w:rsid w:val="00254D95"/>
    <w:rsid w:val="003118CF"/>
    <w:rsid w:val="00326698"/>
    <w:rsid w:val="00344899"/>
    <w:rsid w:val="00353BF4"/>
    <w:rsid w:val="00390382"/>
    <w:rsid w:val="003905EB"/>
    <w:rsid w:val="003A6A65"/>
    <w:rsid w:val="003C0267"/>
    <w:rsid w:val="003E7F9B"/>
    <w:rsid w:val="003F2AC4"/>
    <w:rsid w:val="00411653"/>
    <w:rsid w:val="00412284"/>
    <w:rsid w:val="00442599"/>
    <w:rsid w:val="00494DF1"/>
    <w:rsid w:val="004E5017"/>
    <w:rsid w:val="004F0EE8"/>
    <w:rsid w:val="005144BA"/>
    <w:rsid w:val="00522CBD"/>
    <w:rsid w:val="00553E0E"/>
    <w:rsid w:val="00570E2B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50ED1"/>
    <w:rsid w:val="00A72ECB"/>
    <w:rsid w:val="00AC3604"/>
    <w:rsid w:val="00B8626B"/>
    <w:rsid w:val="00CA3011"/>
    <w:rsid w:val="00CC0F47"/>
    <w:rsid w:val="00CE75AA"/>
    <w:rsid w:val="00CF513F"/>
    <w:rsid w:val="00CF655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A63EE7A"/>
  <w15:chartTrackingRefBased/>
  <w15:docId w15:val="{891DB3A8-D6CB-4B04-9BB2-B51E6D31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SubtleEmphasis">
    <w:name w:val="Subtle Emphasis"/>
    <w:basedOn w:val="DefaultParagraphFont"/>
    <w:uiPriority w:val="19"/>
    <w:qFormat/>
    <w:rsid w:val="0009567F"/>
    <w:rPr>
      <w:i/>
      <w:iCs/>
      <w:color w:val="545454" w:themeColor="text1" w:themeTint="BF"/>
    </w:rPr>
  </w:style>
  <w:style w:type="table" w:styleId="TableGrid">
    <w:name w:val="Table Grid"/>
    <w:basedOn w:val="TableNormal"/>
    <w:uiPriority w:val="99"/>
    <w:rsid w:val="00095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567F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9567F"/>
    <w:pPr>
      <w:spacing w:line="401" w:lineRule="atLeast"/>
    </w:pPr>
    <w:rPr>
      <w:rFonts w:cs="Arial"/>
      <w:color w:val="auto"/>
    </w:rPr>
  </w:style>
  <w:style w:type="character" w:customStyle="1" w:styleId="A1">
    <w:name w:val="A1"/>
    <w:uiPriority w:val="99"/>
    <w:rsid w:val="0009567F"/>
    <w:rPr>
      <w:rFonts w:cs="Twinkl"/>
      <w:color w:val="292627"/>
    </w:rPr>
  </w:style>
  <w:style w:type="paragraph" w:customStyle="1" w:styleId="Pa3">
    <w:name w:val="Pa3"/>
    <w:basedOn w:val="Default"/>
    <w:next w:val="Default"/>
    <w:uiPriority w:val="99"/>
    <w:rsid w:val="0009567F"/>
    <w:pPr>
      <w:spacing w:line="241" w:lineRule="atLeast"/>
    </w:pPr>
    <w:rPr>
      <w:rFonts w:cs="Arial"/>
      <w:color w:val="auto"/>
    </w:rPr>
  </w:style>
  <w:style w:type="paragraph" w:customStyle="1" w:styleId="TableParagraph">
    <w:name w:val="Table Paragraph"/>
    <w:basedOn w:val="Normal"/>
    <w:uiPriority w:val="1"/>
    <w:qFormat/>
    <w:rsid w:val="003E7F9B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sz w:val="22"/>
      <w:szCs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ABD29-ECC9-4973-95A8-6B27A3938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Z:\#Action Templates\General\Activity Sheet Template\#Word\Activity Sheet Template Portrait.dotx</Template>
  <TotalTime>1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Wallace</dc:creator>
  <cp:keywords/>
  <dc:description/>
  <cp:lastModifiedBy>Bethany Jane</cp:lastModifiedBy>
  <cp:revision>2</cp:revision>
  <cp:lastPrinted>2014-02-20T09:55:00Z</cp:lastPrinted>
  <dcterms:created xsi:type="dcterms:W3CDTF">2021-01-10T11:59:00Z</dcterms:created>
  <dcterms:modified xsi:type="dcterms:W3CDTF">2021-01-10T11:59:00Z</dcterms:modified>
</cp:coreProperties>
</file>