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1" w:rightFromText="181" w:vertAnchor="page" w:horzAnchor="margin" w:tblpY="1408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9567F" w14:paraId="63992F82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096FEE5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a.</w:t>
            </w:r>
          </w:p>
        </w:tc>
        <w:tc>
          <w:tcPr>
            <w:tcW w:w="566" w:type="dxa"/>
            <w:vAlign w:val="bottom"/>
          </w:tcPr>
          <w:p w14:paraId="26170AE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5D0953A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9DC3F0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16A8E4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b.</w:t>
            </w:r>
          </w:p>
        </w:tc>
        <w:tc>
          <w:tcPr>
            <w:tcW w:w="566" w:type="dxa"/>
            <w:vAlign w:val="bottom"/>
          </w:tcPr>
          <w:p w14:paraId="0FE08C5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473A91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542A8A8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F115F9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c.</w:t>
            </w:r>
          </w:p>
        </w:tc>
        <w:tc>
          <w:tcPr>
            <w:tcW w:w="566" w:type="dxa"/>
            <w:vAlign w:val="bottom"/>
          </w:tcPr>
          <w:p w14:paraId="588C278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3D6190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78ADBF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526467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d.</w:t>
            </w:r>
          </w:p>
        </w:tc>
        <w:tc>
          <w:tcPr>
            <w:tcW w:w="567" w:type="dxa"/>
            <w:vAlign w:val="bottom"/>
          </w:tcPr>
          <w:p w14:paraId="6869F6A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4276F8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7EF781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8DF24E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e.</w:t>
            </w:r>
          </w:p>
        </w:tc>
        <w:tc>
          <w:tcPr>
            <w:tcW w:w="567" w:type="dxa"/>
            <w:vAlign w:val="bottom"/>
          </w:tcPr>
          <w:p w14:paraId="2398B41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44203D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44836C87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06C06C1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F005ED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vAlign w:val="bottom"/>
          </w:tcPr>
          <w:p w14:paraId="6C44255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4</w:t>
            </w:r>
          </w:p>
        </w:tc>
        <w:tc>
          <w:tcPr>
            <w:tcW w:w="566" w:type="dxa"/>
            <w:vAlign w:val="bottom"/>
          </w:tcPr>
          <w:p w14:paraId="0D5876E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5D589A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C0EA56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5</w:t>
            </w:r>
          </w:p>
        </w:tc>
        <w:tc>
          <w:tcPr>
            <w:tcW w:w="566" w:type="dxa"/>
            <w:vAlign w:val="bottom"/>
          </w:tcPr>
          <w:p w14:paraId="18ED5E0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vAlign w:val="bottom"/>
          </w:tcPr>
          <w:p w14:paraId="653D100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29DB6E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77FE47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5</w:t>
            </w:r>
          </w:p>
        </w:tc>
        <w:tc>
          <w:tcPr>
            <w:tcW w:w="566" w:type="dxa"/>
            <w:vAlign w:val="bottom"/>
          </w:tcPr>
          <w:p w14:paraId="706C639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bottom"/>
          </w:tcPr>
          <w:p w14:paraId="0935D18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0B4061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55A058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bottom"/>
          </w:tcPr>
          <w:p w14:paraId="29930B5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bottom"/>
          </w:tcPr>
          <w:p w14:paraId="0927201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D07B6A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BF6EE6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1</w:t>
            </w:r>
          </w:p>
        </w:tc>
        <w:tc>
          <w:tcPr>
            <w:tcW w:w="567" w:type="dxa"/>
            <w:vAlign w:val="bottom"/>
          </w:tcPr>
          <w:p w14:paraId="7B248EB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0</w:t>
            </w:r>
          </w:p>
        </w:tc>
      </w:tr>
      <w:tr w:rsidR="0009567F" w14:paraId="3EC5A869" w14:textId="77777777" w:rsidTr="003E7F9B">
        <w:trPr>
          <w:trHeight w:val="565"/>
        </w:trPr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00E7487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3D4CE4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55F9949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3</w:t>
            </w:r>
          </w:p>
        </w:tc>
        <w:tc>
          <w:tcPr>
            <w:tcW w:w="566" w:type="dxa"/>
            <w:vAlign w:val="bottom"/>
          </w:tcPr>
          <w:p w14:paraId="62C554C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751D81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29DBD1F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4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71136C0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vAlign w:val="bottom"/>
          </w:tcPr>
          <w:p w14:paraId="11249E0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4CEC5F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B8D454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4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05A7CFF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5</w:t>
            </w:r>
          </w:p>
        </w:tc>
        <w:tc>
          <w:tcPr>
            <w:tcW w:w="567" w:type="dxa"/>
            <w:vAlign w:val="bottom"/>
          </w:tcPr>
          <w:p w14:paraId="11E23DC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F67D4B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D58C59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1A088B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bottom"/>
          </w:tcPr>
          <w:p w14:paraId="56A9DF6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DEC1CC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7617E3A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0D84E80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4</w:t>
            </w:r>
          </w:p>
        </w:tc>
      </w:tr>
      <w:tr w:rsidR="0009567F" w14:paraId="1C06DCDB" w14:textId="77777777" w:rsidTr="003E7F9B">
        <w:trPr>
          <w:trHeight w:val="565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DA9E8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FFBD5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0E88F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EA962F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45910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D91BC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0C36A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519A755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D93A8E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C35EC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18400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B5E164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A712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1247FB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044B4C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6D7DE3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75502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90D66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7D753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21782FFF" w14:textId="77777777" w:rsidTr="003E7F9B">
        <w:trPr>
          <w:trHeight w:val="565"/>
        </w:trPr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4E538C8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7643287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0974BFD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5EEF733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2322F67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0F56210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763CDAC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7A320E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832E2F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0339E06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5E6335A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F0EE84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19F269C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3D1AE2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1E13998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0F5140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50E176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8A5842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50CB473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337A8C79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1AD61EC2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f.</w:t>
            </w:r>
          </w:p>
        </w:tc>
        <w:tc>
          <w:tcPr>
            <w:tcW w:w="566" w:type="dxa"/>
            <w:vAlign w:val="bottom"/>
          </w:tcPr>
          <w:p w14:paraId="2366B92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6D96A8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DD9803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C185B0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g.</w:t>
            </w:r>
          </w:p>
        </w:tc>
        <w:tc>
          <w:tcPr>
            <w:tcW w:w="566" w:type="dxa"/>
            <w:vAlign w:val="bottom"/>
          </w:tcPr>
          <w:p w14:paraId="3D69EDD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3D6556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0982E4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93376E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h.</w:t>
            </w:r>
          </w:p>
        </w:tc>
        <w:tc>
          <w:tcPr>
            <w:tcW w:w="566" w:type="dxa"/>
            <w:vAlign w:val="bottom"/>
          </w:tcPr>
          <w:p w14:paraId="6664C54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2F1BE7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F259EF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151717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567" w:type="dxa"/>
            <w:vAlign w:val="bottom"/>
          </w:tcPr>
          <w:p w14:paraId="5C7A60A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5DDAEE1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2EBBE4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8EF2A78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j.</w:t>
            </w:r>
          </w:p>
        </w:tc>
        <w:tc>
          <w:tcPr>
            <w:tcW w:w="567" w:type="dxa"/>
            <w:vAlign w:val="bottom"/>
          </w:tcPr>
          <w:p w14:paraId="2A3D096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29F472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6F01039B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7F6BD2D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684DE51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6" w:type="dxa"/>
            <w:vAlign w:val="bottom"/>
          </w:tcPr>
          <w:p w14:paraId="1251C3A3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6" w:type="dxa"/>
            <w:vAlign w:val="bottom"/>
          </w:tcPr>
          <w:p w14:paraId="65CB018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805A20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B25E38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66" w:type="dxa"/>
            <w:vAlign w:val="bottom"/>
          </w:tcPr>
          <w:p w14:paraId="079664A0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6" w:type="dxa"/>
            <w:vAlign w:val="bottom"/>
          </w:tcPr>
          <w:p w14:paraId="2F9EF28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FCB7C9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C785CC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66" w:type="dxa"/>
            <w:vAlign w:val="bottom"/>
          </w:tcPr>
          <w:p w14:paraId="708B9AD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bottom"/>
          </w:tcPr>
          <w:p w14:paraId="36C07A4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11F008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D6430FA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bottom"/>
          </w:tcPr>
          <w:p w14:paraId="37B7E347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7" w:type="dxa"/>
            <w:vAlign w:val="bottom"/>
          </w:tcPr>
          <w:p w14:paraId="2496E96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C848FE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4922E7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bottom"/>
          </w:tcPr>
          <w:p w14:paraId="470D945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09567F" w14:paraId="296D78A9" w14:textId="77777777" w:rsidTr="003E7F9B">
        <w:trPr>
          <w:trHeight w:val="565"/>
        </w:trPr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14F43305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7755F4E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37A0EA3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vAlign w:val="bottom"/>
          </w:tcPr>
          <w:p w14:paraId="3346A8C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38C5E835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1B6A142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F938F9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vAlign w:val="bottom"/>
          </w:tcPr>
          <w:p w14:paraId="6AF80D2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91EBDE8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3B68549C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2C82AAA8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bottom"/>
          </w:tcPr>
          <w:p w14:paraId="2BD9BB8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AFC3BB4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98B466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0F199BD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67" w:type="dxa"/>
            <w:vAlign w:val="bottom"/>
          </w:tcPr>
          <w:p w14:paraId="647D461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4F62A1C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62BA3A87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D643C6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9567F" w14:paraId="3D03ADBC" w14:textId="77777777" w:rsidTr="003E7F9B">
        <w:trPr>
          <w:trHeight w:val="565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BAA4F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56783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4E6E1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9E2EE8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E5A06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46CCA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2628F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6FD6C3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2D121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1C826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C2A4A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1332CE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4D6C8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C49917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D5E905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FD5560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51B88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222F6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803F2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6411382F" w14:textId="77777777" w:rsidTr="003E7F9B">
        <w:trPr>
          <w:trHeight w:val="565"/>
        </w:trPr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512CD4C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3FEC653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AF4817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116B34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1EE9768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7D73EB0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30D812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81FB15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12E44FF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5BDBC6D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1968DED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73A57D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4448BC9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3578568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649D740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77926B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4DCEB26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D9E687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111B6C2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0B7E7836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03A5545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k.</w:t>
            </w:r>
          </w:p>
        </w:tc>
        <w:tc>
          <w:tcPr>
            <w:tcW w:w="566" w:type="dxa"/>
            <w:vAlign w:val="bottom"/>
          </w:tcPr>
          <w:p w14:paraId="78A2663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9379A6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52A4BC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2AA41FA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l.</w:t>
            </w:r>
          </w:p>
        </w:tc>
        <w:tc>
          <w:tcPr>
            <w:tcW w:w="566" w:type="dxa"/>
            <w:vAlign w:val="bottom"/>
          </w:tcPr>
          <w:p w14:paraId="48B1D32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8FDABD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6B67E4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2170020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m.</w:t>
            </w:r>
          </w:p>
        </w:tc>
        <w:tc>
          <w:tcPr>
            <w:tcW w:w="566" w:type="dxa"/>
            <w:vAlign w:val="bottom"/>
          </w:tcPr>
          <w:p w14:paraId="476C840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912919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867EE1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56252CC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n.</w:t>
            </w:r>
          </w:p>
        </w:tc>
        <w:tc>
          <w:tcPr>
            <w:tcW w:w="567" w:type="dxa"/>
            <w:vAlign w:val="bottom"/>
          </w:tcPr>
          <w:p w14:paraId="6B340BB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6B2262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B6E625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4BF519D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o.</w:t>
            </w:r>
          </w:p>
        </w:tc>
        <w:tc>
          <w:tcPr>
            <w:tcW w:w="567" w:type="dxa"/>
            <w:vAlign w:val="bottom"/>
          </w:tcPr>
          <w:p w14:paraId="0AAABBB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52F13B5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641983BE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0DD66FE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68FEB4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6" w:type="dxa"/>
            <w:vAlign w:val="bottom"/>
          </w:tcPr>
          <w:p w14:paraId="0A41CE0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66" w:type="dxa"/>
            <w:vAlign w:val="bottom"/>
          </w:tcPr>
          <w:p w14:paraId="19897DB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AA9B96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C3A033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66" w:type="dxa"/>
            <w:vAlign w:val="bottom"/>
          </w:tcPr>
          <w:p w14:paraId="089A9001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566" w:type="dxa"/>
            <w:vAlign w:val="bottom"/>
          </w:tcPr>
          <w:p w14:paraId="2C93383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6E0D5F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A7C8CB1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6" w:type="dxa"/>
            <w:vAlign w:val="bottom"/>
          </w:tcPr>
          <w:p w14:paraId="372E2BB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7" w:type="dxa"/>
            <w:vAlign w:val="bottom"/>
          </w:tcPr>
          <w:p w14:paraId="01507F1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827C31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873EBE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bottom"/>
          </w:tcPr>
          <w:p w14:paraId="122DB1C8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bottom"/>
          </w:tcPr>
          <w:p w14:paraId="7E0A120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361B41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646966C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bottom"/>
          </w:tcPr>
          <w:p w14:paraId="4D056C53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9567F" w14:paraId="513913BD" w14:textId="77777777" w:rsidTr="003E7F9B">
        <w:trPr>
          <w:trHeight w:val="565"/>
        </w:trPr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1DFF6D3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80CDE9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30C3E37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vAlign w:val="bottom"/>
          </w:tcPr>
          <w:p w14:paraId="65FAA7F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5C0BB1F5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7B6F96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518B498C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vAlign w:val="bottom"/>
          </w:tcPr>
          <w:p w14:paraId="67916B3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50CB9B70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2E16EBD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062238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bottom"/>
          </w:tcPr>
          <w:p w14:paraId="0FFA6B2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4EE9BD4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0DCDED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45ED618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7" w:type="dxa"/>
            <w:vAlign w:val="bottom"/>
          </w:tcPr>
          <w:p w14:paraId="554842B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0335053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B9D59B1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E86B777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9567F" w14:paraId="4B932765" w14:textId="77777777" w:rsidTr="003E7F9B">
        <w:trPr>
          <w:trHeight w:val="314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B72CC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3C9B9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29C18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3F2316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5F3D8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C915F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5CE3E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09EC9F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B5D38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81C07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C21CF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5DE8B0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89183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739D9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70D9D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9619A8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71A78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33A26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EA3F8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60FCE930" w14:textId="77777777" w:rsidTr="003E7F9B">
        <w:trPr>
          <w:trHeight w:val="565"/>
        </w:trPr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75B229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2E4C168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380876E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7C5870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2FDA09F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5ABCE3D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1B7E18F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F90450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CB4BEB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D061E0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1EBB6DA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769870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466E646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140E67C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7AF5AF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D4269C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27E02D1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5E2F924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620B27A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10C6FBDA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618AC721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p.</w:t>
            </w:r>
          </w:p>
        </w:tc>
        <w:tc>
          <w:tcPr>
            <w:tcW w:w="566" w:type="dxa"/>
            <w:vAlign w:val="bottom"/>
          </w:tcPr>
          <w:p w14:paraId="24061E0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9BA884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40AB2D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97B613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q.</w:t>
            </w:r>
          </w:p>
        </w:tc>
        <w:tc>
          <w:tcPr>
            <w:tcW w:w="566" w:type="dxa"/>
            <w:vAlign w:val="bottom"/>
          </w:tcPr>
          <w:p w14:paraId="1D4D013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E33DE4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6E391C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335C516A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r.</w:t>
            </w:r>
          </w:p>
        </w:tc>
        <w:tc>
          <w:tcPr>
            <w:tcW w:w="566" w:type="dxa"/>
            <w:vAlign w:val="bottom"/>
          </w:tcPr>
          <w:p w14:paraId="77AC2C5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32E07D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7EF448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124DA30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s.</w:t>
            </w:r>
          </w:p>
        </w:tc>
        <w:tc>
          <w:tcPr>
            <w:tcW w:w="567" w:type="dxa"/>
            <w:vAlign w:val="bottom"/>
          </w:tcPr>
          <w:p w14:paraId="2DD359E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202CAD2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CFAF6B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2D7FD5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t.</w:t>
            </w:r>
          </w:p>
        </w:tc>
        <w:tc>
          <w:tcPr>
            <w:tcW w:w="567" w:type="dxa"/>
            <w:vAlign w:val="bottom"/>
          </w:tcPr>
          <w:p w14:paraId="631E95E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2769615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276ABD16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3CB8A01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1E2F158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66" w:type="dxa"/>
            <w:vAlign w:val="bottom"/>
          </w:tcPr>
          <w:p w14:paraId="4A51860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6" w:type="dxa"/>
            <w:vAlign w:val="bottom"/>
          </w:tcPr>
          <w:p w14:paraId="348F71D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E0F20E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256DB83A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6" w:type="dxa"/>
            <w:vAlign w:val="bottom"/>
          </w:tcPr>
          <w:p w14:paraId="7D41440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6" w:type="dxa"/>
            <w:vAlign w:val="bottom"/>
          </w:tcPr>
          <w:p w14:paraId="4BDC0B9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53B5D00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0F9DE5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vAlign w:val="bottom"/>
          </w:tcPr>
          <w:p w14:paraId="0CD405A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67" w:type="dxa"/>
            <w:vAlign w:val="bottom"/>
          </w:tcPr>
          <w:p w14:paraId="3CEA95A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E7C7B9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589EA733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7" w:type="dxa"/>
            <w:vAlign w:val="bottom"/>
          </w:tcPr>
          <w:p w14:paraId="59812AB7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bottom"/>
          </w:tcPr>
          <w:p w14:paraId="4B508A7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BDDDFB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9DC1E1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67" w:type="dxa"/>
            <w:vAlign w:val="bottom"/>
          </w:tcPr>
          <w:p w14:paraId="4C7B0B3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9567F" w14:paraId="535B6DF2" w14:textId="77777777" w:rsidTr="003E7F9B">
        <w:trPr>
          <w:trHeight w:val="565"/>
        </w:trPr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4E4C8FD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17FF5D2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3AA4EFA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vAlign w:val="bottom"/>
          </w:tcPr>
          <w:p w14:paraId="648A3DF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26773ED0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7B1797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7E8EBEF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vAlign w:val="bottom"/>
          </w:tcPr>
          <w:p w14:paraId="45422FE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17338C4E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2F9A3D57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B300480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bottom"/>
          </w:tcPr>
          <w:p w14:paraId="0C2990C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1A4A3F9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433545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03728A8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bottom"/>
          </w:tcPr>
          <w:p w14:paraId="2F1F7E7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66434F01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F3AC6E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CEDA18D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09567F" w14:paraId="181200D3" w14:textId="77777777" w:rsidTr="003E7F9B">
        <w:trPr>
          <w:trHeight w:val="270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95C0F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17CA3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B4C8B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683F0B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B5673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460D5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7B74D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D3E1D9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0220C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AFE33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AD3B1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9C06DA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3AC8B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32E30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3B84F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D69BFC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EEA49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2CD50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F437E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27389DC1" w14:textId="77777777" w:rsidTr="003E7F9B">
        <w:trPr>
          <w:trHeight w:val="565"/>
        </w:trPr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05B658F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3F7F21E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0B4409D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C3A20B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D05313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7B3E020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14E12B9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D52711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7EC83C8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62C7702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bottom"/>
          </w:tcPr>
          <w:p w14:paraId="1826189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889B72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26439D99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B01AEE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5AA0AAB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60C2088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ECEA31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2852DCE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bottom"/>
          </w:tcPr>
          <w:p w14:paraId="0DF265D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2103B7CB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4208A9A3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u.</w:t>
            </w:r>
          </w:p>
        </w:tc>
        <w:tc>
          <w:tcPr>
            <w:tcW w:w="566" w:type="dxa"/>
            <w:vAlign w:val="bottom"/>
          </w:tcPr>
          <w:p w14:paraId="6160B8B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569B30E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AAFE16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8667A2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v.</w:t>
            </w:r>
          </w:p>
        </w:tc>
        <w:tc>
          <w:tcPr>
            <w:tcW w:w="566" w:type="dxa"/>
            <w:vAlign w:val="bottom"/>
          </w:tcPr>
          <w:p w14:paraId="3E68957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4D3BB12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6080FB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7E4FC48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w.</w:t>
            </w:r>
          </w:p>
        </w:tc>
        <w:tc>
          <w:tcPr>
            <w:tcW w:w="566" w:type="dxa"/>
            <w:vAlign w:val="bottom"/>
          </w:tcPr>
          <w:p w14:paraId="55347D1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59AEA3D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BD0E89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3878C9F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x.</w:t>
            </w:r>
          </w:p>
        </w:tc>
        <w:tc>
          <w:tcPr>
            <w:tcW w:w="567" w:type="dxa"/>
            <w:vAlign w:val="bottom"/>
          </w:tcPr>
          <w:p w14:paraId="0CE9F1E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5F1586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16DA019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47C26AB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y.</w:t>
            </w:r>
          </w:p>
        </w:tc>
        <w:tc>
          <w:tcPr>
            <w:tcW w:w="567" w:type="dxa"/>
            <w:vAlign w:val="bottom"/>
          </w:tcPr>
          <w:p w14:paraId="69E4510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7054A6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  <w:tr w:rsidR="0009567F" w14:paraId="052DD0B0" w14:textId="77777777" w:rsidTr="003E7F9B">
        <w:trPr>
          <w:trHeight w:val="565"/>
        </w:trPr>
        <w:tc>
          <w:tcPr>
            <w:tcW w:w="566" w:type="dxa"/>
            <w:vAlign w:val="bottom"/>
          </w:tcPr>
          <w:p w14:paraId="26AEBC1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87293ED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66" w:type="dxa"/>
            <w:vAlign w:val="bottom"/>
          </w:tcPr>
          <w:p w14:paraId="7EA1AF3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vAlign w:val="bottom"/>
          </w:tcPr>
          <w:p w14:paraId="1BCB625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4896904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68EB97D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66" w:type="dxa"/>
            <w:vAlign w:val="bottom"/>
          </w:tcPr>
          <w:p w14:paraId="2C6EADA1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566" w:type="dxa"/>
            <w:vAlign w:val="bottom"/>
          </w:tcPr>
          <w:p w14:paraId="2D07BC5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1CD096E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939816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6" w:type="dxa"/>
            <w:vAlign w:val="bottom"/>
          </w:tcPr>
          <w:p w14:paraId="7E25CDFD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7" w:type="dxa"/>
            <w:vAlign w:val="bottom"/>
          </w:tcPr>
          <w:p w14:paraId="0B5C5BF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1420D7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E0C7C09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7" w:type="dxa"/>
            <w:vAlign w:val="bottom"/>
          </w:tcPr>
          <w:p w14:paraId="0FFF100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bottom"/>
          </w:tcPr>
          <w:p w14:paraId="4717B80F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73FD028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4C5697C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67" w:type="dxa"/>
            <w:vAlign w:val="bottom"/>
          </w:tcPr>
          <w:p w14:paraId="310AC4D4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9567F" w14:paraId="222AA237" w14:textId="77777777" w:rsidTr="003E7F9B">
        <w:trPr>
          <w:trHeight w:val="565"/>
        </w:trPr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9AB90FB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55E5CAFE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6BA95BF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66" w:type="dxa"/>
            <w:vAlign w:val="bottom"/>
          </w:tcPr>
          <w:p w14:paraId="5B3B2AC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07E5699E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07118AE6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470A4B62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6" w:type="dxa"/>
            <w:vAlign w:val="bottom"/>
          </w:tcPr>
          <w:p w14:paraId="70FAC06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5EB4D68F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5A98185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bottom"/>
          </w:tcPr>
          <w:p w14:paraId="17EBC7FC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bottom"/>
          </w:tcPr>
          <w:p w14:paraId="4B63CF5C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F16DAD5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AD5F220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CB679CF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67" w:type="dxa"/>
            <w:vAlign w:val="bottom"/>
          </w:tcPr>
          <w:p w14:paraId="3F6BDF4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86181E8" w14:textId="77777777" w:rsidR="0009567F" w:rsidRPr="00494DF1" w:rsidRDefault="00570E2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494DF1">
              <w:rPr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FC17653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7BE52E35" w14:textId="77777777" w:rsidR="0009567F" w:rsidRPr="00494DF1" w:rsidRDefault="00494DF1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9567F" w14:paraId="5B325307" w14:textId="77777777" w:rsidTr="003E7F9B">
        <w:trPr>
          <w:trHeight w:val="364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9DCE4D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00544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AD6495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02F8849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03743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8F2AC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D68938B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bottom"/>
          </w:tcPr>
          <w:p w14:paraId="6FF11C60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DA89C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DE3AD1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754957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588B6898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386ED3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B008C2A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0DF64E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bottom"/>
          </w:tcPr>
          <w:p w14:paraId="05AF0061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AE4E66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026BA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6E7F1C2" w14:textId="77777777" w:rsidR="0009567F" w:rsidRPr="00494DF1" w:rsidRDefault="0009567F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</w:tr>
    </w:tbl>
    <w:p w14:paraId="34A80C2F" w14:textId="77777777" w:rsidR="003E7F9B" w:rsidRDefault="000A0830" w:rsidP="003E7F9B">
      <w:pPr>
        <w:sectPr w:rsidR="003E7F9B" w:rsidSect="00B8626B">
          <w:footerReference w:type="default" r:id="rId8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C51CC" wp14:editId="286ACB2A">
                <wp:simplePos x="0" y="0"/>
                <wp:positionH relativeFrom="column">
                  <wp:posOffset>-12700</wp:posOffset>
                </wp:positionH>
                <wp:positionV relativeFrom="paragraph">
                  <wp:posOffset>-692041</wp:posOffset>
                </wp:positionV>
                <wp:extent cx="6842125" cy="7721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2125" cy="772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C7D512" w14:textId="77777777" w:rsidR="000A0830" w:rsidRPr="0009567F" w:rsidRDefault="000A0830" w:rsidP="000A0830">
                            <w:pPr>
                              <w:pStyle w:val="Heading1"/>
                              <w:rPr>
                                <w:rStyle w:val="SubtleEmphasis"/>
                                <w:i w:val="0"/>
                              </w:rPr>
                            </w:pPr>
                            <w:r>
                              <w:rPr>
                                <w:rStyle w:val="SubtleEmphasis"/>
                                <w:i w:val="0"/>
                              </w:rPr>
                              <w:t>C</w:t>
                            </w:r>
                            <w:r w:rsidRPr="0009567F">
                              <w:rPr>
                                <w:rStyle w:val="SubtleEmphasis"/>
                                <w:i w:val="0"/>
                              </w:rPr>
                              <w:t>olumn Addition Practice</w:t>
                            </w:r>
                          </w:p>
                          <w:p w14:paraId="4B45F459" w14:textId="77777777" w:rsidR="000A0830" w:rsidRDefault="000A08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628C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pt;margin-top:-54.5pt;width:538.75pt;height:6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" filled="f" stroked="f" strokeweight=".5pt">
                <v:textbox>
                  <w:txbxContent>
                    <w:p w:rsidR="000A0830" w:rsidRPr="0009567F" w:rsidRDefault="000A0830" w:rsidP="000A0830">
                      <w:pPr>
                        <w:pStyle w:val="Heading1"/>
                        <w:rPr>
                          <w:rStyle w:val="SubtleEmphasis"/>
                          <w:i w:val="0"/>
                        </w:rPr>
                      </w:pPr>
                      <w:r>
                        <w:rPr>
                          <w:rStyle w:val="SubtleEmphasis"/>
                          <w:i w:val="0"/>
                        </w:rPr>
                        <w:t>C</w:t>
                      </w:r>
                      <w:r w:rsidRPr="0009567F">
                        <w:rPr>
                          <w:rStyle w:val="SubtleEmphasis"/>
                          <w:i w:val="0"/>
                        </w:rPr>
                        <w:t>olumn Addition Practice</w:t>
                      </w:r>
                    </w:p>
                    <w:p w:rsidR="000A0830" w:rsidRDefault="000A0830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1" w:rightFromText="181" w:vertAnchor="page" w:horzAnchor="margin" w:tblpY="1408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4"/>
        <w:gridCol w:w="563"/>
        <w:gridCol w:w="561"/>
        <w:gridCol w:w="565"/>
        <w:gridCol w:w="563"/>
        <w:gridCol w:w="563"/>
        <w:gridCol w:w="561"/>
        <w:gridCol w:w="615"/>
        <w:gridCol w:w="563"/>
        <w:gridCol w:w="563"/>
        <w:gridCol w:w="562"/>
        <w:gridCol w:w="567"/>
        <w:gridCol w:w="565"/>
        <w:gridCol w:w="564"/>
        <w:gridCol w:w="562"/>
        <w:gridCol w:w="566"/>
        <w:gridCol w:w="564"/>
        <w:gridCol w:w="564"/>
      </w:tblGrid>
      <w:tr w:rsidR="003E7F9B" w14:paraId="58AE6889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2DE83C58" w14:textId="77777777" w:rsidR="003E7F9B" w:rsidRPr="003E7F9B" w:rsidRDefault="003E7F9B" w:rsidP="003E7F9B">
            <w:pPr>
              <w:pStyle w:val="TableParagraph"/>
              <w:spacing w:before="164"/>
              <w:ind w:left="129" w:right="120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lastRenderedPageBreak/>
              <w:t>a.</w:t>
            </w:r>
          </w:p>
        </w:tc>
        <w:tc>
          <w:tcPr>
            <w:tcW w:w="564" w:type="dxa"/>
            <w:vAlign w:val="center"/>
          </w:tcPr>
          <w:p w14:paraId="415FCA9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2EB0B4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E1C33C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7AFC223A" w14:textId="77777777" w:rsidR="003E7F9B" w:rsidRPr="003E7F9B" w:rsidRDefault="003E7F9B" w:rsidP="003E7F9B">
            <w:pPr>
              <w:pStyle w:val="TableParagraph"/>
              <w:spacing w:before="110"/>
              <w:ind w:left="190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b.</w:t>
            </w:r>
          </w:p>
        </w:tc>
        <w:tc>
          <w:tcPr>
            <w:tcW w:w="563" w:type="dxa"/>
            <w:vAlign w:val="center"/>
          </w:tcPr>
          <w:p w14:paraId="35B9F458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39DFB5C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64C6229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4B5EAFD0" w14:textId="77777777" w:rsidR="003E7F9B" w:rsidRPr="003E7F9B" w:rsidRDefault="003E7F9B" w:rsidP="003E7F9B">
            <w:pPr>
              <w:pStyle w:val="TableParagraph"/>
              <w:spacing w:before="110"/>
              <w:ind w:left="129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c.</w:t>
            </w:r>
          </w:p>
        </w:tc>
        <w:tc>
          <w:tcPr>
            <w:tcW w:w="563" w:type="dxa"/>
            <w:vAlign w:val="center"/>
          </w:tcPr>
          <w:p w14:paraId="0A8B8E2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26D8AAC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11D95B9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4705C1D5" w14:textId="77777777" w:rsidR="003E7F9B" w:rsidRPr="003E7F9B" w:rsidRDefault="003E7F9B" w:rsidP="003E7F9B">
            <w:pPr>
              <w:pStyle w:val="TableParagraph"/>
              <w:spacing w:before="110"/>
              <w:ind w:left="129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d.</w:t>
            </w:r>
          </w:p>
        </w:tc>
        <w:tc>
          <w:tcPr>
            <w:tcW w:w="565" w:type="dxa"/>
            <w:vAlign w:val="center"/>
          </w:tcPr>
          <w:p w14:paraId="42E9EA3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22CBE22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2B0C526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5287EC64" w14:textId="77777777" w:rsidR="003E7F9B" w:rsidRPr="003E7F9B" w:rsidRDefault="003E7F9B" w:rsidP="003E7F9B">
            <w:pPr>
              <w:pStyle w:val="TableParagraph"/>
              <w:spacing w:before="110"/>
              <w:ind w:left="19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e.</w:t>
            </w:r>
          </w:p>
        </w:tc>
        <w:tc>
          <w:tcPr>
            <w:tcW w:w="564" w:type="dxa"/>
            <w:vAlign w:val="center"/>
          </w:tcPr>
          <w:p w14:paraId="43848AE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4ED190D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54224E63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35ED473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6AD18442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vAlign w:val="center"/>
          </w:tcPr>
          <w:p w14:paraId="02CBC72D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1" w:type="dxa"/>
            <w:vAlign w:val="center"/>
          </w:tcPr>
          <w:p w14:paraId="5EA4ABB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6E5D59C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0E4B5D7A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3" w:type="dxa"/>
            <w:vAlign w:val="center"/>
          </w:tcPr>
          <w:p w14:paraId="7C4DCDC9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1" w:type="dxa"/>
            <w:vAlign w:val="center"/>
          </w:tcPr>
          <w:p w14:paraId="4FDC8843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5A64501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560CBA8" w14:textId="77777777" w:rsidR="003E7F9B" w:rsidRPr="003E7F9B" w:rsidRDefault="003E7F9B" w:rsidP="003E7F9B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vAlign w:val="center"/>
          </w:tcPr>
          <w:p w14:paraId="7D71D54D" w14:textId="77777777" w:rsidR="003E7F9B" w:rsidRPr="003E7F9B" w:rsidRDefault="003E7F9B" w:rsidP="003E7F9B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562" w:type="dxa"/>
            <w:vAlign w:val="center"/>
          </w:tcPr>
          <w:p w14:paraId="1310F30C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0C48C17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5E31DAB9" w14:textId="77777777" w:rsidR="003E7F9B" w:rsidRPr="003E7F9B" w:rsidRDefault="003E7F9B" w:rsidP="003E7F9B">
            <w:pPr>
              <w:pStyle w:val="TableParagraph"/>
              <w:spacing w:before="34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4" w:type="dxa"/>
            <w:vAlign w:val="center"/>
          </w:tcPr>
          <w:p w14:paraId="39A0E0C5" w14:textId="77777777" w:rsidR="003E7F9B" w:rsidRPr="003E7F9B" w:rsidRDefault="003E7F9B" w:rsidP="003E7F9B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6BDBBF2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68422AD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4D725FEF" w14:textId="77777777" w:rsidR="003E7F9B" w:rsidRPr="003E7F9B" w:rsidRDefault="003E7F9B" w:rsidP="003E7F9B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4" w:type="dxa"/>
            <w:vAlign w:val="center"/>
          </w:tcPr>
          <w:p w14:paraId="37D727E5" w14:textId="77777777" w:rsidR="003E7F9B" w:rsidRPr="003E7F9B" w:rsidRDefault="003E7F9B" w:rsidP="003E7F9B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4"/>
                <w:sz w:val="32"/>
                <w:szCs w:val="32"/>
              </w:rPr>
              <w:t>0</w:t>
            </w:r>
          </w:p>
        </w:tc>
      </w:tr>
      <w:tr w:rsidR="003E7F9B" w14:paraId="359BCC87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3260FC5" w14:textId="77777777" w:rsidR="003E7F9B" w:rsidRPr="003E7F9B" w:rsidRDefault="003E7F9B" w:rsidP="003E7F9B">
            <w:pPr>
              <w:pStyle w:val="TableParagraph"/>
              <w:spacing w:before="59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2637D04F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63F3513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1" w:type="dxa"/>
            <w:vAlign w:val="center"/>
          </w:tcPr>
          <w:p w14:paraId="01E3F39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2104D1F5" w14:textId="77777777" w:rsidR="003E7F9B" w:rsidRPr="003E7F9B" w:rsidRDefault="003E7F9B" w:rsidP="003E7F9B">
            <w:pPr>
              <w:pStyle w:val="TableParagraph"/>
              <w:spacing w:before="5"/>
              <w:ind w:left="16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50F75F46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D0EE4E9" w14:textId="77777777" w:rsidR="003E7F9B" w:rsidRPr="003E7F9B" w:rsidRDefault="003E7F9B" w:rsidP="003E7F9B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1" w:type="dxa"/>
            <w:vAlign w:val="center"/>
          </w:tcPr>
          <w:p w14:paraId="7F70885F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1B2C9A87" w14:textId="77777777" w:rsidR="003E7F9B" w:rsidRPr="003E7F9B" w:rsidRDefault="003E7F9B" w:rsidP="003E7F9B">
            <w:pPr>
              <w:pStyle w:val="TableParagraph"/>
              <w:spacing w:before="5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930E3D1" w14:textId="77777777" w:rsidR="003E7F9B" w:rsidRPr="003E7F9B" w:rsidRDefault="003E7F9B" w:rsidP="003E7F9B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3A09A4D" w14:textId="77777777" w:rsidR="003E7F9B" w:rsidRPr="003E7F9B" w:rsidRDefault="003E7F9B" w:rsidP="003E7F9B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2" w:type="dxa"/>
            <w:vAlign w:val="center"/>
          </w:tcPr>
          <w:p w14:paraId="434C397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E464F1E" w14:textId="77777777" w:rsidR="003E7F9B" w:rsidRPr="003E7F9B" w:rsidRDefault="003E7F9B" w:rsidP="003E7F9B">
            <w:pPr>
              <w:pStyle w:val="TableParagraph"/>
              <w:spacing w:before="5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4A562284" w14:textId="77777777" w:rsidR="003E7F9B" w:rsidRPr="003E7F9B" w:rsidRDefault="003E7F9B" w:rsidP="003E7F9B">
            <w:pPr>
              <w:pStyle w:val="TableParagraph"/>
              <w:spacing w:before="34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576FC04" w14:textId="77777777" w:rsidR="003E7F9B" w:rsidRPr="003E7F9B" w:rsidRDefault="003E7F9B" w:rsidP="003E7F9B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20AF0C0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766D5BEE" w14:textId="77777777" w:rsidR="003E7F9B" w:rsidRPr="003E7F9B" w:rsidRDefault="003E7F9B" w:rsidP="003E7F9B">
            <w:pPr>
              <w:pStyle w:val="TableParagraph"/>
              <w:spacing w:before="5"/>
              <w:ind w:left="166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5C6CAF2C" w14:textId="77777777" w:rsidR="003E7F9B" w:rsidRPr="003E7F9B" w:rsidRDefault="003E7F9B" w:rsidP="003E7F9B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5089129C" w14:textId="77777777" w:rsidR="003E7F9B" w:rsidRPr="003E7F9B" w:rsidRDefault="003E7F9B" w:rsidP="003E7F9B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</w:tr>
      <w:tr w:rsidR="003E7F9B" w14:paraId="78DB9AF6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2396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D108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EFD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6FAA7721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90D4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EF9A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BDFD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E7838F0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419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A98C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49A8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6A84351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B6F5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A37B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73CC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B841A47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0EA2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414F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51B0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5D39D4B5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BD4B60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4A57C8E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24C29BF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8E5EAA2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0767208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1A5755B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2380780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12891B2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30E4728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47097A9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51B0770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79D40E27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72FE59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6388337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7B2B32F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3504783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79D4559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1E3618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B209D2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39D82722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0EA20131" w14:textId="77777777" w:rsidR="003E7F9B" w:rsidRPr="003E7F9B" w:rsidRDefault="003E7F9B" w:rsidP="003E7F9B">
            <w:pPr>
              <w:pStyle w:val="TableParagraph"/>
              <w:spacing w:before="164"/>
              <w:ind w:left="121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f.</w:t>
            </w:r>
          </w:p>
        </w:tc>
        <w:tc>
          <w:tcPr>
            <w:tcW w:w="564" w:type="dxa"/>
            <w:vAlign w:val="center"/>
          </w:tcPr>
          <w:p w14:paraId="78147BA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44D9BBF8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700CF960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3CC7C160" w14:textId="77777777" w:rsidR="003E7F9B" w:rsidRPr="003E7F9B" w:rsidRDefault="003E7F9B" w:rsidP="003E7F9B">
            <w:pPr>
              <w:pStyle w:val="TableParagraph"/>
              <w:spacing w:before="164"/>
              <w:ind w:left="190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g.</w:t>
            </w:r>
          </w:p>
        </w:tc>
        <w:tc>
          <w:tcPr>
            <w:tcW w:w="563" w:type="dxa"/>
            <w:vAlign w:val="center"/>
          </w:tcPr>
          <w:p w14:paraId="5652501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2ED8A3B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480D268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3B8CDA39" w14:textId="77777777" w:rsidR="003E7F9B" w:rsidRPr="003E7F9B" w:rsidRDefault="003E7F9B" w:rsidP="003E7F9B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h.</w:t>
            </w:r>
          </w:p>
        </w:tc>
        <w:tc>
          <w:tcPr>
            <w:tcW w:w="563" w:type="dxa"/>
            <w:vAlign w:val="center"/>
          </w:tcPr>
          <w:p w14:paraId="259C7ED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FBBF36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875675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7B0A8C55" w14:textId="77777777" w:rsidR="003E7F9B" w:rsidRPr="003E7F9B" w:rsidRDefault="003E7F9B" w:rsidP="003E7F9B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proofErr w:type="spellStart"/>
            <w:r w:rsidRPr="003E7F9B">
              <w:rPr>
                <w:color w:val="292526"/>
                <w:sz w:val="32"/>
                <w:szCs w:val="32"/>
              </w:rPr>
              <w:t>i</w:t>
            </w:r>
            <w:proofErr w:type="spellEnd"/>
            <w:r w:rsidRPr="003E7F9B">
              <w:rPr>
                <w:color w:val="292526"/>
                <w:sz w:val="32"/>
                <w:szCs w:val="32"/>
              </w:rPr>
              <w:t>.</w:t>
            </w:r>
          </w:p>
        </w:tc>
        <w:tc>
          <w:tcPr>
            <w:tcW w:w="565" w:type="dxa"/>
            <w:vAlign w:val="center"/>
          </w:tcPr>
          <w:p w14:paraId="5EB6924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1D15F81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EDA9B4F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53851E8F" w14:textId="77777777" w:rsidR="003E7F9B" w:rsidRPr="003E7F9B" w:rsidRDefault="003E7F9B" w:rsidP="003E7F9B">
            <w:pPr>
              <w:pStyle w:val="TableParagraph"/>
              <w:spacing w:before="164"/>
              <w:ind w:left="222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j.</w:t>
            </w:r>
          </w:p>
        </w:tc>
        <w:tc>
          <w:tcPr>
            <w:tcW w:w="564" w:type="dxa"/>
            <w:vAlign w:val="center"/>
          </w:tcPr>
          <w:p w14:paraId="34F22D5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49C230D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4A21E000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34620F5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30F2EA66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vAlign w:val="center"/>
          </w:tcPr>
          <w:p w14:paraId="72171F92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1" w:type="dxa"/>
            <w:vAlign w:val="center"/>
          </w:tcPr>
          <w:p w14:paraId="7C23200B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6A91378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600B7D9F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3" w:type="dxa"/>
            <w:vAlign w:val="center"/>
          </w:tcPr>
          <w:p w14:paraId="33DF1F38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561" w:type="dxa"/>
            <w:vAlign w:val="center"/>
          </w:tcPr>
          <w:p w14:paraId="11BD74BF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2C348F3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76703EC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vAlign w:val="center"/>
          </w:tcPr>
          <w:p w14:paraId="460E77DC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2" w:type="dxa"/>
            <w:vAlign w:val="center"/>
          </w:tcPr>
          <w:p w14:paraId="341907F7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3F536EC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7ECE0FF9" w14:textId="77777777" w:rsidR="003E7F9B" w:rsidRPr="003E7F9B" w:rsidRDefault="003E7F9B" w:rsidP="003E7F9B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vAlign w:val="center"/>
          </w:tcPr>
          <w:p w14:paraId="4247C66F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2" w:type="dxa"/>
            <w:vAlign w:val="center"/>
          </w:tcPr>
          <w:p w14:paraId="5694574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13E53F8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5CC2AD67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4" w:type="dxa"/>
            <w:vAlign w:val="center"/>
          </w:tcPr>
          <w:p w14:paraId="33832B53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</w:tr>
      <w:tr w:rsidR="003E7F9B" w14:paraId="31E18F43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09B3978" w14:textId="77777777" w:rsidR="003E7F9B" w:rsidRPr="003E7F9B" w:rsidRDefault="003E7F9B" w:rsidP="003E7F9B">
            <w:pPr>
              <w:pStyle w:val="TableParagraph"/>
              <w:spacing w:before="59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2DF85F6D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C71A03B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1" w:type="dxa"/>
            <w:vAlign w:val="center"/>
          </w:tcPr>
          <w:p w14:paraId="1E1CC3C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508FD361" w14:textId="77777777" w:rsidR="003E7F9B" w:rsidRPr="003E7F9B" w:rsidRDefault="003E7F9B" w:rsidP="003E7F9B">
            <w:pPr>
              <w:pStyle w:val="TableParagraph"/>
              <w:spacing w:before="59"/>
              <w:ind w:left="16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8AD1684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3459D78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1" w:type="dxa"/>
            <w:vAlign w:val="center"/>
          </w:tcPr>
          <w:p w14:paraId="00B6E46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03660FA7" w14:textId="77777777" w:rsidR="003E7F9B" w:rsidRPr="003E7F9B" w:rsidRDefault="003E7F9B" w:rsidP="003E7F9B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D733C47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8DC677C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2" w:type="dxa"/>
            <w:vAlign w:val="center"/>
          </w:tcPr>
          <w:p w14:paraId="4A7AEC05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8BD4BD6" w14:textId="77777777" w:rsidR="003E7F9B" w:rsidRPr="003E7F9B" w:rsidRDefault="003E7F9B" w:rsidP="003E7F9B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411350A5" w14:textId="77777777" w:rsidR="003E7F9B" w:rsidRPr="003E7F9B" w:rsidRDefault="003E7F9B" w:rsidP="003E7F9B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1D09A61B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562" w:type="dxa"/>
            <w:vAlign w:val="center"/>
          </w:tcPr>
          <w:p w14:paraId="16361D52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350F9F84" w14:textId="77777777" w:rsidR="003E7F9B" w:rsidRPr="003E7F9B" w:rsidRDefault="003E7F9B" w:rsidP="003E7F9B">
            <w:pPr>
              <w:pStyle w:val="TableParagraph"/>
              <w:spacing w:before="59"/>
              <w:ind w:left="166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336764CB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2092916C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</w:tr>
      <w:tr w:rsidR="003E7F9B" w14:paraId="59126B16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1CB9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B456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358F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447D012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6172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24FF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27DB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0F8CA34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19D1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32B5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312E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7A6927B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69F9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4DED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8B1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7D4BE0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BDF6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539D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EB3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7D6B7BEA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2A3025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329E555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F3BF2B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9DB6512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30C1307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E6E1A2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60EE35D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2D9453B2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2E5B9E4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0BD479C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1510C5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D53CDF5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311142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6140234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7496D46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95E68C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15E7591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75282C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370E76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62085B48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1F7DC41C" w14:textId="77777777" w:rsidR="003E7F9B" w:rsidRPr="003E7F9B" w:rsidRDefault="003E7F9B" w:rsidP="003E7F9B">
            <w:pPr>
              <w:pStyle w:val="TableParagraph"/>
              <w:spacing w:before="164"/>
              <w:ind w:left="129" w:right="120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k.</w:t>
            </w:r>
          </w:p>
        </w:tc>
        <w:tc>
          <w:tcPr>
            <w:tcW w:w="564" w:type="dxa"/>
            <w:vAlign w:val="center"/>
          </w:tcPr>
          <w:p w14:paraId="36D922A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4312B77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4014E117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7C0C042C" w14:textId="77777777" w:rsidR="003E7F9B" w:rsidRPr="003E7F9B" w:rsidRDefault="003E7F9B" w:rsidP="003E7F9B">
            <w:pPr>
              <w:pStyle w:val="TableParagraph"/>
              <w:spacing w:before="164"/>
              <w:ind w:left="216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l.</w:t>
            </w:r>
          </w:p>
        </w:tc>
        <w:tc>
          <w:tcPr>
            <w:tcW w:w="563" w:type="dxa"/>
            <w:vAlign w:val="center"/>
          </w:tcPr>
          <w:p w14:paraId="7408FD7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7F1F88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8D85BF0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5F4BDA8E" w14:textId="77777777" w:rsidR="003E7F9B" w:rsidRPr="003E7F9B" w:rsidRDefault="003E7F9B" w:rsidP="003E7F9B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m.</w:t>
            </w:r>
          </w:p>
        </w:tc>
        <w:tc>
          <w:tcPr>
            <w:tcW w:w="563" w:type="dxa"/>
            <w:vAlign w:val="center"/>
          </w:tcPr>
          <w:p w14:paraId="7C0C67A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02F16B5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2B034F0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3CEB9B7B" w14:textId="77777777" w:rsidR="003E7F9B" w:rsidRPr="003E7F9B" w:rsidRDefault="003E7F9B" w:rsidP="003E7F9B">
            <w:pPr>
              <w:pStyle w:val="TableParagraph"/>
              <w:spacing w:before="164"/>
              <w:ind w:left="128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n.</w:t>
            </w:r>
          </w:p>
        </w:tc>
        <w:tc>
          <w:tcPr>
            <w:tcW w:w="565" w:type="dxa"/>
            <w:vAlign w:val="center"/>
          </w:tcPr>
          <w:p w14:paraId="35B8825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026C17F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7DF7370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225C3EF9" w14:textId="77777777" w:rsidR="003E7F9B" w:rsidRPr="003E7F9B" w:rsidRDefault="003E7F9B" w:rsidP="003E7F9B">
            <w:pPr>
              <w:pStyle w:val="TableParagraph"/>
              <w:spacing w:before="164"/>
              <w:ind w:left="192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o.</w:t>
            </w:r>
          </w:p>
        </w:tc>
        <w:tc>
          <w:tcPr>
            <w:tcW w:w="564" w:type="dxa"/>
            <w:vAlign w:val="center"/>
          </w:tcPr>
          <w:p w14:paraId="47E8922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403C3D4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27B19F4D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75A2CEB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01E14276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3" w:type="dxa"/>
            <w:vAlign w:val="center"/>
          </w:tcPr>
          <w:p w14:paraId="39BF65A2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7EAADD9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7C04676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0001AC2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vAlign w:val="center"/>
          </w:tcPr>
          <w:p w14:paraId="2F0F68CF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7D3488F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6378502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9A837A6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vAlign w:val="center"/>
          </w:tcPr>
          <w:p w14:paraId="656B8D5B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2" w:type="dxa"/>
            <w:vAlign w:val="center"/>
          </w:tcPr>
          <w:p w14:paraId="6A1AC2C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1FAF73F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290151A8" w14:textId="77777777" w:rsidR="003E7F9B" w:rsidRPr="003E7F9B" w:rsidRDefault="003E7F9B" w:rsidP="003E7F9B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4" w:type="dxa"/>
            <w:vAlign w:val="center"/>
          </w:tcPr>
          <w:p w14:paraId="32A65BF8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33230CF1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62B436D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36A8C646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4" w:type="dxa"/>
            <w:vAlign w:val="center"/>
          </w:tcPr>
          <w:p w14:paraId="03CB420D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</w:tr>
      <w:tr w:rsidR="003E7F9B" w14:paraId="5AE1E4A2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43917C0" w14:textId="77777777" w:rsidR="003E7F9B" w:rsidRPr="003E7F9B" w:rsidRDefault="003E7F9B" w:rsidP="003E7F9B">
            <w:pPr>
              <w:pStyle w:val="TableParagraph"/>
              <w:spacing w:before="59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7D51053A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842722A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1" w:type="dxa"/>
            <w:vAlign w:val="center"/>
          </w:tcPr>
          <w:p w14:paraId="182284E9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7F519557" w14:textId="77777777" w:rsidR="003E7F9B" w:rsidRPr="003E7F9B" w:rsidRDefault="003E7F9B" w:rsidP="003E7F9B">
            <w:pPr>
              <w:pStyle w:val="TableParagraph"/>
              <w:spacing w:before="59"/>
              <w:ind w:left="16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7DB1B5F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BB5F397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1" w:type="dxa"/>
            <w:vAlign w:val="center"/>
          </w:tcPr>
          <w:p w14:paraId="7E4EA6D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2A6489A3" w14:textId="77777777" w:rsidR="003E7F9B" w:rsidRPr="003E7F9B" w:rsidRDefault="003E7F9B" w:rsidP="003E7F9B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E00F6C6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607EB7D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2" w:type="dxa"/>
            <w:vAlign w:val="center"/>
          </w:tcPr>
          <w:p w14:paraId="68E1E111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C842E08" w14:textId="77777777" w:rsidR="003E7F9B" w:rsidRPr="003E7F9B" w:rsidRDefault="003E7F9B" w:rsidP="003E7F9B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35E6AF1D" w14:textId="77777777" w:rsidR="003E7F9B" w:rsidRPr="003E7F9B" w:rsidRDefault="003E7F9B" w:rsidP="003E7F9B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DD8CCF1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562" w:type="dxa"/>
            <w:vAlign w:val="center"/>
          </w:tcPr>
          <w:p w14:paraId="313B187C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43272C48" w14:textId="77777777" w:rsidR="003E7F9B" w:rsidRPr="003E7F9B" w:rsidRDefault="003E7F9B" w:rsidP="003E7F9B">
            <w:pPr>
              <w:pStyle w:val="TableParagraph"/>
              <w:spacing w:before="59"/>
              <w:ind w:left="166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50DA9AD3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D72743B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</w:tr>
      <w:tr w:rsidR="003E7F9B" w14:paraId="7C272E4B" w14:textId="77777777" w:rsidTr="000A0830">
        <w:trPr>
          <w:trHeight w:val="45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CF59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7A6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34F8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A0F0D7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562A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59BB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4BF6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43BEFA01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9C55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37CC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7D68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EAD13B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B23A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CB3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5B4C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3C9448E6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D71E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764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2111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11F7E090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627EC4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449F60F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3156C38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68982B45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30C0E15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2928AD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AE4728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290B8A87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3ACE27E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11DD67A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5DDC42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7BC3576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6A5BC96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5E4A76F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9C1E56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E8B5353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520870F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28E391F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3D62CA4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038C532A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6D6EC010" w14:textId="77777777" w:rsidR="003E7F9B" w:rsidRPr="003E7F9B" w:rsidRDefault="003E7F9B" w:rsidP="003E7F9B">
            <w:pPr>
              <w:pStyle w:val="TableParagraph"/>
              <w:spacing w:before="164"/>
              <w:ind w:left="126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p.</w:t>
            </w:r>
          </w:p>
        </w:tc>
        <w:tc>
          <w:tcPr>
            <w:tcW w:w="564" w:type="dxa"/>
            <w:vAlign w:val="center"/>
          </w:tcPr>
          <w:p w14:paraId="4CCB182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266A713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C8593FB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0B8AF7F4" w14:textId="77777777" w:rsidR="003E7F9B" w:rsidRPr="003E7F9B" w:rsidRDefault="003E7F9B" w:rsidP="003E7F9B">
            <w:pPr>
              <w:pStyle w:val="TableParagraph"/>
              <w:spacing w:before="164"/>
              <w:ind w:left="190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q.</w:t>
            </w:r>
          </w:p>
        </w:tc>
        <w:tc>
          <w:tcPr>
            <w:tcW w:w="563" w:type="dxa"/>
            <w:vAlign w:val="center"/>
          </w:tcPr>
          <w:p w14:paraId="6D56F11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3B6C6BC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496EA7F3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352DF124" w14:textId="77777777" w:rsidR="003E7F9B" w:rsidRPr="003E7F9B" w:rsidRDefault="003E7F9B" w:rsidP="003E7F9B">
            <w:pPr>
              <w:pStyle w:val="TableParagraph"/>
              <w:spacing w:before="164"/>
              <w:ind w:left="112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r.</w:t>
            </w:r>
          </w:p>
        </w:tc>
        <w:tc>
          <w:tcPr>
            <w:tcW w:w="563" w:type="dxa"/>
            <w:vAlign w:val="center"/>
          </w:tcPr>
          <w:p w14:paraId="3E88C01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F3D9C7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9A8CCA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7BC04F26" w14:textId="77777777" w:rsidR="003E7F9B" w:rsidRPr="003E7F9B" w:rsidRDefault="003E7F9B" w:rsidP="003E7F9B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s.</w:t>
            </w:r>
          </w:p>
        </w:tc>
        <w:tc>
          <w:tcPr>
            <w:tcW w:w="565" w:type="dxa"/>
            <w:vAlign w:val="center"/>
          </w:tcPr>
          <w:p w14:paraId="1BA96A4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4D5E066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B2929A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65301CB9" w14:textId="77777777" w:rsidR="003E7F9B" w:rsidRPr="003E7F9B" w:rsidRDefault="003E7F9B" w:rsidP="003E7F9B">
            <w:pPr>
              <w:pStyle w:val="TableParagraph"/>
              <w:spacing w:before="164"/>
              <w:ind w:left="20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t.</w:t>
            </w:r>
          </w:p>
        </w:tc>
        <w:tc>
          <w:tcPr>
            <w:tcW w:w="564" w:type="dxa"/>
            <w:vAlign w:val="center"/>
          </w:tcPr>
          <w:p w14:paraId="01CAC75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5B4F12A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4662379C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395F3458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1467F5C1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3" w:type="dxa"/>
            <w:vAlign w:val="center"/>
          </w:tcPr>
          <w:p w14:paraId="734BA229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3798EFD0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0134CE3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61D7CAAD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3" w:type="dxa"/>
            <w:vAlign w:val="center"/>
          </w:tcPr>
          <w:p w14:paraId="2E873F9E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15A05D81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442FCDD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8F7AE5A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vAlign w:val="center"/>
          </w:tcPr>
          <w:p w14:paraId="50E8B452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2" w:type="dxa"/>
            <w:vAlign w:val="center"/>
          </w:tcPr>
          <w:p w14:paraId="0A5A90EC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4F766D2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0D4531BB" w14:textId="77777777" w:rsidR="003E7F9B" w:rsidRPr="003E7F9B" w:rsidRDefault="003E7F9B" w:rsidP="003E7F9B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4" w:type="dxa"/>
            <w:vAlign w:val="center"/>
          </w:tcPr>
          <w:p w14:paraId="329182E4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135721E6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10BC297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1D8F2A20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vAlign w:val="center"/>
          </w:tcPr>
          <w:p w14:paraId="184FBF15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</w:tr>
      <w:tr w:rsidR="003E7F9B" w14:paraId="7FFBAA49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0FC313E" w14:textId="77777777" w:rsidR="003E7F9B" w:rsidRPr="003E7F9B" w:rsidRDefault="003E7F9B" w:rsidP="003E7F9B">
            <w:pPr>
              <w:pStyle w:val="TableParagraph"/>
              <w:spacing w:before="60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25F9DBA3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D6BB3F5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1" w:type="dxa"/>
            <w:vAlign w:val="center"/>
          </w:tcPr>
          <w:p w14:paraId="27E3C39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67D3BFB0" w14:textId="77777777" w:rsidR="003E7F9B" w:rsidRPr="003E7F9B" w:rsidRDefault="003E7F9B" w:rsidP="003E7F9B">
            <w:pPr>
              <w:pStyle w:val="TableParagraph"/>
              <w:spacing w:before="60"/>
              <w:ind w:left="16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16DAD7C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7A55320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1" w:type="dxa"/>
            <w:vAlign w:val="center"/>
          </w:tcPr>
          <w:p w14:paraId="0C72CDBE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2B4BA0B5" w14:textId="77777777" w:rsidR="003E7F9B" w:rsidRPr="003E7F9B" w:rsidRDefault="003E7F9B" w:rsidP="003E7F9B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F60F974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64E8560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2" w:type="dxa"/>
            <w:vAlign w:val="center"/>
          </w:tcPr>
          <w:p w14:paraId="5D5F6A1F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0771495" w14:textId="77777777" w:rsidR="003E7F9B" w:rsidRPr="003E7F9B" w:rsidRDefault="003E7F9B" w:rsidP="003E7F9B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635D727E" w14:textId="77777777" w:rsidR="003E7F9B" w:rsidRPr="003E7F9B" w:rsidRDefault="003E7F9B" w:rsidP="003E7F9B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12FE27DD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2" w:type="dxa"/>
            <w:vAlign w:val="center"/>
          </w:tcPr>
          <w:p w14:paraId="3B4C05D4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6E8866DC" w14:textId="77777777" w:rsidR="003E7F9B" w:rsidRPr="003E7F9B" w:rsidRDefault="003E7F9B" w:rsidP="003E7F9B">
            <w:pPr>
              <w:pStyle w:val="TableParagraph"/>
              <w:spacing w:before="60"/>
              <w:ind w:left="166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01DF05C1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3EC6C17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</w:tr>
      <w:tr w:rsidR="003E7F9B" w14:paraId="1C91D10E" w14:textId="77777777" w:rsidTr="000A0830">
        <w:trPr>
          <w:trHeight w:val="2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B3F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612A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77D5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C20748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35DE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607E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9664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26D6AC2F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8457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EB20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029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AA145F5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5AAA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1DDE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E69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EEF1CBF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9D9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040E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7E89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2B45F088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10DB96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268EDB3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517DBB2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F81BB01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0EF00E8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2A69F98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3E95A70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0E347C60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0E942C6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6577D70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418164E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C08328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1874BA0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3E6CDFCA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71D217B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3E553F3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2FD2643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355BBB78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1B33BF7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4DBBFEC9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35296E3E" w14:textId="77777777" w:rsidR="003E7F9B" w:rsidRPr="003E7F9B" w:rsidRDefault="003E7F9B" w:rsidP="003E7F9B">
            <w:pPr>
              <w:pStyle w:val="TableParagraph"/>
              <w:spacing w:before="164"/>
              <w:ind w:left="129" w:right="120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u.</w:t>
            </w:r>
          </w:p>
        </w:tc>
        <w:tc>
          <w:tcPr>
            <w:tcW w:w="564" w:type="dxa"/>
            <w:vAlign w:val="center"/>
          </w:tcPr>
          <w:p w14:paraId="11771C6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2188CFF8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189F13F2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29CCDCE5" w14:textId="77777777" w:rsidR="003E7F9B" w:rsidRPr="003E7F9B" w:rsidRDefault="003E7F9B" w:rsidP="003E7F9B">
            <w:pPr>
              <w:pStyle w:val="TableParagraph"/>
              <w:spacing w:before="164"/>
              <w:ind w:left="200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v.</w:t>
            </w:r>
          </w:p>
        </w:tc>
        <w:tc>
          <w:tcPr>
            <w:tcW w:w="563" w:type="dxa"/>
            <w:vAlign w:val="center"/>
          </w:tcPr>
          <w:p w14:paraId="3342F69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2AFAB79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6F616F7F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07FF46F6" w14:textId="77777777" w:rsidR="003E7F9B" w:rsidRPr="003E7F9B" w:rsidRDefault="003E7F9B" w:rsidP="003E7F9B">
            <w:pPr>
              <w:pStyle w:val="TableParagraph"/>
              <w:spacing w:before="164"/>
              <w:ind w:left="120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w.</w:t>
            </w:r>
          </w:p>
        </w:tc>
        <w:tc>
          <w:tcPr>
            <w:tcW w:w="563" w:type="dxa"/>
            <w:vAlign w:val="center"/>
          </w:tcPr>
          <w:p w14:paraId="67520D8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1DDDCC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76C2F0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1C555D90" w14:textId="77777777" w:rsidR="003E7F9B" w:rsidRPr="003E7F9B" w:rsidRDefault="003E7F9B" w:rsidP="003E7F9B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x.</w:t>
            </w:r>
          </w:p>
        </w:tc>
        <w:tc>
          <w:tcPr>
            <w:tcW w:w="565" w:type="dxa"/>
            <w:vAlign w:val="center"/>
          </w:tcPr>
          <w:p w14:paraId="11F3295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3886BCA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3FF899D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1D4F220E" w14:textId="77777777" w:rsidR="003E7F9B" w:rsidRPr="003E7F9B" w:rsidRDefault="003E7F9B" w:rsidP="003E7F9B">
            <w:pPr>
              <w:pStyle w:val="TableParagraph"/>
              <w:spacing w:before="164"/>
              <w:ind w:left="18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sz w:val="32"/>
                <w:szCs w:val="32"/>
              </w:rPr>
              <w:t>y.</w:t>
            </w:r>
          </w:p>
        </w:tc>
        <w:tc>
          <w:tcPr>
            <w:tcW w:w="564" w:type="dxa"/>
            <w:vAlign w:val="center"/>
          </w:tcPr>
          <w:p w14:paraId="7FDA3AA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72089153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E7F9B" w14:paraId="68EB8151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402A329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2DE2E4CE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3" w:type="dxa"/>
            <w:vAlign w:val="center"/>
          </w:tcPr>
          <w:p w14:paraId="74707D89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4"/>
                <w:sz w:val="32"/>
                <w:szCs w:val="32"/>
              </w:rPr>
              <w:t>0</w:t>
            </w:r>
          </w:p>
        </w:tc>
        <w:tc>
          <w:tcPr>
            <w:tcW w:w="561" w:type="dxa"/>
            <w:vAlign w:val="center"/>
          </w:tcPr>
          <w:p w14:paraId="1A8CF4A5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2C922BC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EA6DA04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3" w:type="dxa"/>
            <w:vAlign w:val="center"/>
          </w:tcPr>
          <w:p w14:paraId="6206D266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3AC27224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50A195C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61FD1205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3" w:type="dxa"/>
            <w:vAlign w:val="center"/>
          </w:tcPr>
          <w:p w14:paraId="44A93244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2" w:type="dxa"/>
            <w:vAlign w:val="center"/>
          </w:tcPr>
          <w:p w14:paraId="29FA3C7C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7FEF3C7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17EF456C" w14:textId="77777777" w:rsidR="003E7F9B" w:rsidRPr="003E7F9B" w:rsidRDefault="003E7F9B" w:rsidP="003E7F9B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4" w:type="dxa"/>
            <w:vAlign w:val="center"/>
          </w:tcPr>
          <w:p w14:paraId="51470FE2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2" w:type="dxa"/>
            <w:vAlign w:val="center"/>
          </w:tcPr>
          <w:p w14:paraId="2E392E2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62ACCBA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1A0DFA66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vAlign w:val="center"/>
          </w:tcPr>
          <w:p w14:paraId="254BD307" w14:textId="77777777" w:rsidR="003E7F9B" w:rsidRPr="003E7F9B" w:rsidRDefault="003E7F9B" w:rsidP="003E7F9B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</w:tr>
      <w:tr w:rsidR="003E7F9B" w14:paraId="44155628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DCCEF19" w14:textId="77777777" w:rsidR="003E7F9B" w:rsidRPr="003E7F9B" w:rsidRDefault="003E7F9B" w:rsidP="003E7F9B">
            <w:pPr>
              <w:pStyle w:val="TableParagraph"/>
              <w:spacing w:before="60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29FD506D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6031DDE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1" w:type="dxa"/>
            <w:vAlign w:val="center"/>
          </w:tcPr>
          <w:p w14:paraId="709DB74B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6D8DBCF1" w14:textId="77777777" w:rsidR="003E7F9B" w:rsidRPr="003E7F9B" w:rsidRDefault="003E7F9B" w:rsidP="003E7F9B">
            <w:pPr>
              <w:pStyle w:val="TableParagraph"/>
              <w:spacing w:before="60"/>
              <w:ind w:left="16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1965DC3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097F78E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1" w:type="dxa"/>
            <w:vAlign w:val="center"/>
          </w:tcPr>
          <w:p w14:paraId="5100C3D9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25663DB1" w14:textId="77777777" w:rsidR="003E7F9B" w:rsidRPr="003E7F9B" w:rsidRDefault="003E7F9B" w:rsidP="003E7F9B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5E596B51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776EF39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2" w:type="dxa"/>
            <w:vAlign w:val="center"/>
          </w:tcPr>
          <w:p w14:paraId="18C42DA9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918589A" w14:textId="77777777" w:rsidR="003E7F9B" w:rsidRPr="003E7F9B" w:rsidRDefault="003E7F9B" w:rsidP="003E7F9B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760BEC3A" w14:textId="77777777" w:rsidR="003E7F9B" w:rsidRPr="003E7F9B" w:rsidRDefault="003E7F9B" w:rsidP="003E7F9B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42725692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2" w:type="dxa"/>
            <w:vAlign w:val="center"/>
          </w:tcPr>
          <w:p w14:paraId="376FEF4A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5C3BB1F6" w14:textId="77777777" w:rsidR="003E7F9B" w:rsidRPr="003E7F9B" w:rsidRDefault="003E7F9B" w:rsidP="003E7F9B">
            <w:pPr>
              <w:pStyle w:val="TableParagraph"/>
              <w:spacing w:before="60"/>
              <w:ind w:left="166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79272087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D17C60A" w14:textId="77777777" w:rsidR="003E7F9B" w:rsidRPr="003E7F9B" w:rsidRDefault="003E7F9B" w:rsidP="003E7F9B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E7F9B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</w:tr>
      <w:tr w:rsidR="003E7F9B" w14:paraId="3F8C409D" w14:textId="77777777" w:rsidTr="000A0830">
        <w:trPr>
          <w:trHeight w:val="36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7255C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0F252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CFA9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F869782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492B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6C28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16899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DC667DC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B3831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77E67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8FDA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AE7A70B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00D64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E783D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79DDF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1E02218" w14:textId="77777777" w:rsidR="003E7F9B" w:rsidRPr="003E7F9B" w:rsidRDefault="003E7F9B" w:rsidP="003E7F9B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8C166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025E5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A92BE" w14:textId="77777777" w:rsidR="003E7F9B" w:rsidRPr="003E7F9B" w:rsidRDefault="003E7F9B" w:rsidP="003E7F9B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</w:tbl>
    <w:p w14:paraId="0297ACB8" w14:textId="77777777" w:rsidR="003E7F9B" w:rsidRPr="00353BF4" w:rsidRDefault="000A0830" w:rsidP="00353BF4">
      <w:pPr>
        <w:sectPr w:rsidR="003E7F9B" w:rsidRPr="00353BF4" w:rsidSect="00B8626B">
          <w:headerReference w:type="default" r:id="rId9"/>
          <w:footerReference w:type="default" r:id="rId10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00CBBF" wp14:editId="4D952EC9">
                <wp:simplePos x="0" y="0"/>
                <wp:positionH relativeFrom="column">
                  <wp:posOffset>-12700</wp:posOffset>
                </wp:positionH>
                <wp:positionV relativeFrom="paragraph">
                  <wp:posOffset>-691515</wp:posOffset>
                </wp:positionV>
                <wp:extent cx="6842125" cy="7721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2125" cy="772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F002DE" w14:textId="77777777" w:rsidR="000A0830" w:rsidRPr="0009567F" w:rsidRDefault="000A0830" w:rsidP="000A0830">
                            <w:pPr>
                              <w:pStyle w:val="Heading1"/>
                              <w:rPr>
                                <w:rStyle w:val="SubtleEmphasis"/>
                                <w:i w:val="0"/>
                              </w:rPr>
                            </w:pPr>
                            <w:r>
                              <w:rPr>
                                <w:rStyle w:val="SubtleEmphasis"/>
                                <w:i w:val="0"/>
                              </w:rPr>
                              <w:t>C</w:t>
                            </w:r>
                            <w:r w:rsidRPr="0009567F">
                              <w:rPr>
                                <w:rStyle w:val="SubtleEmphasis"/>
                                <w:i w:val="0"/>
                              </w:rPr>
                              <w:t>olumn Addition Practice</w:t>
                            </w:r>
                          </w:p>
                          <w:p w14:paraId="55AAC95A" w14:textId="77777777" w:rsidR="000A0830" w:rsidRDefault="000A0830" w:rsidP="000A08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CF4FA" id="Text Box 8" o:spid="_x0000_s1027" type="#_x0000_t202" style="position:absolute;left:0;text-align:left;margin-left:-1pt;margin-top:-54.45pt;width:538.75pt;height:6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" filled="f" stroked="f" strokeweight=".5pt">
                <v:textbox>
                  <w:txbxContent>
                    <w:p w:rsidR="000A0830" w:rsidRPr="0009567F" w:rsidRDefault="000A0830" w:rsidP="000A0830">
                      <w:pPr>
                        <w:pStyle w:val="Heading1"/>
                        <w:rPr>
                          <w:rStyle w:val="SubtleEmphasis"/>
                          <w:i w:val="0"/>
                        </w:rPr>
                      </w:pPr>
                      <w:r>
                        <w:rPr>
                          <w:rStyle w:val="SubtleEmphasis"/>
                          <w:i w:val="0"/>
                        </w:rPr>
                        <w:t>C</w:t>
                      </w:r>
                      <w:r w:rsidRPr="0009567F">
                        <w:rPr>
                          <w:rStyle w:val="SubtleEmphasis"/>
                          <w:i w:val="0"/>
                        </w:rPr>
                        <w:t>olumn Addition Practice</w:t>
                      </w:r>
                    </w:p>
                    <w:p w:rsidR="000A0830" w:rsidRDefault="000A0830" w:rsidP="000A0830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1" w:rightFromText="181" w:vertAnchor="page" w:horzAnchor="margin" w:tblpY="1408"/>
        <w:tblW w:w="1076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563"/>
        <w:gridCol w:w="561"/>
        <w:gridCol w:w="565"/>
        <w:gridCol w:w="563"/>
        <w:gridCol w:w="563"/>
        <w:gridCol w:w="561"/>
        <w:gridCol w:w="615"/>
        <w:gridCol w:w="563"/>
        <w:gridCol w:w="563"/>
        <w:gridCol w:w="562"/>
        <w:gridCol w:w="567"/>
        <w:gridCol w:w="566"/>
        <w:gridCol w:w="564"/>
        <w:gridCol w:w="562"/>
        <w:gridCol w:w="566"/>
        <w:gridCol w:w="564"/>
        <w:gridCol w:w="564"/>
      </w:tblGrid>
      <w:tr w:rsidR="00353BF4" w14:paraId="746C21A3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0FC9AE9E" w14:textId="77777777" w:rsidR="00353BF4" w:rsidRPr="00353BF4" w:rsidRDefault="00353BF4" w:rsidP="000A0830">
            <w:pPr>
              <w:pStyle w:val="TableParagraph"/>
              <w:spacing w:before="164"/>
              <w:ind w:left="129" w:right="120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lastRenderedPageBreak/>
              <w:t>a.</w:t>
            </w:r>
          </w:p>
        </w:tc>
        <w:tc>
          <w:tcPr>
            <w:tcW w:w="567" w:type="dxa"/>
            <w:vAlign w:val="center"/>
          </w:tcPr>
          <w:p w14:paraId="473C977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A8BF70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66902A2B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43AEAC08" w14:textId="77777777" w:rsidR="00353BF4" w:rsidRPr="00353BF4" w:rsidRDefault="00353BF4" w:rsidP="000A0830">
            <w:pPr>
              <w:pStyle w:val="TableParagraph"/>
              <w:spacing w:before="110"/>
              <w:ind w:left="190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b.</w:t>
            </w:r>
          </w:p>
        </w:tc>
        <w:tc>
          <w:tcPr>
            <w:tcW w:w="563" w:type="dxa"/>
            <w:vAlign w:val="center"/>
          </w:tcPr>
          <w:p w14:paraId="1F0A84C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1947FE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68FC01A2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26D78496" w14:textId="77777777" w:rsidR="00353BF4" w:rsidRPr="00353BF4" w:rsidRDefault="00353BF4" w:rsidP="000A0830">
            <w:pPr>
              <w:pStyle w:val="TableParagraph"/>
              <w:spacing w:before="110"/>
              <w:ind w:left="129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c.</w:t>
            </w:r>
          </w:p>
        </w:tc>
        <w:tc>
          <w:tcPr>
            <w:tcW w:w="563" w:type="dxa"/>
            <w:vAlign w:val="center"/>
          </w:tcPr>
          <w:p w14:paraId="3506351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4A2EF7C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6E4CAB7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12418927" w14:textId="77777777" w:rsidR="00353BF4" w:rsidRPr="00353BF4" w:rsidRDefault="00353BF4" w:rsidP="000A0830">
            <w:pPr>
              <w:pStyle w:val="TableParagraph"/>
              <w:spacing w:before="110"/>
              <w:ind w:left="129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d.</w:t>
            </w:r>
          </w:p>
        </w:tc>
        <w:tc>
          <w:tcPr>
            <w:tcW w:w="566" w:type="dxa"/>
            <w:vAlign w:val="center"/>
          </w:tcPr>
          <w:p w14:paraId="7737594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21682CB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348940E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108C9E04" w14:textId="77777777" w:rsidR="00353BF4" w:rsidRPr="00353BF4" w:rsidRDefault="00353BF4" w:rsidP="000A0830">
            <w:pPr>
              <w:pStyle w:val="TableParagraph"/>
              <w:spacing w:before="110"/>
              <w:ind w:left="19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e.</w:t>
            </w:r>
          </w:p>
        </w:tc>
        <w:tc>
          <w:tcPr>
            <w:tcW w:w="564" w:type="dxa"/>
            <w:vAlign w:val="center"/>
          </w:tcPr>
          <w:p w14:paraId="7D96B1B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192D283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03881FBF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735366B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1998307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vAlign w:val="center"/>
          </w:tcPr>
          <w:p w14:paraId="5944950F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1" w:type="dxa"/>
            <w:vAlign w:val="center"/>
          </w:tcPr>
          <w:p w14:paraId="37174168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12350E4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8713E97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3" w:type="dxa"/>
            <w:vAlign w:val="center"/>
          </w:tcPr>
          <w:p w14:paraId="4B7AF24F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1" w:type="dxa"/>
            <w:vAlign w:val="center"/>
          </w:tcPr>
          <w:p w14:paraId="46AE972B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32EA17A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9992825" w14:textId="77777777" w:rsidR="00353BF4" w:rsidRPr="00353BF4" w:rsidRDefault="00353BF4" w:rsidP="000A0830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vAlign w:val="center"/>
          </w:tcPr>
          <w:p w14:paraId="63A5F72B" w14:textId="77777777" w:rsidR="00353BF4" w:rsidRPr="00353BF4" w:rsidRDefault="00353BF4" w:rsidP="000A0830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562" w:type="dxa"/>
            <w:vAlign w:val="center"/>
          </w:tcPr>
          <w:p w14:paraId="710823C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0509BF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0F7C78DA" w14:textId="77777777" w:rsidR="00353BF4" w:rsidRPr="00353BF4" w:rsidRDefault="00353BF4" w:rsidP="000A0830">
            <w:pPr>
              <w:pStyle w:val="TableParagraph"/>
              <w:spacing w:before="34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4" w:type="dxa"/>
            <w:vAlign w:val="center"/>
          </w:tcPr>
          <w:p w14:paraId="3534EB0F" w14:textId="77777777" w:rsidR="00353BF4" w:rsidRPr="00353BF4" w:rsidRDefault="00353BF4" w:rsidP="000A0830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9</w:t>
            </w:r>
          </w:p>
        </w:tc>
        <w:tc>
          <w:tcPr>
            <w:tcW w:w="562" w:type="dxa"/>
            <w:vAlign w:val="center"/>
          </w:tcPr>
          <w:p w14:paraId="4A2A6A3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583918D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217BDD88" w14:textId="77777777" w:rsidR="00353BF4" w:rsidRPr="00353BF4" w:rsidRDefault="00353BF4" w:rsidP="000A0830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8</w:t>
            </w:r>
          </w:p>
        </w:tc>
        <w:tc>
          <w:tcPr>
            <w:tcW w:w="564" w:type="dxa"/>
            <w:vAlign w:val="center"/>
          </w:tcPr>
          <w:p w14:paraId="27EE7EED" w14:textId="77777777" w:rsidR="00353BF4" w:rsidRPr="00353BF4" w:rsidRDefault="00353BF4" w:rsidP="000A0830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4"/>
                <w:sz w:val="32"/>
                <w:szCs w:val="32"/>
              </w:rPr>
              <w:t>5</w:t>
            </w:r>
          </w:p>
        </w:tc>
      </w:tr>
      <w:tr w:rsidR="00353BF4" w14:paraId="6D3D72C7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836871B" w14:textId="77777777" w:rsidR="00353BF4" w:rsidRPr="00353BF4" w:rsidRDefault="00353BF4" w:rsidP="000A0830">
            <w:pPr>
              <w:pStyle w:val="TableParagraph"/>
              <w:spacing w:before="59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EE9CA6E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4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A07E3EE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1" w:type="dxa"/>
            <w:vAlign w:val="center"/>
          </w:tcPr>
          <w:p w14:paraId="4BC018F9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238AD76F" w14:textId="77777777" w:rsidR="00353BF4" w:rsidRPr="00353BF4" w:rsidRDefault="00353BF4" w:rsidP="000A0830">
            <w:pPr>
              <w:pStyle w:val="TableParagraph"/>
              <w:spacing w:before="5"/>
              <w:ind w:left="16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0778209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3C45C67" w14:textId="77777777" w:rsidR="00353BF4" w:rsidRPr="00353BF4" w:rsidRDefault="00353BF4" w:rsidP="000A0830">
            <w:pPr>
              <w:pStyle w:val="TableParagraph"/>
              <w:spacing w:before="34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1</w:t>
            </w:r>
          </w:p>
        </w:tc>
        <w:tc>
          <w:tcPr>
            <w:tcW w:w="561" w:type="dxa"/>
            <w:vAlign w:val="center"/>
          </w:tcPr>
          <w:p w14:paraId="3F1999AF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5429A63D" w14:textId="77777777" w:rsidR="00353BF4" w:rsidRPr="00353BF4" w:rsidRDefault="00353BF4" w:rsidP="000A0830">
            <w:pPr>
              <w:pStyle w:val="TableParagraph"/>
              <w:spacing w:before="5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5CDB5FEE" w14:textId="77777777" w:rsidR="00353BF4" w:rsidRPr="00353BF4" w:rsidRDefault="00353BF4" w:rsidP="000A0830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3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6FC0B45" w14:textId="77777777" w:rsidR="00353BF4" w:rsidRPr="00353BF4" w:rsidRDefault="00353BF4" w:rsidP="000A0830">
            <w:pPr>
              <w:pStyle w:val="TableParagraph"/>
              <w:spacing w:before="34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8</w:t>
            </w:r>
          </w:p>
        </w:tc>
        <w:tc>
          <w:tcPr>
            <w:tcW w:w="562" w:type="dxa"/>
            <w:vAlign w:val="center"/>
          </w:tcPr>
          <w:p w14:paraId="6E493FCA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B210D8A" w14:textId="77777777" w:rsidR="00353BF4" w:rsidRPr="00353BF4" w:rsidRDefault="00353BF4" w:rsidP="000A0830">
            <w:pPr>
              <w:pStyle w:val="TableParagraph"/>
              <w:spacing w:before="5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0E112301" w14:textId="77777777" w:rsidR="00353BF4" w:rsidRPr="00353BF4" w:rsidRDefault="00353BF4" w:rsidP="000A0830">
            <w:pPr>
              <w:pStyle w:val="TableParagraph"/>
              <w:spacing w:before="34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7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427895DC" w14:textId="77777777" w:rsidR="00353BF4" w:rsidRPr="00353BF4" w:rsidRDefault="00353BF4" w:rsidP="000A0830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2719F11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2943B75C" w14:textId="77777777" w:rsidR="00353BF4" w:rsidRPr="00353BF4" w:rsidRDefault="00353BF4" w:rsidP="000A0830">
            <w:pPr>
              <w:pStyle w:val="TableParagraph"/>
              <w:spacing w:before="5"/>
              <w:ind w:left="166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25DE0563" w14:textId="77777777" w:rsidR="00353BF4" w:rsidRPr="00353BF4" w:rsidRDefault="00353BF4" w:rsidP="000A0830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4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51816CF2" w14:textId="77777777" w:rsidR="00353BF4" w:rsidRPr="00353BF4" w:rsidRDefault="00353BF4" w:rsidP="000A0830">
            <w:pPr>
              <w:pStyle w:val="TableParagraph"/>
              <w:spacing w:before="34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6</w:t>
            </w:r>
          </w:p>
        </w:tc>
      </w:tr>
      <w:tr w:rsidR="00353BF4" w14:paraId="04032B5E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9279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0A9E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2681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5003983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2A7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7C7F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B1F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62C0D87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FCCF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7AA5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E16A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70070E9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739C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646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A15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74F1DC3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57A2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D4DB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A595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0591F817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8A35BD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E0609E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48B7173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301B43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636AFCF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1A7773E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3A685D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66A4F6B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4775978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054235B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5812642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498DD05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763F32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20737C4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09728AB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A40D57E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744B070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7D59A9F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73D9CCC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30FDFD5C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4BE73F54" w14:textId="77777777" w:rsidR="00353BF4" w:rsidRPr="00353BF4" w:rsidRDefault="00353BF4" w:rsidP="000A0830">
            <w:pPr>
              <w:pStyle w:val="TableParagraph"/>
              <w:spacing w:before="164"/>
              <w:ind w:left="121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f.</w:t>
            </w:r>
          </w:p>
        </w:tc>
        <w:tc>
          <w:tcPr>
            <w:tcW w:w="567" w:type="dxa"/>
            <w:vAlign w:val="center"/>
          </w:tcPr>
          <w:p w14:paraId="0175637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0F759FE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2E851CD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43AF5B79" w14:textId="77777777" w:rsidR="00353BF4" w:rsidRPr="00353BF4" w:rsidRDefault="00353BF4" w:rsidP="000A0830">
            <w:pPr>
              <w:pStyle w:val="TableParagraph"/>
              <w:spacing w:before="164"/>
              <w:ind w:left="190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g.</w:t>
            </w:r>
          </w:p>
        </w:tc>
        <w:tc>
          <w:tcPr>
            <w:tcW w:w="563" w:type="dxa"/>
            <w:vAlign w:val="center"/>
          </w:tcPr>
          <w:p w14:paraId="3955157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025A35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0EF72488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3A414189" w14:textId="77777777" w:rsidR="00353BF4" w:rsidRPr="00353BF4" w:rsidRDefault="00353BF4" w:rsidP="000A0830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h.</w:t>
            </w:r>
          </w:p>
        </w:tc>
        <w:tc>
          <w:tcPr>
            <w:tcW w:w="563" w:type="dxa"/>
            <w:vAlign w:val="center"/>
          </w:tcPr>
          <w:p w14:paraId="747BED3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148965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8BCAADF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28F42559" w14:textId="77777777" w:rsidR="00353BF4" w:rsidRPr="00353BF4" w:rsidRDefault="00353BF4" w:rsidP="000A0830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proofErr w:type="spellStart"/>
            <w:r w:rsidRPr="00353BF4">
              <w:rPr>
                <w:color w:val="292526"/>
                <w:sz w:val="32"/>
                <w:szCs w:val="32"/>
              </w:rPr>
              <w:t>i</w:t>
            </w:r>
            <w:proofErr w:type="spellEnd"/>
            <w:r w:rsidRPr="00353BF4">
              <w:rPr>
                <w:color w:val="292526"/>
                <w:sz w:val="32"/>
                <w:szCs w:val="32"/>
              </w:rPr>
              <w:t>.</w:t>
            </w:r>
          </w:p>
        </w:tc>
        <w:tc>
          <w:tcPr>
            <w:tcW w:w="566" w:type="dxa"/>
            <w:vAlign w:val="center"/>
          </w:tcPr>
          <w:p w14:paraId="3949963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5715398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44D3062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004603DC" w14:textId="77777777" w:rsidR="00353BF4" w:rsidRPr="00353BF4" w:rsidRDefault="00353BF4" w:rsidP="000A0830">
            <w:pPr>
              <w:pStyle w:val="TableParagraph"/>
              <w:spacing w:before="164"/>
              <w:ind w:left="222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j.</w:t>
            </w:r>
          </w:p>
        </w:tc>
        <w:tc>
          <w:tcPr>
            <w:tcW w:w="564" w:type="dxa"/>
            <w:vAlign w:val="center"/>
          </w:tcPr>
          <w:p w14:paraId="190EC3C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6678526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39755DA0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1AED8A7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25E5BB1E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vAlign w:val="center"/>
          </w:tcPr>
          <w:p w14:paraId="7948371A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6</w:t>
            </w:r>
          </w:p>
        </w:tc>
        <w:tc>
          <w:tcPr>
            <w:tcW w:w="561" w:type="dxa"/>
            <w:vAlign w:val="center"/>
          </w:tcPr>
          <w:p w14:paraId="6276CC0A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027E958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4D3BBD47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9</w:t>
            </w:r>
          </w:p>
        </w:tc>
        <w:tc>
          <w:tcPr>
            <w:tcW w:w="563" w:type="dxa"/>
            <w:vAlign w:val="center"/>
          </w:tcPr>
          <w:p w14:paraId="07D92716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561" w:type="dxa"/>
            <w:vAlign w:val="center"/>
          </w:tcPr>
          <w:p w14:paraId="30BD3CC0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66D06FB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655A6A6A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vAlign w:val="center"/>
          </w:tcPr>
          <w:p w14:paraId="58B1416B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3</w:t>
            </w:r>
          </w:p>
        </w:tc>
        <w:tc>
          <w:tcPr>
            <w:tcW w:w="562" w:type="dxa"/>
            <w:vAlign w:val="center"/>
          </w:tcPr>
          <w:p w14:paraId="232788B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3EB42B4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20ECD3A7" w14:textId="77777777" w:rsidR="00353BF4" w:rsidRPr="00353BF4" w:rsidRDefault="00353BF4" w:rsidP="000A0830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vAlign w:val="center"/>
          </w:tcPr>
          <w:p w14:paraId="3880827D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1</w:t>
            </w:r>
          </w:p>
        </w:tc>
        <w:tc>
          <w:tcPr>
            <w:tcW w:w="562" w:type="dxa"/>
            <w:vAlign w:val="center"/>
          </w:tcPr>
          <w:p w14:paraId="351AC090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5E5A354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45BA738E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4" w:type="dxa"/>
            <w:vAlign w:val="center"/>
          </w:tcPr>
          <w:p w14:paraId="1CEFE01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</w:tr>
      <w:tr w:rsidR="00353BF4" w14:paraId="2123FF7C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6959997" w14:textId="77777777" w:rsidR="00353BF4" w:rsidRPr="00353BF4" w:rsidRDefault="00353BF4" w:rsidP="000A0830">
            <w:pPr>
              <w:pStyle w:val="TableParagraph"/>
              <w:spacing w:before="59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432273A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7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31788BA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1" w:type="dxa"/>
            <w:vAlign w:val="center"/>
          </w:tcPr>
          <w:p w14:paraId="18E52B4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2ABAF9BF" w14:textId="77777777" w:rsidR="00353BF4" w:rsidRPr="00353BF4" w:rsidRDefault="00353BF4" w:rsidP="000A0830">
            <w:pPr>
              <w:pStyle w:val="TableParagraph"/>
              <w:spacing w:before="59"/>
              <w:ind w:left="16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20BE6E2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DA5456A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1</w:t>
            </w:r>
          </w:p>
        </w:tc>
        <w:tc>
          <w:tcPr>
            <w:tcW w:w="561" w:type="dxa"/>
            <w:vAlign w:val="center"/>
          </w:tcPr>
          <w:p w14:paraId="4864E12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611D7EEF" w14:textId="77777777" w:rsidR="00353BF4" w:rsidRPr="00353BF4" w:rsidRDefault="00353BF4" w:rsidP="000A0830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39B8FC2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1E6E5C2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1</w:t>
            </w:r>
          </w:p>
        </w:tc>
        <w:tc>
          <w:tcPr>
            <w:tcW w:w="562" w:type="dxa"/>
            <w:vAlign w:val="center"/>
          </w:tcPr>
          <w:p w14:paraId="52092CFA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50F4312" w14:textId="77777777" w:rsidR="00353BF4" w:rsidRPr="00353BF4" w:rsidRDefault="00353BF4" w:rsidP="000A0830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758CD19E" w14:textId="77777777" w:rsidR="00353BF4" w:rsidRPr="00353BF4" w:rsidRDefault="00353BF4" w:rsidP="000A0830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6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36529090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562" w:type="dxa"/>
            <w:vAlign w:val="center"/>
          </w:tcPr>
          <w:p w14:paraId="1880A90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1AE11450" w14:textId="77777777" w:rsidR="00353BF4" w:rsidRPr="00353BF4" w:rsidRDefault="00353BF4" w:rsidP="000A0830">
            <w:pPr>
              <w:pStyle w:val="TableParagraph"/>
              <w:spacing w:before="59"/>
              <w:ind w:left="166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47D4FF54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4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5154112E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</w:tr>
      <w:tr w:rsidR="00353BF4" w14:paraId="28E640C7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CEF7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C9E7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9535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75AFFFE8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9616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AFC5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F97E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0783744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F945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A65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B740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4EEFB0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0DDC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9423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C5F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31CC010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0F5E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6D79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986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37C7AB79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44FC81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3BC043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EFB182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01DAB6B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3EA11C0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45BDB25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19702E2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7FA7EAAE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67E304D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0B3E11E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6741F50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8610DA3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6E55241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53568C8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3A5AE35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BD0BD4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21FA0E8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110B502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7A0F4B4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3E3DC6C6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020A224B" w14:textId="77777777" w:rsidR="00353BF4" w:rsidRPr="00353BF4" w:rsidRDefault="00353BF4" w:rsidP="000A0830">
            <w:pPr>
              <w:pStyle w:val="TableParagraph"/>
              <w:spacing w:before="164"/>
              <w:ind w:left="129" w:right="120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k.</w:t>
            </w:r>
          </w:p>
        </w:tc>
        <w:tc>
          <w:tcPr>
            <w:tcW w:w="567" w:type="dxa"/>
            <w:vAlign w:val="center"/>
          </w:tcPr>
          <w:p w14:paraId="59D248D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341901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5428CD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5522DC84" w14:textId="77777777" w:rsidR="00353BF4" w:rsidRPr="00353BF4" w:rsidRDefault="00353BF4" w:rsidP="000A0830">
            <w:pPr>
              <w:pStyle w:val="TableParagraph"/>
              <w:spacing w:before="164"/>
              <w:ind w:left="216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l.</w:t>
            </w:r>
          </w:p>
        </w:tc>
        <w:tc>
          <w:tcPr>
            <w:tcW w:w="563" w:type="dxa"/>
            <w:vAlign w:val="center"/>
          </w:tcPr>
          <w:p w14:paraId="357292D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07770DC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7D5776EE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1F7A9627" w14:textId="77777777" w:rsidR="00353BF4" w:rsidRPr="00353BF4" w:rsidRDefault="00353BF4" w:rsidP="000A0830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m.</w:t>
            </w:r>
          </w:p>
        </w:tc>
        <w:tc>
          <w:tcPr>
            <w:tcW w:w="563" w:type="dxa"/>
            <w:vAlign w:val="center"/>
          </w:tcPr>
          <w:p w14:paraId="3CDF1C3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64AB08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A638550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26FE061C" w14:textId="77777777" w:rsidR="00353BF4" w:rsidRPr="00353BF4" w:rsidRDefault="00353BF4" w:rsidP="000A0830">
            <w:pPr>
              <w:pStyle w:val="TableParagraph"/>
              <w:spacing w:before="164"/>
              <w:ind w:left="128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n.</w:t>
            </w:r>
          </w:p>
        </w:tc>
        <w:tc>
          <w:tcPr>
            <w:tcW w:w="566" w:type="dxa"/>
            <w:vAlign w:val="center"/>
          </w:tcPr>
          <w:p w14:paraId="7A3D34E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1923DF8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0442FD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22EB279D" w14:textId="77777777" w:rsidR="00353BF4" w:rsidRPr="00353BF4" w:rsidRDefault="00353BF4" w:rsidP="000A0830">
            <w:pPr>
              <w:pStyle w:val="TableParagraph"/>
              <w:spacing w:before="164"/>
              <w:ind w:left="192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o.</w:t>
            </w:r>
          </w:p>
        </w:tc>
        <w:tc>
          <w:tcPr>
            <w:tcW w:w="564" w:type="dxa"/>
            <w:vAlign w:val="center"/>
          </w:tcPr>
          <w:p w14:paraId="325B7ED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7B1DB88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2992EB41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62FF73C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7D091E3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9</w:t>
            </w:r>
          </w:p>
        </w:tc>
        <w:tc>
          <w:tcPr>
            <w:tcW w:w="563" w:type="dxa"/>
            <w:vAlign w:val="center"/>
          </w:tcPr>
          <w:p w14:paraId="61D9E38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7EFB6685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0D98F56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400B3846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vAlign w:val="center"/>
          </w:tcPr>
          <w:p w14:paraId="097AB6B1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43BF4EEF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1D440E3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6E29405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6</w:t>
            </w:r>
          </w:p>
        </w:tc>
        <w:tc>
          <w:tcPr>
            <w:tcW w:w="563" w:type="dxa"/>
            <w:vAlign w:val="center"/>
          </w:tcPr>
          <w:p w14:paraId="4D55728F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2" w:type="dxa"/>
            <w:vAlign w:val="center"/>
          </w:tcPr>
          <w:p w14:paraId="6218C39F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B15854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33A6B874" w14:textId="77777777" w:rsidR="00353BF4" w:rsidRPr="00353BF4" w:rsidRDefault="00353BF4" w:rsidP="000A0830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7</w:t>
            </w:r>
          </w:p>
        </w:tc>
        <w:tc>
          <w:tcPr>
            <w:tcW w:w="564" w:type="dxa"/>
            <w:vAlign w:val="center"/>
          </w:tcPr>
          <w:p w14:paraId="1DFF14E2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5DD0D44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2F6D82A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173979F0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7</w:t>
            </w:r>
          </w:p>
        </w:tc>
        <w:tc>
          <w:tcPr>
            <w:tcW w:w="564" w:type="dxa"/>
            <w:vAlign w:val="center"/>
          </w:tcPr>
          <w:p w14:paraId="1307B40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5</w:t>
            </w:r>
          </w:p>
        </w:tc>
      </w:tr>
      <w:tr w:rsidR="00353BF4" w14:paraId="3A91581E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457ED9D" w14:textId="77777777" w:rsidR="00353BF4" w:rsidRPr="00353BF4" w:rsidRDefault="00353BF4" w:rsidP="000A0830">
            <w:pPr>
              <w:pStyle w:val="TableParagraph"/>
              <w:spacing w:before="59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C436113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FEFE2DA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1" w:type="dxa"/>
            <w:vAlign w:val="center"/>
          </w:tcPr>
          <w:p w14:paraId="30DEB3F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6AA9EA02" w14:textId="77777777" w:rsidR="00353BF4" w:rsidRPr="00353BF4" w:rsidRDefault="00353BF4" w:rsidP="000A0830">
            <w:pPr>
              <w:pStyle w:val="TableParagraph"/>
              <w:spacing w:before="59"/>
              <w:ind w:left="16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383372E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BE89B21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7</w:t>
            </w:r>
          </w:p>
        </w:tc>
        <w:tc>
          <w:tcPr>
            <w:tcW w:w="561" w:type="dxa"/>
            <w:vAlign w:val="center"/>
          </w:tcPr>
          <w:p w14:paraId="15941C67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6E1265F8" w14:textId="77777777" w:rsidR="00353BF4" w:rsidRPr="00353BF4" w:rsidRDefault="00353BF4" w:rsidP="000A0830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52DED108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905F626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04C0EC45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834CC15" w14:textId="77777777" w:rsidR="00353BF4" w:rsidRPr="00353BF4" w:rsidRDefault="00353BF4" w:rsidP="000A0830">
            <w:pPr>
              <w:pStyle w:val="TableParagraph"/>
              <w:spacing w:before="59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1C864A9A" w14:textId="77777777" w:rsidR="00353BF4" w:rsidRPr="00353BF4" w:rsidRDefault="00353BF4" w:rsidP="000A0830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54"/>
                <w:sz w:val="32"/>
                <w:szCs w:val="32"/>
              </w:rPr>
              <w:t>6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6E8AAEB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8"/>
                <w:sz w:val="32"/>
                <w:szCs w:val="32"/>
              </w:rPr>
              <w:t>8</w:t>
            </w:r>
          </w:p>
        </w:tc>
        <w:tc>
          <w:tcPr>
            <w:tcW w:w="562" w:type="dxa"/>
            <w:vAlign w:val="center"/>
          </w:tcPr>
          <w:p w14:paraId="06F1E353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08AA947D" w14:textId="77777777" w:rsidR="00353BF4" w:rsidRPr="00353BF4" w:rsidRDefault="00353BF4" w:rsidP="000A0830">
            <w:pPr>
              <w:pStyle w:val="TableParagraph"/>
              <w:spacing w:before="59"/>
              <w:ind w:left="166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130F2EC5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4881E740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8</w:t>
            </w:r>
          </w:p>
        </w:tc>
      </w:tr>
      <w:tr w:rsidR="00353BF4" w14:paraId="1043F7AE" w14:textId="77777777" w:rsidTr="000A0830">
        <w:trPr>
          <w:trHeight w:val="45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E56E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7E9B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E654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442127FE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8202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5583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5579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18D5AF9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7E19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7381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FFEC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799E277A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D780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225A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BE06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CDC636C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132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FA99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A1CE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3C500DD5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A818A4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6A39FB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7E33E17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275E4B5C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677DBEE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5E11330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54E06E1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40EC1F3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3D75E63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6F0E453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118147E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27AF964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624C7D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1C1400E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4672E69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10639A7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26DE97F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447949A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7C0A905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3D2026DF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662F6F15" w14:textId="77777777" w:rsidR="00353BF4" w:rsidRPr="00353BF4" w:rsidRDefault="00353BF4" w:rsidP="000A0830">
            <w:pPr>
              <w:pStyle w:val="TableParagraph"/>
              <w:spacing w:before="164"/>
              <w:ind w:left="126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p.</w:t>
            </w:r>
          </w:p>
        </w:tc>
        <w:tc>
          <w:tcPr>
            <w:tcW w:w="567" w:type="dxa"/>
            <w:vAlign w:val="center"/>
          </w:tcPr>
          <w:p w14:paraId="44C5562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618670E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7DA729BB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10F8F1E2" w14:textId="77777777" w:rsidR="00353BF4" w:rsidRPr="00353BF4" w:rsidRDefault="00353BF4" w:rsidP="000A0830">
            <w:pPr>
              <w:pStyle w:val="TableParagraph"/>
              <w:spacing w:before="164"/>
              <w:ind w:left="190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q.</w:t>
            </w:r>
          </w:p>
        </w:tc>
        <w:tc>
          <w:tcPr>
            <w:tcW w:w="563" w:type="dxa"/>
            <w:vAlign w:val="center"/>
          </w:tcPr>
          <w:p w14:paraId="396423D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51BF1C6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2BB0C76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37DF62AF" w14:textId="77777777" w:rsidR="00353BF4" w:rsidRPr="00353BF4" w:rsidRDefault="00353BF4" w:rsidP="000A0830">
            <w:pPr>
              <w:pStyle w:val="TableParagraph"/>
              <w:spacing w:before="164"/>
              <w:ind w:left="112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r.</w:t>
            </w:r>
          </w:p>
        </w:tc>
        <w:tc>
          <w:tcPr>
            <w:tcW w:w="563" w:type="dxa"/>
            <w:vAlign w:val="center"/>
          </w:tcPr>
          <w:p w14:paraId="0FD9B55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2E0F3F7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A02CF83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78DFA429" w14:textId="77777777" w:rsidR="00353BF4" w:rsidRPr="00353BF4" w:rsidRDefault="00353BF4" w:rsidP="000A0830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s.</w:t>
            </w:r>
          </w:p>
        </w:tc>
        <w:tc>
          <w:tcPr>
            <w:tcW w:w="566" w:type="dxa"/>
            <w:vAlign w:val="center"/>
          </w:tcPr>
          <w:p w14:paraId="36A9B55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279F0C4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BA787D8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051320D8" w14:textId="77777777" w:rsidR="00353BF4" w:rsidRPr="00353BF4" w:rsidRDefault="00353BF4" w:rsidP="000A0830">
            <w:pPr>
              <w:pStyle w:val="TableParagraph"/>
              <w:spacing w:before="164"/>
              <w:ind w:left="20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t.</w:t>
            </w:r>
          </w:p>
        </w:tc>
        <w:tc>
          <w:tcPr>
            <w:tcW w:w="564" w:type="dxa"/>
            <w:vAlign w:val="center"/>
          </w:tcPr>
          <w:p w14:paraId="49DFBAD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2710733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26816123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15800D7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C91102D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3" w:type="dxa"/>
            <w:vAlign w:val="center"/>
          </w:tcPr>
          <w:p w14:paraId="142683EA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3</w:t>
            </w:r>
          </w:p>
        </w:tc>
        <w:tc>
          <w:tcPr>
            <w:tcW w:w="561" w:type="dxa"/>
            <w:vAlign w:val="center"/>
          </w:tcPr>
          <w:p w14:paraId="249F5B5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107FB5F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0E751975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4</w:t>
            </w:r>
          </w:p>
        </w:tc>
        <w:tc>
          <w:tcPr>
            <w:tcW w:w="563" w:type="dxa"/>
            <w:vAlign w:val="center"/>
          </w:tcPr>
          <w:p w14:paraId="3D5E449E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5</w:t>
            </w:r>
          </w:p>
        </w:tc>
        <w:tc>
          <w:tcPr>
            <w:tcW w:w="561" w:type="dxa"/>
            <w:vAlign w:val="center"/>
          </w:tcPr>
          <w:p w14:paraId="647B343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658E30F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AFA370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54"/>
                <w:sz w:val="32"/>
                <w:szCs w:val="32"/>
              </w:rPr>
              <w:t>2</w:t>
            </w:r>
          </w:p>
        </w:tc>
        <w:tc>
          <w:tcPr>
            <w:tcW w:w="563" w:type="dxa"/>
            <w:vAlign w:val="center"/>
          </w:tcPr>
          <w:p w14:paraId="0C1E98B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2" w:type="dxa"/>
            <w:vAlign w:val="center"/>
          </w:tcPr>
          <w:p w14:paraId="0CD621D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0DDC074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4D0FD2AF" w14:textId="77777777" w:rsidR="00353BF4" w:rsidRPr="00353BF4" w:rsidRDefault="00353BF4" w:rsidP="000A0830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4" w:type="dxa"/>
            <w:vAlign w:val="center"/>
          </w:tcPr>
          <w:p w14:paraId="73125DA3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2" w:type="dxa"/>
            <w:vAlign w:val="center"/>
          </w:tcPr>
          <w:p w14:paraId="229F1CCB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4D2064D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6EC9AF26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6</w:t>
            </w:r>
          </w:p>
        </w:tc>
        <w:tc>
          <w:tcPr>
            <w:tcW w:w="564" w:type="dxa"/>
            <w:vAlign w:val="center"/>
          </w:tcPr>
          <w:p w14:paraId="4A51283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8"/>
                <w:sz w:val="32"/>
                <w:szCs w:val="32"/>
              </w:rPr>
              <w:t>7</w:t>
            </w:r>
          </w:p>
        </w:tc>
      </w:tr>
      <w:tr w:rsidR="00353BF4" w14:paraId="2F1118F4" w14:textId="77777777" w:rsidTr="00353BF4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783F4D" w14:textId="77777777" w:rsidR="00353BF4" w:rsidRPr="00353BF4" w:rsidRDefault="00353BF4" w:rsidP="000A0830">
            <w:pPr>
              <w:pStyle w:val="TableParagraph"/>
              <w:spacing w:before="60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C2140AB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54"/>
                <w:sz w:val="32"/>
                <w:szCs w:val="32"/>
              </w:rPr>
              <w:t>2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2BAB5D6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7</w:t>
            </w:r>
          </w:p>
        </w:tc>
        <w:tc>
          <w:tcPr>
            <w:tcW w:w="561" w:type="dxa"/>
            <w:vAlign w:val="center"/>
          </w:tcPr>
          <w:p w14:paraId="2FDECB27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11246D0A" w14:textId="77777777" w:rsidR="00353BF4" w:rsidRPr="00353BF4" w:rsidRDefault="00353BF4" w:rsidP="000A0830">
            <w:pPr>
              <w:pStyle w:val="TableParagraph"/>
              <w:spacing w:before="60"/>
              <w:ind w:left="16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D77D241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9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8C9D53D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561" w:type="dxa"/>
            <w:vAlign w:val="center"/>
          </w:tcPr>
          <w:p w14:paraId="320665E5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3A7FC8C6" w14:textId="77777777" w:rsidR="00353BF4" w:rsidRPr="00353BF4" w:rsidRDefault="00353BF4" w:rsidP="000A0830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534631D0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6F1E941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2" w:type="dxa"/>
            <w:vAlign w:val="center"/>
          </w:tcPr>
          <w:p w14:paraId="498E43A5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1C5F365" w14:textId="77777777" w:rsidR="00353BF4" w:rsidRPr="00353BF4" w:rsidRDefault="00353BF4" w:rsidP="000A0830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52175D74" w14:textId="77777777" w:rsidR="00353BF4" w:rsidRPr="00353BF4" w:rsidRDefault="00353BF4" w:rsidP="000A0830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5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5691D68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4</w:t>
            </w:r>
          </w:p>
        </w:tc>
        <w:tc>
          <w:tcPr>
            <w:tcW w:w="562" w:type="dxa"/>
            <w:vAlign w:val="center"/>
          </w:tcPr>
          <w:p w14:paraId="0C99F8B3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09E69D4F" w14:textId="77777777" w:rsidR="00353BF4" w:rsidRPr="00353BF4" w:rsidRDefault="00353BF4" w:rsidP="000A0830">
            <w:pPr>
              <w:pStyle w:val="TableParagraph"/>
              <w:spacing w:before="60"/>
              <w:ind w:left="166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6F2D8E9A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41C49EE9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</w:tr>
      <w:tr w:rsidR="00353BF4" w14:paraId="358334BA" w14:textId="77777777" w:rsidTr="000A0830">
        <w:trPr>
          <w:trHeight w:val="2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06F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3A9D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6A09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13EB0597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31C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C2A1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7477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0B2D5FEC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5A37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12E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2AF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5253A0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FA81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F23E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1810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25FDA89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F905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1F0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36B2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57548E01" w14:textId="77777777" w:rsidTr="000A0830">
        <w:trPr>
          <w:trHeight w:val="5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58A9C4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19A78C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0E1774F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4EEA39C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420771E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32A8DF9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1397753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34775C2C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vAlign w:val="center"/>
          </w:tcPr>
          <w:p w14:paraId="6217E47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49A58DD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vAlign w:val="center"/>
          </w:tcPr>
          <w:p w14:paraId="6F3E4EC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44624AC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9DB2CE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385567E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3F7F597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1398EB1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6C7F097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09C45EB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633411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62940073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61D8B239" w14:textId="77777777" w:rsidR="00353BF4" w:rsidRPr="00353BF4" w:rsidRDefault="00353BF4" w:rsidP="000A0830">
            <w:pPr>
              <w:pStyle w:val="TableParagraph"/>
              <w:spacing w:before="164"/>
              <w:ind w:left="129" w:right="120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u.</w:t>
            </w:r>
          </w:p>
        </w:tc>
        <w:tc>
          <w:tcPr>
            <w:tcW w:w="567" w:type="dxa"/>
            <w:vAlign w:val="center"/>
          </w:tcPr>
          <w:p w14:paraId="513A2A32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3F7192C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0319F67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16107F29" w14:textId="77777777" w:rsidR="00353BF4" w:rsidRPr="00353BF4" w:rsidRDefault="00353BF4" w:rsidP="000A0830">
            <w:pPr>
              <w:pStyle w:val="TableParagraph"/>
              <w:spacing w:before="164"/>
              <w:ind w:left="200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v.</w:t>
            </w:r>
          </w:p>
        </w:tc>
        <w:tc>
          <w:tcPr>
            <w:tcW w:w="563" w:type="dxa"/>
            <w:vAlign w:val="center"/>
          </w:tcPr>
          <w:p w14:paraId="11EAF229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D58C41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167A535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1039D007" w14:textId="77777777" w:rsidR="00353BF4" w:rsidRPr="00353BF4" w:rsidRDefault="00353BF4" w:rsidP="000A0830">
            <w:pPr>
              <w:pStyle w:val="TableParagraph"/>
              <w:spacing w:before="164"/>
              <w:ind w:left="120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w.</w:t>
            </w:r>
          </w:p>
        </w:tc>
        <w:tc>
          <w:tcPr>
            <w:tcW w:w="563" w:type="dxa"/>
            <w:vAlign w:val="center"/>
          </w:tcPr>
          <w:p w14:paraId="14EE53F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1618FAA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753FE01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4C444E72" w14:textId="77777777" w:rsidR="00353BF4" w:rsidRPr="00353BF4" w:rsidRDefault="00353BF4" w:rsidP="000A0830">
            <w:pPr>
              <w:pStyle w:val="TableParagraph"/>
              <w:spacing w:before="164"/>
              <w:ind w:left="129" w:right="121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x.</w:t>
            </w:r>
          </w:p>
        </w:tc>
        <w:tc>
          <w:tcPr>
            <w:tcW w:w="566" w:type="dxa"/>
            <w:vAlign w:val="center"/>
          </w:tcPr>
          <w:p w14:paraId="73823C5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66518FAC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6201B0FE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75EFF59C" w14:textId="77777777" w:rsidR="00353BF4" w:rsidRPr="00353BF4" w:rsidRDefault="00353BF4" w:rsidP="000A0830">
            <w:pPr>
              <w:pStyle w:val="TableParagraph"/>
              <w:spacing w:before="164"/>
              <w:ind w:left="18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sz w:val="32"/>
                <w:szCs w:val="32"/>
              </w:rPr>
              <w:t>y.</w:t>
            </w:r>
          </w:p>
        </w:tc>
        <w:tc>
          <w:tcPr>
            <w:tcW w:w="564" w:type="dxa"/>
            <w:vAlign w:val="center"/>
          </w:tcPr>
          <w:p w14:paraId="11AE4CB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66C30497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  <w:tr w:rsidR="00353BF4" w14:paraId="123986B7" w14:textId="77777777" w:rsidTr="000A0830">
        <w:trPr>
          <w:trHeight w:val="565"/>
        </w:trPr>
        <w:tc>
          <w:tcPr>
            <w:tcW w:w="567" w:type="dxa"/>
            <w:vAlign w:val="center"/>
          </w:tcPr>
          <w:p w14:paraId="62E235A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1B3268B9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3</w:t>
            </w:r>
          </w:p>
        </w:tc>
        <w:tc>
          <w:tcPr>
            <w:tcW w:w="563" w:type="dxa"/>
            <w:vAlign w:val="center"/>
          </w:tcPr>
          <w:p w14:paraId="77E83521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4"/>
                <w:sz w:val="32"/>
                <w:szCs w:val="32"/>
              </w:rPr>
              <w:t>7</w:t>
            </w:r>
          </w:p>
        </w:tc>
        <w:tc>
          <w:tcPr>
            <w:tcW w:w="561" w:type="dxa"/>
            <w:vAlign w:val="center"/>
          </w:tcPr>
          <w:p w14:paraId="224B2E79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vAlign w:val="center"/>
          </w:tcPr>
          <w:p w14:paraId="3942989F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4AE5DC3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8</w:t>
            </w:r>
          </w:p>
        </w:tc>
        <w:tc>
          <w:tcPr>
            <w:tcW w:w="563" w:type="dxa"/>
            <w:vAlign w:val="center"/>
          </w:tcPr>
          <w:p w14:paraId="6F3EC6C8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561" w:type="dxa"/>
            <w:vAlign w:val="center"/>
          </w:tcPr>
          <w:p w14:paraId="565CD074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vAlign w:val="center"/>
          </w:tcPr>
          <w:p w14:paraId="41B5DE4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vAlign w:val="center"/>
          </w:tcPr>
          <w:p w14:paraId="791C8E4C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6</w:t>
            </w:r>
          </w:p>
        </w:tc>
        <w:tc>
          <w:tcPr>
            <w:tcW w:w="563" w:type="dxa"/>
            <w:vAlign w:val="center"/>
          </w:tcPr>
          <w:p w14:paraId="578BF145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2</w:t>
            </w:r>
          </w:p>
        </w:tc>
        <w:tc>
          <w:tcPr>
            <w:tcW w:w="562" w:type="dxa"/>
            <w:vAlign w:val="center"/>
          </w:tcPr>
          <w:p w14:paraId="2EB3C10E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4101F986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03CE4F71" w14:textId="77777777" w:rsidR="00353BF4" w:rsidRPr="00353BF4" w:rsidRDefault="00353BF4" w:rsidP="000A0830">
            <w:pPr>
              <w:pStyle w:val="TableParagraph"/>
              <w:spacing w:before="88" w:line="448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4" w:type="dxa"/>
            <w:vAlign w:val="center"/>
          </w:tcPr>
          <w:p w14:paraId="1CCA59A6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2" w:type="dxa"/>
            <w:vAlign w:val="center"/>
          </w:tcPr>
          <w:p w14:paraId="19DE069B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vAlign w:val="center"/>
          </w:tcPr>
          <w:p w14:paraId="75B01ED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vAlign w:val="center"/>
          </w:tcPr>
          <w:p w14:paraId="009C9A65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4" w:type="dxa"/>
            <w:vAlign w:val="center"/>
          </w:tcPr>
          <w:p w14:paraId="12DBB849" w14:textId="77777777" w:rsidR="00353BF4" w:rsidRPr="00353BF4" w:rsidRDefault="00353BF4" w:rsidP="000A0830">
            <w:pPr>
              <w:pStyle w:val="TableParagraph"/>
              <w:spacing w:before="88" w:line="448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2"/>
                <w:sz w:val="32"/>
                <w:szCs w:val="32"/>
              </w:rPr>
              <w:t>4</w:t>
            </w:r>
          </w:p>
        </w:tc>
      </w:tr>
      <w:tr w:rsidR="00353BF4" w14:paraId="22AAF93C" w14:textId="77777777" w:rsidTr="000A0830">
        <w:trPr>
          <w:trHeight w:val="5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3F1D051" w14:textId="77777777" w:rsidR="00353BF4" w:rsidRPr="00353BF4" w:rsidRDefault="00353BF4" w:rsidP="000A0830">
            <w:pPr>
              <w:pStyle w:val="TableParagraph"/>
              <w:spacing w:before="60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ED18D9A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8322AC2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1" w:type="dxa"/>
            <w:vAlign w:val="center"/>
          </w:tcPr>
          <w:p w14:paraId="779F17D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2D6251E6" w14:textId="77777777" w:rsidR="00353BF4" w:rsidRPr="00353BF4" w:rsidRDefault="00353BF4" w:rsidP="000A0830">
            <w:pPr>
              <w:pStyle w:val="TableParagraph"/>
              <w:spacing w:before="60"/>
              <w:ind w:left="16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FECA06C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3D32E18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9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561" w:type="dxa"/>
            <w:vAlign w:val="center"/>
          </w:tcPr>
          <w:p w14:paraId="779C26E8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14:paraId="3C8D8A77" w14:textId="77777777" w:rsidR="00353BF4" w:rsidRPr="00353BF4" w:rsidRDefault="00353BF4" w:rsidP="000A0830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D05DE8F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05"/>
                <w:sz w:val="32"/>
                <w:szCs w:val="32"/>
              </w:rPr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537D9F0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7</w:t>
            </w:r>
          </w:p>
        </w:tc>
        <w:tc>
          <w:tcPr>
            <w:tcW w:w="562" w:type="dxa"/>
            <w:vAlign w:val="center"/>
          </w:tcPr>
          <w:p w14:paraId="4AB07253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E1EC572" w14:textId="77777777" w:rsidR="00353BF4" w:rsidRPr="00353BF4" w:rsidRDefault="00353BF4" w:rsidP="000A0830">
            <w:pPr>
              <w:pStyle w:val="TableParagraph"/>
              <w:spacing w:before="60"/>
              <w:ind w:left="8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2D89AAD0" w14:textId="77777777" w:rsidR="00353BF4" w:rsidRPr="00353BF4" w:rsidRDefault="00353BF4" w:rsidP="000A0830">
            <w:pPr>
              <w:pStyle w:val="TableParagraph"/>
              <w:spacing w:before="88" w:line="443" w:lineRule="exact"/>
              <w:ind w:right="154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156AC5E8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562" w:type="dxa"/>
            <w:vAlign w:val="center"/>
          </w:tcPr>
          <w:p w14:paraId="3C370EAD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273AE1EF" w14:textId="77777777" w:rsidR="00353BF4" w:rsidRPr="00353BF4" w:rsidRDefault="00353BF4" w:rsidP="000A0830">
            <w:pPr>
              <w:pStyle w:val="TableParagraph"/>
              <w:spacing w:before="60"/>
              <w:ind w:left="166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99"/>
                <w:sz w:val="32"/>
                <w:szCs w:val="32"/>
              </w:rPr>
              <w:t>+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18FA548F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14:paraId="568AB768" w14:textId="77777777" w:rsidR="00353BF4" w:rsidRPr="00353BF4" w:rsidRDefault="00353BF4" w:rsidP="000A0830">
            <w:pPr>
              <w:pStyle w:val="TableParagraph"/>
              <w:spacing w:before="88" w:line="443" w:lineRule="exact"/>
              <w:ind w:left="7"/>
              <w:jc w:val="center"/>
              <w:rPr>
                <w:sz w:val="32"/>
                <w:szCs w:val="32"/>
              </w:rPr>
            </w:pPr>
            <w:r w:rsidRPr="00353BF4"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</w:tr>
      <w:tr w:rsidR="00353BF4" w14:paraId="4C569D27" w14:textId="77777777" w:rsidTr="000A0830">
        <w:trPr>
          <w:trHeight w:val="36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82E38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1CF6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E203E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4A27E076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AE4F5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E7FE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D357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1" w:type="dxa"/>
            <w:vAlign w:val="center"/>
          </w:tcPr>
          <w:p w14:paraId="528884FF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0D0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73F40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24A3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56255919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7F45D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67D4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129C4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Align w:val="center"/>
          </w:tcPr>
          <w:p w14:paraId="066C32A7" w14:textId="77777777" w:rsidR="00353BF4" w:rsidRPr="00353BF4" w:rsidRDefault="00353BF4" w:rsidP="000A0830">
            <w:pPr>
              <w:spacing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DA1A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F0271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D9193" w14:textId="77777777" w:rsidR="00353BF4" w:rsidRPr="00353BF4" w:rsidRDefault="00353BF4" w:rsidP="000A0830">
            <w:pPr>
              <w:pStyle w:val="TableParagraph"/>
              <w:jc w:val="center"/>
              <w:rPr>
                <w:sz w:val="32"/>
                <w:szCs w:val="32"/>
              </w:rPr>
            </w:pPr>
          </w:p>
        </w:tc>
      </w:tr>
    </w:tbl>
    <w:p w14:paraId="31D7B876" w14:textId="77777777" w:rsidR="00B8626B" w:rsidRPr="003E7F9B" w:rsidRDefault="000A0830" w:rsidP="003E7F9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30AB09" wp14:editId="391E6631">
                <wp:simplePos x="0" y="0"/>
                <wp:positionH relativeFrom="column">
                  <wp:posOffset>-12700</wp:posOffset>
                </wp:positionH>
                <wp:positionV relativeFrom="paragraph">
                  <wp:posOffset>-690989</wp:posOffset>
                </wp:positionV>
                <wp:extent cx="6842125" cy="7721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2125" cy="772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80421B" w14:textId="77777777" w:rsidR="000A0830" w:rsidRPr="0009567F" w:rsidRDefault="000A0830" w:rsidP="000A0830">
                            <w:pPr>
                              <w:pStyle w:val="Heading1"/>
                              <w:rPr>
                                <w:rStyle w:val="SubtleEmphasis"/>
                                <w:i w:val="0"/>
                              </w:rPr>
                            </w:pPr>
                            <w:r>
                              <w:rPr>
                                <w:rStyle w:val="SubtleEmphasis"/>
                                <w:i w:val="0"/>
                              </w:rPr>
                              <w:t>C</w:t>
                            </w:r>
                            <w:r w:rsidRPr="0009567F">
                              <w:rPr>
                                <w:rStyle w:val="SubtleEmphasis"/>
                                <w:i w:val="0"/>
                              </w:rPr>
                              <w:t>olumn Addition Practice</w:t>
                            </w:r>
                          </w:p>
                          <w:p w14:paraId="2C74D516" w14:textId="77777777" w:rsidR="000A0830" w:rsidRDefault="000A0830" w:rsidP="000A08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43ACF" id="Text Box 9" o:spid="_x0000_s1028" type="#_x0000_t202" style="position:absolute;left:0;text-align:left;margin-left:-1pt;margin-top:-54.4pt;width:538.75pt;height:6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" filled="f" stroked="f" strokeweight=".5pt">
                <v:textbox>
                  <w:txbxContent>
                    <w:p w:rsidR="000A0830" w:rsidRPr="0009567F" w:rsidRDefault="000A0830" w:rsidP="000A0830">
                      <w:pPr>
                        <w:pStyle w:val="Heading1"/>
                        <w:rPr>
                          <w:rStyle w:val="SubtleEmphasis"/>
                          <w:i w:val="0"/>
                        </w:rPr>
                      </w:pPr>
                      <w:r>
                        <w:rPr>
                          <w:rStyle w:val="SubtleEmphasis"/>
                          <w:i w:val="0"/>
                        </w:rPr>
                        <w:t>C</w:t>
                      </w:r>
                      <w:r w:rsidRPr="0009567F">
                        <w:rPr>
                          <w:rStyle w:val="SubtleEmphasis"/>
                          <w:i w:val="0"/>
                        </w:rPr>
                        <w:t>olumn Addition Practice</w:t>
                      </w:r>
                    </w:p>
                    <w:p w:rsidR="000A0830" w:rsidRDefault="000A0830" w:rsidP="000A0830"/>
                  </w:txbxContent>
                </v:textbox>
              </v:shape>
            </w:pict>
          </mc:Fallback>
        </mc:AlternateContent>
      </w:r>
    </w:p>
    <w:sectPr w:rsidR="00B8626B" w:rsidRPr="003E7F9B" w:rsidSect="00B8626B">
      <w:headerReference w:type="default" r:id="rId11"/>
      <w:footerReference w:type="default" r:id="rId12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716B39" w14:textId="77777777" w:rsidR="000A0830" w:rsidRDefault="000A0830" w:rsidP="00DD5720">
      <w:r>
        <w:separator/>
      </w:r>
    </w:p>
  </w:endnote>
  <w:endnote w:type="continuationSeparator" w:id="0">
    <w:p w14:paraId="01B3CD8D" w14:textId="77777777" w:rsidR="000A0830" w:rsidRDefault="000A0830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7525D6D-9476-8540-9C42-8C285004C6EC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2" w:fontKey="{A314D6BB-FDFB-684E-9C47-133CD513EFFF}"/>
    <w:embedBold r:id="rId3" w:fontKey="{B6491787-21C2-7D46-A178-4D6BFDDF7E18}"/>
    <w:embedItalic r:id="rId4" w:fontKey="{AD0EE61E-AC24-6F4A-80A6-D6308116265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90697057-5CD5-C24B-B168-18BE050CD9BD}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  <w:embedRegular r:id="rId6" w:fontKey="{8A99B9D5-7EB8-EB47-BEBC-2BAA16308E97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7" w:fontKey="{3FB528A4-A9A6-D542-A60F-A2F9188D1617}"/>
    <w:embedBold r:id="rId8" w:fontKey="{E04842C9-A8FA-C546-ADB0-CA5D77363F4D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9" w:fontKey="{4D1CDC1F-B2D6-5C42-88BA-056992C5C01F}"/>
  </w:font>
  <w:font w:name="Twinkl">
    <w:altName w:val="Cambria"/>
    <w:panose1 w:val="020B0604020202020204"/>
    <w:charset w:val="00"/>
    <w:family w:val="auto"/>
    <w:pitch w:val="variable"/>
    <w:sig w:usb0="A00000AF" w:usb1="5000205B" w:usb2="00000000" w:usb3="00000000" w:csb0="00000093" w:csb1="00000000"/>
    <w:embedRegular r:id="rId10" w:fontKey="{0EE8D537-A81E-FB4C-A322-284273DEA141}"/>
    <w:embedBold r:id="rId11" w:fontKey="{C7F019C8-7254-9F42-82CC-AAB2170CB116}"/>
    <w:embedItalic r:id="rId12" w:fontKey="{8D185DAE-C565-5248-9451-CA1A75B07692}"/>
  </w:font>
  <w:font w:name="Sassoon Infant Rg">
    <w:altName w:val="Calibri"/>
    <w:panose1 w:val="020B0604020202020204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altName w:val="Calibri"/>
    <w:panose1 w:val="020B0604020202020204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20B0604020202020204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altName w:val="Calibri"/>
    <w:panose1 w:val="020B0604020202020204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6" w:fontKey="{82F98C95-8737-1245-AE73-D3CEFDEDE03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73403" w14:textId="77777777" w:rsidR="000A0830" w:rsidRDefault="000A0830" w:rsidP="009E4127">
    <w:pPr>
      <w:pStyle w:val="Header"/>
    </w:pPr>
  </w:p>
  <w:p w14:paraId="2DE30E9D" w14:textId="77777777" w:rsidR="000A0830" w:rsidRDefault="000A0830"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5168" behindDoc="0" locked="0" layoutInCell="1" allowOverlap="1" wp14:anchorId="4CBC263A" wp14:editId="69135469">
              <wp:simplePos x="0" y="0"/>
              <wp:positionH relativeFrom="page">
                <wp:align>center</wp:align>
              </wp:positionH>
              <wp:positionV relativeFrom="page">
                <wp:posOffset>10037445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F91D40" w14:textId="77777777" w:rsidR="000A0830" w:rsidRPr="009E4127" w:rsidRDefault="000A0830" w:rsidP="000F793E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70E2B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70E2B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045DD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left:0;text-align:left;margin-left:0;margin-top:790.35pt;width:185.9pt;height:110.6pt;z-index:25165516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" filled="f" stroked="f">
              <v:textbox style="mso-fit-shape-to-text:t">
                <w:txbxContent>
                  <w:p w:rsidR="000A0830" w:rsidRPr="009E4127" w:rsidRDefault="000A0830" w:rsidP="000F793E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570E2B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570E2B">
                      <w:rPr>
                        <w:bCs/>
                        <w:noProof/>
                        <w:sz w:val="16"/>
                        <w:szCs w:val="16"/>
                      </w:rPr>
                      <w:t>3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093F4" w14:textId="77777777" w:rsidR="000A0830" w:rsidRDefault="000A0830" w:rsidP="009E4127">
    <w:pPr>
      <w:pStyle w:val="Header"/>
    </w:pPr>
  </w:p>
  <w:p w14:paraId="47B89FF4" w14:textId="77777777" w:rsidR="000A0830" w:rsidRDefault="000A0830"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6F2C33FB" wp14:editId="0DD329C9">
              <wp:simplePos x="0" y="0"/>
              <wp:positionH relativeFrom="page">
                <wp:align>center</wp:align>
              </wp:positionH>
              <wp:positionV relativeFrom="page">
                <wp:posOffset>10037445</wp:posOffset>
              </wp:positionV>
              <wp:extent cx="2360930" cy="1404620"/>
              <wp:effectExtent l="0" t="0" r="0" b="635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4E0FE1" w14:textId="77777777" w:rsidR="000A0830" w:rsidRPr="009E4127" w:rsidRDefault="000A0830" w:rsidP="000F793E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70E2B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70E2B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3075BF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0;margin-top:790.35pt;width:185.9pt;height:110.6pt;z-index:251656192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" filled="f" stroked="f">
              <v:textbox style="mso-fit-shape-to-text:t">
                <w:txbxContent>
                  <w:p w:rsidR="000A0830" w:rsidRPr="009E4127" w:rsidRDefault="000A0830" w:rsidP="000F793E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570E2B">
                      <w:rPr>
                        <w:bCs/>
                        <w:noProof/>
                        <w:sz w:val="16"/>
                        <w:szCs w:val="16"/>
                      </w:rPr>
                      <w:t>2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570E2B">
                      <w:rPr>
                        <w:bCs/>
                        <w:noProof/>
                        <w:sz w:val="16"/>
                        <w:szCs w:val="16"/>
                      </w:rPr>
                      <w:t>3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3BA35" w14:textId="77777777" w:rsidR="000A0830" w:rsidRDefault="000A0830" w:rsidP="009E4127">
    <w:pPr>
      <w:pStyle w:val="Header"/>
    </w:pPr>
  </w:p>
  <w:p w14:paraId="29DB76B8" w14:textId="77777777" w:rsidR="000A0830" w:rsidRDefault="000A0830"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D10422D" wp14:editId="43C77B09">
              <wp:simplePos x="0" y="0"/>
              <wp:positionH relativeFrom="page">
                <wp:align>center</wp:align>
              </wp:positionH>
              <wp:positionV relativeFrom="page">
                <wp:posOffset>10037445</wp:posOffset>
              </wp:positionV>
              <wp:extent cx="2360930" cy="1404620"/>
              <wp:effectExtent l="0" t="0" r="0" b="63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E881DE" w14:textId="77777777" w:rsidR="000A0830" w:rsidRPr="009E4127" w:rsidRDefault="000A0830" w:rsidP="000F793E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70E2B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70E2B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7E5B60F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0;margin-top:790.35pt;width:185.9pt;height:110.6pt;z-index:251658240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" filled="f" stroked="f">
              <v:textbox style="mso-fit-shape-to-text:t">
                <w:txbxContent>
                  <w:p w:rsidR="000A0830" w:rsidRPr="009E4127" w:rsidRDefault="000A0830" w:rsidP="000F793E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570E2B">
                      <w:rPr>
                        <w:bCs/>
                        <w:noProof/>
                        <w:sz w:val="16"/>
                        <w:szCs w:val="16"/>
                      </w:rPr>
                      <w:t>3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570E2B">
                      <w:rPr>
                        <w:bCs/>
                        <w:noProof/>
                        <w:sz w:val="16"/>
                        <w:szCs w:val="16"/>
                      </w:rPr>
                      <w:t>3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432B42" w14:textId="77777777" w:rsidR="000A0830" w:rsidRDefault="000A0830" w:rsidP="00DD5720">
      <w:r>
        <w:separator/>
      </w:r>
    </w:p>
  </w:footnote>
  <w:footnote w:type="continuationSeparator" w:id="0">
    <w:p w14:paraId="03291662" w14:textId="77777777" w:rsidR="000A0830" w:rsidRDefault="000A0830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E3BD0" w14:textId="065A9BCB" w:rsidR="000A0830" w:rsidRPr="0009567F" w:rsidRDefault="000A0830" w:rsidP="0009567F">
    <w:pPr>
      <w:pStyle w:val="Heading1"/>
      <w:rPr>
        <w:rStyle w:val="SubtleEmphasis"/>
        <w:i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E6BB9" w14:textId="5D176C0C" w:rsidR="000A0830" w:rsidRPr="0009567F" w:rsidRDefault="000A0830" w:rsidP="0009567F">
    <w:pPr>
      <w:pStyle w:val="Heading1"/>
      <w:rPr>
        <w:rStyle w:val="SubtleEmphasis"/>
        <w:i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ED1"/>
    <w:rsid w:val="00025835"/>
    <w:rsid w:val="0003405A"/>
    <w:rsid w:val="00067C79"/>
    <w:rsid w:val="0009567F"/>
    <w:rsid w:val="000A0830"/>
    <w:rsid w:val="000E5476"/>
    <w:rsid w:val="000F227B"/>
    <w:rsid w:val="000F793E"/>
    <w:rsid w:val="00173124"/>
    <w:rsid w:val="00190479"/>
    <w:rsid w:val="001A77E0"/>
    <w:rsid w:val="001B7D7D"/>
    <w:rsid w:val="00254D95"/>
    <w:rsid w:val="003118CF"/>
    <w:rsid w:val="00326698"/>
    <w:rsid w:val="00344899"/>
    <w:rsid w:val="00353BF4"/>
    <w:rsid w:val="00390382"/>
    <w:rsid w:val="003905EB"/>
    <w:rsid w:val="003A6A65"/>
    <w:rsid w:val="003C0267"/>
    <w:rsid w:val="003E7F9B"/>
    <w:rsid w:val="003F2AC4"/>
    <w:rsid w:val="00411653"/>
    <w:rsid w:val="00412284"/>
    <w:rsid w:val="00442599"/>
    <w:rsid w:val="00494DF1"/>
    <w:rsid w:val="004E5017"/>
    <w:rsid w:val="004F0EE8"/>
    <w:rsid w:val="005144BA"/>
    <w:rsid w:val="00522CBD"/>
    <w:rsid w:val="00553E0E"/>
    <w:rsid w:val="00570E2B"/>
    <w:rsid w:val="005A3494"/>
    <w:rsid w:val="005C4467"/>
    <w:rsid w:val="005D1993"/>
    <w:rsid w:val="00601AF5"/>
    <w:rsid w:val="00633A95"/>
    <w:rsid w:val="006D108B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50ED1"/>
    <w:rsid w:val="00A72ECB"/>
    <w:rsid w:val="00AC3604"/>
    <w:rsid w:val="00B8626B"/>
    <w:rsid w:val="00CA3011"/>
    <w:rsid w:val="00CC0F47"/>
    <w:rsid w:val="00CE75AA"/>
    <w:rsid w:val="00CF513F"/>
    <w:rsid w:val="00CF655F"/>
    <w:rsid w:val="00D90104"/>
    <w:rsid w:val="00DD5720"/>
    <w:rsid w:val="00E1404D"/>
    <w:rsid w:val="00E1443E"/>
    <w:rsid w:val="00E376AA"/>
    <w:rsid w:val="00E62A7F"/>
    <w:rsid w:val="00EB6D1C"/>
    <w:rsid w:val="00ED71A2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A63EE7A"/>
  <w15:chartTrackingRefBased/>
  <w15:docId w15:val="{891DB3A8-D6CB-4B04-9BB2-B51E6D31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SubtleEmphasis">
    <w:name w:val="Subtle Emphasis"/>
    <w:basedOn w:val="DefaultParagraphFont"/>
    <w:uiPriority w:val="19"/>
    <w:qFormat/>
    <w:rsid w:val="0009567F"/>
    <w:rPr>
      <w:i/>
      <w:iCs/>
      <w:color w:val="545454" w:themeColor="text1" w:themeTint="BF"/>
    </w:rPr>
  </w:style>
  <w:style w:type="table" w:styleId="TableGrid">
    <w:name w:val="Table Grid"/>
    <w:basedOn w:val="TableNormal"/>
    <w:uiPriority w:val="99"/>
    <w:rsid w:val="000956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67F"/>
    <w:pPr>
      <w:autoSpaceDE w:val="0"/>
      <w:autoSpaceDN w:val="0"/>
      <w:adjustRightInd w:val="0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09567F"/>
    <w:pPr>
      <w:spacing w:line="401" w:lineRule="atLeast"/>
    </w:pPr>
    <w:rPr>
      <w:rFonts w:cs="Arial"/>
      <w:color w:val="auto"/>
    </w:rPr>
  </w:style>
  <w:style w:type="character" w:customStyle="1" w:styleId="A1">
    <w:name w:val="A1"/>
    <w:uiPriority w:val="99"/>
    <w:rsid w:val="0009567F"/>
    <w:rPr>
      <w:rFonts w:cs="Twinkl"/>
      <w:color w:val="292627"/>
    </w:rPr>
  </w:style>
  <w:style w:type="paragraph" w:customStyle="1" w:styleId="Pa3">
    <w:name w:val="Pa3"/>
    <w:basedOn w:val="Default"/>
    <w:next w:val="Default"/>
    <w:uiPriority w:val="99"/>
    <w:rsid w:val="0009567F"/>
    <w:pPr>
      <w:spacing w:line="241" w:lineRule="atLeast"/>
    </w:pPr>
    <w:rPr>
      <w:rFonts w:cs="Arial"/>
      <w:color w:val="auto"/>
    </w:rPr>
  </w:style>
  <w:style w:type="paragraph" w:customStyle="1" w:styleId="TableParagraph">
    <w:name w:val="Table Paragraph"/>
    <w:basedOn w:val="Normal"/>
    <w:uiPriority w:val="1"/>
    <w:qFormat/>
    <w:rsid w:val="003E7F9B"/>
    <w:pPr>
      <w:widowControl w:val="0"/>
      <w:suppressAutoHyphens w:val="0"/>
      <w:adjustRightInd/>
      <w:spacing w:after="0" w:line="240" w:lineRule="auto"/>
      <w:jc w:val="left"/>
      <w:textAlignment w:val="auto"/>
    </w:pPr>
    <w:rPr>
      <w:rFonts w:eastAsia="Twinkl"/>
      <w:color w:val="au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ABD29-ECC9-4973-95A8-6B27A3938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Z:\#Action Templates\General\Activity Sheet Template\#Word\Activity Sheet Template Portrait.dotx</Template>
  <TotalTime>1</TotalTime>
  <Pages>3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Wallace</dc:creator>
  <cp:keywords/>
  <dc:description/>
  <cp:lastModifiedBy>Bethany Jane</cp:lastModifiedBy>
  <cp:revision>2</cp:revision>
  <cp:lastPrinted>2014-02-20T09:55:00Z</cp:lastPrinted>
  <dcterms:created xsi:type="dcterms:W3CDTF">2021-01-10T11:59:00Z</dcterms:created>
  <dcterms:modified xsi:type="dcterms:W3CDTF">2021-01-10T11:59:00Z</dcterms:modified>
</cp:coreProperties>
</file>