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44A8" w:rsidRDefault="00074E3A">
      <w:pPr>
        <w:rPr>
          <w:sz w:val="2"/>
          <w:szCs w:val="2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307416" behindDoc="1" locked="0" layoutInCell="1" allowOverlap="1" wp14:anchorId="76F4E322" wp14:editId="2BBA88E3">
                <wp:simplePos x="0" y="0"/>
                <wp:positionH relativeFrom="page">
                  <wp:posOffset>1085850</wp:posOffset>
                </wp:positionH>
                <wp:positionV relativeFrom="page">
                  <wp:posOffset>133349</wp:posOffset>
                </wp:positionV>
                <wp:extent cx="5384165" cy="1114425"/>
                <wp:effectExtent l="0" t="0" r="6985" b="9525"/>
                <wp:wrapNone/>
                <wp:docPr id="94" name="Text Box 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84165" cy="11144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044A8" w:rsidRPr="007825CB" w:rsidRDefault="009B6C4C">
                            <w:pPr>
                              <w:spacing w:before="20" w:line="566" w:lineRule="exact"/>
                              <w:jc w:val="center"/>
                              <w:rPr>
                                <w:rFonts w:ascii="NTFPreCursivef" w:hAnsi="NTFPreCursivef"/>
                                <w:b/>
                                <w:sz w:val="48"/>
                              </w:rPr>
                            </w:pPr>
                            <w:r w:rsidRPr="007825CB">
                              <w:rPr>
                                <w:rFonts w:ascii="NTFPreCursivef" w:hAnsi="NTFPreCursivef"/>
                                <w:b/>
                                <w:color w:val="00B3F0"/>
                                <w:sz w:val="48"/>
                              </w:rPr>
                              <w:t>Moon Landing</w:t>
                            </w:r>
                          </w:p>
                          <w:p w:rsidR="003044A8" w:rsidRDefault="009B6C4C">
                            <w:pPr>
                              <w:spacing w:line="470" w:lineRule="exact"/>
                              <w:jc w:val="center"/>
                              <w:rPr>
                                <w:rFonts w:ascii="NTFPreCursivef" w:hAnsi="NTFPreCursivef"/>
                                <w:b/>
                                <w:color w:val="00B3F0"/>
                                <w:sz w:val="40"/>
                              </w:rPr>
                            </w:pPr>
                            <w:r w:rsidRPr="007825CB">
                              <w:rPr>
                                <w:rFonts w:ascii="NTFPreCursivef" w:hAnsi="NTFPreCursivef"/>
                                <w:b/>
                                <w:color w:val="00B3F0"/>
                                <w:sz w:val="40"/>
                              </w:rPr>
                              <w:t>Picture Writing Prompts</w:t>
                            </w:r>
                          </w:p>
                          <w:p w:rsidR="00074E3A" w:rsidRPr="00074E3A" w:rsidRDefault="00074E3A">
                            <w:pPr>
                              <w:spacing w:line="470" w:lineRule="exact"/>
                              <w:jc w:val="center"/>
                              <w:rPr>
                                <w:rFonts w:ascii="NTFPreCursivef" w:hAnsi="NTFPreCursivef"/>
                                <w:sz w:val="20"/>
                              </w:rPr>
                            </w:pPr>
                            <w:r>
                              <w:rPr>
                                <w:rFonts w:ascii="NTFPreCursivef" w:hAnsi="NTFPreCursivef"/>
                                <w:sz w:val="20"/>
                              </w:rPr>
                              <w:t>L.I. to understand what the moon landing was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6F4E322" id="_x0000_t202" coordsize="21600,21600" o:spt="202" path="m,l,21600r21600,l21600,xe">
                <v:stroke joinstyle="miter"/>
                <v:path gradientshapeok="t" o:connecttype="rect"/>
              </v:shapetype>
              <v:shape id="Text Box 95" o:spid="_x0000_s1026" type="#_x0000_t202" style="position:absolute;margin-left:85.5pt;margin-top:10.5pt;width:423.95pt;height:87.75pt;z-index:-90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" filled="f" stroked="f">
                <v:textbox inset="0,0,0,0">
                  <w:txbxContent>
                    <w:p w:rsidR="003044A8" w:rsidRPr="007825CB" w:rsidRDefault="009B6C4C">
                      <w:pPr>
                        <w:spacing w:before="20" w:line="566" w:lineRule="exact"/>
                        <w:jc w:val="center"/>
                        <w:rPr>
                          <w:rFonts w:ascii="NTFPreCursivef" w:hAnsi="NTFPreCursivef"/>
                          <w:b/>
                          <w:sz w:val="48"/>
                        </w:rPr>
                      </w:pPr>
                      <w:r w:rsidRPr="007825CB">
                        <w:rPr>
                          <w:rFonts w:ascii="NTFPreCursivef" w:hAnsi="NTFPreCursivef"/>
                          <w:b/>
                          <w:color w:val="00B3F0"/>
                          <w:sz w:val="48"/>
                        </w:rPr>
                        <w:t>Moon Landing</w:t>
                      </w:r>
                    </w:p>
                    <w:p w:rsidR="003044A8" w:rsidRDefault="009B6C4C">
                      <w:pPr>
                        <w:spacing w:line="470" w:lineRule="exact"/>
                        <w:jc w:val="center"/>
                        <w:rPr>
                          <w:rFonts w:ascii="NTFPreCursivef" w:hAnsi="NTFPreCursivef"/>
                          <w:b/>
                          <w:color w:val="00B3F0"/>
                          <w:sz w:val="40"/>
                        </w:rPr>
                      </w:pPr>
                      <w:r w:rsidRPr="007825CB">
                        <w:rPr>
                          <w:rFonts w:ascii="NTFPreCursivef" w:hAnsi="NTFPreCursivef"/>
                          <w:b/>
                          <w:color w:val="00B3F0"/>
                          <w:sz w:val="40"/>
                        </w:rPr>
                        <w:t>Picture Writing Prompts</w:t>
                      </w:r>
                    </w:p>
                    <w:p w:rsidR="00074E3A" w:rsidRPr="00074E3A" w:rsidRDefault="00074E3A">
                      <w:pPr>
                        <w:spacing w:line="470" w:lineRule="exact"/>
                        <w:jc w:val="center"/>
                        <w:rPr>
                          <w:rFonts w:ascii="NTFPreCursivef" w:hAnsi="NTFPreCursivef"/>
                          <w:sz w:val="20"/>
                        </w:rPr>
                      </w:pPr>
                      <w:r>
                        <w:rPr>
                          <w:rFonts w:ascii="NTFPreCursivef" w:hAnsi="NTFPreCursivef"/>
                          <w:sz w:val="20"/>
                        </w:rPr>
                        <w:t>L.I. to understand what the moon landing was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7825CB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307464" behindDoc="1" locked="0" layoutInCell="1" allowOverlap="1" wp14:anchorId="7E689ACF" wp14:editId="0E07ECC4">
                <wp:simplePos x="0" y="0"/>
                <wp:positionH relativeFrom="page">
                  <wp:posOffset>386715</wp:posOffset>
                </wp:positionH>
                <wp:positionV relativeFrom="page">
                  <wp:posOffset>5491480</wp:posOffset>
                </wp:positionV>
                <wp:extent cx="2829560" cy="935355"/>
                <wp:effectExtent l="0" t="0" r="3175" b="2540"/>
                <wp:wrapNone/>
                <wp:docPr id="104" name="Text Box 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29560" cy="9353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044A8" w:rsidRDefault="009B6C4C">
                            <w:pPr>
                              <w:tabs>
                                <w:tab w:val="left" w:pos="1936"/>
                              </w:tabs>
                              <w:spacing w:before="23"/>
                              <w:ind w:left="20"/>
                              <w:rPr>
                                <w:sz w:val="102"/>
                              </w:rPr>
                            </w:pPr>
                            <w:r>
                              <w:rPr>
                                <w:color w:val="292526"/>
                                <w:sz w:val="119"/>
                              </w:rPr>
                              <w:t>T</w:t>
                            </w:r>
                            <w:r>
                              <w:rPr>
                                <w:color w:val="292526"/>
                                <w:sz w:val="108"/>
                              </w:rPr>
                              <w:t>h</w:t>
                            </w:r>
                            <w:r>
                              <w:rPr>
                                <w:color w:val="292526"/>
                                <w:sz w:val="102"/>
                              </w:rPr>
                              <w:t>e</w:t>
                            </w:r>
                            <w:r>
                              <w:rPr>
                                <w:color w:val="292526"/>
                                <w:sz w:val="102"/>
                              </w:rPr>
                              <w:tab/>
                              <w:t>moon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E689ACF" id="Text Box 93" o:spid="_x0000_s1027" type="#_x0000_t202" style="position:absolute;margin-left:30.45pt;margin-top:432.4pt;width:222.8pt;height:73.65pt;z-index:-90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" filled="f" stroked="f">
                <v:textbox inset="0,0,0,0">
                  <w:txbxContent>
                    <w:p w:rsidR="003044A8" w:rsidRDefault="009B6C4C">
                      <w:pPr>
                        <w:tabs>
                          <w:tab w:val="left" w:pos="1936"/>
                        </w:tabs>
                        <w:spacing w:before="23"/>
                        <w:ind w:left="20"/>
                        <w:rPr>
                          <w:sz w:val="102"/>
                        </w:rPr>
                      </w:pPr>
                      <w:r>
                        <w:rPr>
                          <w:color w:val="292526"/>
                          <w:sz w:val="119"/>
                        </w:rPr>
                        <w:t>T</w:t>
                      </w:r>
                      <w:r>
                        <w:rPr>
                          <w:color w:val="292526"/>
                          <w:sz w:val="108"/>
                        </w:rPr>
                        <w:t>h</w:t>
                      </w:r>
                      <w:r>
                        <w:rPr>
                          <w:color w:val="292526"/>
                          <w:sz w:val="102"/>
                        </w:rPr>
                        <w:t>e</w:t>
                      </w:r>
                      <w:r>
                        <w:rPr>
                          <w:color w:val="292526"/>
                          <w:sz w:val="102"/>
                        </w:rPr>
                        <w:tab/>
                        <w:t>moon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7825CB"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503307344" behindDoc="1" locked="0" layoutInCell="1" allowOverlap="1" wp14:anchorId="6112CE87" wp14:editId="2989FB25">
                <wp:simplePos x="0" y="0"/>
                <wp:positionH relativeFrom="page">
                  <wp:posOffset>3789045</wp:posOffset>
                </wp:positionH>
                <wp:positionV relativeFrom="page">
                  <wp:posOffset>5593715</wp:posOffset>
                </wp:positionV>
                <wp:extent cx="3418205" cy="4234180"/>
                <wp:effectExtent l="7620" t="2540" r="3175" b="1905"/>
                <wp:wrapNone/>
                <wp:docPr id="100" name="Group 1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418205" cy="4234180"/>
                          <a:chOff x="5967" y="8809"/>
                          <a:chExt cx="5383" cy="6668"/>
                        </a:xfrm>
                      </wpg:grpSpPr>
                      <wps:wsp>
                        <wps:cNvPr id="101" name="Rectangle 104"/>
                        <wps:cNvSpPr>
                          <a:spLocks noChangeArrowheads="1"/>
                        </wps:cNvSpPr>
                        <wps:spPr bwMode="auto">
                          <a:xfrm>
                            <a:off x="8277" y="11792"/>
                            <a:ext cx="3062" cy="3062"/>
                          </a:xfrm>
                          <a:prstGeom prst="rect">
                            <a:avLst/>
                          </a:prstGeom>
                          <a:solidFill>
                            <a:srgbClr val="FBFDFB">
                              <a:alpha val="999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02" name="Picture 10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384" y="10091"/>
                            <a:ext cx="4536" cy="4372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03" name="Freeform 102"/>
                        <wps:cNvSpPr>
                          <a:spLocks/>
                        </wps:cNvSpPr>
                        <wps:spPr bwMode="auto">
                          <a:xfrm>
                            <a:off x="5976" y="8819"/>
                            <a:ext cx="5363" cy="6648"/>
                          </a:xfrm>
                          <a:custGeom>
                            <a:avLst/>
                            <a:gdLst>
                              <a:gd name="T0" fmla="+- 0 6217 5977"/>
                              <a:gd name="T1" fmla="*/ T0 w 5363"/>
                              <a:gd name="T2" fmla="+- 0 8819 8819"/>
                              <a:gd name="T3" fmla="*/ 8819 h 6648"/>
                              <a:gd name="T4" fmla="+- 0 6078 5977"/>
                              <a:gd name="T5" fmla="*/ T4 w 5363"/>
                              <a:gd name="T6" fmla="+- 0 8823 8819"/>
                              <a:gd name="T7" fmla="*/ 8823 h 6648"/>
                              <a:gd name="T8" fmla="+- 0 6007 5977"/>
                              <a:gd name="T9" fmla="*/ T8 w 5363"/>
                              <a:gd name="T10" fmla="+- 0 8849 8819"/>
                              <a:gd name="T11" fmla="*/ 8849 h 6648"/>
                              <a:gd name="T12" fmla="+- 0 5980 5977"/>
                              <a:gd name="T13" fmla="*/ T12 w 5363"/>
                              <a:gd name="T14" fmla="+- 0 8921 8819"/>
                              <a:gd name="T15" fmla="*/ 8921 h 6648"/>
                              <a:gd name="T16" fmla="+- 0 5977 5977"/>
                              <a:gd name="T17" fmla="*/ T16 w 5363"/>
                              <a:gd name="T18" fmla="+- 0 9059 8819"/>
                              <a:gd name="T19" fmla="*/ 9059 h 6648"/>
                              <a:gd name="T20" fmla="+- 0 5977 5977"/>
                              <a:gd name="T21" fmla="*/ T20 w 5363"/>
                              <a:gd name="T22" fmla="+- 0 15227 8819"/>
                              <a:gd name="T23" fmla="*/ 15227 h 6648"/>
                              <a:gd name="T24" fmla="+- 0 5980 5977"/>
                              <a:gd name="T25" fmla="*/ T24 w 5363"/>
                              <a:gd name="T26" fmla="+- 0 15366 8819"/>
                              <a:gd name="T27" fmla="*/ 15366 h 6648"/>
                              <a:gd name="T28" fmla="+- 0 6007 5977"/>
                              <a:gd name="T29" fmla="*/ T28 w 5363"/>
                              <a:gd name="T30" fmla="+- 0 15437 8819"/>
                              <a:gd name="T31" fmla="*/ 15437 h 6648"/>
                              <a:gd name="T32" fmla="+- 0 6078 5977"/>
                              <a:gd name="T33" fmla="*/ T32 w 5363"/>
                              <a:gd name="T34" fmla="+- 0 15463 8819"/>
                              <a:gd name="T35" fmla="*/ 15463 h 6648"/>
                              <a:gd name="T36" fmla="+- 0 6217 5977"/>
                              <a:gd name="T37" fmla="*/ T36 w 5363"/>
                              <a:gd name="T38" fmla="+- 0 15467 8819"/>
                              <a:gd name="T39" fmla="*/ 15467 h 6648"/>
                              <a:gd name="T40" fmla="+- 0 11099 5977"/>
                              <a:gd name="T41" fmla="*/ T40 w 5363"/>
                              <a:gd name="T42" fmla="+- 0 15467 8819"/>
                              <a:gd name="T43" fmla="*/ 15467 h 6648"/>
                              <a:gd name="T44" fmla="+- 0 11237 5977"/>
                              <a:gd name="T45" fmla="*/ T44 w 5363"/>
                              <a:gd name="T46" fmla="+- 0 15463 8819"/>
                              <a:gd name="T47" fmla="*/ 15463 h 6648"/>
                              <a:gd name="T48" fmla="+- 0 11309 5977"/>
                              <a:gd name="T49" fmla="*/ T48 w 5363"/>
                              <a:gd name="T50" fmla="+- 0 15437 8819"/>
                              <a:gd name="T51" fmla="*/ 15437 h 6648"/>
                              <a:gd name="T52" fmla="+- 0 11335 5977"/>
                              <a:gd name="T53" fmla="*/ T52 w 5363"/>
                              <a:gd name="T54" fmla="+- 0 15366 8819"/>
                              <a:gd name="T55" fmla="*/ 15366 h 6648"/>
                              <a:gd name="T56" fmla="+- 0 11339 5977"/>
                              <a:gd name="T57" fmla="*/ T56 w 5363"/>
                              <a:gd name="T58" fmla="+- 0 15227 8819"/>
                              <a:gd name="T59" fmla="*/ 15227 h 6648"/>
                              <a:gd name="T60" fmla="+- 0 11339 5977"/>
                              <a:gd name="T61" fmla="*/ T60 w 5363"/>
                              <a:gd name="T62" fmla="+- 0 9059 8819"/>
                              <a:gd name="T63" fmla="*/ 9059 h 6648"/>
                              <a:gd name="T64" fmla="+- 0 11335 5977"/>
                              <a:gd name="T65" fmla="*/ T64 w 5363"/>
                              <a:gd name="T66" fmla="+- 0 8921 8819"/>
                              <a:gd name="T67" fmla="*/ 8921 h 6648"/>
                              <a:gd name="T68" fmla="+- 0 11309 5977"/>
                              <a:gd name="T69" fmla="*/ T68 w 5363"/>
                              <a:gd name="T70" fmla="+- 0 8849 8819"/>
                              <a:gd name="T71" fmla="*/ 8849 h 6648"/>
                              <a:gd name="T72" fmla="+- 0 11237 5977"/>
                              <a:gd name="T73" fmla="*/ T72 w 5363"/>
                              <a:gd name="T74" fmla="+- 0 8823 8819"/>
                              <a:gd name="T75" fmla="*/ 8823 h 6648"/>
                              <a:gd name="T76" fmla="+- 0 11099 5977"/>
                              <a:gd name="T77" fmla="*/ T76 w 5363"/>
                              <a:gd name="T78" fmla="+- 0 8819 8819"/>
                              <a:gd name="T79" fmla="*/ 8819 h 6648"/>
                              <a:gd name="T80" fmla="+- 0 6217 5977"/>
                              <a:gd name="T81" fmla="*/ T80 w 5363"/>
                              <a:gd name="T82" fmla="+- 0 8819 8819"/>
                              <a:gd name="T83" fmla="*/ 8819 h 664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5363" h="6648">
                                <a:moveTo>
                                  <a:pt x="240" y="0"/>
                                </a:moveTo>
                                <a:lnTo>
                                  <a:pt x="101" y="4"/>
                                </a:lnTo>
                                <a:lnTo>
                                  <a:pt x="30" y="30"/>
                                </a:lnTo>
                                <a:lnTo>
                                  <a:pt x="3" y="102"/>
                                </a:lnTo>
                                <a:lnTo>
                                  <a:pt x="0" y="240"/>
                                </a:lnTo>
                                <a:lnTo>
                                  <a:pt x="0" y="6408"/>
                                </a:lnTo>
                                <a:lnTo>
                                  <a:pt x="3" y="6547"/>
                                </a:lnTo>
                                <a:lnTo>
                                  <a:pt x="30" y="6618"/>
                                </a:lnTo>
                                <a:lnTo>
                                  <a:pt x="101" y="6644"/>
                                </a:lnTo>
                                <a:lnTo>
                                  <a:pt x="240" y="6648"/>
                                </a:lnTo>
                                <a:lnTo>
                                  <a:pt x="5122" y="6648"/>
                                </a:lnTo>
                                <a:lnTo>
                                  <a:pt x="5260" y="6644"/>
                                </a:lnTo>
                                <a:lnTo>
                                  <a:pt x="5332" y="6618"/>
                                </a:lnTo>
                                <a:lnTo>
                                  <a:pt x="5358" y="6547"/>
                                </a:lnTo>
                                <a:lnTo>
                                  <a:pt x="5362" y="6408"/>
                                </a:lnTo>
                                <a:lnTo>
                                  <a:pt x="5362" y="240"/>
                                </a:lnTo>
                                <a:lnTo>
                                  <a:pt x="5358" y="102"/>
                                </a:lnTo>
                                <a:lnTo>
                                  <a:pt x="5332" y="30"/>
                                </a:lnTo>
                                <a:lnTo>
                                  <a:pt x="5260" y="4"/>
                                </a:lnTo>
                                <a:lnTo>
                                  <a:pt x="5122" y="0"/>
                                </a:lnTo>
                                <a:lnTo>
                                  <a:pt x="24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A7E985A" id="Group 101" o:spid="_x0000_s1026" style="position:absolute;margin-left:298.35pt;margin-top:440.45pt;width:269.15pt;height:333.4pt;z-index:-9136;mso-position-horizontal-relative:page;mso-position-vertical-relative:page" coordorigin="5967,8809" coordsize="5383,666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">
                <v:rect id="Rectangle 104" o:spid="_x0000_s1027" style="position:absolute;left:8277;top:11792;width:3062;height:30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" fillcolor="#fbfdfb" stroked="f">
                  <v:fill opacity="771f"/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03" o:spid="_x0000_s1028" type="#_x0000_t75" style="position:absolute;left:6384;top:10091;width:4536;height:43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">
                  <v:imagedata r:id="rId7" o:title=""/>
                </v:shape>
                <v:shape id="Freeform 102" o:spid="_x0000_s1029" style="position:absolute;left:5976;top:8819;width:5363;height:6648;visibility:visible;mso-wrap-style:square;v-text-anchor:top" coordsize="5363,66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" path="m240,l101,4,30,30,3,102,,240,,6408r3,139l30,6618r71,26l240,6648r4882,l5260,6644r72,-26l5358,6547r4,-139l5362,240r-4,-138l5332,30,5260,4,5122,,240,xe" filled="f" strokecolor="#231f20" strokeweight="1pt">
                  <v:path arrowok="t" o:connecttype="custom" o:connectlocs="240,8819;101,8823;30,8849;3,8921;0,9059;0,15227;3,15366;30,15437;101,15463;240,15467;5122,15467;5260,15463;5332,15437;5358,15366;5362,15227;5362,9059;5358,8921;5332,8849;5260,8823;5122,8819;240,8819" o:connectangles="0,0,0,0,0,0,0,0,0,0,0,0,0,0,0,0,0,0,0,0,0"/>
                </v:shape>
                <w10:wrap anchorx="page" anchory="page"/>
              </v:group>
            </w:pict>
          </mc:Fallback>
        </mc:AlternateContent>
      </w:r>
      <w:r w:rsidR="007825CB"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503307392" behindDoc="1" locked="0" layoutInCell="1" allowOverlap="1" wp14:anchorId="2D7475B6" wp14:editId="67D49497">
                <wp:simplePos x="0" y="0"/>
                <wp:positionH relativeFrom="page">
                  <wp:posOffset>3795395</wp:posOffset>
                </wp:positionH>
                <wp:positionV relativeFrom="page">
                  <wp:posOffset>1286510</wp:posOffset>
                </wp:positionV>
                <wp:extent cx="3411855" cy="4234180"/>
                <wp:effectExtent l="4445" t="635" r="3175" b="3810"/>
                <wp:wrapNone/>
                <wp:docPr id="95" name="Group 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411855" cy="4234180"/>
                          <a:chOff x="5977" y="2026"/>
                          <a:chExt cx="5373" cy="6668"/>
                        </a:xfrm>
                      </wpg:grpSpPr>
                      <pic:pic xmlns:pic="http://schemas.openxmlformats.org/drawingml/2006/picture">
                        <pic:nvPicPr>
                          <pic:cNvPr id="96" name="Picture 1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986" y="2050"/>
                            <a:ext cx="5353" cy="663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97" name="Freeform 99"/>
                        <wps:cNvSpPr>
                          <a:spLocks/>
                        </wps:cNvSpPr>
                        <wps:spPr bwMode="auto">
                          <a:xfrm>
                            <a:off x="5986" y="2036"/>
                            <a:ext cx="5353" cy="6648"/>
                          </a:xfrm>
                          <a:custGeom>
                            <a:avLst/>
                            <a:gdLst>
                              <a:gd name="T0" fmla="+- 0 6227 5987"/>
                              <a:gd name="T1" fmla="*/ T0 w 5353"/>
                              <a:gd name="T2" fmla="+- 0 2036 2036"/>
                              <a:gd name="T3" fmla="*/ 2036 h 6648"/>
                              <a:gd name="T4" fmla="+- 0 6088 5987"/>
                              <a:gd name="T5" fmla="*/ T4 w 5353"/>
                              <a:gd name="T6" fmla="+- 0 2040 2036"/>
                              <a:gd name="T7" fmla="*/ 2040 h 6648"/>
                              <a:gd name="T8" fmla="+- 0 6017 5987"/>
                              <a:gd name="T9" fmla="*/ T8 w 5353"/>
                              <a:gd name="T10" fmla="+- 0 2066 2036"/>
                              <a:gd name="T11" fmla="*/ 2066 h 6648"/>
                              <a:gd name="T12" fmla="+- 0 5990 5987"/>
                              <a:gd name="T13" fmla="*/ T12 w 5353"/>
                              <a:gd name="T14" fmla="+- 0 2137 2036"/>
                              <a:gd name="T15" fmla="*/ 2137 h 6648"/>
                              <a:gd name="T16" fmla="+- 0 5987 5987"/>
                              <a:gd name="T17" fmla="*/ T16 w 5353"/>
                              <a:gd name="T18" fmla="+- 0 2276 2036"/>
                              <a:gd name="T19" fmla="*/ 2276 h 6648"/>
                              <a:gd name="T20" fmla="+- 0 5987 5987"/>
                              <a:gd name="T21" fmla="*/ T20 w 5353"/>
                              <a:gd name="T22" fmla="+- 0 8444 2036"/>
                              <a:gd name="T23" fmla="*/ 8444 h 6648"/>
                              <a:gd name="T24" fmla="+- 0 5990 5987"/>
                              <a:gd name="T25" fmla="*/ T24 w 5353"/>
                              <a:gd name="T26" fmla="+- 0 8583 2036"/>
                              <a:gd name="T27" fmla="*/ 8583 h 6648"/>
                              <a:gd name="T28" fmla="+- 0 6017 5987"/>
                              <a:gd name="T29" fmla="*/ T28 w 5353"/>
                              <a:gd name="T30" fmla="+- 0 8654 2036"/>
                              <a:gd name="T31" fmla="*/ 8654 h 6648"/>
                              <a:gd name="T32" fmla="+- 0 6088 5987"/>
                              <a:gd name="T33" fmla="*/ T32 w 5353"/>
                              <a:gd name="T34" fmla="+- 0 8680 2036"/>
                              <a:gd name="T35" fmla="*/ 8680 h 6648"/>
                              <a:gd name="T36" fmla="+- 0 6227 5987"/>
                              <a:gd name="T37" fmla="*/ T36 w 5353"/>
                              <a:gd name="T38" fmla="+- 0 8684 2036"/>
                              <a:gd name="T39" fmla="*/ 8684 h 6648"/>
                              <a:gd name="T40" fmla="+- 0 11099 5987"/>
                              <a:gd name="T41" fmla="*/ T40 w 5353"/>
                              <a:gd name="T42" fmla="+- 0 8684 2036"/>
                              <a:gd name="T43" fmla="*/ 8684 h 6648"/>
                              <a:gd name="T44" fmla="+- 0 11237 5987"/>
                              <a:gd name="T45" fmla="*/ T44 w 5353"/>
                              <a:gd name="T46" fmla="+- 0 8680 2036"/>
                              <a:gd name="T47" fmla="*/ 8680 h 6648"/>
                              <a:gd name="T48" fmla="+- 0 11309 5987"/>
                              <a:gd name="T49" fmla="*/ T48 w 5353"/>
                              <a:gd name="T50" fmla="+- 0 8654 2036"/>
                              <a:gd name="T51" fmla="*/ 8654 h 6648"/>
                              <a:gd name="T52" fmla="+- 0 11335 5987"/>
                              <a:gd name="T53" fmla="*/ T52 w 5353"/>
                              <a:gd name="T54" fmla="+- 0 8583 2036"/>
                              <a:gd name="T55" fmla="*/ 8583 h 6648"/>
                              <a:gd name="T56" fmla="+- 0 11339 5987"/>
                              <a:gd name="T57" fmla="*/ T56 w 5353"/>
                              <a:gd name="T58" fmla="+- 0 8444 2036"/>
                              <a:gd name="T59" fmla="*/ 8444 h 6648"/>
                              <a:gd name="T60" fmla="+- 0 11339 5987"/>
                              <a:gd name="T61" fmla="*/ T60 w 5353"/>
                              <a:gd name="T62" fmla="+- 0 2276 2036"/>
                              <a:gd name="T63" fmla="*/ 2276 h 6648"/>
                              <a:gd name="T64" fmla="+- 0 11335 5987"/>
                              <a:gd name="T65" fmla="*/ T64 w 5353"/>
                              <a:gd name="T66" fmla="+- 0 2137 2036"/>
                              <a:gd name="T67" fmla="*/ 2137 h 6648"/>
                              <a:gd name="T68" fmla="+- 0 11309 5987"/>
                              <a:gd name="T69" fmla="*/ T68 w 5353"/>
                              <a:gd name="T70" fmla="+- 0 2066 2036"/>
                              <a:gd name="T71" fmla="*/ 2066 h 6648"/>
                              <a:gd name="T72" fmla="+- 0 11237 5987"/>
                              <a:gd name="T73" fmla="*/ T72 w 5353"/>
                              <a:gd name="T74" fmla="+- 0 2040 2036"/>
                              <a:gd name="T75" fmla="*/ 2040 h 6648"/>
                              <a:gd name="T76" fmla="+- 0 11099 5987"/>
                              <a:gd name="T77" fmla="*/ T76 w 5353"/>
                              <a:gd name="T78" fmla="+- 0 2036 2036"/>
                              <a:gd name="T79" fmla="*/ 2036 h 6648"/>
                              <a:gd name="T80" fmla="+- 0 6227 5987"/>
                              <a:gd name="T81" fmla="*/ T80 w 5353"/>
                              <a:gd name="T82" fmla="+- 0 2036 2036"/>
                              <a:gd name="T83" fmla="*/ 2036 h 664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5353" h="6648">
                                <a:moveTo>
                                  <a:pt x="240" y="0"/>
                                </a:moveTo>
                                <a:lnTo>
                                  <a:pt x="101" y="4"/>
                                </a:lnTo>
                                <a:lnTo>
                                  <a:pt x="30" y="30"/>
                                </a:lnTo>
                                <a:lnTo>
                                  <a:pt x="3" y="101"/>
                                </a:lnTo>
                                <a:lnTo>
                                  <a:pt x="0" y="240"/>
                                </a:lnTo>
                                <a:lnTo>
                                  <a:pt x="0" y="6408"/>
                                </a:lnTo>
                                <a:lnTo>
                                  <a:pt x="3" y="6547"/>
                                </a:lnTo>
                                <a:lnTo>
                                  <a:pt x="30" y="6618"/>
                                </a:lnTo>
                                <a:lnTo>
                                  <a:pt x="101" y="6644"/>
                                </a:lnTo>
                                <a:lnTo>
                                  <a:pt x="240" y="6648"/>
                                </a:lnTo>
                                <a:lnTo>
                                  <a:pt x="5112" y="6648"/>
                                </a:lnTo>
                                <a:lnTo>
                                  <a:pt x="5250" y="6644"/>
                                </a:lnTo>
                                <a:lnTo>
                                  <a:pt x="5322" y="6618"/>
                                </a:lnTo>
                                <a:lnTo>
                                  <a:pt x="5348" y="6547"/>
                                </a:lnTo>
                                <a:lnTo>
                                  <a:pt x="5352" y="6408"/>
                                </a:lnTo>
                                <a:lnTo>
                                  <a:pt x="5352" y="240"/>
                                </a:lnTo>
                                <a:lnTo>
                                  <a:pt x="5348" y="101"/>
                                </a:lnTo>
                                <a:lnTo>
                                  <a:pt x="5322" y="30"/>
                                </a:lnTo>
                                <a:lnTo>
                                  <a:pt x="5250" y="4"/>
                                </a:lnTo>
                                <a:lnTo>
                                  <a:pt x="5112" y="0"/>
                                </a:lnTo>
                                <a:lnTo>
                                  <a:pt x="24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98" name="Picture 9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160" y="2718"/>
                            <a:ext cx="4649" cy="597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99" name="Freeform 97"/>
                        <wps:cNvSpPr>
                          <a:spLocks/>
                        </wps:cNvSpPr>
                        <wps:spPr bwMode="auto">
                          <a:xfrm>
                            <a:off x="5986" y="2036"/>
                            <a:ext cx="5353" cy="6648"/>
                          </a:xfrm>
                          <a:custGeom>
                            <a:avLst/>
                            <a:gdLst>
                              <a:gd name="T0" fmla="+- 0 6227 5987"/>
                              <a:gd name="T1" fmla="*/ T0 w 5353"/>
                              <a:gd name="T2" fmla="+- 0 2036 2036"/>
                              <a:gd name="T3" fmla="*/ 2036 h 6648"/>
                              <a:gd name="T4" fmla="+- 0 6088 5987"/>
                              <a:gd name="T5" fmla="*/ T4 w 5353"/>
                              <a:gd name="T6" fmla="+- 0 2040 2036"/>
                              <a:gd name="T7" fmla="*/ 2040 h 6648"/>
                              <a:gd name="T8" fmla="+- 0 6017 5987"/>
                              <a:gd name="T9" fmla="*/ T8 w 5353"/>
                              <a:gd name="T10" fmla="+- 0 2066 2036"/>
                              <a:gd name="T11" fmla="*/ 2066 h 6648"/>
                              <a:gd name="T12" fmla="+- 0 5990 5987"/>
                              <a:gd name="T13" fmla="*/ T12 w 5353"/>
                              <a:gd name="T14" fmla="+- 0 2137 2036"/>
                              <a:gd name="T15" fmla="*/ 2137 h 6648"/>
                              <a:gd name="T16" fmla="+- 0 5987 5987"/>
                              <a:gd name="T17" fmla="*/ T16 w 5353"/>
                              <a:gd name="T18" fmla="+- 0 2276 2036"/>
                              <a:gd name="T19" fmla="*/ 2276 h 6648"/>
                              <a:gd name="T20" fmla="+- 0 5987 5987"/>
                              <a:gd name="T21" fmla="*/ T20 w 5353"/>
                              <a:gd name="T22" fmla="+- 0 8444 2036"/>
                              <a:gd name="T23" fmla="*/ 8444 h 6648"/>
                              <a:gd name="T24" fmla="+- 0 5990 5987"/>
                              <a:gd name="T25" fmla="*/ T24 w 5353"/>
                              <a:gd name="T26" fmla="+- 0 8583 2036"/>
                              <a:gd name="T27" fmla="*/ 8583 h 6648"/>
                              <a:gd name="T28" fmla="+- 0 6017 5987"/>
                              <a:gd name="T29" fmla="*/ T28 w 5353"/>
                              <a:gd name="T30" fmla="+- 0 8654 2036"/>
                              <a:gd name="T31" fmla="*/ 8654 h 6648"/>
                              <a:gd name="T32" fmla="+- 0 6088 5987"/>
                              <a:gd name="T33" fmla="*/ T32 w 5353"/>
                              <a:gd name="T34" fmla="+- 0 8680 2036"/>
                              <a:gd name="T35" fmla="*/ 8680 h 6648"/>
                              <a:gd name="T36" fmla="+- 0 6227 5987"/>
                              <a:gd name="T37" fmla="*/ T36 w 5353"/>
                              <a:gd name="T38" fmla="+- 0 8684 2036"/>
                              <a:gd name="T39" fmla="*/ 8684 h 6648"/>
                              <a:gd name="T40" fmla="+- 0 11099 5987"/>
                              <a:gd name="T41" fmla="*/ T40 w 5353"/>
                              <a:gd name="T42" fmla="+- 0 8684 2036"/>
                              <a:gd name="T43" fmla="*/ 8684 h 6648"/>
                              <a:gd name="T44" fmla="+- 0 11237 5987"/>
                              <a:gd name="T45" fmla="*/ T44 w 5353"/>
                              <a:gd name="T46" fmla="+- 0 8680 2036"/>
                              <a:gd name="T47" fmla="*/ 8680 h 6648"/>
                              <a:gd name="T48" fmla="+- 0 11309 5987"/>
                              <a:gd name="T49" fmla="*/ T48 w 5353"/>
                              <a:gd name="T50" fmla="+- 0 8654 2036"/>
                              <a:gd name="T51" fmla="*/ 8654 h 6648"/>
                              <a:gd name="T52" fmla="+- 0 11335 5987"/>
                              <a:gd name="T53" fmla="*/ T52 w 5353"/>
                              <a:gd name="T54" fmla="+- 0 8583 2036"/>
                              <a:gd name="T55" fmla="*/ 8583 h 6648"/>
                              <a:gd name="T56" fmla="+- 0 11339 5987"/>
                              <a:gd name="T57" fmla="*/ T56 w 5353"/>
                              <a:gd name="T58" fmla="+- 0 8444 2036"/>
                              <a:gd name="T59" fmla="*/ 8444 h 6648"/>
                              <a:gd name="T60" fmla="+- 0 11339 5987"/>
                              <a:gd name="T61" fmla="*/ T60 w 5353"/>
                              <a:gd name="T62" fmla="+- 0 2276 2036"/>
                              <a:gd name="T63" fmla="*/ 2276 h 6648"/>
                              <a:gd name="T64" fmla="+- 0 11335 5987"/>
                              <a:gd name="T65" fmla="*/ T64 w 5353"/>
                              <a:gd name="T66" fmla="+- 0 2137 2036"/>
                              <a:gd name="T67" fmla="*/ 2137 h 6648"/>
                              <a:gd name="T68" fmla="+- 0 11309 5987"/>
                              <a:gd name="T69" fmla="*/ T68 w 5353"/>
                              <a:gd name="T70" fmla="+- 0 2066 2036"/>
                              <a:gd name="T71" fmla="*/ 2066 h 6648"/>
                              <a:gd name="T72" fmla="+- 0 11237 5987"/>
                              <a:gd name="T73" fmla="*/ T72 w 5353"/>
                              <a:gd name="T74" fmla="+- 0 2040 2036"/>
                              <a:gd name="T75" fmla="*/ 2040 h 6648"/>
                              <a:gd name="T76" fmla="+- 0 11099 5987"/>
                              <a:gd name="T77" fmla="*/ T76 w 5353"/>
                              <a:gd name="T78" fmla="+- 0 2036 2036"/>
                              <a:gd name="T79" fmla="*/ 2036 h 6648"/>
                              <a:gd name="T80" fmla="+- 0 6227 5987"/>
                              <a:gd name="T81" fmla="*/ T80 w 5353"/>
                              <a:gd name="T82" fmla="+- 0 2036 2036"/>
                              <a:gd name="T83" fmla="*/ 2036 h 664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5353" h="6648">
                                <a:moveTo>
                                  <a:pt x="240" y="0"/>
                                </a:moveTo>
                                <a:lnTo>
                                  <a:pt x="101" y="4"/>
                                </a:lnTo>
                                <a:lnTo>
                                  <a:pt x="30" y="30"/>
                                </a:lnTo>
                                <a:lnTo>
                                  <a:pt x="3" y="101"/>
                                </a:lnTo>
                                <a:lnTo>
                                  <a:pt x="0" y="240"/>
                                </a:lnTo>
                                <a:lnTo>
                                  <a:pt x="0" y="6408"/>
                                </a:lnTo>
                                <a:lnTo>
                                  <a:pt x="3" y="6547"/>
                                </a:lnTo>
                                <a:lnTo>
                                  <a:pt x="30" y="6618"/>
                                </a:lnTo>
                                <a:lnTo>
                                  <a:pt x="101" y="6644"/>
                                </a:lnTo>
                                <a:lnTo>
                                  <a:pt x="240" y="6648"/>
                                </a:lnTo>
                                <a:lnTo>
                                  <a:pt x="5112" y="6648"/>
                                </a:lnTo>
                                <a:lnTo>
                                  <a:pt x="5250" y="6644"/>
                                </a:lnTo>
                                <a:lnTo>
                                  <a:pt x="5322" y="6618"/>
                                </a:lnTo>
                                <a:lnTo>
                                  <a:pt x="5348" y="6547"/>
                                </a:lnTo>
                                <a:lnTo>
                                  <a:pt x="5352" y="6408"/>
                                </a:lnTo>
                                <a:lnTo>
                                  <a:pt x="5352" y="240"/>
                                </a:lnTo>
                                <a:lnTo>
                                  <a:pt x="5348" y="101"/>
                                </a:lnTo>
                                <a:lnTo>
                                  <a:pt x="5322" y="30"/>
                                </a:lnTo>
                                <a:lnTo>
                                  <a:pt x="5250" y="4"/>
                                </a:lnTo>
                                <a:lnTo>
                                  <a:pt x="5112" y="0"/>
                                </a:lnTo>
                                <a:lnTo>
                                  <a:pt x="24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F378FB3" id="Group 96" o:spid="_x0000_s1026" style="position:absolute;margin-left:298.85pt;margin-top:101.3pt;width:268.65pt;height:333.4pt;z-index:-9088;mso-position-horizontal-relative:page;mso-position-vertical-relative:page" coordorigin="5977,2026" coordsize="5373,666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">
                <v:shape id="Picture 100" o:spid="_x0000_s1027" type="#_x0000_t75" style="position:absolute;left:5986;top:2050;width:5353;height:66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">
                  <v:imagedata r:id="rId10" o:title=""/>
                </v:shape>
                <v:shape id="Freeform 99" o:spid="_x0000_s1028" style="position:absolute;left:5986;top:2036;width:5353;height:6648;visibility:visible;mso-wrap-style:square;v-text-anchor:top" coordsize="5353,66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" path="m240,l101,4,30,30,3,101,,240,,6408r3,139l30,6618r71,26l240,6648r4872,l5250,6644r72,-26l5348,6547r4,-139l5352,240r-4,-139l5322,30,5250,4,5112,,240,xe" filled="f" strokecolor="#231f20" strokeweight="1pt">
                  <v:path arrowok="t" o:connecttype="custom" o:connectlocs="240,2036;101,2040;30,2066;3,2137;0,2276;0,8444;3,8583;30,8654;101,8680;240,8684;5112,8684;5250,8680;5322,8654;5348,8583;5352,8444;5352,2276;5348,2137;5322,2066;5250,2040;5112,2036;240,2036" o:connectangles="0,0,0,0,0,0,0,0,0,0,0,0,0,0,0,0,0,0,0,0,0"/>
                </v:shape>
                <v:shape id="Picture 98" o:spid="_x0000_s1029" type="#_x0000_t75" style="position:absolute;left:6160;top:2718;width:4649;height:59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">
                  <v:imagedata r:id="rId11" o:title=""/>
                </v:shape>
                <v:shape id="Freeform 97" o:spid="_x0000_s1030" style="position:absolute;left:5986;top:2036;width:5353;height:6648;visibility:visible;mso-wrap-style:square;v-text-anchor:top" coordsize="5353,66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" path="m240,l101,4,30,30,3,101,,240,,6408r3,139l30,6618r71,26l240,6648r4872,l5250,6644r72,-26l5348,6547r4,-139l5352,240r-4,-139l5322,30,5250,4,5112,,240,xe" filled="f" strokecolor="#231f20" strokeweight="1pt">
                  <v:path arrowok="t" o:connecttype="custom" o:connectlocs="240,2036;101,2040;30,2066;3,2137;0,2276;0,8444;3,8583;30,8654;101,8680;240,8684;5112,8684;5250,8680;5322,8654;5348,8583;5352,8444;5352,2276;5348,2137;5322,2066;5250,2040;5112,2036;240,2036" o:connectangles="0,0,0,0,0,0,0,0,0,0,0,0,0,0,0,0,0,0,0,0,0"/>
                </v:shape>
                <w10:wrap anchorx="page" anchory="page"/>
              </v:group>
            </w:pict>
          </mc:Fallback>
        </mc:AlternateContent>
      </w:r>
      <w:r w:rsidR="007825CB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307440" behindDoc="1" locked="0" layoutInCell="1" allowOverlap="1">
                <wp:simplePos x="0" y="0"/>
                <wp:positionH relativeFrom="page">
                  <wp:posOffset>419100</wp:posOffset>
                </wp:positionH>
                <wp:positionV relativeFrom="page">
                  <wp:posOffset>1202690</wp:posOffset>
                </wp:positionV>
                <wp:extent cx="2397125" cy="1561465"/>
                <wp:effectExtent l="0" t="2540" r="3175" b="0"/>
                <wp:wrapNone/>
                <wp:docPr id="93" name="Text Box 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97125" cy="15614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044A8" w:rsidRDefault="009B6C4C">
                            <w:pPr>
                              <w:tabs>
                                <w:tab w:val="left" w:pos="1936"/>
                              </w:tabs>
                              <w:spacing w:before="251" w:line="192" w:lineRule="auto"/>
                              <w:ind w:left="20" w:right="17"/>
                              <w:rPr>
                                <w:sz w:val="102"/>
                              </w:rPr>
                            </w:pPr>
                            <w:r>
                              <w:rPr>
                                <w:color w:val="292526"/>
                                <w:sz w:val="120"/>
                              </w:rPr>
                              <w:t>T</w:t>
                            </w:r>
                            <w:r>
                              <w:rPr>
                                <w:color w:val="292526"/>
                                <w:sz w:val="107"/>
                              </w:rPr>
                              <w:t>h</w:t>
                            </w:r>
                            <w:r>
                              <w:rPr>
                                <w:color w:val="292526"/>
                                <w:sz w:val="102"/>
                              </w:rPr>
                              <w:t>e</w:t>
                            </w:r>
                            <w:r>
                              <w:rPr>
                                <w:color w:val="292526"/>
                                <w:sz w:val="102"/>
                              </w:rPr>
                              <w:tab/>
                            </w:r>
                            <w:r>
                              <w:rPr>
                                <w:color w:val="292526"/>
                                <w:spacing w:val="-6"/>
                                <w:w w:val="95"/>
                                <w:sz w:val="106"/>
                              </w:rPr>
                              <w:t>f</w:t>
                            </w:r>
                            <w:r>
                              <w:rPr>
                                <w:color w:val="292526"/>
                                <w:spacing w:val="-6"/>
                                <w:w w:val="95"/>
                                <w:sz w:val="105"/>
                              </w:rPr>
                              <w:t>i</w:t>
                            </w:r>
                            <w:r>
                              <w:rPr>
                                <w:color w:val="292526"/>
                                <w:spacing w:val="-6"/>
                                <w:w w:val="95"/>
                                <w:sz w:val="102"/>
                              </w:rPr>
                              <w:t xml:space="preserve">rst </w:t>
                            </w:r>
                            <w:r>
                              <w:rPr>
                                <w:color w:val="292526"/>
                                <w:sz w:val="102"/>
                              </w:rPr>
                              <w:t>man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94" o:spid="_x0000_s1028" type="#_x0000_t202" style="position:absolute;margin-left:33pt;margin-top:94.7pt;width:188.75pt;height:122.95pt;z-index:-90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" filled="f" stroked="f">
                <v:textbox inset="0,0,0,0">
                  <w:txbxContent>
                    <w:p w:rsidR="003044A8" w:rsidRDefault="009B6C4C">
                      <w:pPr>
                        <w:tabs>
                          <w:tab w:val="left" w:pos="1936"/>
                        </w:tabs>
                        <w:spacing w:before="251" w:line="192" w:lineRule="auto"/>
                        <w:ind w:left="20" w:right="17"/>
                        <w:rPr>
                          <w:sz w:val="102"/>
                        </w:rPr>
                      </w:pPr>
                      <w:r>
                        <w:rPr>
                          <w:color w:val="292526"/>
                          <w:sz w:val="120"/>
                        </w:rPr>
                        <w:t>T</w:t>
                      </w:r>
                      <w:r>
                        <w:rPr>
                          <w:color w:val="292526"/>
                          <w:sz w:val="107"/>
                        </w:rPr>
                        <w:t>h</w:t>
                      </w:r>
                      <w:r>
                        <w:rPr>
                          <w:color w:val="292526"/>
                          <w:sz w:val="102"/>
                        </w:rPr>
                        <w:t>e</w:t>
                      </w:r>
                      <w:r>
                        <w:rPr>
                          <w:color w:val="292526"/>
                          <w:sz w:val="102"/>
                        </w:rPr>
                        <w:tab/>
                      </w:r>
                      <w:r>
                        <w:rPr>
                          <w:color w:val="292526"/>
                          <w:spacing w:val="-6"/>
                          <w:w w:val="95"/>
                          <w:sz w:val="106"/>
                        </w:rPr>
                        <w:t>f</w:t>
                      </w:r>
                      <w:r>
                        <w:rPr>
                          <w:color w:val="292526"/>
                          <w:spacing w:val="-6"/>
                          <w:w w:val="95"/>
                          <w:sz w:val="105"/>
                        </w:rPr>
                        <w:t>i</w:t>
                      </w:r>
                      <w:r>
                        <w:rPr>
                          <w:color w:val="292526"/>
                          <w:spacing w:val="-6"/>
                          <w:w w:val="95"/>
                          <w:sz w:val="102"/>
                        </w:rPr>
                        <w:t xml:space="preserve">rst </w:t>
                      </w:r>
                      <w:r>
                        <w:rPr>
                          <w:color w:val="292526"/>
                          <w:sz w:val="102"/>
                        </w:rPr>
                        <w:t>man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7825CB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307512" behindDoc="1" locked="0" layoutInCell="1" allowOverlap="1">
                <wp:simplePos x="0" y="0"/>
                <wp:positionH relativeFrom="page">
                  <wp:posOffset>5255895</wp:posOffset>
                </wp:positionH>
                <wp:positionV relativeFrom="page">
                  <wp:posOffset>5664835</wp:posOffset>
                </wp:positionV>
                <wp:extent cx="1944370" cy="1823720"/>
                <wp:effectExtent l="0" t="0" r="635" b="0"/>
                <wp:wrapNone/>
                <wp:docPr id="92" name="Text Box 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4370" cy="1823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044A8" w:rsidRDefault="003044A8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91" o:spid="_x0000_s1029" type="#_x0000_t202" style="position:absolute;margin-left:413.85pt;margin-top:446.05pt;width:153.1pt;height:143.6pt;z-index:-89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" filled="f" stroked="f">
                <v:textbox inset="0,0,0,0">
                  <w:txbxContent>
                    <w:p w:rsidR="003044A8" w:rsidRDefault="003044A8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7825CB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307536" behindDoc="1" locked="0" layoutInCell="1" allowOverlap="1">
                <wp:simplePos x="0" y="0"/>
                <wp:positionH relativeFrom="page">
                  <wp:posOffset>5255895</wp:posOffset>
                </wp:positionH>
                <wp:positionV relativeFrom="page">
                  <wp:posOffset>7487920</wp:posOffset>
                </wp:positionV>
                <wp:extent cx="1944370" cy="1944370"/>
                <wp:effectExtent l="0" t="1270" r="635" b="0"/>
                <wp:wrapNone/>
                <wp:docPr id="91" name="Text Box 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4370" cy="19443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044A8" w:rsidRDefault="003044A8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90" o:spid="_x0000_s1030" type="#_x0000_t202" style="position:absolute;margin-left:413.85pt;margin-top:589.6pt;width:153.1pt;height:153.1pt;z-index:-8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" filled="f" stroked="f">
                <v:textbox inset="0,0,0,0">
                  <w:txbxContent>
                    <w:p w:rsidR="003044A8" w:rsidRDefault="003044A8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7825CB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307560" behindDoc="1" locked="0" layoutInCell="1" allowOverlap="1">
                <wp:simplePos x="0" y="0"/>
                <wp:positionH relativeFrom="page">
                  <wp:posOffset>5255895</wp:posOffset>
                </wp:positionH>
                <wp:positionV relativeFrom="page">
                  <wp:posOffset>9432290</wp:posOffset>
                </wp:positionV>
                <wp:extent cx="1944370" cy="325755"/>
                <wp:effectExtent l="0" t="2540" r="635" b="0"/>
                <wp:wrapNone/>
                <wp:docPr id="90" name="Text Box 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4370" cy="3257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044A8" w:rsidRDefault="003044A8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9" o:spid="_x0000_s1031" type="#_x0000_t202" style="position:absolute;margin-left:413.85pt;margin-top:742.7pt;width:153.1pt;height:25.65pt;z-index:-89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" filled="f" stroked="f">
                <v:textbox inset="0,0,0,0">
                  <w:txbxContent>
                    <w:p w:rsidR="003044A8" w:rsidRDefault="003044A8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7825CB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307584" behindDoc="1" locked="0" layoutInCell="1" allowOverlap="1">
                <wp:simplePos x="0" y="0"/>
                <wp:positionH relativeFrom="page">
                  <wp:posOffset>3865880</wp:posOffset>
                </wp:positionH>
                <wp:positionV relativeFrom="page">
                  <wp:posOffset>1153160</wp:posOffset>
                </wp:positionV>
                <wp:extent cx="3270250" cy="152400"/>
                <wp:effectExtent l="0" t="635" r="0" b="0"/>
                <wp:wrapNone/>
                <wp:docPr id="89" name="Text Box 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7025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044A8" w:rsidRDefault="003044A8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8" o:spid="_x0000_s1032" type="#_x0000_t202" style="position:absolute;margin-left:304.4pt;margin-top:90.8pt;width:257.5pt;height:12pt;z-index:-88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" filled="f" stroked="f">
                <v:textbox inset="0,0,0,0">
                  <w:txbxContent>
                    <w:p w:rsidR="003044A8" w:rsidRDefault="003044A8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7825CB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307608" behindDoc="1" locked="0" layoutInCell="1" allowOverlap="1">
                <wp:simplePos x="0" y="0"/>
                <wp:positionH relativeFrom="page">
                  <wp:posOffset>3865880</wp:posOffset>
                </wp:positionH>
                <wp:positionV relativeFrom="page">
                  <wp:posOffset>5374640</wp:posOffset>
                </wp:positionV>
                <wp:extent cx="3270250" cy="152400"/>
                <wp:effectExtent l="0" t="2540" r="0" b="0"/>
                <wp:wrapNone/>
                <wp:docPr id="88" name="Text Box 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7025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044A8" w:rsidRDefault="003044A8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7" o:spid="_x0000_s1033" type="#_x0000_t202" style="position:absolute;margin-left:304.4pt;margin-top:423.2pt;width:257.5pt;height:12pt;z-index:-8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" filled="f" stroked="f">
                <v:textbox inset="0,0,0,0">
                  <w:txbxContent>
                    <w:p w:rsidR="003044A8" w:rsidRDefault="003044A8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7825CB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307632" behindDoc="1" locked="0" layoutInCell="1" allowOverlap="1">
                <wp:simplePos x="0" y="0"/>
                <wp:positionH relativeFrom="page">
                  <wp:posOffset>3859530</wp:posOffset>
                </wp:positionH>
                <wp:positionV relativeFrom="page">
                  <wp:posOffset>5460365</wp:posOffset>
                </wp:positionV>
                <wp:extent cx="3276600" cy="152400"/>
                <wp:effectExtent l="1905" t="2540" r="0" b="0"/>
                <wp:wrapNone/>
                <wp:docPr id="87" name="Text Box 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7660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044A8" w:rsidRDefault="003044A8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6" o:spid="_x0000_s1034" type="#_x0000_t202" style="position:absolute;margin-left:303.9pt;margin-top:429.95pt;width:258pt;height:12pt;z-index:-8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" filled="f" stroked="f">
                <v:textbox inset="0,0,0,0">
                  <w:txbxContent>
                    <w:p w:rsidR="003044A8" w:rsidRDefault="003044A8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7825CB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307656" behindDoc="1" locked="0" layoutInCell="1" allowOverlap="1">
                <wp:simplePos x="0" y="0"/>
                <wp:positionH relativeFrom="page">
                  <wp:posOffset>3859530</wp:posOffset>
                </wp:positionH>
                <wp:positionV relativeFrom="page">
                  <wp:posOffset>9681845</wp:posOffset>
                </wp:positionV>
                <wp:extent cx="3276600" cy="152400"/>
                <wp:effectExtent l="1905" t="4445" r="0" b="0"/>
                <wp:wrapNone/>
                <wp:docPr id="86" name="Text Box 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7660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044A8" w:rsidRDefault="003044A8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5" o:spid="_x0000_s1035" type="#_x0000_t202" style="position:absolute;margin-left:303.9pt;margin-top:762.35pt;width:258pt;height:12pt;z-index:-88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" filled="f" stroked="f">
                <v:textbox inset="0,0,0,0">
                  <w:txbxContent>
                    <w:p w:rsidR="003044A8" w:rsidRDefault="003044A8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:rsidR="003044A8" w:rsidRDefault="003044A8">
      <w:pPr>
        <w:rPr>
          <w:sz w:val="2"/>
          <w:szCs w:val="2"/>
        </w:rPr>
        <w:sectPr w:rsidR="003044A8">
          <w:headerReference w:type="default" r:id="rId12"/>
          <w:footerReference w:type="default" r:id="rId13"/>
          <w:type w:val="continuous"/>
          <w:pgSz w:w="11910" w:h="16840"/>
          <w:pgMar w:top="700" w:right="1620" w:bottom="280" w:left="460" w:header="720" w:footer="720" w:gutter="0"/>
          <w:cols w:space="720"/>
        </w:sectPr>
      </w:pPr>
      <w:bookmarkStart w:id="0" w:name="_GoBack"/>
      <w:bookmarkEnd w:id="0"/>
    </w:p>
    <w:p w:rsidR="003044A8" w:rsidRDefault="007825CB">
      <w:pPr>
        <w:rPr>
          <w:sz w:val="2"/>
          <w:szCs w:val="2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310120" behindDoc="1" locked="0" layoutInCell="1" allowOverlap="1">
                <wp:simplePos x="0" y="0"/>
                <wp:positionH relativeFrom="page">
                  <wp:posOffset>431800</wp:posOffset>
                </wp:positionH>
                <wp:positionV relativeFrom="page">
                  <wp:posOffset>6457950</wp:posOffset>
                </wp:positionV>
                <wp:extent cx="1948180" cy="703580"/>
                <wp:effectExtent l="3175" t="0" r="1270" b="1270"/>
                <wp:wrapNone/>
                <wp:docPr id="85" name="Text Box 1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8180" cy="7035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B6C4C" w:rsidRDefault="009B6C4C">
                            <w:pPr>
                              <w:spacing w:line="1110" w:lineRule="exact"/>
                              <w:ind w:left="20"/>
                              <w:rPr>
                                <w:sz w:val="102"/>
                              </w:rPr>
                            </w:pPr>
                            <w:r>
                              <w:rPr>
                                <w:color w:val="292526"/>
                                <w:sz w:val="102"/>
                              </w:rPr>
                              <w:t>landed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6" o:spid="_x0000_s1036" type="#_x0000_t202" style="position:absolute;margin-left:34pt;margin-top:508.5pt;width:153.4pt;height:55.4pt;z-index:-6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" filled="f" stroked="f">
                <v:textbox inset="0,0,0,0">
                  <w:txbxContent>
                    <w:p w:rsidR="009B6C4C" w:rsidRDefault="009B6C4C">
                      <w:pPr>
                        <w:spacing w:line="1110" w:lineRule="exact"/>
                        <w:ind w:left="20"/>
                        <w:rPr>
                          <w:sz w:val="102"/>
                        </w:rPr>
                      </w:pPr>
                      <w:r>
                        <w:rPr>
                          <w:color w:val="292526"/>
                          <w:sz w:val="102"/>
                        </w:rPr>
                        <w:t>landed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307776" behindDoc="1" locked="0" layoutInCell="1" allowOverlap="1">
                <wp:simplePos x="0" y="0"/>
                <wp:positionH relativeFrom="page">
                  <wp:posOffset>431800</wp:posOffset>
                </wp:positionH>
                <wp:positionV relativeFrom="page">
                  <wp:posOffset>5552440</wp:posOffset>
                </wp:positionV>
                <wp:extent cx="1948180" cy="848360"/>
                <wp:effectExtent l="3175" t="0" r="1270" b="0"/>
                <wp:wrapNone/>
                <wp:docPr id="84" name="Text Box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8180" cy="8483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044A8" w:rsidRDefault="009B6C4C">
                            <w:pPr>
                              <w:spacing w:before="23" w:line="1290" w:lineRule="exact"/>
                              <w:ind w:left="20"/>
                              <w:rPr>
                                <w:sz w:val="107"/>
                              </w:rPr>
                            </w:pPr>
                            <w:r>
                              <w:rPr>
                                <w:color w:val="292526"/>
                                <w:sz w:val="117"/>
                              </w:rPr>
                              <w:t>T</w:t>
                            </w:r>
                            <w:r>
                              <w:rPr>
                                <w:color w:val="292526"/>
                                <w:sz w:val="107"/>
                              </w:rPr>
                              <w:t>hey</w:t>
                            </w:r>
                          </w:p>
                          <w:p w:rsidR="003044A8" w:rsidRDefault="003044A8">
                            <w:pPr>
                              <w:spacing w:line="1110" w:lineRule="exact"/>
                              <w:ind w:left="20"/>
                              <w:rPr>
                                <w:sz w:val="102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6" o:spid="_x0000_s1037" type="#_x0000_t202" style="position:absolute;margin-left:34pt;margin-top:437.2pt;width:153.4pt;height:66.8pt;z-index:-8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" filled="f" stroked="f">
                <v:textbox inset="0,0,0,0">
                  <w:txbxContent>
                    <w:p w:rsidR="003044A8" w:rsidRDefault="009B6C4C">
                      <w:pPr>
                        <w:spacing w:before="23" w:line="1290" w:lineRule="exact"/>
                        <w:ind w:left="20"/>
                        <w:rPr>
                          <w:sz w:val="107"/>
                        </w:rPr>
                      </w:pPr>
                      <w:r>
                        <w:rPr>
                          <w:color w:val="292526"/>
                          <w:sz w:val="117"/>
                        </w:rPr>
                        <w:t>T</w:t>
                      </w:r>
                      <w:r>
                        <w:rPr>
                          <w:color w:val="292526"/>
                          <w:sz w:val="107"/>
                        </w:rPr>
                        <w:t>hey</w:t>
                      </w:r>
                    </w:p>
                    <w:p w:rsidR="003044A8" w:rsidRDefault="003044A8">
                      <w:pPr>
                        <w:spacing w:line="1110" w:lineRule="exact"/>
                        <w:ind w:left="20"/>
                        <w:rPr>
                          <w:sz w:val="102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307752" behindDoc="1" locked="0" layoutInCell="1" allowOverlap="1">
                <wp:simplePos x="0" y="0"/>
                <wp:positionH relativeFrom="page">
                  <wp:posOffset>431800</wp:posOffset>
                </wp:positionH>
                <wp:positionV relativeFrom="page">
                  <wp:posOffset>1237615</wp:posOffset>
                </wp:positionV>
                <wp:extent cx="3025140" cy="887095"/>
                <wp:effectExtent l="3175" t="0" r="635" b="0"/>
                <wp:wrapNone/>
                <wp:docPr id="83" name="Text Box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25140" cy="887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044A8" w:rsidRDefault="009B6C4C">
                            <w:pPr>
                              <w:spacing w:before="24"/>
                              <w:ind w:left="20"/>
                              <w:rPr>
                                <w:sz w:val="99"/>
                              </w:rPr>
                            </w:pPr>
                            <w:r>
                              <w:rPr>
                                <w:color w:val="292526"/>
                                <w:w w:val="90"/>
                                <w:sz w:val="112"/>
                              </w:rPr>
                              <w:t>A</w:t>
                            </w:r>
                            <w:r>
                              <w:rPr>
                                <w:color w:val="292526"/>
                                <w:spacing w:val="-76"/>
                                <w:w w:val="90"/>
                                <w:sz w:val="112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w w:val="90"/>
                                <w:sz w:val="94"/>
                              </w:rPr>
                              <w:t>s</w:t>
                            </w:r>
                            <w:r>
                              <w:rPr>
                                <w:color w:val="292526"/>
                                <w:w w:val="90"/>
                                <w:position w:val="-3"/>
                                <w:sz w:val="99"/>
                              </w:rPr>
                              <w:t>p</w:t>
                            </w:r>
                            <w:proofErr w:type="spellStart"/>
                            <w:r>
                              <w:rPr>
                                <w:color w:val="292526"/>
                                <w:w w:val="90"/>
                                <w:sz w:val="94"/>
                              </w:rPr>
                              <w:t>acecra</w:t>
                            </w:r>
                            <w:r>
                              <w:rPr>
                                <w:color w:val="292526"/>
                                <w:w w:val="90"/>
                                <w:sz w:val="101"/>
                              </w:rPr>
                              <w:t>f</w:t>
                            </w:r>
                            <w:r>
                              <w:rPr>
                                <w:color w:val="292526"/>
                                <w:w w:val="90"/>
                                <w:sz w:val="99"/>
                              </w:rPr>
                              <w:t>t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7" o:spid="_x0000_s1038" type="#_x0000_t202" style="position:absolute;margin-left:34pt;margin-top:97.45pt;width:238.2pt;height:69.85pt;z-index:-8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" filled="f" stroked="f">
                <v:textbox inset="0,0,0,0">
                  <w:txbxContent>
                    <w:p w:rsidR="003044A8" w:rsidRDefault="009B6C4C">
                      <w:pPr>
                        <w:spacing w:before="24"/>
                        <w:ind w:left="20"/>
                        <w:rPr>
                          <w:sz w:val="99"/>
                        </w:rPr>
                      </w:pPr>
                      <w:r>
                        <w:rPr>
                          <w:color w:val="292526"/>
                          <w:w w:val="90"/>
                          <w:sz w:val="112"/>
                        </w:rPr>
                        <w:t>A</w:t>
                      </w:r>
                      <w:r>
                        <w:rPr>
                          <w:color w:val="292526"/>
                          <w:spacing w:val="-76"/>
                          <w:w w:val="90"/>
                          <w:sz w:val="112"/>
                        </w:rPr>
                        <w:t xml:space="preserve"> </w:t>
                      </w:r>
                      <w:r>
                        <w:rPr>
                          <w:color w:val="292526"/>
                          <w:w w:val="90"/>
                          <w:sz w:val="94"/>
                        </w:rPr>
                        <w:t>s</w:t>
                      </w:r>
                      <w:r>
                        <w:rPr>
                          <w:color w:val="292526"/>
                          <w:w w:val="90"/>
                          <w:position w:val="-3"/>
                          <w:sz w:val="99"/>
                        </w:rPr>
                        <w:t>p</w:t>
                      </w:r>
                      <w:proofErr w:type="spellStart"/>
                      <w:r>
                        <w:rPr>
                          <w:color w:val="292526"/>
                          <w:w w:val="90"/>
                          <w:sz w:val="94"/>
                        </w:rPr>
                        <w:t>acecra</w:t>
                      </w:r>
                      <w:r>
                        <w:rPr>
                          <w:color w:val="292526"/>
                          <w:w w:val="90"/>
                          <w:sz w:val="101"/>
                        </w:rPr>
                        <w:t>f</w:t>
                      </w:r>
                      <w:r>
                        <w:rPr>
                          <w:color w:val="292526"/>
                          <w:w w:val="90"/>
                          <w:sz w:val="99"/>
                        </w:rPr>
                        <w:t>t</w:t>
                      </w:r>
                      <w:proofErr w:type="spellEnd"/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503307680" behindDoc="1" locked="0" layoutInCell="1" allowOverlap="1">
                <wp:simplePos x="0" y="0"/>
                <wp:positionH relativeFrom="page">
                  <wp:posOffset>3789045</wp:posOffset>
                </wp:positionH>
                <wp:positionV relativeFrom="page">
                  <wp:posOffset>5346065</wp:posOffset>
                </wp:positionV>
                <wp:extent cx="3411855" cy="4248150"/>
                <wp:effectExtent l="7620" t="2540" r="0" b="6985"/>
                <wp:wrapNone/>
                <wp:docPr id="79" name="Group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411855" cy="4248150"/>
                          <a:chOff x="5967" y="8419"/>
                          <a:chExt cx="5373" cy="6690"/>
                        </a:xfrm>
                      </wpg:grpSpPr>
                      <wps:wsp>
                        <wps:cNvPr id="80" name="Rectangle 84"/>
                        <wps:cNvSpPr>
                          <a:spLocks noChangeArrowheads="1"/>
                        </wps:cNvSpPr>
                        <wps:spPr bwMode="auto">
                          <a:xfrm>
                            <a:off x="8277" y="11792"/>
                            <a:ext cx="3062" cy="3062"/>
                          </a:xfrm>
                          <a:prstGeom prst="rect">
                            <a:avLst/>
                          </a:prstGeom>
                          <a:solidFill>
                            <a:srgbClr val="FBFDFB">
                              <a:alpha val="999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1" name="Picture 8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152" y="9694"/>
                            <a:ext cx="5000" cy="443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82" name="Freeform 82"/>
                        <wps:cNvSpPr>
                          <a:spLocks/>
                        </wps:cNvSpPr>
                        <wps:spPr bwMode="auto">
                          <a:xfrm>
                            <a:off x="5976" y="8428"/>
                            <a:ext cx="5353" cy="6670"/>
                          </a:xfrm>
                          <a:custGeom>
                            <a:avLst/>
                            <a:gdLst>
                              <a:gd name="T0" fmla="+- 0 6217 5977"/>
                              <a:gd name="T1" fmla="*/ T0 w 5353"/>
                              <a:gd name="T2" fmla="+- 0 8429 8429"/>
                              <a:gd name="T3" fmla="*/ 8429 h 6670"/>
                              <a:gd name="T4" fmla="+- 0 6078 5977"/>
                              <a:gd name="T5" fmla="*/ T4 w 5353"/>
                              <a:gd name="T6" fmla="+- 0 8433 8429"/>
                              <a:gd name="T7" fmla="*/ 8433 h 6670"/>
                              <a:gd name="T8" fmla="+- 0 6007 5977"/>
                              <a:gd name="T9" fmla="*/ T8 w 5353"/>
                              <a:gd name="T10" fmla="+- 0 8459 8429"/>
                              <a:gd name="T11" fmla="*/ 8459 h 6670"/>
                              <a:gd name="T12" fmla="+- 0 5980 5977"/>
                              <a:gd name="T13" fmla="*/ T12 w 5353"/>
                              <a:gd name="T14" fmla="+- 0 8530 8429"/>
                              <a:gd name="T15" fmla="*/ 8530 h 6670"/>
                              <a:gd name="T16" fmla="+- 0 5977 5977"/>
                              <a:gd name="T17" fmla="*/ T16 w 5353"/>
                              <a:gd name="T18" fmla="+- 0 8669 8429"/>
                              <a:gd name="T19" fmla="*/ 8669 h 6670"/>
                              <a:gd name="T20" fmla="+- 0 5977 5977"/>
                              <a:gd name="T21" fmla="*/ T20 w 5353"/>
                              <a:gd name="T22" fmla="+- 0 14859 8429"/>
                              <a:gd name="T23" fmla="*/ 14859 h 6670"/>
                              <a:gd name="T24" fmla="+- 0 5980 5977"/>
                              <a:gd name="T25" fmla="*/ T24 w 5353"/>
                              <a:gd name="T26" fmla="+- 0 14997 8429"/>
                              <a:gd name="T27" fmla="*/ 14997 h 6670"/>
                              <a:gd name="T28" fmla="+- 0 6007 5977"/>
                              <a:gd name="T29" fmla="*/ T28 w 5353"/>
                              <a:gd name="T30" fmla="+- 0 15069 8429"/>
                              <a:gd name="T31" fmla="*/ 15069 h 6670"/>
                              <a:gd name="T32" fmla="+- 0 6078 5977"/>
                              <a:gd name="T33" fmla="*/ T32 w 5353"/>
                              <a:gd name="T34" fmla="+- 0 15095 8429"/>
                              <a:gd name="T35" fmla="*/ 15095 h 6670"/>
                              <a:gd name="T36" fmla="+- 0 6217 5977"/>
                              <a:gd name="T37" fmla="*/ T36 w 5353"/>
                              <a:gd name="T38" fmla="+- 0 15099 8429"/>
                              <a:gd name="T39" fmla="*/ 15099 h 6670"/>
                              <a:gd name="T40" fmla="+- 0 11089 5977"/>
                              <a:gd name="T41" fmla="*/ T40 w 5353"/>
                              <a:gd name="T42" fmla="+- 0 15099 8429"/>
                              <a:gd name="T43" fmla="*/ 15099 h 6670"/>
                              <a:gd name="T44" fmla="+- 0 11227 5977"/>
                              <a:gd name="T45" fmla="*/ T44 w 5353"/>
                              <a:gd name="T46" fmla="+- 0 15095 8429"/>
                              <a:gd name="T47" fmla="*/ 15095 h 6670"/>
                              <a:gd name="T48" fmla="+- 0 11299 5977"/>
                              <a:gd name="T49" fmla="*/ T48 w 5353"/>
                              <a:gd name="T50" fmla="+- 0 15069 8429"/>
                              <a:gd name="T51" fmla="*/ 15069 h 6670"/>
                              <a:gd name="T52" fmla="+- 0 11325 5977"/>
                              <a:gd name="T53" fmla="*/ T52 w 5353"/>
                              <a:gd name="T54" fmla="+- 0 14997 8429"/>
                              <a:gd name="T55" fmla="*/ 14997 h 6670"/>
                              <a:gd name="T56" fmla="+- 0 11329 5977"/>
                              <a:gd name="T57" fmla="*/ T56 w 5353"/>
                              <a:gd name="T58" fmla="+- 0 14859 8429"/>
                              <a:gd name="T59" fmla="*/ 14859 h 6670"/>
                              <a:gd name="T60" fmla="+- 0 11329 5977"/>
                              <a:gd name="T61" fmla="*/ T60 w 5353"/>
                              <a:gd name="T62" fmla="+- 0 8669 8429"/>
                              <a:gd name="T63" fmla="*/ 8669 h 6670"/>
                              <a:gd name="T64" fmla="+- 0 11325 5977"/>
                              <a:gd name="T65" fmla="*/ T64 w 5353"/>
                              <a:gd name="T66" fmla="+- 0 8530 8429"/>
                              <a:gd name="T67" fmla="*/ 8530 h 6670"/>
                              <a:gd name="T68" fmla="+- 0 11299 5977"/>
                              <a:gd name="T69" fmla="*/ T68 w 5353"/>
                              <a:gd name="T70" fmla="+- 0 8459 8429"/>
                              <a:gd name="T71" fmla="*/ 8459 h 6670"/>
                              <a:gd name="T72" fmla="+- 0 11227 5977"/>
                              <a:gd name="T73" fmla="*/ T72 w 5353"/>
                              <a:gd name="T74" fmla="+- 0 8433 8429"/>
                              <a:gd name="T75" fmla="*/ 8433 h 6670"/>
                              <a:gd name="T76" fmla="+- 0 11089 5977"/>
                              <a:gd name="T77" fmla="*/ T76 w 5353"/>
                              <a:gd name="T78" fmla="+- 0 8429 8429"/>
                              <a:gd name="T79" fmla="*/ 8429 h 6670"/>
                              <a:gd name="T80" fmla="+- 0 6217 5977"/>
                              <a:gd name="T81" fmla="*/ T80 w 5353"/>
                              <a:gd name="T82" fmla="+- 0 8429 8429"/>
                              <a:gd name="T83" fmla="*/ 8429 h 667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5353" h="6670">
                                <a:moveTo>
                                  <a:pt x="240" y="0"/>
                                </a:moveTo>
                                <a:lnTo>
                                  <a:pt x="101" y="4"/>
                                </a:lnTo>
                                <a:lnTo>
                                  <a:pt x="30" y="30"/>
                                </a:lnTo>
                                <a:lnTo>
                                  <a:pt x="3" y="101"/>
                                </a:lnTo>
                                <a:lnTo>
                                  <a:pt x="0" y="240"/>
                                </a:lnTo>
                                <a:lnTo>
                                  <a:pt x="0" y="6430"/>
                                </a:lnTo>
                                <a:lnTo>
                                  <a:pt x="3" y="6568"/>
                                </a:lnTo>
                                <a:lnTo>
                                  <a:pt x="30" y="6640"/>
                                </a:lnTo>
                                <a:lnTo>
                                  <a:pt x="101" y="6666"/>
                                </a:lnTo>
                                <a:lnTo>
                                  <a:pt x="240" y="6670"/>
                                </a:lnTo>
                                <a:lnTo>
                                  <a:pt x="5112" y="6670"/>
                                </a:lnTo>
                                <a:lnTo>
                                  <a:pt x="5250" y="6666"/>
                                </a:lnTo>
                                <a:lnTo>
                                  <a:pt x="5322" y="6640"/>
                                </a:lnTo>
                                <a:lnTo>
                                  <a:pt x="5348" y="6568"/>
                                </a:lnTo>
                                <a:lnTo>
                                  <a:pt x="5352" y="6430"/>
                                </a:lnTo>
                                <a:lnTo>
                                  <a:pt x="5352" y="240"/>
                                </a:lnTo>
                                <a:lnTo>
                                  <a:pt x="5348" y="101"/>
                                </a:lnTo>
                                <a:lnTo>
                                  <a:pt x="5322" y="30"/>
                                </a:lnTo>
                                <a:lnTo>
                                  <a:pt x="5250" y="4"/>
                                </a:lnTo>
                                <a:lnTo>
                                  <a:pt x="5112" y="0"/>
                                </a:lnTo>
                                <a:lnTo>
                                  <a:pt x="24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C80D156" id="Group 81" o:spid="_x0000_s1026" style="position:absolute;margin-left:298.35pt;margin-top:420.95pt;width:268.65pt;height:334.5pt;z-index:-8800;mso-position-horizontal-relative:page;mso-position-vertical-relative:page" coordorigin="5967,8419" coordsize="5373,669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">
                <v:rect id="Rectangle 84" o:spid="_x0000_s1027" style="position:absolute;left:8277;top:11792;width:3062;height:30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" fillcolor="#fbfdfb" stroked="f">
                  <v:fill opacity="771f"/>
                </v:rect>
                <v:shape id="Picture 83" o:spid="_x0000_s1028" type="#_x0000_t75" style="position:absolute;left:6152;top:9694;width:5000;height:44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">
                  <v:imagedata r:id="rId15" o:title=""/>
                </v:shape>
                <v:shape id="Freeform 82" o:spid="_x0000_s1029" style="position:absolute;left:5976;top:8428;width:5353;height:6670;visibility:visible;mso-wrap-style:square;v-text-anchor:top" coordsize="5353,66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" path="m240,l101,4,30,30,3,101,,240,,6430r3,138l30,6640r71,26l240,6670r4872,l5250,6666r72,-26l5348,6568r4,-138l5352,240r-4,-139l5322,30,5250,4,5112,,240,xe" filled="f" strokecolor="#231f20" strokeweight="1pt">
                  <v:path arrowok="t" o:connecttype="custom" o:connectlocs="240,8429;101,8433;30,8459;3,8530;0,8669;0,14859;3,14997;30,15069;101,15095;240,15099;5112,15099;5250,15095;5322,15069;5348,14997;5352,14859;5352,8669;5348,8530;5322,8459;5250,8433;5112,8429;240,8429" o:connectangles="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503307728" behindDoc="1" locked="0" layoutInCell="1" allowOverlap="1">
                <wp:simplePos x="0" y="0"/>
                <wp:positionH relativeFrom="page">
                  <wp:posOffset>3795395</wp:posOffset>
                </wp:positionH>
                <wp:positionV relativeFrom="page">
                  <wp:posOffset>890905</wp:posOffset>
                </wp:positionV>
                <wp:extent cx="3411855" cy="4248150"/>
                <wp:effectExtent l="4445" t="5080" r="3175" b="4445"/>
                <wp:wrapNone/>
                <wp:docPr id="76" name="Group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411855" cy="4248150"/>
                          <a:chOff x="5977" y="1403"/>
                          <a:chExt cx="5373" cy="6690"/>
                        </a:xfrm>
                      </wpg:grpSpPr>
                      <pic:pic xmlns:pic="http://schemas.openxmlformats.org/drawingml/2006/picture">
                        <pic:nvPicPr>
                          <pic:cNvPr id="77" name="Picture 8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986" y="1413"/>
                            <a:ext cx="5353" cy="667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78" name="Freeform 79"/>
                        <wps:cNvSpPr>
                          <a:spLocks/>
                        </wps:cNvSpPr>
                        <wps:spPr bwMode="auto">
                          <a:xfrm>
                            <a:off x="5986" y="1413"/>
                            <a:ext cx="5353" cy="6670"/>
                          </a:xfrm>
                          <a:custGeom>
                            <a:avLst/>
                            <a:gdLst>
                              <a:gd name="T0" fmla="+- 0 6227 5987"/>
                              <a:gd name="T1" fmla="*/ T0 w 5353"/>
                              <a:gd name="T2" fmla="+- 0 1413 1413"/>
                              <a:gd name="T3" fmla="*/ 1413 h 6670"/>
                              <a:gd name="T4" fmla="+- 0 6088 5987"/>
                              <a:gd name="T5" fmla="*/ T4 w 5353"/>
                              <a:gd name="T6" fmla="+- 0 1417 1413"/>
                              <a:gd name="T7" fmla="*/ 1417 h 6670"/>
                              <a:gd name="T8" fmla="+- 0 6017 5987"/>
                              <a:gd name="T9" fmla="*/ T8 w 5353"/>
                              <a:gd name="T10" fmla="+- 0 1443 1413"/>
                              <a:gd name="T11" fmla="*/ 1443 h 6670"/>
                              <a:gd name="T12" fmla="+- 0 5990 5987"/>
                              <a:gd name="T13" fmla="*/ T12 w 5353"/>
                              <a:gd name="T14" fmla="+- 0 1514 1413"/>
                              <a:gd name="T15" fmla="*/ 1514 h 6670"/>
                              <a:gd name="T16" fmla="+- 0 5987 5987"/>
                              <a:gd name="T17" fmla="*/ T16 w 5353"/>
                              <a:gd name="T18" fmla="+- 0 1653 1413"/>
                              <a:gd name="T19" fmla="*/ 1653 h 6670"/>
                              <a:gd name="T20" fmla="+- 0 5987 5987"/>
                              <a:gd name="T21" fmla="*/ T20 w 5353"/>
                              <a:gd name="T22" fmla="+- 0 7843 1413"/>
                              <a:gd name="T23" fmla="*/ 7843 h 6670"/>
                              <a:gd name="T24" fmla="+- 0 5990 5987"/>
                              <a:gd name="T25" fmla="*/ T24 w 5353"/>
                              <a:gd name="T26" fmla="+- 0 7982 1413"/>
                              <a:gd name="T27" fmla="*/ 7982 h 6670"/>
                              <a:gd name="T28" fmla="+- 0 6017 5987"/>
                              <a:gd name="T29" fmla="*/ T28 w 5353"/>
                              <a:gd name="T30" fmla="+- 0 8053 1413"/>
                              <a:gd name="T31" fmla="*/ 8053 h 6670"/>
                              <a:gd name="T32" fmla="+- 0 6088 5987"/>
                              <a:gd name="T33" fmla="*/ T32 w 5353"/>
                              <a:gd name="T34" fmla="+- 0 8079 1413"/>
                              <a:gd name="T35" fmla="*/ 8079 h 6670"/>
                              <a:gd name="T36" fmla="+- 0 6227 5987"/>
                              <a:gd name="T37" fmla="*/ T36 w 5353"/>
                              <a:gd name="T38" fmla="+- 0 8083 1413"/>
                              <a:gd name="T39" fmla="*/ 8083 h 6670"/>
                              <a:gd name="T40" fmla="+- 0 11099 5987"/>
                              <a:gd name="T41" fmla="*/ T40 w 5353"/>
                              <a:gd name="T42" fmla="+- 0 8083 1413"/>
                              <a:gd name="T43" fmla="*/ 8083 h 6670"/>
                              <a:gd name="T44" fmla="+- 0 11237 5987"/>
                              <a:gd name="T45" fmla="*/ T44 w 5353"/>
                              <a:gd name="T46" fmla="+- 0 8079 1413"/>
                              <a:gd name="T47" fmla="*/ 8079 h 6670"/>
                              <a:gd name="T48" fmla="+- 0 11309 5987"/>
                              <a:gd name="T49" fmla="*/ T48 w 5353"/>
                              <a:gd name="T50" fmla="+- 0 8053 1413"/>
                              <a:gd name="T51" fmla="*/ 8053 h 6670"/>
                              <a:gd name="T52" fmla="+- 0 11335 5987"/>
                              <a:gd name="T53" fmla="*/ T52 w 5353"/>
                              <a:gd name="T54" fmla="+- 0 7982 1413"/>
                              <a:gd name="T55" fmla="*/ 7982 h 6670"/>
                              <a:gd name="T56" fmla="+- 0 11339 5987"/>
                              <a:gd name="T57" fmla="*/ T56 w 5353"/>
                              <a:gd name="T58" fmla="+- 0 7843 1413"/>
                              <a:gd name="T59" fmla="*/ 7843 h 6670"/>
                              <a:gd name="T60" fmla="+- 0 11339 5987"/>
                              <a:gd name="T61" fmla="*/ T60 w 5353"/>
                              <a:gd name="T62" fmla="+- 0 1653 1413"/>
                              <a:gd name="T63" fmla="*/ 1653 h 6670"/>
                              <a:gd name="T64" fmla="+- 0 11335 5987"/>
                              <a:gd name="T65" fmla="*/ T64 w 5353"/>
                              <a:gd name="T66" fmla="+- 0 1514 1413"/>
                              <a:gd name="T67" fmla="*/ 1514 h 6670"/>
                              <a:gd name="T68" fmla="+- 0 11309 5987"/>
                              <a:gd name="T69" fmla="*/ T68 w 5353"/>
                              <a:gd name="T70" fmla="+- 0 1443 1413"/>
                              <a:gd name="T71" fmla="*/ 1443 h 6670"/>
                              <a:gd name="T72" fmla="+- 0 11237 5987"/>
                              <a:gd name="T73" fmla="*/ T72 w 5353"/>
                              <a:gd name="T74" fmla="+- 0 1417 1413"/>
                              <a:gd name="T75" fmla="*/ 1417 h 6670"/>
                              <a:gd name="T76" fmla="+- 0 11099 5987"/>
                              <a:gd name="T77" fmla="*/ T76 w 5353"/>
                              <a:gd name="T78" fmla="+- 0 1413 1413"/>
                              <a:gd name="T79" fmla="*/ 1413 h 6670"/>
                              <a:gd name="T80" fmla="+- 0 6227 5987"/>
                              <a:gd name="T81" fmla="*/ T80 w 5353"/>
                              <a:gd name="T82" fmla="+- 0 1413 1413"/>
                              <a:gd name="T83" fmla="*/ 1413 h 667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5353" h="6670">
                                <a:moveTo>
                                  <a:pt x="240" y="0"/>
                                </a:moveTo>
                                <a:lnTo>
                                  <a:pt x="101" y="4"/>
                                </a:lnTo>
                                <a:lnTo>
                                  <a:pt x="30" y="30"/>
                                </a:lnTo>
                                <a:lnTo>
                                  <a:pt x="3" y="101"/>
                                </a:lnTo>
                                <a:lnTo>
                                  <a:pt x="0" y="240"/>
                                </a:lnTo>
                                <a:lnTo>
                                  <a:pt x="0" y="6430"/>
                                </a:lnTo>
                                <a:lnTo>
                                  <a:pt x="3" y="6569"/>
                                </a:lnTo>
                                <a:lnTo>
                                  <a:pt x="30" y="6640"/>
                                </a:lnTo>
                                <a:lnTo>
                                  <a:pt x="101" y="6666"/>
                                </a:lnTo>
                                <a:lnTo>
                                  <a:pt x="240" y="6670"/>
                                </a:lnTo>
                                <a:lnTo>
                                  <a:pt x="5112" y="6670"/>
                                </a:lnTo>
                                <a:lnTo>
                                  <a:pt x="5250" y="6666"/>
                                </a:lnTo>
                                <a:lnTo>
                                  <a:pt x="5322" y="6640"/>
                                </a:lnTo>
                                <a:lnTo>
                                  <a:pt x="5348" y="6569"/>
                                </a:lnTo>
                                <a:lnTo>
                                  <a:pt x="5352" y="6430"/>
                                </a:lnTo>
                                <a:lnTo>
                                  <a:pt x="5352" y="240"/>
                                </a:lnTo>
                                <a:lnTo>
                                  <a:pt x="5348" y="101"/>
                                </a:lnTo>
                                <a:lnTo>
                                  <a:pt x="5322" y="30"/>
                                </a:lnTo>
                                <a:lnTo>
                                  <a:pt x="5250" y="4"/>
                                </a:lnTo>
                                <a:lnTo>
                                  <a:pt x="5112" y="0"/>
                                </a:lnTo>
                                <a:lnTo>
                                  <a:pt x="24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FD9CE56" id="Group 78" o:spid="_x0000_s1026" style="position:absolute;margin-left:298.85pt;margin-top:70.15pt;width:268.65pt;height:334.5pt;z-index:-8752;mso-position-horizontal-relative:page;mso-position-vertical-relative:page" coordorigin="5977,1403" coordsize="5373,669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">
                <v:shape id="Picture 80" o:spid="_x0000_s1027" type="#_x0000_t75" style="position:absolute;left:5986;top:1413;width:5353;height:66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">
                  <v:imagedata r:id="rId17" o:title=""/>
                </v:shape>
                <v:shape id="Freeform 79" o:spid="_x0000_s1028" style="position:absolute;left:5986;top:1413;width:5353;height:6670;visibility:visible;mso-wrap-style:square;v-text-anchor:top" coordsize="5353,66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" path="m240,l101,4,30,30,3,101,,240,,6430r3,139l30,6640r71,26l240,6670r4872,l5250,6666r72,-26l5348,6569r4,-139l5352,240r-4,-139l5322,30,5250,4,5112,,240,xe" filled="f" strokecolor="#231f20" strokeweight="1pt">
                  <v:path arrowok="t" o:connecttype="custom" o:connectlocs="240,1413;101,1417;30,1443;3,1514;0,1653;0,7843;3,7982;30,8053;101,8079;240,8083;5112,8083;5250,8079;5322,8053;5348,7982;5352,7843;5352,1653;5348,1514;5322,1443;5250,1417;5112,1413;240,1413" o:connectangles="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307824" behindDoc="1" locked="0" layoutInCell="1" allowOverlap="1">
                <wp:simplePos x="0" y="0"/>
                <wp:positionH relativeFrom="page">
                  <wp:posOffset>5255895</wp:posOffset>
                </wp:positionH>
                <wp:positionV relativeFrom="page">
                  <wp:posOffset>5416550</wp:posOffset>
                </wp:positionV>
                <wp:extent cx="1938020" cy="2071370"/>
                <wp:effectExtent l="0" t="0" r="0" b="0"/>
                <wp:wrapNone/>
                <wp:docPr id="75" name="Text Box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38020" cy="20713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044A8" w:rsidRDefault="003044A8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4" o:spid="_x0000_s1039" type="#_x0000_t202" style="position:absolute;margin-left:413.85pt;margin-top:426.5pt;width:152.6pt;height:163.1pt;z-index:-8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" filled="f" stroked="f">
                <v:textbox inset="0,0,0,0">
                  <w:txbxContent>
                    <w:p w:rsidR="003044A8" w:rsidRDefault="003044A8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307848" behindDoc="1" locked="0" layoutInCell="1" allowOverlap="1">
                <wp:simplePos x="0" y="0"/>
                <wp:positionH relativeFrom="page">
                  <wp:posOffset>5255895</wp:posOffset>
                </wp:positionH>
                <wp:positionV relativeFrom="page">
                  <wp:posOffset>7487920</wp:posOffset>
                </wp:positionV>
                <wp:extent cx="1938020" cy="1944370"/>
                <wp:effectExtent l="0" t="1270" r="0" b="0"/>
                <wp:wrapNone/>
                <wp:docPr id="74" name="Text Box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38020" cy="19443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044A8" w:rsidRDefault="003044A8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3" o:spid="_x0000_s1040" type="#_x0000_t202" style="position:absolute;margin-left:413.85pt;margin-top:589.6pt;width:152.6pt;height:153.1pt;z-index:-8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" filled="f" stroked="f">
                <v:textbox inset="0,0,0,0">
                  <w:txbxContent>
                    <w:p w:rsidR="003044A8" w:rsidRDefault="003044A8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307872" behindDoc="1" locked="0" layoutInCell="1" allowOverlap="1">
                <wp:simplePos x="0" y="0"/>
                <wp:positionH relativeFrom="page">
                  <wp:posOffset>3865880</wp:posOffset>
                </wp:positionH>
                <wp:positionV relativeFrom="page">
                  <wp:posOffset>757555</wp:posOffset>
                </wp:positionV>
                <wp:extent cx="3270250" cy="152400"/>
                <wp:effectExtent l="0" t="0" r="0" b="4445"/>
                <wp:wrapNone/>
                <wp:docPr id="73" name="Text Box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7025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044A8" w:rsidRDefault="003044A8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2" o:spid="_x0000_s1041" type="#_x0000_t202" style="position:absolute;margin-left:304.4pt;margin-top:59.65pt;width:257.5pt;height:12pt;z-index:-8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" filled="f" stroked="f">
                <v:textbox inset="0,0,0,0">
                  <w:txbxContent>
                    <w:p w:rsidR="003044A8" w:rsidRDefault="003044A8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307896" behindDoc="1" locked="0" layoutInCell="1" allowOverlap="1">
                <wp:simplePos x="0" y="0"/>
                <wp:positionH relativeFrom="page">
                  <wp:posOffset>3865880</wp:posOffset>
                </wp:positionH>
                <wp:positionV relativeFrom="page">
                  <wp:posOffset>4993005</wp:posOffset>
                </wp:positionV>
                <wp:extent cx="3270250" cy="152400"/>
                <wp:effectExtent l="0" t="1905" r="0" b="0"/>
                <wp:wrapNone/>
                <wp:docPr id="72" name="Text Box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7025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044A8" w:rsidRDefault="003044A8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1" o:spid="_x0000_s1042" type="#_x0000_t202" style="position:absolute;margin-left:304.4pt;margin-top:393.15pt;width:257.5pt;height:12pt;z-index:-85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" filled="f" stroked="f">
                <v:textbox inset="0,0,0,0">
                  <w:txbxContent>
                    <w:p w:rsidR="003044A8" w:rsidRDefault="003044A8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307920" behindDoc="1" locked="0" layoutInCell="1" allowOverlap="1">
                <wp:simplePos x="0" y="0"/>
                <wp:positionH relativeFrom="page">
                  <wp:posOffset>3859530</wp:posOffset>
                </wp:positionH>
                <wp:positionV relativeFrom="page">
                  <wp:posOffset>5212715</wp:posOffset>
                </wp:positionV>
                <wp:extent cx="3270250" cy="152400"/>
                <wp:effectExtent l="1905" t="2540" r="4445" b="0"/>
                <wp:wrapNone/>
                <wp:docPr id="71" name="Text Box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7025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044A8" w:rsidRDefault="003044A8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0" o:spid="_x0000_s1043" type="#_x0000_t202" style="position:absolute;margin-left:303.9pt;margin-top:410.45pt;width:257.5pt;height:12pt;z-index:-85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" filled="f" stroked="f">
                <v:textbox inset="0,0,0,0">
                  <w:txbxContent>
                    <w:p w:rsidR="003044A8" w:rsidRDefault="003044A8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307944" behindDoc="1" locked="0" layoutInCell="1" allowOverlap="1">
                <wp:simplePos x="0" y="0"/>
                <wp:positionH relativeFrom="page">
                  <wp:posOffset>3859530</wp:posOffset>
                </wp:positionH>
                <wp:positionV relativeFrom="page">
                  <wp:posOffset>9448165</wp:posOffset>
                </wp:positionV>
                <wp:extent cx="3270250" cy="152400"/>
                <wp:effectExtent l="1905" t="0" r="4445" b="635"/>
                <wp:wrapNone/>
                <wp:docPr id="70" name="Text Box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7025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044A8" w:rsidRDefault="003044A8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9" o:spid="_x0000_s1044" type="#_x0000_t202" style="position:absolute;margin-left:303.9pt;margin-top:743.95pt;width:257.5pt;height:12pt;z-index:-85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" filled="f" stroked="f">
                <v:textbox inset="0,0,0,0">
                  <w:txbxContent>
                    <w:p w:rsidR="003044A8" w:rsidRDefault="003044A8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:rsidR="003044A8" w:rsidRDefault="003044A8">
      <w:pPr>
        <w:rPr>
          <w:sz w:val="2"/>
          <w:szCs w:val="2"/>
        </w:rPr>
        <w:sectPr w:rsidR="003044A8">
          <w:pgSz w:w="11910" w:h="16840"/>
          <w:pgMar w:top="1340" w:right="1620" w:bottom="280" w:left="460" w:header="720" w:footer="720" w:gutter="0"/>
          <w:cols w:space="720"/>
        </w:sectPr>
      </w:pPr>
    </w:p>
    <w:p w:rsidR="003044A8" w:rsidRDefault="007825CB">
      <w:pPr>
        <w:rPr>
          <w:sz w:val="2"/>
          <w:szCs w:val="2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312168" behindDoc="1" locked="0" layoutInCell="1" allowOverlap="1">
                <wp:simplePos x="0" y="0"/>
                <wp:positionH relativeFrom="page">
                  <wp:posOffset>431800</wp:posOffset>
                </wp:positionH>
                <wp:positionV relativeFrom="page">
                  <wp:posOffset>6315710</wp:posOffset>
                </wp:positionV>
                <wp:extent cx="3065145" cy="1572260"/>
                <wp:effectExtent l="3175" t="635" r="0" b="0"/>
                <wp:wrapNone/>
                <wp:docPr id="69" name="Text Box 1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65145" cy="15722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B6C4C" w:rsidRDefault="009B6C4C">
                            <w:pPr>
                              <w:spacing w:line="1096" w:lineRule="exact"/>
                              <w:ind w:left="20"/>
                              <w:rPr>
                                <w:sz w:val="102"/>
                              </w:rPr>
                            </w:pPr>
                            <w:r>
                              <w:rPr>
                                <w:color w:val="292526"/>
                                <w:sz w:val="102"/>
                              </w:rPr>
                              <w:t>astronauts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8" o:spid="_x0000_s1045" type="#_x0000_t202" style="position:absolute;margin-left:34pt;margin-top:497.3pt;width:241.35pt;height:123.8pt;z-index:-4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" filled="f" stroked="f">
                <v:textbox inset="0,0,0,0">
                  <w:txbxContent>
                    <w:p w:rsidR="009B6C4C" w:rsidRDefault="009B6C4C">
                      <w:pPr>
                        <w:spacing w:line="1096" w:lineRule="exact"/>
                        <w:ind w:left="20"/>
                        <w:rPr>
                          <w:sz w:val="102"/>
                        </w:rPr>
                      </w:pPr>
                      <w:r>
                        <w:rPr>
                          <w:color w:val="292526"/>
                          <w:sz w:val="102"/>
                        </w:rPr>
                        <w:t>astronauts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308064" behindDoc="1" locked="0" layoutInCell="1" allowOverlap="1">
                <wp:simplePos x="0" y="0"/>
                <wp:positionH relativeFrom="page">
                  <wp:posOffset>431800</wp:posOffset>
                </wp:positionH>
                <wp:positionV relativeFrom="page">
                  <wp:posOffset>5511800</wp:posOffset>
                </wp:positionV>
                <wp:extent cx="3065145" cy="755650"/>
                <wp:effectExtent l="3175" t="0" r="0" b="0"/>
                <wp:wrapNone/>
                <wp:docPr id="68" name="Text Box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65145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044A8" w:rsidRPr="009B6C4C" w:rsidRDefault="009B6C4C" w:rsidP="009B6C4C">
                            <w:pPr>
                              <w:spacing w:before="23" w:line="1336" w:lineRule="exact"/>
                              <w:ind w:left="20"/>
                              <w:rPr>
                                <w:sz w:val="100"/>
                              </w:rPr>
                            </w:pPr>
                            <w:proofErr w:type="spellStart"/>
                            <w:r>
                              <w:rPr>
                                <w:color w:val="292526"/>
                                <w:sz w:val="122"/>
                              </w:rPr>
                              <w:t>T</w:t>
                            </w:r>
                            <w:r>
                              <w:rPr>
                                <w:color w:val="292526"/>
                                <w:sz w:val="106"/>
                              </w:rPr>
                              <w:t>h</w:t>
                            </w:r>
                            <w:r>
                              <w:rPr>
                                <w:color w:val="292526"/>
                                <w:sz w:val="104"/>
                              </w:rPr>
                              <w:t>r</w:t>
                            </w:r>
                            <w:r>
                              <w:rPr>
                                <w:color w:val="292526"/>
                                <w:position w:val="2"/>
                                <w:sz w:val="100"/>
                              </w:rPr>
                              <w:t>ee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8" o:spid="_x0000_s1046" type="#_x0000_t202" style="position:absolute;margin-left:34pt;margin-top:434pt;width:241.35pt;height:59.5pt;z-index:-84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" filled="f" stroked="f">
                <v:textbox inset="0,0,0,0">
                  <w:txbxContent>
                    <w:p w:rsidR="003044A8" w:rsidRPr="009B6C4C" w:rsidRDefault="009B6C4C" w:rsidP="009B6C4C">
                      <w:pPr>
                        <w:spacing w:before="23" w:line="1336" w:lineRule="exact"/>
                        <w:ind w:left="20"/>
                        <w:rPr>
                          <w:sz w:val="100"/>
                        </w:rPr>
                      </w:pPr>
                      <w:proofErr w:type="spellStart"/>
                      <w:r>
                        <w:rPr>
                          <w:color w:val="292526"/>
                          <w:sz w:val="122"/>
                        </w:rPr>
                        <w:t>T</w:t>
                      </w:r>
                      <w:r>
                        <w:rPr>
                          <w:color w:val="292526"/>
                          <w:sz w:val="106"/>
                        </w:rPr>
                        <w:t>h</w:t>
                      </w:r>
                      <w:r>
                        <w:rPr>
                          <w:color w:val="292526"/>
                          <w:sz w:val="104"/>
                        </w:rPr>
                        <w:t>r</w:t>
                      </w:r>
                      <w:r>
                        <w:rPr>
                          <w:color w:val="292526"/>
                          <w:position w:val="2"/>
                          <w:sz w:val="100"/>
                        </w:rPr>
                        <w:t>ee</w:t>
                      </w:r>
                      <w:proofErr w:type="spellEnd"/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311144" behindDoc="1" locked="0" layoutInCell="1" allowOverlap="1">
                <wp:simplePos x="0" y="0"/>
                <wp:positionH relativeFrom="page">
                  <wp:posOffset>431800</wp:posOffset>
                </wp:positionH>
                <wp:positionV relativeFrom="page">
                  <wp:posOffset>1971675</wp:posOffset>
                </wp:positionV>
                <wp:extent cx="2977515" cy="1589405"/>
                <wp:effectExtent l="3175" t="0" r="635" b="1270"/>
                <wp:wrapNone/>
                <wp:docPr id="67" name="Text Box 1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77515" cy="15894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B6C4C" w:rsidRDefault="009B6C4C" w:rsidP="009B6C4C">
                            <w:pPr>
                              <w:spacing w:line="1201" w:lineRule="exact"/>
                              <w:rPr>
                                <w:sz w:val="100"/>
                              </w:rPr>
                            </w:pPr>
                            <w:r>
                              <w:rPr>
                                <w:color w:val="292526"/>
                                <w:w w:val="95"/>
                                <w:sz w:val="115"/>
                              </w:rPr>
                              <w:t>A</w:t>
                            </w:r>
                            <w:r>
                              <w:rPr>
                                <w:color w:val="292526"/>
                                <w:w w:val="95"/>
                                <w:sz w:val="100"/>
                              </w:rPr>
                              <w:t>rmstrong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7" o:spid="_x0000_s1047" type="#_x0000_t202" style="position:absolute;margin-left:34pt;margin-top:155.25pt;width:234.45pt;height:125.15pt;z-index:-5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" filled="f" stroked="f">
                <v:textbox inset="0,0,0,0">
                  <w:txbxContent>
                    <w:p w:rsidR="009B6C4C" w:rsidRDefault="009B6C4C" w:rsidP="009B6C4C">
                      <w:pPr>
                        <w:spacing w:line="1201" w:lineRule="exact"/>
                        <w:rPr>
                          <w:sz w:val="100"/>
                        </w:rPr>
                      </w:pPr>
                      <w:r>
                        <w:rPr>
                          <w:color w:val="292526"/>
                          <w:w w:val="95"/>
                          <w:sz w:val="115"/>
                        </w:rPr>
                        <w:t>A</w:t>
                      </w:r>
                      <w:r>
                        <w:rPr>
                          <w:color w:val="292526"/>
                          <w:w w:val="95"/>
                          <w:sz w:val="100"/>
                        </w:rPr>
                        <w:t>rmstrong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308040" behindDoc="1" locked="0" layoutInCell="1" allowOverlap="1">
                <wp:simplePos x="0" y="0"/>
                <wp:positionH relativeFrom="page">
                  <wp:posOffset>431800</wp:posOffset>
                </wp:positionH>
                <wp:positionV relativeFrom="page">
                  <wp:posOffset>1283335</wp:posOffset>
                </wp:positionV>
                <wp:extent cx="2977515" cy="713105"/>
                <wp:effectExtent l="3175" t="0" r="635" b="3810"/>
                <wp:wrapNone/>
                <wp:docPr id="66" name="Text Box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77515" cy="7131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044A8" w:rsidRPr="009B6C4C" w:rsidRDefault="009B6C4C" w:rsidP="009B6C4C">
                            <w:pPr>
                              <w:spacing w:before="20" w:line="1261" w:lineRule="exact"/>
                              <w:ind w:left="20"/>
                              <w:rPr>
                                <w:sz w:val="110"/>
                              </w:rPr>
                            </w:pPr>
                            <w:r>
                              <w:rPr>
                                <w:color w:val="292526"/>
                                <w:sz w:val="120"/>
                              </w:rPr>
                              <w:t>N</w:t>
                            </w:r>
                            <w:r>
                              <w:rPr>
                                <w:color w:val="292526"/>
                                <w:sz w:val="110"/>
                              </w:rPr>
                              <w:t>e</w:t>
                            </w:r>
                            <w:r>
                              <w:rPr>
                                <w:color w:val="292526"/>
                                <w:sz w:val="105"/>
                              </w:rPr>
                              <w:t>i</w:t>
                            </w:r>
                            <w:r>
                              <w:rPr>
                                <w:color w:val="292526"/>
                                <w:sz w:val="110"/>
                              </w:rPr>
                              <w:t>l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9" o:spid="_x0000_s1048" type="#_x0000_t202" style="position:absolute;margin-left:34pt;margin-top:101.05pt;width:234.45pt;height:56.15pt;z-index:-84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" filled="f" stroked="f">
                <v:textbox inset="0,0,0,0">
                  <w:txbxContent>
                    <w:p w:rsidR="003044A8" w:rsidRPr="009B6C4C" w:rsidRDefault="009B6C4C" w:rsidP="009B6C4C">
                      <w:pPr>
                        <w:spacing w:before="20" w:line="1261" w:lineRule="exact"/>
                        <w:ind w:left="20"/>
                        <w:rPr>
                          <w:sz w:val="110"/>
                        </w:rPr>
                      </w:pPr>
                      <w:r>
                        <w:rPr>
                          <w:color w:val="292526"/>
                          <w:sz w:val="120"/>
                        </w:rPr>
                        <w:t>N</w:t>
                      </w:r>
                      <w:r>
                        <w:rPr>
                          <w:color w:val="292526"/>
                          <w:sz w:val="110"/>
                        </w:rPr>
                        <w:t>e</w:t>
                      </w:r>
                      <w:r>
                        <w:rPr>
                          <w:color w:val="292526"/>
                          <w:sz w:val="105"/>
                        </w:rPr>
                        <w:t>i</w:t>
                      </w:r>
                      <w:r>
                        <w:rPr>
                          <w:color w:val="292526"/>
                          <w:sz w:val="110"/>
                        </w:rPr>
                        <w:t>l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503307968" behindDoc="1" locked="0" layoutInCell="1" allowOverlap="1">
                <wp:simplePos x="0" y="0"/>
                <wp:positionH relativeFrom="page">
                  <wp:posOffset>3789045</wp:posOffset>
                </wp:positionH>
                <wp:positionV relativeFrom="page">
                  <wp:posOffset>5346065</wp:posOffset>
                </wp:positionV>
                <wp:extent cx="3411855" cy="4246880"/>
                <wp:effectExtent l="7620" t="2540" r="0" b="8255"/>
                <wp:wrapNone/>
                <wp:docPr id="60" name="Group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411855" cy="4246880"/>
                          <a:chOff x="5967" y="8419"/>
                          <a:chExt cx="5373" cy="6688"/>
                        </a:xfrm>
                      </wpg:grpSpPr>
                      <wps:wsp>
                        <wps:cNvPr id="61" name="Rectangle 68"/>
                        <wps:cNvSpPr>
                          <a:spLocks noChangeArrowheads="1"/>
                        </wps:cNvSpPr>
                        <wps:spPr bwMode="auto">
                          <a:xfrm>
                            <a:off x="8277" y="11792"/>
                            <a:ext cx="3062" cy="3062"/>
                          </a:xfrm>
                          <a:prstGeom prst="rect">
                            <a:avLst/>
                          </a:prstGeom>
                          <a:solidFill>
                            <a:srgbClr val="FBFDFB">
                              <a:alpha val="999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2" name="Freeform 67"/>
                        <wps:cNvSpPr>
                          <a:spLocks/>
                        </wps:cNvSpPr>
                        <wps:spPr bwMode="auto">
                          <a:xfrm>
                            <a:off x="5976" y="8428"/>
                            <a:ext cx="5353" cy="6668"/>
                          </a:xfrm>
                          <a:custGeom>
                            <a:avLst/>
                            <a:gdLst>
                              <a:gd name="T0" fmla="+- 0 6217 5977"/>
                              <a:gd name="T1" fmla="*/ T0 w 5353"/>
                              <a:gd name="T2" fmla="+- 0 8429 8429"/>
                              <a:gd name="T3" fmla="*/ 8429 h 6668"/>
                              <a:gd name="T4" fmla="+- 0 6078 5977"/>
                              <a:gd name="T5" fmla="*/ T4 w 5353"/>
                              <a:gd name="T6" fmla="+- 0 8433 8429"/>
                              <a:gd name="T7" fmla="*/ 8433 h 6668"/>
                              <a:gd name="T8" fmla="+- 0 6007 5977"/>
                              <a:gd name="T9" fmla="*/ T8 w 5353"/>
                              <a:gd name="T10" fmla="+- 0 8459 8429"/>
                              <a:gd name="T11" fmla="*/ 8459 h 6668"/>
                              <a:gd name="T12" fmla="+- 0 5980 5977"/>
                              <a:gd name="T13" fmla="*/ T12 w 5353"/>
                              <a:gd name="T14" fmla="+- 0 8530 8429"/>
                              <a:gd name="T15" fmla="*/ 8530 h 6668"/>
                              <a:gd name="T16" fmla="+- 0 5977 5977"/>
                              <a:gd name="T17" fmla="*/ T16 w 5353"/>
                              <a:gd name="T18" fmla="+- 0 8669 8429"/>
                              <a:gd name="T19" fmla="*/ 8669 h 6668"/>
                              <a:gd name="T20" fmla="+- 0 5977 5977"/>
                              <a:gd name="T21" fmla="*/ T20 w 5353"/>
                              <a:gd name="T22" fmla="+- 0 14857 8429"/>
                              <a:gd name="T23" fmla="*/ 14857 h 6668"/>
                              <a:gd name="T24" fmla="+- 0 5980 5977"/>
                              <a:gd name="T25" fmla="*/ T24 w 5353"/>
                              <a:gd name="T26" fmla="+- 0 14996 8429"/>
                              <a:gd name="T27" fmla="*/ 14996 h 6668"/>
                              <a:gd name="T28" fmla="+- 0 6007 5977"/>
                              <a:gd name="T29" fmla="*/ T28 w 5353"/>
                              <a:gd name="T30" fmla="+- 0 15067 8429"/>
                              <a:gd name="T31" fmla="*/ 15067 h 6668"/>
                              <a:gd name="T32" fmla="+- 0 6078 5977"/>
                              <a:gd name="T33" fmla="*/ T32 w 5353"/>
                              <a:gd name="T34" fmla="+- 0 15093 8429"/>
                              <a:gd name="T35" fmla="*/ 15093 h 6668"/>
                              <a:gd name="T36" fmla="+- 0 6217 5977"/>
                              <a:gd name="T37" fmla="*/ T36 w 5353"/>
                              <a:gd name="T38" fmla="+- 0 15097 8429"/>
                              <a:gd name="T39" fmla="*/ 15097 h 6668"/>
                              <a:gd name="T40" fmla="+- 0 11089 5977"/>
                              <a:gd name="T41" fmla="*/ T40 w 5353"/>
                              <a:gd name="T42" fmla="+- 0 15097 8429"/>
                              <a:gd name="T43" fmla="*/ 15097 h 6668"/>
                              <a:gd name="T44" fmla="+- 0 11227 5977"/>
                              <a:gd name="T45" fmla="*/ T44 w 5353"/>
                              <a:gd name="T46" fmla="+- 0 15093 8429"/>
                              <a:gd name="T47" fmla="*/ 15093 h 6668"/>
                              <a:gd name="T48" fmla="+- 0 11299 5977"/>
                              <a:gd name="T49" fmla="*/ T48 w 5353"/>
                              <a:gd name="T50" fmla="+- 0 15067 8429"/>
                              <a:gd name="T51" fmla="*/ 15067 h 6668"/>
                              <a:gd name="T52" fmla="+- 0 11325 5977"/>
                              <a:gd name="T53" fmla="*/ T52 w 5353"/>
                              <a:gd name="T54" fmla="+- 0 14996 8429"/>
                              <a:gd name="T55" fmla="*/ 14996 h 6668"/>
                              <a:gd name="T56" fmla="+- 0 11329 5977"/>
                              <a:gd name="T57" fmla="*/ T56 w 5353"/>
                              <a:gd name="T58" fmla="+- 0 14857 8429"/>
                              <a:gd name="T59" fmla="*/ 14857 h 6668"/>
                              <a:gd name="T60" fmla="+- 0 11329 5977"/>
                              <a:gd name="T61" fmla="*/ T60 w 5353"/>
                              <a:gd name="T62" fmla="+- 0 8669 8429"/>
                              <a:gd name="T63" fmla="*/ 8669 h 6668"/>
                              <a:gd name="T64" fmla="+- 0 11325 5977"/>
                              <a:gd name="T65" fmla="*/ T64 w 5353"/>
                              <a:gd name="T66" fmla="+- 0 8530 8429"/>
                              <a:gd name="T67" fmla="*/ 8530 h 6668"/>
                              <a:gd name="T68" fmla="+- 0 11299 5977"/>
                              <a:gd name="T69" fmla="*/ T68 w 5353"/>
                              <a:gd name="T70" fmla="+- 0 8459 8429"/>
                              <a:gd name="T71" fmla="*/ 8459 h 6668"/>
                              <a:gd name="T72" fmla="+- 0 11227 5977"/>
                              <a:gd name="T73" fmla="*/ T72 w 5353"/>
                              <a:gd name="T74" fmla="+- 0 8433 8429"/>
                              <a:gd name="T75" fmla="*/ 8433 h 6668"/>
                              <a:gd name="T76" fmla="+- 0 11089 5977"/>
                              <a:gd name="T77" fmla="*/ T76 w 5353"/>
                              <a:gd name="T78" fmla="+- 0 8429 8429"/>
                              <a:gd name="T79" fmla="*/ 8429 h 6668"/>
                              <a:gd name="T80" fmla="+- 0 6217 5977"/>
                              <a:gd name="T81" fmla="*/ T80 w 5353"/>
                              <a:gd name="T82" fmla="+- 0 8429 8429"/>
                              <a:gd name="T83" fmla="*/ 8429 h 666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5353" h="6668">
                                <a:moveTo>
                                  <a:pt x="240" y="0"/>
                                </a:moveTo>
                                <a:lnTo>
                                  <a:pt x="101" y="4"/>
                                </a:lnTo>
                                <a:lnTo>
                                  <a:pt x="30" y="30"/>
                                </a:lnTo>
                                <a:lnTo>
                                  <a:pt x="3" y="101"/>
                                </a:lnTo>
                                <a:lnTo>
                                  <a:pt x="0" y="240"/>
                                </a:lnTo>
                                <a:lnTo>
                                  <a:pt x="0" y="6428"/>
                                </a:lnTo>
                                <a:lnTo>
                                  <a:pt x="3" y="6567"/>
                                </a:lnTo>
                                <a:lnTo>
                                  <a:pt x="30" y="6638"/>
                                </a:lnTo>
                                <a:lnTo>
                                  <a:pt x="101" y="6664"/>
                                </a:lnTo>
                                <a:lnTo>
                                  <a:pt x="240" y="6668"/>
                                </a:lnTo>
                                <a:lnTo>
                                  <a:pt x="5112" y="6668"/>
                                </a:lnTo>
                                <a:lnTo>
                                  <a:pt x="5250" y="6664"/>
                                </a:lnTo>
                                <a:lnTo>
                                  <a:pt x="5322" y="6638"/>
                                </a:lnTo>
                                <a:lnTo>
                                  <a:pt x="5348" y="6567"/>
                                </a:lnTo>
                                <a:lnTo>
                                  <a:pt x="5352" y="6428"/>
                                </a:lnTo>
                                <a:lnTo>
                                  <a:pt x="5352" y="240"/>
                                </a:lnTo>
                                <a:lnTo>
                                  <a:pt x="5348" y="101"/>
                                </a:lnTo>
                                <a:lnTo>
                                  <a:pt x="5322" y="30"/>
                                </a:lnTo>
                                <a:lnTo>
                                  <a:pt x="5250" y="4"/>
                                </a:lnTo>
                                <a:lnTo>
                                  <a:pt x="5112" y="0"/>
                                </a:lnTo>
                                <a:lnTo>
                                  <a:pt x="24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3" name="Picture 6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129" y="10051"/>
                            <a:ext cx="2513" cy="3307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4" name="Picture 6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683" y="10051"/>
                            <a:ext cx="2513" cy="3307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5" name="Picture 6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591" y="9779"/>
                            <a:ext cx="2118" cy="402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52EF6BE" id="Group 63" o:spid="_x0000_s1026" style="position:absolute;margin-left:298.35pt;margin-top:420.95pt;width:268.65pt;height:334.4pt;z-index:-8512;mso-position-horizontal-relative:page;mso-position-vertical-relative:page" coordorigin="5967,8419" coordsize="5373,668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">
                <v:rect id="Rectangle 68" o:spid="_x0000_s1027" style="position:absolute;left:8277;top:11792;width:3062;height:30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" fillcolor="#fbfdfb" stroked="f">
                  <v:fill opacity="771f"/>
                </v:rect>
                <v:shape id="Freeform 67" o:spid="_x0000_s1028" style="position:absolute;left:5976;top:8428;width:5353;height:6668;visibility:visible;mso-wrap-style:square;v-text-anchor:top" coordsize="5353,66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" path="m240,l101,4,30,30,3,101,,240,,6428r3,139l30,6638r71,26l240,6668r4872,l5250,6664r72,-26l5348,6567r4,-139l5352,240r-4,-139l5322,30,5250,4,5112,,240,xe" filled="f" strokecolor="#231f20" strokeweight="1pt">
                  <v:path arrowok="t" o:connecttype="custom" o:connectlocs="240,8429;101,8433;30,8459;3,8530;0,8669;0,14857;3,14996;30,15067;101,15093;240,15097;5112,15097;5250,15093;5322,15067;5348,14996;5352,14857;5352,8669;5348,8530;5322,8459;5250,8433;5112,8429;240,8429" o:connectangles="0,0,0,0,0,0,0,0,0,0,0,0,0,0,0,0,0,0,0,0,0"/>
                </v:shape>
                <v:shape id="Picture 66" o:spid="_x0000_s1029" type="#_x0000_t75" style="position:absolute;left:6129;top:10051;width:2513;height:33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">
                  <v:imagedata r:id="rId20" o:title=""/>
                </v:shape>
                <v:shape id="Picture 65" o:spid="_x0000_s1030" type="#_x0000_t75" style="position:absolute;left:8683;top:10051;width:2513;height:33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">
                  <v:imagedata r:id="rId20" o:title=""/>
                </v:shape>
                <v:shape id="Picture 64" o:spid="_x0000_s1031" type="#_x0000_t75" style="position:absolute;left:7591;top:9779;width:2118;height:40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">
                  <v:imagedata r:id="rId21" o:title=""/>
                </v:shape>
                <w10:wrap anchorx="page" anchory="page"/>
              </v:group>
            </w:pict>
          </mc:Fallback>
        </mc:AlternateContent>
      </w: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503308016" behindDoc="1" locked="0" layoutInCell="1" allowOverlap="1">
                <wp:simplePos x="0" y="0"/>
                <wp:positionH relativeFrom="page">
                  <wp:posOffset>3795395</wp:posOffset>
                </wp:positionH>
                <wp:positionV relativeFrom="page">
                  <wp:posOffset>878205</wp:posOffset>
                </wp:positionV>
                <wp:extent cx="3411855" cy="4246880"/>
                <wp:effectExtent l="4445" t="1905" r="3175" b="8890"/>
                <wp:wrapNone/>
                <wp:docPr id="57" name="Group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411855" cy="4246880"/>
                          <a:chOff x="5977" y="1383"/>
                          <a:chExt cx="5373" cy="6688"/>
                        </a:xfrm>
                      </wpg:grpSpPr>
                      <pic:pic xmlns:pic="http://schemas.openxmlformats.org/drawingml/2006/picture">
                        <pic:nvPicPr>
                          <pic:cNvPr id="58" name="Picture 6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342" y="3050"/>
                            <a:ext cx="4641" cy="386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59" name="Freeform 61"/>
                        <wps:cNvSpPr>
                          <a:spLocks/>
                        </wps:cNvSpPr>
                        <wps:spPr bwMode="auto">
                          <a:xfrm>
                            <a:off x="5986" y="1393"/>
                            <a:ext cx="5353" cy="6668"/>
                          </a:xfrm>
                          <a:custGeom>
                            <a:avLst/>
                            <a:gdLst>
                              <a:gd name="T0" fmla="+- 0 6227 5987"/>
                              <a:gd name="T1" fmla="*/ T0 w 5353"/>
                              <a:gd name="T2" fmla="+- 0 1393 1393"/>
                              <a:gd name="T3" fmla="*/ 1393 h 6668"/>
                              <a:gd name="T4" fmla="+- 0 6088 5987"/>
                              <a:gd name="T5" fmla="*/ T4 w 5353"/>
                              <a:gd name="T6" fmla="+- 0 1397 1393"/>
                              <a:gd name="T7" fmla="*/ 1397 h 6668"/>
                              <a:gd name="T8" fmla="+- 0 6017 5987"/>
                              <a:gd name="T9" fmla="*/ T8 w 5353"/>
                              <a:gd name="T10" fmla="+- 0 1423 1393"/>
                              <a:gd name="T11" fmla="*/ 1423 h 6668"/>
                              <a:gd name="T12" fmla="+- 0 5990 5987"/>
                              <a:gd name="T13" fmla="*/ T12 w 5353"/>
                              <a:gd name="T14" fmla="+- 0 1494 1393"/>
                              <a:gd name="T15" fmla="*/ 1494 h 6668"/>
                              <a:gd name="T16" fmla="+- 0 5987 5987"/>
                              <a:gd name="T17" fmla="*/ T16 w 5353"/>
                              <a:gd name="T18" fmla="+- 0 1633 1393"/>
                              <a:gd name="T19" fmla="*/ 1633 h 6668"/>
                              <a:gd name="T20" fmla="+- 0 5987 5987"/>
                              <a:gd name="T21" fmla="*/ T20 w 5353"/>
                              <a:gd name="T22" fmla="+- 0 7821 1393"/>
                              <a:gd name="T23" fmla="*/ 7821 h 6668"/>
                              <a:gd name="T24" fmla="+- 0 5990 5987"/>
                              <a:gd name="T25" fmla="*/ T24 w 5353"/>
                              <a:gd name="T26" fmla="+- 0 7960 1393"/>
                              <a:gd name="T27" fmla="*/ 7960 h 6668"/>
                              <a:gd name="T28" fmla="+- 0 6017 5987"/>
                              <a:gd name="T29" fmla="*/ T28 w 5353"/>
                              <a:gd name="T30" fmla="+- 0 8031 1393"/>
                              <a:gd name="T31" fmla="*/ 8031 h 6668"/>
                              <a:gd name="T32" fmla="+- 0 6088 5987"/>
                              <a:gd name="T33" fmla="*/ T32 w 5353"/>
                              <a:gd name="T34" fmla="+- 0 8057 1393"/>
                              <a:gd name="T35" fmla="*/ 8057 h 6668"/>
                              <a:gd name="T36" fmla="+- 0 6227 5987"/>
                              <a:gd name="T37" fmla="*/ T36 w 5353"/>
                              <a:gd name="T38" fmla="+- 0 8061 1393"/>
                              <a:gd name="T39" fmla="*/ 8061 h 6668"/>
                              <a:gd name="T40" fmla="+- 0 11099 5987"/>
                              <a:gd name="T41" fmla="*/ T40 w 5353"/>
                              <a:gd name="T42" fmla="+- 0 8061 1393"/>
                              <a:gd name="T43" fmla="*/ 8061 h 6668"/>
                              <a:gd name="T44" fmla="+- 0 11237 5987"/>
                              <a:gd name="T45" fmla="*/ T44 w 5353"/>
                              <a:gd name="T46" fmla="+- 0 8057 1393"/>
                              <a:gd name="T47" fmla="*/ 8057 h 6668"/>
                              <a:gd name="T48" fmla="+- 0 11309 5987"/>
                              <a:gd name="T49" fmla="*/ T48 w 5353"/>
                              <a:gd name="T50" fmla="+- 0 8031 1393"/>
                              <a:gd name="T51" fmla="*/ 8031 h 6668"/>
                              <a:gd name="T52" fmla="+- 0 11335 5987"/>
                              <a:gd name="T53" fmla="*/ T52 w 5353"/>
                              <a:gd name="T54" fmla="+- 0 7960 1393"/>
                              <a:gd name="T55" fmla="*/ 7960 h 6668"/>
                              <a:gd name="T56" fmla="+- 0 11339 5987"/>
                              <a:gd name="T57" fmla="*/ T56 w 5353"/>
                              <a:gd name="T58" fmla="+- 0 7821 1393"/>
                              <a:gd name="T59" fmla="*/ 7821 h 6668"/>
                              <a:gd name="T60" fmla="+- 0 11339 5987"/>
                              <a:gd name="T61" fmla="*/ T60 w 5353"/>
                              <a:gd name="T62" fmla="+- 0 1633 1393"/>
                              <a:gd name="T63" fmla="*/ 1633 h 6668"/>
                              <a:gd name="T64" fmla="+- 0 11335 5987"/>
                              <a:gd name="T65" fmla="*/ T64 w 5353"/>
                              <a:gd name="T66" fmla="+- 0 1494 1393"/>
                              <a:gd name="T67" fmla="*/ 1494 h 6668"/>
                              <a:gd name="T68" fmla="+- 0 11309 5987"/>
                              <a:gd name="T69" fmla="*/ T68 w 5353"/>
                              <a:gd name="T70" fmla="+- 0 1423 1393"/>
                              <a:gd name="T71" fmla="*/ 1423 h 6668"/>
                              <a:gd name="T72" fmla="+- 0 11237 5987"/>
                              <a:gd name="T73" fmla="*/ T72 w 5353"/>
                              <a:gd name="T74" fmla="+- 0 1397 1393"/>
                              <a:gd name="T75" fmla="*/ 1397 h 6668"/>
                              <a:gd name="T76" fmla="+- 0 11099 5987"/>
                              <a:gd name="T77" fmla="*/ T76 w 5353"/>
                              <a:gd name="T78" fmla="+- 0 1393 1393"/>
                              <a:gd name="T79" fmla="*/ 1393 h 6668"/>
                              <a:gd name="T80" fmla="+- 0 6227 5987"/>
                              <a:gd name="T81" fmla="*/ T80 w 5353"/>
                              <a:gd name="T82" fmla="+- 0 1393 1393"/>
                              <a:gd name="T83" fmla="*/ 1393 h 666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5353" h="6668">
                                <a:moveTo>
                                  <a:pt x="240" y="0"/>
                                </a:moveTo>
                                <a:lnTo>
                                  <a:pt x="101" y="4"/>
                                </a:lnTo>
                                <a:lnTo>
                                  <a:pt x="30" y="30"/>
                                </a:lnTo>
                                <a:lnTo>
                                  <a:pt x="3" y="101"/>
                                </a:lnTo>
                                <a:lnTo>
                                  <a:pt x="0" y="240"/>
                                </a:lnTo>
                                <a:lnTo>
                                  <a:pt x="0" y="6428"/>
                                </a:lnTo>
                                <a:lnTo>
                                  <a:pt x="3" y="6567"/>
                                </a:lnTo>
                                <a:lnTo>
                                  <a:pt x="30" y="6638"/>
                                </a:lnTo>
                                <a:lnTo>
                                  <a:pt x="101" y="6664"/>
                                </a:lnTo>
                                <a:lnTo>
                                  <a:pt x="240" y="6668"/>
                                </a:lnTo>
                                <a:lnTo>
                                  <a:pt x="5112" y="6668"/>
                                </a:lnTo>
                                <a:lnTo>
                                  <a:pt x="5250" y="6664"/>
                                </a:lnTo>
                                <a:lnTo>
                                  <a:pt x="5322" y="6638"/>
                                </a:lnTo>
                                <a:lnTo>
                                  <a:pt x="5348" y="6567"/>
                                </a:lnTo>
                                <a:lnTo>
                                  <a:pt x="5352" y="6428"/>
                                </a:lnTo>
                                <a:lnTo>
                                  <a:pt x="5352" y="240"/>
                                </a:lnTo>
                                <a:lnTo>
                                  <a:pt x="5348" y="101"/>
                                </a:lnTo>
                                <a:lnTo>
                                  <a:pt x="5322" y="30"/>
                                </a:lnTo>
                                <a:lnTo>
                                  <a:pt x="5250" y="4"/>
                                </a:lnTo>
                                <a:lnTo>
                                  <a:pt x="5112" y="0"/>
                                </a:lnTo>
                                <a:lnTo>
                                  <a:pt x="24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9F27B22" id="Group 60" o:spid="_x0000_s1026" style="position:absolute;margin-left:298.85pt;margin-top:69.15pt;width:268.65pt;height:334.4pt;z-index:-8464;mso-position-horizontal-relative:page;mso-position-vertical-relative:page" coordorigin="5977,1383" coordsize="5373,668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">
                <v:shape id="Picture 62" o:spid="_x0000_s1027" type="#_x0000_t75" style="position:absolute;left:6342;top:3050;width:4641;height:38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">
                  <v:imagedata r:id="rId23" o:title=""/>
                </v:shape>
                <v:shape id="Freeform 61" o:spid="_x0000_s1028" style="position:absolute;left:5986;top:1393;width:5353;height:6668;visibility:visible;mso-wrap-style:square;v-text-anchor:top" coordsize="5353,66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" path="m240,l101,4,30,30,3,101,,240,,6428r3,139l30,6638r71,26l240,6668r4872,l5250,6664r72,-26l5348,6567r4,-139l5352,240r-4,-139l5322,30,5250,4,5112,,240,xe" filled="f" strokecolor="#231f20" strokeweight="1pt">
                  <v:path arrowok="t" o:connecttype="custom" o:connectlocs="240,1393;101,1397;30,1423;3,1494;0,1633;0,7821;3,7960;30,8031;101,8057;240,8061;5112,8061;5250,8057;5322,8031;5348,7960;5352,7821;5352,1633;5348,1494;5322,1423;5250,1397;5112,1393;240,1393" o:connectangles="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308112" behindDoc="1" locked="0" layoutInCell="1" allowOverlap="1">
                <wp:simplePos x="0" y="0"/>
                <wp:positionH relativeFrom="page">
                  <wp:posOffset>5255895</wp:posOffset>
                </wp:positionH>
                <wp:positionV relativeFrom="page">
                  <wp:posOffset>5416550</wp:posOffset>
                </wp:positionV>
                <wp:extent cx="1938020" cy="2071370"/>
                <wp:effectExtent l="0" t="0" r="0" b="0"/>
                <wp:wrapNone/>
                <wp:docPr id="56" name="Text Box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38020" cy="20713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044A8" w:rsidRDefault="003044A8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6" o:spid="_x0000_s1049" type="#_x0000_t202" style="position:absolute;margin-left:413.85pt;margin-top:426.5pt;width:152.6pt;height:163.1pt;z-index:-83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" filled="f" stroked="f">
                <v:textbox inset="0,0,0,0">
                  <w:txbxContent>
                    <w:p w:rsidR="003044A8" w:rsidRDefault="003044A8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308136" behindDoc="1" locked="0" layoutInCell="1" allowOverlap="1">
                <wp:simplePos x="0" y="0"/>
                <wp:positionH relativeFrom="page">
                  <wp:posOffset>5255895</wp:posOffset>
                </wp:positionH>
                <wp:positionV relativeFrom="page">
                  <wp:posOffset>7487920</wp:posOffset>
                </wp:positionV>
                <wp:extent cx="1938020" cy="1944370"/>
                <wp:effectExtent l="0" t="1270" r="0" b="0"/>
                <wp:wrapNone/>
                <wp:docPr id="55" name="Text Box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38020" cy="19443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044A8" w:rsidRDefault="003044A8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5" o:spid="_x0000_s1050" type="#_x0000_t202" style="position:absolute;margin-left:413.85pt;margin-top:589.6pt;width:152.6pt;height:153.1pt;z-index:-83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" filled="f" stroked="f">
                <v:textbox inset="0,0,0,0">
                  <w:txbxContent>
                    <w:p w:rsidR="003044A8" w:rsidRDefault="003044A8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308160" behindDoc="1" locked="0" layoutInCell="1" allowOverlap="1">
                <wp:simplePos x="0" y="0"/>
                <wp:positionH relativeFrom="page">
                  <wp:posOffset>3865880</wp:posOffset>
                </wp:positionH>
                <wp:positionV relativeFrom="page">
                  <wp:posOffset>744855</wp:posOffset>
                </wp:positionV>
                <wp:extent cx="3270250" cy="152400"/>
                <wp:effectExtent l="0" t="1905" r="0" b="0"/>
                <wp:wrapNone/>
                <wp:docPr id="54" name="Text Box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7025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044A8" w:rsidRDefault="003044A8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4" o:spid="_x0000_s1051" type="#_x0000_t202" style="position:absolute;margin-left:304.4pt;margin-top:58.65pt;width:257.5pt;height:12pt;z-index:-83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" filled="f" stroked="f">
                <v:textbox inset="0,0,0,0">
                  <w:txbxContent>
                    <w:p w:rsidR="003044A8" w:rsidRDefault="003044A8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308184" behindDoc="1" locked="0" layoutInCell="1" allowOverlap="1">
                <wp:simplePos x="0" y="0"/>
                <wp:positionH relativeFrom="page">
                  <wp:posOffset>3865880</wp:posOffset>
                </wp:positionH>
                <wp:positionV relativeFrom="page">
                  <wp:posOffset>4979035</wp:posOffset>
                </wp:positionV>
                <wp:extent cx="3270250" cy="152400"/>
                <wp:effectExtent l="0" t="0" r="0" b="2540"/>
                <wp:wrapNone/>
                <wp:docPr id="53" name="Text Box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7025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044A8" w:rsidRDefault="003044A8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3" o:spid="_x0000_s1052" type="#_x0000_t202" style="position:absolute;margin-left:304.4pt;margin-top:392.05pt;width:257.5pt;height:12pt;z-index:-82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" filled="f" stroked="f">
                <v:textbox inset="0,0,0,0">
                  <w:txbxContent>
                    <w:p w:rsidR="003044A8" w:rsidRDefault="003044A8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308208" behindDoc="1" locked="0" layoutInCell="1" allowOverlap="1">
                <wp:simplePos x="0" y="0"/>
                <wp:positionH relativeFrom="page">
                  <wp:posOffset>3859530</wp:posOffset>
                </wp:positionH>
                <wp:positionV relativeFrom="page">
                  <wp:posOffset>5212715</wp:posOffset>
                </wp:positionV>
                <wp:extent cx="3270250" cy="152400"/>
                <wp:effectExtent l="1905" t="2540" r="4445" b="0"/>
                <wp:wrapNone/>
                <wp:docPr id="52" name="Text Box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7025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044A8" w:rsidRDefault="003044A8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2" o:spid="_x0000_s1053" type="#_x0000_t202" style="position:absolute;margin-left:303.9pt;margin-top:410.45pt;width:257.5pt;height:12pt;z-index:-82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" filled="f" stroked="f">
                <v:textbox inset="0,0,0,0">
                  <w:txbxContent>
                    <w:p w:rsidR="003044A8" w:rsidRDefault="003044A8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308232" behindDoc="1" locked="0" layoutInCell="1" allowOverlap="1">
                <wp:simplePos x="0" y="0"/>
                <wp:positionH relativeFrom="page">
                  <wp:posOffset>3859530</wp:posOffset>
                </wp:positionH>
                <wp:positionV relativeFrom="page">
                  <wp:posOffset>9446895</wp:posOffset>
                </wp:positionV>
                <wp:extent cx="3270250" cy="152400"/>
                <wp:effectExtent l="1905" t="0" r="4445" b="1905"/>
                <wp:wrapNone/>
                <wp:docPr id="51" name="Text Box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7025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044A8" w:rsidRDefault="003044A8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1" o:spid="_x0000_s1054" type="#_x0000_t202" style="position:absolute;margin-left:303.9pt;margin-top:743.85pt;width:257.5pt;height:12pt;z-index:-82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" filled="f" stroked="f">
                <v:textbox inset="0,0,0,0">
                  <w:txbxContent>
                    <w:p w:rsidR="003044A8" w:rsidRDefault="003044A8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:rsidR="003044A8" w:rsidRDefault="003044A8">
      <w:pPr>
        <w:rPr>
          <w:sz w:val="2"/>
          <w:szCs w:val="2"/>
        </w:rPr>
        <w:sectPr w:rsidR="003044A8">
          <w:pgSz w:w="11910" w:h="16840"/>
          <w:pgMar w:top="1260" w:right="1620" w:bottom="280" w:left="460" w:header="720" w:footer="720" w:gutter="0"/>
          <w:cols w:space="720"/>
        </w:sectPr>
      </w:pPr>
    </w:p>
    <w:p w:rsidR="003044A8" w:rsidRDefault="007825CB">
      <w:pPr>
        <w:rPr>
          <w:sz w:val="2"/>
          <w:szCs w:val="2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308352" behindDoc="1" locked="0" layoutInCell="1" allowOverlap="1">
                <wp:simplePos x="0" y="0"/>
                <wp:positionH relativeFrom="page">
                  <wp:posOffset>431800</wp:posOffset>
                </wp:positionH>
                <wp:positionV relativeFrom="page">
                  <wp:posOffset>5527675</wp:posOffset>
                </wp:positionV>
                <wp:extent cx="3018790" cy="884555"/>
                <wp:effectExtent l="3175" t="3175" r="0" b="0"/>
                <wp:wrapNone/>
                <wp:docPr id="50" name="Text Box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18790" cy="8845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044A8" w:rsidRDefault="009B6C4C">
                            <w:pPr>
                              <w:spacing w:before="26"/>
                              <w:ind w:left="20"/>
                              <w:rPr>
                                <w:sz w:val="101"/>
                              </w:rPr>
                            </w:pPr>
                            <w:r>
                              <w:rPr>
                                <w:color w:val="292526"/>
                                <w:w w:val="95"/>
                                <w:sz w:val="112"/>
                              </w:rPr>
                              <w:t>M</w:t>
                            </w:r>
                            <w:r>
                              <w:rPr>
                                <w:color w:val="292526"/>
                                <w:w w:val="95"/>
                                <w:sz w:val="101"/>
                              </w:rPr>
                              <w:t>oon</w:t>
                            </w:r>
                            <w:r>
                              <w:rPr>
                                <w:color w:val="292526"/>
                                <w:spacing w:val="-151"/>
                                <w:w w:val="95"/>
                                <w:sz w:val="10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3"/>
                                <w:w w:val="95"/>
                                <w:sz w:val="101"/>
                              </w:rPr>
                              <w:t>roc</w:t>
                            </w:r>
                            <w:r>
                              <w:rPr>
                                <w:color w:val="292526"/>
                                <w:spacing w:val="-3"/>
                                <w:w w:val="95"/>
                                <w:sz w:val="105"/>
                              </w:rPr>
                              <w:t>k</w:t>
                            </w:r>
                            <w:r>
                              <w:rPr>
                                <w:color w:val="292526"/>
                                <w:spacing w:val="-3"/>
                                <w:w w:val="95"/>
                                <w:sz w:val="101"/>
                              </w:rPr>
                              <w:t>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2" o:spid="_x0000_s1055" type="#_x0000_t202" style="position:absolute;margin-left:34pt;margin-top:435.25pt;width:237.7pt;height:69.65pt;z-index:-81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" filled="f" stroked="f">
                <v:textbox inset="0,0,0,0">
                  <w:txbxContent>
                    <w:p w:rsidR="003044A8" w:rsidRDefault="009B6C4C">
                      <w:pPr>
                        <w:spacing w:before="26"/>
                        <w:ind w:left="20"/>
                        <w:rPr>
                          <w:sz w:val="101"/>
                        </w:rPr>
                      </w:pPr>
                      <w:r>
                        <w:rPr>
                          <w:color w:val="292526"/>
                          <w:w w:val="95"/>
                          <w:sz w:val="112"/>
                        </w:rPr>
                        <w:t>M</w:t>
                      </w:r>
                      <w:r>
                        <w:rPr>
                          <w:color w:val="292526"/>
                          <w:w w:val="95"/>
                          <w:sz w:val="101"/>
                        </w:rPr>
                        <w:t>oon</w:t>
                      </w:r>
                      <w:r>
                        <w:rPr>
                          <w:color w:val="292526"/>
                          <w:spacing w:val="-151"/>
                          <w:w w:val="95"/>
                          <w:sz w:val="101"/>
                        </w:rPr>
                        <w:t xml:space="preserve"> </w:t>
                      </w:r>
                      <w:r>
                        <w:rPr>
                          <w:color w:val="292526"/>
                          <w:spacing w:val="-3"/>
                          <w:w w:val="95"/>
                          <w:sz w:val="101"/>
                        </w:rPr>
                        <w:t>roc</w:t>
                      </w:r>
                      <w:r>
                        <w:rPr>
                          <w:color w:val="292526"/>
                          <w:spacing w:val="-3"/>
                          <w:w w:val="95"/>
                          <w:sz w:val="105"/>
                        </w:rPr>
                        <w:t>k</w:t>
                      </w:r>
                      <w:r>
                        <w:rPr>
                          <w:color w:val="292526"/>
                          <w:spacing w:val="-3"/>
                          <w:w w:val="95"/>
                          <w:sz w:val="101"/>
                        </w:rPr>
                        <w:t>s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308328" behindDoc="1" locked="0" layoutInCell="1" allowOverlap="1">
                <wp:simplePos x="0" y="0"/>
                <wp:positionH relativeFrom="page">
                  <wp:posOffset>431800</wp:posOffset>
                </wp:positionH>
                <wp:positionV relativeFrom="page">
                  <wp:posOffset>1240155</wp:posOffset>
                </wp:positionV>
                <wp:extent cx="2840355" cy="2148840"/>
                <wp:effectExtent l="3175" t="1905" r="4445" b="1905"/>
                <wp:wrapNone/>
                <wp:docPr id="49" name="Text Box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40355" cy="21488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044A8" w:rsidRDefault="009B6C4C">
                            <w:pPr>
                              <w:spacing w:before="273" w:line="184" w:lineRule="auto"/>
                              <w:ind w:left="20"/>
                              <w:rPr>
                                <w:sz w:val="97"/>
                              </w:rPr>
                            </w:pPr>
                            <w:r>
                              <w:rPr>
                                <w:color w:val="292526"/>
                                <w:sz w:val="114"/>
                              </w:rPr>
                              <w:t>A</w:t>
                            </w:r>
                            <w:r>
                              <w:rPr>
                                <w:color w:val="292526"/>
                                <w:sz w:val="106"/>
                              </w:rPr>
                              <w:t xml:space="preserve">n </w:t>
                            </w:r>
                            <w:r>
                              <w:rPr>
                                <w:color w:val="292526"/>
                                <w:w w:val="95"/>
                                <w:sz w:val="114"/>
                              </w:rPr>
                              <w:t>A</w:t>
                            </w:r>
                            <w:r>
                              <w:rPr>
                                <w:color w:val="292526"/>
                                <w:w w:val="95"/>
                                <w:sz w:val="106"/>
                              </w:rPr>
                              <w:t xml:space="preserve">merican </w:t>
                            </w:r>
                            <w:r>
                              <w:rPr>
                                <w:color w:val="292526"/>
                                <w:sz w:val="100"/>
                              </w:rPr>
                              <w:t>f</w:t>
                            </w:r>
                            <w:r>
                              <w:rPr>
                                <w:color w:val="292526"/>
                                <w:sz w:val="101"/>
                              </w:rPr>
                              <w:t>l</w:t>
                            </w:r>
                            <w:r>
                              <w:rPr>
                                <w:color w:val="292526"/>
                                <w:sz w:val="97"/>
                              </w:rPr>
                              <w:t>ag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3" o:spid="_x0000_s1056" type="#_x0000_t202" style="position:absolute;margin-left:34pt;margin-top:97.65pt;width:223.65pt;height:169.2pt;z-index:-81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" filled="f" stroked="f">
                <v:textbox inset="0,0,0,0">
                  <w:txbxContent>
                    <w:p w:rsidR="003044A8" w:rsidRDefault="009B6C4C">
                      <w:pPr>
                        <w:spacing w:before="273" w:line="184" w:lineRule="auto"/>
                        <w:ind w:left="20"/>
                        <w:rPr>
                          <w:sz w:val="97"/>
                        </w:rPr>
                      </w:pPr>
                      <w:r>
                        <w:rPr>
                          <w:color w:val="292526"/>
                          <w:sz w:val="114"/>
                        </w:rPr>
                        <w:t>A</w:t>
                      </w:r>
                      <w:r>
                        <w:rPr>
                          <w:color w:val="292526"/>
                          <w:sz w:val="106"/>
                        </w:rPr>
                        <w:t xml:space="preserve">n </w:t>
                      </w:r>
                      <w:r>
                        <w:rPr>
                          <w:color w:val="292526"/>
                          <w:w w:val="95"/>
                          <w:sz w:val="114"/>
                        </w:rPr>
                        <w:t>A</w:t>
                      </w:r>
                      <w:r>
                        <w:rPr>
                          <w:color w:val="292526"/>
                          <w:w w:val="95"/>
                          <w:sz w:val="106"/>
                        </w:rPr>
                        <w:t xml:space="preserve">merican </w:t>
                      </w:r>
                      <w:r>
                        <w:rPr>
                          <w:color w:val="292526"/>
                          <w:sz w:val="100"/>
                        </w:rPr>
                        <w:t>f</w:t>
                      </w:r>
                      <w:r>
                        <w:rPr>
                          <w:color w:val="292526"/>
                          <w:sz w:val="101"/>
                        </w:rPr>
                        <w:t>l</w:t>
                      </w:r>
                      <w:r>
                        <w:rPr>
                          <w:color w:val="292526"/>
                          <w:sz w:val="97"/>
                        </w:rPr>
                        <w:t>ag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503308256" behindDoc="1" locked="0" layoutInCell="1" allowOverlap="1">
                <wp:simplePos x="0" y="0"/>
                <wp:positionH relativeFrom="page">
                  <wp:posOffset>3789045</wp:posOffset>
                </wp:positionH>
                <wp:positionV relativeFrom="page">
                  <wp:posOffset>5346065</wp:posOffset>
                </wp:positionV>
                <wp:extent cx="3411855" cy="4246880"/>
                <wp:effectExtent l="7620" t="2540" r="0" b="8255"/>
                <wp:wrapNone/>
                <wp:docPr id="45" name="Group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411855" cy="4246880"/>
                          <a:chOff x="5967" y="8419"/>
                          <a:chExt cx="5373" cy="6688"/>
                        </a:xfrm>
                      </wpg:grpSpPr>
                      <wps:wsp>
                        <wps:cNvPr id="46" name="Rectangle 50"/>
                        <wps:cNvSpPr>
                          <a:spLocks noChangeArrowheads="1"/>
                        </wps:cNvSpPr>
                        <wps:spPr bwMode="auto">
                          <a:xfrm>
                            <a:off x="8277" y="11792"/>
                            <a:ext cx="3062" cy="3062"/>
                          </a:xfrm>
                          <a:prstGeom prst="rect">
                            <a:avLst/>
                          </a:prstGeom>
                          <a:solidFill>
                            <a:srgbClr val="FBFDFB">
                              <a:alpha val="999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7" name="Picture 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443" y="9977"/>
                            <a:ext cx="4438" cy="3798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48" name="Freeform 48"/>
                        <wps:cNvSpPr>
                          <a:spLocks/>
                        </wps:cNvSpPr>
                        <wps:spPr bwMode="auto">
                          <a:xfrm>
                            <a:off x="5976" y="8428"/>
                            <a:ext cx="5353" cy="6668"/>
                          </a:xfrm>
                          <a:custGeom>
                            <a:avLst/>
                            <a:gdLst>
                              <a:gd name="T0" fmla="+- 0 6217 5977"/>
                              <a:gd name="T1" fmla="*/ T0 w 5353"/>
                              <a:gd name="T2" fmla="+- 0 8429 8429"/>
                              <a:gd name="T3" fmla="*/ 8429 h 6668"/>
                              <a:gd name="T4" fmla="+- 0 6078 5977"/>
                              <a:gd name="T5" fmla="*/ T4 w 5353"/>
                              <a:gd name="T6" fmla="+- 0 8433 8429"/>
                              <a:gd name="T7" fmla="*/ 8433 h 6668"/>
                              <a:gd name="T8" fmla="+- 0 6007 5977"/>
                              <a:gd name="T9" fmla="*/ T8 w 5353"/>
                              <a:gd name="T10" fmla="+- 0 8459 8429"/>
                              <a:gd name="T11" fmla="*/ 8459 h 6668"/>
                              <a:gd name="T12" fmla="+- 0 5980 5977"/>
                              <a:gd name="T13" fmla="*/ T12 w 5353"/>
                              <a:gd name="T14" fmla="+- 0 8530 8429"/>
                              <a:gd name="T15" fmla="*/ 8530 h 6668"/>
                              <a:gd name="T16" fmla="+- 0 5977 5977"/>
                              <a:gd name="T17" fmla="*/ T16 w 5353"/>
                              <a:gd name="T18" fmla="+- 0 8669 8429"/>
                              <a:gd name="T19" fmla="*/ 8669 h 6668"/>
                              <a:gd name="T20" fmla="+- 0 5977 5977"/>
                              <a:gd name="T21" fmla="*/ T20 w 5353"/>
                              <a:gd name="T22" fmla="+- 0 14857 8429"/>
                              <a:gd name="T23" fmla="*/ 14857 h 6668"/>
                              <a:gd name="T24" fmla="+- 0 5980 5977"/>
                              <a:gd name="T25" fmla="*/ T24 w 5353"/>
                              <a:gd name="T26" fmla="+- 0 14996 8429"/>
                              <a:gd name="T27" fmla="*/ 14996 h 6668"/>
                              <a:gd name="T28" fmla="+- 0 6007 5977"/>
                              <a:gd name="T29" fmla="*/ T28 w 5353"/>
                              <a:gd name="T30" fmla="+- 0 15067 8429"/>
                              <a:gd name="T31" fmla="*/ 15067 h 6668"/>
                              <a:gd name="T32" fmla="+- 0 6078 5977"/>
                              <a:gd name="T33" fmla="*/ T32 w 5353"/>
                              <a:gd name="T34" fmla="+- 0 15093 8429"/>
                              <a:gd name="T35" fmla="*/ 15093 h 6668"/>
                              <a:gd name="T36" fmla="+- 0 6217 5977"/>
                              <a:gd name="T37" fmla="*/ T36 w 5353"/>
                              <a:gd name="T38" fmla="+- 0 15097 8429"/>
                              <a:gd name="T39" fmla="*/ 15097 h 6668"/>
                              <a:gd name="T40" fmla="+- 0 11089 5977"/>
                              <a:gd name="T41" fmla="*/ T40 w 5353"/>
                              <a:gd name="T42" fmla="+- 0 15097 8429"/>
                              <a:gd name="T43" fmla="*/ 15097 h 6668"/>
                              <a:gd name="T44" fmla="+- 0 11227 5977"/>
                              <a:gd name="T45" fmla="*/ T44 w 5353"/>
                              <a:gd name="T46" fmla="+- 0 15093 8429"/>
                              <a:gd name="T47" fmla="*/ 15093 h 6668"/>
                              <a:gd name="T48" fmla="+- 0 11299 5977"/>
                              <a:gd name="T49" fmla="*/ T48 w 5353"/>
                              <a:gd name="T50" fmla="+- 0 15067 8429"/>
                              <a:gd name="T51" fmla="*/ 15067 h 6668"/>
                              <a:gd name="T52" fmla="+- 0 11325 5977"/>
                              <a:gd name="T53" fmla="*/ T52 w 5353"/>
                              <a:gd name="T54" fmla="+- 0 14996 8429"/>
                              <a:gd name="T55" fmla="*/ 14996 h 6668"/>
                              <a:gd name="T56" fmla="+- 0 11329 5977"/>
                              <a:gd name="T57" fmla="*/ T56 w 5353"/>
                              <a:gd name="T58" fmla="+- 0 14857 8429"/>
                              <a:gd name="T59" fmla="*/ 14857 h 6668"/>
                              <a:gd name="T60" fmla="+- 0 11329 5977"/>
                              <a:gd name="T61" fmla="*/ T60 w 5353"/>
                              <a:gd name="T62" fmla="+- 0 8669 8429"/>
                              <a:gd name="T63" fmla="*/ 8669 h 6668"/>
                              <a:gd name="T64" fmla="+- 0 11325 5977"/>
                              <a:gd name="T65" fmla="*/ T64 w 5353"/>
                              <a:gd name="T66" fmla="+- 0 8530 8429"/>
                              <a:gd name="T67" fmla="*/ 8530 h 6668"/>
                              <a:gd name="T68" fmla="+- 0 11299 5977"/>
                              <a:gd name="T69" fmla="*/ T68 w 5353"/>
                              <a:gd name="T70" fmla="+- 0 8459 8429"/>
                              <a:gd name="T71" fmla="*/ 8459 h 6668"/>
                              <a:gd name="T72" fmla="+- 0 11227 5977"/>
                              <a:gd name="T73" fmla="*/ T72 w 5353"/>
                              <a:gd name="T74" fmla="+- 0 8433 8429"/>
                              <a:gd name="T75" fmla="*/ 8433 h 6668"/>
                              <a:gd name="T76" fmla="+- 0 11089 5977"/>
                              <a:gd name="T77" fmla="*/ T76 w 5353"/>
                              <a:gd name="T78" fmla="+- 0 8429 8429"/>
                              <a:gd name="T79" fmla="*/ 8429 h 6668"/>
                              <a:gd name="T80" fmla="+- 0 6217 5977"/>
                              <a:gd name="T81" fmla="*/ T80 w 5353"/>
                              <a:gd name="T82" fmla="+- 0 8429 8429"/>
                              <a:gd name="T83" fmla="*/ 8429 h 666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5353" h="6668">
                                <a:moveTo>
                                  <a:pt x="240" y="0"/>
                                </a:moveTo>
                                <a:lnTo>
                                  <a:pt x="101" y="4"/>
                                </a:lnTo>
                                <a:lnTo>
                                  <a:pt x="30" y="30"/>
                                </a:lnTo>
                                <a:lnTo>
                                  <a:pt x="3" y="101"/>
                                </a:lnTo>
                                <a:lnTo>
                                  <a:pt x="0" y="240"/>
                                </a:lnTo>
                                <a:lnTo>
                                  <a:pt x="0" y="6428"/>
                                </a:lnTo>
                                <a:lnTo>
                                  <a:pt x="3" y="6567"/>
                                </a:lnTo>
                                <a:lnTo>
                                  <a:pt x="30" y="6638"/>
                                </a:lnTo>
                                <a:lnTo>
                                  <a:pt x="101" y="6664"/>
                                </a:lnTo>
                                <a:lnTo>
                                  <a:pt x="240" y="6668"/>
                                </a:lnTo>
                                <a:lnTo>
                                  <a:pt x="5112" y="6668"/>
                                </a:lnTo>
                                <a:lnTo>
                                  <a:pt x="5250" y="6664"/>
                                </a:lnTo>
                                <a:lnTo>
                                  <a:pt x="5322" y="6638"/>
                                </a:lnTo>
                                <a:lnTo>
                                  <a:pt x="5348" y="6567"/>
                                </a:lnTo>
                                <a:lnTo>
                                  <a:pt x="5352" y="6428"/>
                                </a:lnTo>
                                <a:lnTo>
                                  <a:pt x="5352" y="240"/>
                                </a:lnTo>
                                <a:lnTo>
                                  <a:pt x="5348" y="101"/>
                                </a:lnTo>
                                <a:lnTo>
                                  <a:pt x="5322" y="30"/>
                                </a:lnTo>
                                <a:lnTo>
                                  <a:pt x="5250" y="4"/>
                                </a:lnTo>
                                <a:lnTo>
                                  <a:pt x="5112" y="0"/>
                                </a:lnTo>
                                <a:lnTo>
                                  <a:pt x="24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719C91A" id="Group 47" o:spid="_x0000_s1026" style="position:absolute;margin-left:298.35pt;margin-top:420.95pt;width:268.65pt;height:334.4pt;z-index:-8224;mso-position-horizontal-relative:page;mso-position-vertical-relative:page" coordorigin="5967,8419" coordsize="5373,668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">
                <v:rect id="Rectangle 50" o:spid="_x0000_s1027" style="position:absolute;left:8277;top:11792;width:3062;height:30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" fillcolor="#fbfdfb" stroked="f">
                  <v:fill opacity="771f"/>
                </v:rect>
                <v:shape id="Picture 49" o:spid="_x0000_s1028" type="#_x0000_t75" style="position:absolute;left:6443;top:9977;width:4438;height:37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">
                  <v:imagedata r:id="rId25" o:title=""/>
                </v:shape>
                <v:shape id="Freeform 48" o:spid="_x0000_s1029" style="position:absolute;left:5976;top:8428;width:5353;height:6668;visibility:visible;mso-wrap-style:square;v-text-anchor:top" coordsize="5353,66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" path="m240,l101,4,30,30,3,101,,240,,6428r3,139l30,6638r71,26l240,6668r4872,l5250,6664r72,-26l5348,6567r4,-139l5352,240r-4,-139l5322,30,5250,4,5112,,240,xe" filled="f" strokecolor="#231f20" strokeweight="1pt">
                  <v:path arrowok="t" o:connecttype="custom" o:connectlocs="240,8429;101,8433;30,8459;3,8530;0,8669;0,14857;3,14996;30,15067;101,15093;240,15097;5112,15097;5250,15093;5322,15067;5348,14996;5352,14857;5352,8669;5348,8530;5322,8459;5250,8433;5112,8429;240,8429" o:connectangles="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503308304" behindDoc="1" locked="0" layoutInCell="1" allowOverlap="1">
                <wp:simplePos x="0" y="0"/>
                <wp:positionH relativeFrom="page">
                  <wp:posOffset>3795395</wp:posOffset>
                </wp:positionH>
                <wp:positionV relativeFrom="page">
                  <wp:posOffset>878205</wp:posOffset>
                </wp:positionV>
                <wp:extent cx="3411855" cy="4246880"/>
                <wp:effectExtent l="4445" t="1905" r="3175" b="8890"/>
                <wp:wrapNone/>
                <wp:docPr id="42" name="Group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411855" cy="4246880"/>
                          <a:chOff x="5977" y="1383"/>
                          <a:chExt cx="5373" cy="6688"/>
                        </a:xfrm>
                      </wpg:grpSpPr>
                      <pic:pic xmlns:pic="http://schemas.openxmlformats.org/drawingml/2006/picture">
                        <pic:nvPicPr>
                          <pic:cNvPr id="43" name="Picture 4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338" y="2587"/>
                            <a:ext cx="4628" cy="429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44" name="Freeform 45"/>
                        <wps:cNvSpPr>
                          <a:spLocks/>
                        </wps:cNvSpPr>
                        <wps:spPr bwMode="auto">
                          <a:xfrm>
                            <a:off x="5986" y="1393"/>
                            <a:ext cx="5353" cy="6668"/>
                          </a:xfrm>
                          <a:custGeom>
                            <a:avLst/>
                            <a:gdLst>
                              <a:gd name="T0" fmla="+- 0 6227 5987"/>
                              <a:gd name="T1" fmla="*/ T0 w 5353"/>
                              <a:gd name="T2" fmla="+- 0 1393 1393"/>
                              <a:gd name="T3" fmla="*/ 1393 h 6668"/>
                              <a:gd name="T4" fmla="+- 0 6088 5987"/>
                              <a:gd name="T5" fmla="*/ T4 w 5353"/>
                              <a:gd name="T6" fmla="+- 0 1397 1393"/>
                              <a:gd name="T7" fmla="*/ 1397 h 6668"/>
                              <a:gd name="T8" fmla="+- 0 6017 5987"/>
                              <a:gd name="T9" fmla="*/ T8 w 5353"/>
                              <a:gd name="T10" fmla="+- 0 1423 1393"/>
                              <a:gd name="T11" fmla="*/ 1423 h 6668"/>
                              <a:gd name="T12" fmla="+- 0 5990 5987"/>
                              <a:gd name="T13" fmla="*/ T12 w 5353"/>
                              <a:gd name="T14" fmla="+- 0 1494 1393"/>
                              <a:gd name="T15" fmla="*/ 1494 h 6668"/>
                              <a:gd name="T16" fmla="+- 0 5987 5987"/>
                              <a:gd name="T17" fmla="*/ T16 w 5353"/>
                              <a:gd name="T18" fmla="+- 0 1633 1393"/>
                              <a:gd name="T19" fmla="*/ 1633 h 6668"/>
                              <a:gd name="T20" fmla="+- 0 5987 5987"/>
                              <a:gd name="T21" fmla="*/ T20 w 5353"/>
                              <a:gd name="T22" fmla="+- 0 7821 1393"/>
                              <a:gd name="T23" fmla="*/ 7821 h 6668"/>
                              <a:gd name="T24" fmla="+- 0 5990 5987"/>
                              <a:gd name="T25" fmla="*/ T24 w 5353"/>
                              <a:gd name="T26" fmla="+- 0 7960 1393"/>
                              <a:gd name="T27" fmla="*/ 7960 h 6668"/>
                              <a:gd name="T28" fmla="+- 0 6017 5987"/>
                              <a:gd name="T29" fmla="*/ T28 w 5353"/>
                              <a:gd name="T30" fmla="+- 0 8031 1393"/>
                              <a:gd name="T31" fmla="*/ 8031 h 6668"/>
                              <a:gd name="T32" fmla="+- 0 6088 5987"/>
                              <a:gd name="T33" fmla="*/ T32 w 5353"/>
                              <a:gd name="T34" fmla="+- 0 8057 1393"/>
                              <a:gd name="T35" fmla="*/ 8057 h 6668"/>
                              <a:gd name="T36" fmla="+- 0 6227 5987"/>
                              <a:gd name="T37" fmla="*/ T36 w 5353"/>
                              <a:gd name="T38" fmla="+- 0 8061 1393"/>
                              <a:gd name="T39" fmla="*/ 8061 h 6668"/>
                              <a:gd name="T40" fmla="+- 0 11099 5987"/>
                              <a:gd name="T41" fmla="*/ T40 w 5353"/>
                              <a:gd name="T42" fmla="+- 0 8061 1393"/>
                              <a:gd name="T43" fmla="*/ 8061 h 6668"/>
                              <a:gd name="T44" fmla="+- 0 11237 5987"/>
                              <a:gd name="T45" fmla="*/ T44 w 5353"/>
                              <a:gd name="T46" fmla="+- 0 8057 1393"/>
                              <a:gd name="T47" fmla="*/ 8057 h 6668"/>
                              <a:gd name="T48" fmla="+- 0 11309 5987"/>
                              <a:gd name="T49" fmla="*/ T48 w 5353"/>
                              <a:gd name="T50" fmla="+- 0 8031 1393"/>
                              <a:gd name="T51" fmla="*/ 8031 h 6668"/>
                              <a:gd name="T52" fmla="+- 0 11335 5987"/>
                              <a:gd name="T53" fmla="*/ T52 w 5353"/>
                              <a:gd name="T54" fmla="+- 0 7960 1393"/>
                              <a:gd name="T55" fmla="*/ 7960 h 6668"/>
                              <a:gd name="T56" fmla="+- 0 11339 5987"/>
                              <a:gd name="T57" fmla="*/ T56 w 5353"/>
                              <a:gd name="T58" fmla="+- 0 7821 1393"/>
                              <a:gd name="T59" fmla="*/ 7821 h 6668"/>
                              <a:gd name="T60" fmla="+- 0 11339 5987"/>
                              <a:gd name="T61" fmla="*/ T60 w 5353"/>
                              <a:gd name="T62" fmla="+- 0 1633 1393"/>
                              <a:gd name="T63" fmla="*/ 1633 h 6668"/>
                              <a:gd name="T64" fmla="+- 0 11335 5987"/>
                              <a:gd name="T65" fmla="*/ T64 w 5353"/>
                              <a:gd name="T66" fmla="+- 0 1494 1393"/>
                              <a:gd name="T67" fmla="*/ 1494 h 6668"/>
                              <a:gd name="T68" fmla="+- 0 11309 5987"/>
                              <a:gd name="T69" fmla="*/ T68 w 5353"/>
                              <a:gd name="T70" fmla="+- 0 1423 1393"/>
                              <a:gd name="T71" fmla="*/ 1423 h 6668"/>
                              <a:gd name="T72" fmla="+- 0 11237 5987"/>
                              <a:gd name="T73" fmla="*/ T72 w 5353"/>
                              <a:gd name="T74" fmla="+- 0 1397 1393"/>
                              <a:gd name="T75" fmla="*/ 1397 h 6668"/>
                              <a:gd name="T76" fmla="+- 0 11099 5987"/>
                              <a:gd name="T77" fmla="*/ T76 w 5353"/>
                              <a:gd name="T78" fmla="+- 0 1393 1393"/>
                              <a:gd name="T79" fmla="*/ 1393 h 6668"/>
                              <a:gd name="T80" fmla="+- 0 6227 5987"/>
                              <a:gd name="T81" fmla="*/ T80 w 5353"/>
                              <a:gd name="T82" fmla="+- 0 1393 1393"/>
                              <a:gd name="T83" fmla="*/ 1393 h 666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5353" h="6668">
                                <a:moveTo>
                                  <a:pt x="240" y="0"/>
                                </a:moveTo>
                                <a:lnTo>
                                  <a:pt x="101" y="4"/>
                                </a:lnTo>
                                <a:lnTo>
                                  <a:pt x="30" y="30"/>
                                </a:lnTo>
                                <a:lnTo>
                                  <a:pt x="3" y="101"/>
                                </a:lnTo>
                                <a:lnTo>
                                  <a:pt x="0" y="240"/>
                                </a:lnTo>
                                <a:lnTo>
                                  <a:pt x="0" y="6428"/>
                                </a:lnTo>
                                <a:lnTo>
                                  <a:pt x="3" y="6567"/>
                                </a:lnTo>
                                <a:lnTo>
                                  <a:pt x="30" y="6638"/>
                                </a:lnTo>
                                <a:lnTo>
                                  <a:pt x="101" y="6664"/>
                                </a:lnTo>
                                <a:lnTo>
                                  <a:pt x="240" y="6668"/>
                                </a:lnTo>
                                <a:lnTo>
                                  <a:pt x="5112" y="6668"/>
                                </a:lnTo>
                                <a:lnTo>
                                  <a:pt x="5250" y="6664"/>
                                </a:lnTo>
                                <a:lnTo>
                                  <a:pt x="5322" y="6638"/>
                                </a:lnTo>
                                <a:lnTo>
                                  <a:pt x="5348" y="6567"/>
                                </a:lnTo>
                                <a:lnTo>
                                  <a:pt x="5352" y="6428"/>
                                </a:lnTo>
                                <a:lnTo>
                                  <a:pt x="5352" y="240"/>
                                </a:lnTo>
                                <a:lnTo>
                                  <a:pt x="5348" y="101"/>
                                </a:lnTo>
                                <a:lnTo>
                                  <a:pt x="5322" y="30"/>
                                </a:lnTo>
                                <a:lnTo>
                                  <a:pt x="5250" y="4"/>
                                </a:lnTo>
                                <a:lnTo>
                                  <a:pt x="5112" y="0"/>
                                </a:lnTo>
                                <a:lnTo>
                                  <a:pt x="24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0777AFA" id="Group 44" o:spid="_x0000_s1026" style="position:absolute;margin-left:298.85pt;margin-top:69.15pt;width:268.65pt;height:334.4pt;z-index:-8176;mso-position-horizontal-relative:page;mso-position-vertical-relative:page" coordorigin="5977,1383" coordsize="5373,668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">
                <v:shape id="Picture 46" o:spid="_x0000_s1027" type="#_x0000_t75" style="position:absolute;left:6338;top:2587;width:4628;height:429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">
                  <v:imagedata r:id="rId27" o:title=""/>
                </v:shape>
                <v:shape id="Freeform 45" o:spid="_x0000_s1028" style="position:absolute;left:5986;top:1393;width:5353;height:6668;visibility:visible;mso-wrap-style:square;v-text-anchor:top" coordsize="5353,66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" path="m240,l101,4,30,30,3,101,,240,,6428r3,139l30,6638r71,26l240,6668r4872,l5250,6664r72,-26l5348,6567r4,-139l5352,240r-4,-139l5322,30,5250,4,5112,,240,xe" filled="f" strokecolor="#231f20" strokeweight="1pt">
                  <v:path arrowok="t" o:connecttype="custom" o:connectlocs="240,1393;101,1397;30,1423;3,1494;0,1633;0,7821;3,7960;30,8031;101,8057;240,8061;5112,8061;5250,8057;5322,8031;5348,7960;5352,7821;5352,1633;5348,1494;5322,1423;5250,1397;5112,1393;240,1393" o:connectangles="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308400" behindDoc="1" locked="0" layoutInCell="1" allowOverlap="1">
                <wp:simplePos x="0" y="0"/>
                <wp:positionH relativeFrom="page">
                  <wp:posOffset>5255895</wp:posOffset>
                </wp:positionH>
                <wp:positionV relativeFrom="page">
                  <wp:posOffset>5416550</wp:posOffset>
                </wp:positionV>
                <wp:extent cx="1938020" cy="2071370"/>
                <wp:effectExtent l="0" t="0" r="0" b="0"/>
                <wp:wrapNone/>
                <wp:docPr id="41" name="Text Box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38020" cy="20713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044A8" w:rsidRDefault="003044A8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0" o:spid="_x0000_s1057" type="#_x0000_t202" style="position:absolute;margin-left:413.85pt;margin-top:426.5pt;width:152.6pt;height:163.1pt;z-index:-80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" filled="f" stroked="f">
                <v:textbox inset="0,0,0,0">
                  <w:txbxContent>
                    <w:p w:rsidR="003044A8" w:rsidRDefault="003044A8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308424" behindDoc="1" locked="0" layoutInCell="1" allowOverlap="1">
                <wp:simplePos x="0" y="0"/>
                <wp:positionH relativeFrom="page">
                  <wp:posOffset>5255895</wp:posOffset>
                </wp:positionH>
                <wp:positionV relativeFrom="page">
                  <wp:posOffset>7487920</wp:posOffset>
                </wp:positionV>
                <wp:extent cx="1938020" cy="1944370"/>
                <wp:effectExtent l="0" t="1270" r="0" b="0"/>
                <wp:wrapNone/>
                <wp:docPr id="40" name="Text Box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38020" cy="19443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044A8" w:rsidRDefault="003044A8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9" o:spid="_x0000_s1058" type="#_x0000_t202" style="position:absolute;margin-left:413.85pt;margin-top:589.6pt;width:152.6pt;height:153.1pt;z-index:-80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" filled="f" stroked="f">
                <v:textbox inset="0,0,0,0">
                  <w:txbxContent>
                    <w:p w:rsidR="003044A8" w:rsidRDefault="003044A8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308448" behindDoc="1" locked="0" layoutInCell="1" allowOverlap="1">
                <wp:simplePos x="0" y="0"/>
                <wp:positionH relativeFrom="page">
                  <wp:posOffset>3865880</wp:posOffset>
                </wp:positionH>
                <wp:positionV relativeFrom="page">
                  <wp:posOffset>744855</wp:posOffset>
                </wp:positionV>
                <wp:extent cx="3270250" cy="152400"/>
                <wp:effectExtent l="0" t="1905" r="0" b="0"/>
                <wp:wrapNone/>
                <wp:docPr id="39" name="Text Box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7025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044A8" w:rsidRDefault="003044A8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8" o:spid="_x0000_s1059" type="#_x0000_t202" style="position:absolute;margin-left:304.4pt;margin-top:58.65pt;width:257.5pt;height:12pt;z-index:-80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" filled="f" stroked="f">
                <v:textbox inset="0,0,0,0">
                  <w:txbxContent>
                    <w:p w:rsidR="003044A8" w:rsidRDefault="003044A8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308472" behindDoc="1" locked="0" layoutInCell="1" allowOverlap="1">
                <wp:simplePos x="0" y="0"/>
                <wp:positionH relativeFrom="page">
                  <wp:posOffset>3865880</wp:posOffset>
                </wp:positionH>
                <wp:positionV relativeFrom="page">
                  <wp:posOffset>4979035</wp:posOffset>
                </wp:positionV>
                <wp:extent cx="3270250" cy="152400"/>
                <wp:effectExtent l="0" t="0" r="0" b="2540"/>
                <wp:wrapNone/>
                <wp:docPr id="38" name="Text Box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7025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044A8" w:rsidRDefault="003044A8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7" o:spid="_x0000_s1060" type="#_x0000_t202" style="position:absolute;margin-left:304.4pt;margin-top:392.05pt;width:257.5pt;height:12pt;z-index:-80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" filled="f" stroked="f">
                <v:textbox inset="0,0,0,0">
                  <w:txbxContent>
                    <w:p w:rsidR="003044A8" w:rsidRDefault="003044A8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308496" behindDoc="1" locked="0" layoutInCell="1" allowOverlap="1">
                <wp:simplePos x="0" y="0"/>
                <wp:positionH relativeFrom="page">
                  <wp:posOffset>3859530</wp:posOffset>
                </wp:positionH>
                <wp:positionV relativeFrom="page">
                  <wp:posOffset>5212715</wp:posOffset>
                </wp:positionV>
                <wp:extent cx="3270250" cy="152400"/>
                <wp:effectExtent l="1905" t="2540" r="4445" b="0"/>
                <wp:wrapNone/>
                <wp:docPr id="37" name="Text Box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7025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044A8" w:rsidRDefault="003044A8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6" o:spid="_x0000_s1061" type="#_x0000_t202" style="position:absolute;margin-left:303.9pt;margin-top:410.45pt;width:257.5pt;height:12pt;z-index:-79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" filled="f" stroked="f">
                <v:textbox inset="0,0,0,0">
                  <w:txbxContent>
                    <w:p w:rsidR="003044A8" w:rsidRDefault="003044A8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308520" behindDoc="1" locked="0" layoutInCell="1" allowOverlap="1">
                <wp:simplePos x="0" y="0"/>
                <wp:positionH relativeFrom="page">
                  <wp:posOffset>3859530</wp:posOffset>
                </wp:positionH>
                <wp:positionV relativeFrom="page">
                  <wp:posOffset>9446895</wp:posOffset>
                </wp:positionV>
                <wp:extent cx="3270250" cy="152400"/>
                <wp:effectExtent l="1905" t="0" r="4445" b="1905"/>
                <wp:wrapNone/>
                <wp:docPr id="36" name="Text Box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7025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044A8" w:rsidRDefault="003044A8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5" o:spid="_x0000_s1062" type="#_x0000_t202" style="position:absolute;margin-left:303.9pt;margin-top:743.85pt;width:257.5pt;height:12pt;z-index:-79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" filled="f" stroked="f">
                <v:textbox inset="0,0,0,0">
                  <w:txbxContent>
                    <w:p w:rsidR="003044A8" w:rsidRDefault="003044A8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:rsidR="003044A8" w:rsidRDefault="003044A8">
      <w:pPr>
        <w:rPr>
          <w:sz w:val="2"/>
          <w:szCs w:val="2"/>
        </w:rPr>
        <w:sectPr w:rsidR="003044A8">
          <w:pgSz w:w="11910" w:h="16840"/>
          <w:pgMar w:top="1340" w:right="1620" w:bottom="280" w:left="460" w:header="720" w:footer="720" w:gutter="0"/>
          <w:cols w:space="720"/>
        </w:sectPr>
      </w:pPr>
    </w:p>
    <w:p w:rsidR="003044A8" w:rsidRDefault="007825CB">
      <w:pPr>
        <w:rPr>
          <w:sz w:val="2"/>
          <w:szCs w:val="2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308640" behindDoc="1" locked="0" layoutInCell="1" allowOverlap="1">
                <wp:simplePos x="0" y="0"/>
                <wp:positionH relativeFrom="page">
                  <wp:posOffset>431800</wp:posOffset>
                </wp:positionH>
                <wp:positionV relativeFrom="page">
                  <wp:posOffset>5526405</wp:posOffset>
                </wp:positionV>
                <wp:extent cx="2931795" cy="901700"/>
                <wp:effectExtent l="3175" t="1905" r="0" b="1270"/>
                <wp:wrapNone/>
                <wp:docPr id="35" name="Text 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31795" cy="901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044A8" w:rsidRDefault="009B6C4C">
                            <w:pPr>
                              <w:spacing w:before="20"/>
                              <w:ind w:left="20"/>
                              <w:rPr>
                                <w:sz w:val="100"/>
                              </w:rPr>
                            </w:pPr>
                            <w:r>
                              <w:rPr>
                                <w:color w:val="292526"/>
                                <w:w w:val="95"/>
                                <w:sz w:val="115"/>
                              </w:rPr>
                              <w:t>NASA</w:t>
                            </w:r>
                            <w:r>
                              <w:rPr>
                                <w:color w:val="292526"/>
                                <w:spacing w:val="-154"/>
                                <w:w w:val="95"/>
                                <w:sz w:val="11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w w:val="95"/>
                                <w:sz w:val="100"/>
                              </w:rPr>
                              <w:t>sent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5" o:spid="_x0000_s1063" type="#_x0000_t202" style="position:absolute;margin-left:34pt;margin-top:435.15pt;width:230.85pt;height:71pt;z-index:-78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" filled="f" stroked="f">
                <v:textbox inset="0,0,0,0">
                  <w:txbxContent>
                    <w:p w:rsidR="003044A8" w:rsidRDefault="009B6C4C">
                      <w:pPr>
                        <w:spacing w:before="20"/>
                        <w:ind w:left="20"/>
                        <w:rPr>
                          <w:sz w:val="100"/>
                        </w:rPr>
                      </w:pPr>
                      <w:r>
                        <w:rPr>
                          <w:color w:val="292526"/>
                          <w:w w:val="95"/>
                          <w:sz w:val="115"/>
                        </w:rPr>
                        <w:t>NASA</w:t>
                      </w:r>
                      <w:r>
                        <w:rPr>
                          <w:color w:val="292526"/>
                          <w:spacing w:val="-154"/>
                          <w:w w:val="95"/>
                          <w:sz w:val="115"/>
                        </w:rPr>
                        <w:t xml:space="preserve"> </w:t>
                      </w:r>
                      <w:r>
                        <w:rPr>
                          <w:color w:val="292526"/>
                          <w:w w:val="95"/>
                          <w:sz w:val="100"/>
                        </w:rPr>
                        <w:t>sent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308616" behindDoc="1" locked="0" layoutInCell="1" allowOverlap="1">
                <wp:simplePos x="0" y="0"/>
                <wp:positionH relativeFrom="page">
                  <wp:posOffset>431800</wp:posOffset>
                </wp:positionH>
                <wp:positionV relativeFrom="page">
                  <wp:posOffset>1200785</wp:posOffset>
                </wp:positionV>
                <wp:extent cx="3065145" cy="2211705"/>
                <wp:effectExtent l="3175" t="635" r="0" b="0"/>
                <wp:wrapNone/>
                <wp:docPr id="34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65145" cy="22117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044A8" w:rsidRDefault="009B6C4C">
                            <w:pPr>
                              <w:spacing w:before="265" w:line="189" w:lineRule="auto"/>
                              <w:ind w:left="20" w:right="-16"/>
                              <w:rPr>
                                <w:sz w:val="106"/>
                              </w:rPr>
                            </w:pPr>
                            <w:r>
                              <w:rPr>
                                <w:color w:val="292526"/>
                                <w:sz w:val="123"/>
                              </w:rPr>
                              <w:t>T</w:t>
                            </w:r>
                            <w:r>
                              <w:rPr>
                                <w:color w:val="292526"/>
                                <w:sz w:val="106"/>
                              </w:rPr>
                              <w:t xml:space="preserve">he </w:t>
                            </w:r>
                            <w:r>
                              <w:rPr>
                                <w:color w:val="292526"/>
                                <w:sz w:val="102"/>
                              </w:rPr>
                              <w:t xml:space="preserve">astronauts </w:t>
                            </w:r>
                            <w:r>
                              <w:rPr>
                                <w:color w:val="292526"/>
                                <w:sz w:val="106"/>
                              </w:rPr>
                              <w:t>wore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6" o:spid="_x0000_s1064" type="#_x0000_t202" style="position:absolute;margin-left:34pt;margin-top:94.55pt;width:241.35pt;height:174.15pt;z-index:-78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" filled="f" stroked="f">
                <v:textbox inset="0,0,0,0">
                  <w:txbxContent>
                    <w:p w:rsidR="003044A8" w:rsidRDefault="009B6C4C">
                      <w:pPr>
                        <w:spacing w:before="265" w:line="189" w:lineRule="auto"/>
                        <w:ind w:left="20" w:right="-16"/>
                        <w:rPr>
                          <w:sz w:val="106"/>
                        </w:rPr>
                      </w:pPr>
                      <w:r>
                        <w:rPr>
                          <w:color w:val="292526"/>
                          <w:sz w:val="123"/>
                        </w:rPr>
                        <w:t>T</w:t>
                      </w:r>
                      <w:r>
                        <w:rPr>
                          <w:color w:val="292526"/>
                          <w:sz w:val="106"/>
                        </w:rPr>
                        <w:t xml:space="preserve">he </w:t>
                      </w:r>
                      <w:r>
                        <w:rPr>
                          <w:color w:val="292526"/>
                          <w:sz w:val="102"/>
                        </w:rPr>
                        <w:t xml:space="preserve">astronauts </w:t>
                      </w:r>
                      <w:r>
                        <w:rPr>
                          <w:color w:val="292526"/>
                          <w:sz w:val="106"/>
                        </w:rPr>
                        <w:t>wore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503308544" behindDoc="1" locked="0" layoutInCell="1" allowOverlap="1">
                <wp:simplePos x="0" y="0"/>
                <wp:positionH relativeFrom="page">
                  <wp:posOffset>3789045</wp:posOffset>
                </wp:positionH>
                <wp:positionV relativeFrom="page">
                  <wp:posOffset>5346065</wp:posOffset>
                </wp:positionV>
                <wp:extent cx="3411855" cy="4246880"/>
                <wp:effectExtent l="7620" t="2540" r="0" b="8255"/>
                <wp:wrapNone/>
                <wp:docPr id="30" name="Group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411855" cy="4246880"/>
                          <a:chOff x="5967" y="8419"/>
                          <a:chExt cx="5373" cy="6688"/>
                        </a:xfrm>
                      </wpg:grpSpPr>
                      <wps:wsp>
                        <wps:cNvPr id="31" name="Rectangle 34"/>
                        <wps:cNvSpPr>
                          <a:spLocks noChangeArrowheads="1"/>
                        </wps:cNvSpPr>
                        <wps:spPr bwMode="auto">
                          <a:xfrm>
                            <a:off x="8277" y="11792"/>
                            <a:ext cx="3062" cy="3062"/>
                          </a:xfrm>
                          <a:prstGeom prst="rect">
                            <a:avLst/>
                          </a:prstGeom>
                          <a:solidFill>
                            <a:srgbClr val="FBFDFB">
                              <a:alpha val="999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2" name="Picture 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577" y="8842"/>
                            <a:ext cx="2150" cy="562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33" name="Freeform 32"/>
                        <wps:cNvSpPr>
                          <a:spLocks/>
                        </wps:cNvSpPr>
                        <wps:spPr bwMode="auto">
                          <a:xfrm>
                            <a:off x="5976" y="8428"/>
                            <a:ext cx="5353" cy="6668"/>
                          </a:xfrm>
                          <a:custGeom>
                            <a:avLst/>
                            <a:gdLst>
                              <a:gd name="T0" fmla="+- 0 6217 5977"/>
                              <a:gd name="T1" fmla="*/ T0 w 5353"/>
                              <a:gd name="T2" fmla="+- 0 8429 8429"/>
                              <a:gd name="T3" fmla="*/ 8429 h 6668"/>
                              <a:gd name="T4" fmla="+- 0 6078 5977"/>
                              <a:gd name="T5" fmla="*/ T4 w 5353"/>
                              <a:gd name="T6" fmla="+- 0 8433 8429"/>
                              <a:gd name="T7" fmla="*/ 8433 h 6668"/>
                              <a:gd name="T8" fmla="+- 0 6007 5977"/>
                              <a:gd name="T9" fmla="*/ T8 w 5353"/>
                              <a:gd name="T10" fmla="+- 0 8459 8429"/>
                              <a:gd name="T11" fmla="*/ 8459 h 6668"/>
                              <a:gd name="T12" fmla="+- 0 5980 5977"/>
                              <a:gd name="T13" fmla="*/ T12 w 5353"/>
                              <a:gd name="T14" fmla="+- 0 8530 8429"/>
                              <a:gd name="T15" fmla="*/ 8530 h 6668"/>
                              <a:gd name="T16" fmla="+- 0 5977 5977"/>
                              <a:gd name="T17" fmla="*/ T16 w 5353"/>
                              <a:gd name="T18" fmla="+- 0 8669 8429"/>
                              <a:gd name="T19" fmla="*/ 8669 h 6668"/>
                              <a:gd name="T20" fmla="+- 0 5977 5977"/>
                              <a:gd name="T21" fmla="*/ T20 w 5353"/>
                              <a:gd name="T22" fmla="+- 0 14857 8429"/>
                              <a:gd name="T23" fmla="*/ 14857 h 6668"/>
                              <a:gd name="T24" fmla="+- 0 5980 5977"/>
                              <a:gd name="T25" fmla="*/ T24 w 5353"/>
                              <a:gd name="T26" fmla="+- 0 14996 8429"/>
                              <a:gd name="T27" fmla="*/ 14996 h 6668"/>
                              <a:gd name="T28" fmla="+- 0 6007 5977"/>
                              <a:gd name="T29" fmla="*/ T28 w 5353"/>
                              <a:gd name="T30" fmla="+- 0 15067 8429"/>
                              <a:gd name="T31" fmla="*/ 15067 h 6668"/>
                              <a:gd name="T32" fmla="+- 0 6078 5977"/>
                              <a:gd name="T33" fmla="*/ T32 w 5353"/>
                              <a:gd name="T34" fmla="+- 0 15093 8429"/>
                              <a:gd name="T35" fmla="*/ 15093 h 6668"/>
                              <a:gd name="T36" fmla="+- 0 6217 5977"/>
                              <a:gd name="T37" fmla="*/ T36 w 5353"/>
                              <a:gd name="T38" fmla="+- 0 15097 8429"/>
                              <a:gd name="T39" fmla="*/ 15097 h 6668"/>
                              <a:gd name="T40" fmla="+- 0 11089 5977"/>
                              <a:gd name="T41" fmla="*/ T40 w 5353"/>
                              <a:gd name="T42" fmla="+- 0 15097 8429"/>
                              <a:gd name="T43" fmla="*/ 15097 h 6668"/>
                              <a:gd name="T44" fmla="+- 0 11227 5977"/>
                              <a:gd name="T45" fmla="*/ T44 w 5353"/>
                              <a:gd name="T46" fmla="+- 0 15093 8429"/>
                              <a:gd name="T47" fmla="*/ 15093 h 6668"/>
                              <a:gd name="T48" fmla="+- 0 11299 5977"/>
                              <a:gd name="T49" fmla="*/ T48 w 5353"/>
                              <a:gd name="T50" fmla="+- 0 15067 8429"/>
                              <a:gd name="T51" fmla="*/ 15067 h 6668"/>
                              <a:gd name="T52" fmla="+- 0 11325 5977"/>
                              <a:gd name="T53" fmla="*/ T52 w 5353"/>
                              <a:gd name="T54" fmla="+- 0 14996 8429"/>
                              <a:gd name="T55" fmla="*/ 14996 h 6668"/>
                              <a:gd name="T56" fmla="+- 0 11329 5977"/>
                              <a:gd name="T57" fmla="*/ T56 w 5353"/>
                              <a:gd name="T58" fmla="+- 0 14857 8429"/>
                              <a:gd name="T59" fmla="*/ 14857 h 6668"/>
                              <a:gd name="T60" fmla="+- 0 11329 5977"/>
                              <a:gd name="T61" fmla="*/ T60 w 5353"/>
                              <a:gd name="T62" fmla="+- 0 8669 8429"/>
                              <a:gd name="T63" fmla="*/ 8669 h 6668"/>
                              <a:gd name="T64" fmla="+- 0 11325 5977"/>
                              <a:gd name="T65" fmla="*/ T64 w 5353"/>
                              <a:gd name="T66" fmla="+- 0 8530 8429"/>
                              <a:gd name="T67" fmla="*/ 8530 h 6668"/>
                              <a:gd name="T68" fmla="+- 0 11299 5977"/>
                              <a:gd name="T69" fmla="*/ T68 w 5353"/>
                              <a:gd name="T70" fmla="+- 0 8459 8429"/>
                              <a:gd name="T71" fmla="*/ 8459 h 6668"/>
                              <a:gd name="T72" fmla="+- 0 11227 5977"/>
                              <a:gd name="T73" fmla="*/ T72 w 5353"/>
                              <a:gd name="T74" fmla="+- 0 8433 8429"/>
                              <a:gd name="T75" fmla="*/ 8433 h 6668"/>
                              <a:gd name="T76" fmla="+- 0 11089 5977"/>
                              <a:gd name="T77" fmla="*/ T76 w 5353"/>
                              <a:gd name="T78" fmla="+- 0 8429 8429"/>
                              <a:gd name="T79" fmla="*/ 8429 h 6668"/>
                              <a:gd name="T80" fmla="+- 0 6217 5977"/>
                              <a:gd name="T81" fmla="*/ T80 w 5353"/>
                              <a:gd name="T82" fmla="+- 0 8429 8429"/>
                              <a:gd name="T83" fmla="*/ 8429 h 666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5353" h="6668">
                                <a:moveTo>
                                  <a:pt x="240" y="0"/>
                                </a:moveTo>
                                <a:lnTo>
                                  <a:pt x="101" y="4"/>
                                </a:lnTo>
                                <a:lnTo>
                                  <a:pt x="30" y="30"/>
                                </a:lnTo>
                                <a:lnTo>
                                  <a:pt x="3" y="101"/>
                                </a:lnTo>
                                <a:lnTo>
                                  <a:pt x="0" y="240"/>
                                </a:lnTo>
                                <a:lnTo>
                                  <a:pt x="0" y="6428"/>
                                </a:lnTo>
                                <a:lnTo>
                                  <a:pt x="3" y="6567"/>
                                </a:lnTo>
                                <a:lnTo>
                                  <a:pt x="30" y="6638"/>
                                </a:lnTo>
                                <a:lnTo>
                                  <a:pt x="101" y="6664"/>
                                </a:lnTo>
                                <a:lnTo>
                                  <a:pt x="240" y="6668"/>
                                </a:lnTo>
                                <a:lnTo>
                                  <a:pt x="5112" y="6668"/>
                                </a:lnTo>
                                <a:lnTo>
                                  <a:pt x="5250" y="6664"/>
                                </a:lnTo>
                                <a:lnTo>
                                  <a:pt x="5322" y="6638"/>
                                </a:lnTo>
                                <a:lnTo>
                                  <a:pt x="5348" y="6567"/>
                                </a:lnTo>
                                <a:lnTo>
                                  <a:pt x="5352" y="6428"/>
                                </a:lnTo>
                                <a:lnTo>
                                  <a:pt x="5352" y="240"/>
                                </a:lnTo>
                                <a:lnTo>
                                  <a:pt x="5348" y="101"/>
                                </a:lnTo>
                                <a:lnTo>
                                  <a:pt x="5322" y="30"/>
                                </a:lnTo>
                                <a:lnTo>
                                  <a:pt x="5250" y="4"/>
                                </a:lnTo>
                                <a:lnTo>
                                  <a:pt x="5112" y="0"/>
                                </a:lnTo>
                                <a:lnTo>
                                  <a:pt x="24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FD7DBF8" id="Group 31" o:spid="_x0000_s1026" style="position:absolute;margin-left:298.35pt;margin-top:420.95pt;width:268.65pt;height:334.4pt;z-index:-7936;mso-position-horizontal-relative:page;mso-position-vertical-relative:page" coordorigin="5967,8419" coordsize="5373,668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">
                <v:rect id="Rectangle 34" o:spid="_x0000_s1027" style="position:absolute;left:8277;top:11792;width:3062;height:30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" fillcolor="#fbfdfb" stroked="f">
                  <v:fill opacity="771f"/>
                </v:rect>
                <v:shape id="Picture 33" o:spid="_x0000_s1028" type="#_x0000_t75" style="position:absolute;left:7577;top:8842;width:2150;height:56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">
                  <v:imagedata r:id="rId29" o:title=""/>
                </v:shape>
                <v:shape id="Freeform 32" o:spid="_x0000_s1029" style="position:absolute;left:5976;top:8428;width:5353;height:6668;visibility:visible;mso-wrap-style:square;v-text-anchor:top" coordsize="5353,66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" path="m240,l101,4,30,30,3,101,,240,,6428r3,139l30,6638r71,26l240,6668r4872,l5250,6664r72,-26l5348,6567r4,-139l5352,240r-4,-139l5322,30,5250,4,5112,,240,xe" filled="f" strokecolor="#231f20" strokeweight="1pt">
                  <v:path arrowok="t" o:connecttype="custom" o:connectlocs="240,8429;101,8433;30,8459;3,8530;0,8669;0,14857;3,14996;30,15067;101,15093;240,15097;5112,15097;5250,15093;5322,15067;5348,14996;5352,14857;5352,8669;5348,8530;5322,8459;5250,8433;5112,8429;240,8429" o:connectangles="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503308592" behindDoc="1" locked="0" layoutInCell="1" allowOverlap="1">
                <wp:simplePos x="0" y="0"/>
                <wp:positionH relativeFrom="page">
                  <wp:posOffset>3795395</wp:posOffset>
                </wp:positionH>
                <wp:positionV relativeFrom="page">
                  <wp:posOffset>890905</wp:posOffset>
                </wp:positionV>
                <wp:extent cx="3411855" cy="4239260"/>
                <wp:effectExtent l="4445" t="5080" r="3175" b="3810"/>
                <wp:wrapNone/>
                <wp:docPr id="26" name="Group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411855" cy="4239260"/>
                          <a:chOff x="5977" y="1403"/>
                          <a:chExt cx="5373" cy="6676"/>
                        </a:xfrm>
                      </wpg:grpSpPr>
                      <pic:pic xmlns:pic="http://schemas.openxmlformats.org/drawingml/2006/picture">
                        <pic:nvPicPr>
                          <pic:cNvPr id="27" name="Picture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020" y="3373"/>
                            <a:ext cx="4288" cy="4367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28" name="Freeform 29"/>
                        <wps:cNvSpPr>
                          <a:spLocks/>
                        </wps:cNvSpPr>
                        <wps:spPr bwMode="auto">
                          <a:xfrm>
                            <a:off x="5986" y="1413"/>
                            <a:ext cx="5353" cy="6656"/>
                          </a:xfrm>
                          <a:custGeom>
                            <a:avLst/>
                            <a:gdLst>
                              <a:gd name="T0" fmla="+- 0 6227 5987"/>
                              <a:gd name="T1" fmla="*/ T0 w 5353"/>
                              <a:gd name="T2" fmla="+- 0 1413 1413"/>
                              <a:gd name="T3" fmla="*/ 1413 h 6656"/>
                              <a:gd name="T4" fmla="+- 0 6088 5987"/>
                              <a:gd name="T5" fmla="*/ T4 w 5353"/>
                              <a:gd name="T6" fmla="+- 0 1417 1413"/>
                              <a:gd name="T7" fmla="*/ 1417 h 6656"/>
                              <a:gd name="T8" fmla="+- 0 6017 5987"/>
                              <a:gd name="T9" fmla="*/ T8 w 5353"/>
                              <a:gd name="T10" fmla="+- 0 1443 1413"/>
                              <a:gd name="T11" fmla="*/ 1443 h 6656"/>
                              <a:gd name="T12" fmla="+- 0 5990 5987"/>
                              <a:gd name="T13" fmla="*/ T12 w 5353"/>
                              <a:gd name="T14" fmla="+- 0 1514 1413"/>
                              <a:gd name="T15" fmla="*/ 1514 h 6656"/>
                              <a:gd name="T16" fmla="+- 0 5987 5987"/>
                              <a:gd name="T17" fmla="*/ T16 w 5353"/>
                              <a:gd name="T18" fmla="+- 0 1653 1413"/>
                              <a:gd name="T19" fmla="*/ 1653 h 6656"/>
                              <a:gd name="T20" fmla="+- 0 5987 5987"/>
                              <a:gd name="T21" fmla="*/ T20 w 5353"/>
                              <a:gd name="T22" fmla="+- 0 7829 1413"/>
                              <a:gd name="T23" fmla="*/ 7829 h 6656"/>
                              <a:gd name="T24" fmla="+- 0 5990 5987"/>
                              <a:gd name="T25" fmla="*/ T24 w 5353"/>
                              <a:gd name="T26" fmla="+- 0 7968 1413"/>
                              <a:gd name="T27" fmla="*/ 7968 h 6656"/>
                              <a:gd name="T28" fmla="+- 0 6017 5987"/>
                              <a:gd name="T29" fmla="*/ T28 w 5353"/>
                              <a:gd name="T30" fmla="+- 0 8039 1413"/>
                              <a:gd name="T31" fmla="*/ 8039 h 6656"/>
                              <a:gd name="T32" fmla="+- 0 6088 5987"/>
                              <a:gd name="T33" fmla="*/ T32 w 5353"/>
                              <a:gd name="T34" fmla="+- 0 8065 1413"/>
                              <a:gd name="T35" fmla="*/ 8065 h 6656"/>
                              <a:gd name="T36" fmla="+- 0 6227 5987"/>
                              <a:gd name="T37" fmla="*/ T36 w 5353"/>
                              <a:gd name="T38" fmla="+- 0 8069 1413"/>
                              <a:gd name="T39" fmla="*/ 8069 h 6656"/>
                              <a:gd name="T40" fmla="+- 0 11099 5987"/>
                              <a:gd name="T41" fmla="*/ T40 w 5353"/>
                              <a:gd name="T42" fmla="+- 0 8069 1413"/>
                              <a:gd name="T43" fmla="*/ 8069 h 6656"/>
                              <a:gd name="T44" fmla="+- 0 11237 5987"/>
                              <a:gd name="T45" fmla="*/ T44 w 5353"/>
                              <a:gd name="T46" fmla="+- 0 8065 1413"/>
                              <a:gd name="T47" fmla="*/ 8065 h 6656"/>
                              <a:gd name="T48" fmla="+- 0 11309 5987"/>
                              <a:gd name="T49" fmla="*/ T48 w 5353"/>
                              <a:gd name="T50" fmla="+- 0 8039 1413"/>
                              <a:gd name="T51" fmla="*/ 8039 h 6656"/>
                              <a:gd name="T52" fmla="+- 0 11335 5987"/>
                              <a:gd name="T53" fmla="*/ T52 w 5353"/>
                              <a:gd name="T54" fmla="+- 0 7968 1413"/>
                              <a:gd name="T55" fmla="*/ 7968 h 6656"/>
                              <a:gd name="T56" fmla="+- 0 11339 5987"/>
                              <a:gd name="T57" fmla="*/ T56 w 5353"/>
                              <a:gd name="T58" fmla="+- 0 7829 1413"/>
                              <a:gd name="T59" fmla="*/ 7829 h 6656"/>
                              <a:gd name="T60" fmla="+- 0 11339 5987"/>
                              <a:gd name="T61" fmla="*/ T60 w 5353"/>
                              <a:gd name="T62" fmla="+- 0 1653 1413"/>
                              <a:gd name="T63" fmla="*/ 1653 h 6656"/>
                              <a:gd name="T64" fmla="+- 0 11335 5987"/>
                              <a:gd name="T65" fmla="*/ T64 w 5353"/>
                              <a:gd name="T66" fmla="+- 0 1514 1413"/>
                              <a:gd name="T67" fmla="*/ 1514 h 6656"/>
                              <a:gd name="T68" fmla="+- 0 11309 5987"/>
                              <a:gd name="T69" fmla="*/ T68 w 5353"/>
                              <a:gd name="T70" fmla="+- 0 1443 1413"/>
                              <a:gd name="T71" fmla="*/ 1443 h 6656"/>
                              <a:gd name="T72" fmla="+- 0 11237 5987"/>
                              <a:gd name="T73" fmla="*/ T72 w 5353"/>
                              <a:gd name="T74" fmla="+- 0 1417 1413"/>
                              <a:gd name="T75" fmla="*/ 1417 h 6656"/>
                              <a:gd name="T76" fmla="+- 0 11099 5987"/>
                              <a:gd name="T77" fmla="*/ T76 w 5353"/>
                              <a:gd name="T78" fmla="+- 0 1413 1413"/>
                              <a:gd name="T79" fmla="*/ 1413 h 6656"/>
                              <a:gd name="T80" fmla="+- 0 6227 5987"/>
                              <a:gd name="T81" fmla="*/ T80 w 5353"/>
                              <a:gd name="T82" fmla="+- 0 1413 1413"/>
                              <a:gd name="T83" fmla="*/ 1413 h 665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5353" h="6656">
                                <a:moveTo>
                                  <a:pt x="240" y="0"/>
                                </a:moveTo>
                                <a:lnTo>
                                  <a:pt x="101" y="4"/>
                                </a:lnTo>
                                <a:lnTo>
                                  <a:pt x="30" y="30"/>
                                </a:lnTo>
                                <a:lnTo>
                                  <a:pt x="3" y="101"/>
                                </a:lnTo>
                                <a:lnTo>
                                  <a:pt x="0" y="240"/>
                                </a:lnTo>
                                <a:lnTo>
                                  <a:pt x="0" y="6416"/>
                                </a:lnTo>
                                <a:lnTo>
                                  <a:pt x="3" y="6555"/>
                                </a:lnTo>
                                <a:lnTo>
                                  <a:pt x="30" y="6626"/>
                                </a:lnTo>
                                <a:lnTo>
                                  <a:pt x="101" y="6652"/>
                                </a:lnTo>
                                <a:lnTo>
                                  <a:pt x="240" y="6656"/>
                                </a:lnTo>
                                <a:lnTo>
                                  <a:pt x="5112" y="6656"/>
                                </a:lnTo>
                                <a:lnTo>
                                  <a:pt x="5250" y="6652"/>
                                </a:lnTo>
                                <a:lnTo>
                                  <a:pt x="5322" y="6626"/>
                                </a:lnTo>
                                <a:lnTo>
                                  <a:pt x="5348" y="6555"/>
                                </a:lnTo>
                                <a:lnTo>
                                  <a:pt x="5352" y="6416"/>
                                </a:lnTo>
                                <a:lnTo>
                                  <a:pt x="5352" y="240"/>
                                </a:lnTo>
                                <a:lnTo>
                                  <a:pt x="5348" y="101"/>
                                </a:lnTo>
                                <a:lnTo>
                                  <a:pt x="5322" y="30"/>
                                </a:lnTo>
                                <a:lnTo>
                                  <a:pt x="5250" y="4"/>
                                </a:lnTo>
                                <a:lnTo>
                                  <a:pt x="5112" y="0"/>
                                </a:lnTo>
                                <a:lnTo>
                                  <a:pt x="24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9" name="Picture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463" y="1766"/>
                            <a:ext cx="2476" cy="258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B1FBE4F" id="Group 27" o:spid="_x0000_s1026" style="position:absolute;margin-left:298.85pt;margin-top:70.15pt;width:268.65pt;height:333.8pt;z-index:-7888;mso-position-horizontal-relative:page;mso-position-vertical-relative:page" coordorigin="5977,1403" coordsize="5373,667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">
                <v:shape id="Picture 30" o:spid="_x0000_s1027" type="#_x0000_t75" style="position:absolute;left:7020;top:3373;width:4288;height:43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">
                  <v:imagedata r:id="rId32" o:title=""/>
                </v:shape>
                <v:shape id="Freeform 29" o:spid="_x0000_s1028" style="position:absolute;left:5986;top:1413;width:5353;height:6656;visibility:visible;mso-wrap-style:square;v-text-anchor:top" coordsize="5353,66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" path="m240,l101,4,30,30,3,101,,240,,6416r3,139l30,6626r71,26l240,6656r4872,l5250,6652r72,-26l5348,6555r4,-139l5352,240r-4,-139l5322,30,5250,4,5112,,240,xe" filled="f" strokecolor="#231f20" strokeweight="1pt">
                  <v:path arrowok="t" o:connecttype="custom" o:connectlocs="240,1413;101,1417;30,1443;3,1514;0,1653;0,7829;3,7968;30,8039;101,8065;240,8069;5112,8069;5250,8065;5322,8039;5348,7968;5352,7829;5352,1653;5348,1514;5322,1443;5250,1417;5112,1413;240,1413" o:connectangles="0,0,0,0,0,0,0,0,0,0,0,0,0,0,0,0,0,0,0,0,0"/>
                </v:shape>
                <v:shape id="Picture 28" o:spid="_x0000_s1029" type="#_x0000_t75" style="position:absolute;left:6463;top:1766;width:2476;height:25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">
                  <v:imagedata r:id="rId33" o:title=""/>
                </v:shape>
                <w10:wrap anchorx="page" anchory="page"/>
              </v:group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308688" behindDoc="1" locked="0" layoutInCell="1" allowOverlap="1">
                <wp:simplePos x="0" y="0"/>
                <wp:positionH relativeFrom="page">
                  <wp:posOffset>5255895</wp:posOffset>
                </wp:positionH>
                <wp:positionV relativeFrom="page">
                  <wp:posOffset>5416550</wp:posOffset>
                </wp:positionV>
                <wp:extent cx="1938020" cy="2071370"/>
                <wp:effectExtent l="0" t="0" r="0" b="0"/>
                <wp:wrapNone/>
                <wp:docPr id="25" name="Text Box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38020" cy="20713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044A8" w:rsidRDefault="003044A8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3" o:spid="_x0000_s1065" type="#_x0000_t202" style="position:absolute;margin-left:413.85pt;margin-top:426.5pt;width:152.6pt;height:163.1pt;z-index:-77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" filled="f" stroked="f">
                <v:textbox inset="0,0,0,0">
                  <w:txbxContent>
                    <w:p w:rsidR="003044A8" w:rsidRDefault="003044A8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308712" behindDoc="1" locked="0" layoutInCell="1" allowOverlap="1">
                <wp:simplePos x="0" y="0"/>
                <wp:positionH relativeFrom="page">
                  <wp:posOffset>5255895</wp:posOffset>
                </wp:positionH>
                <wp:positionV relativeFrom="page">
                  <wp:posOffset>7487920</wp:posOffset>
                </wp:positionV>
                <wp:extent cx="1938020" cy="1944370"/>
                <wp:effectExtent l="0" t="1270" r="0" b="0"/>
                <wp:wrapNone/>
                <wp:docPr id="24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38020" cy="19443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044A8" w:rsidRDefault="003044A8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2" o:spid="_x0000_s1066" type="#_x0000_t202" style="position:absolute;margin-left:413.85pt;margin-top:589.6pt;width:152.6pt;height:153.1pt;z-index:-77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" filled="f" stroked="f">
                <v:textbox inset="0,0,0,0">
                  <w:txbxContent>
                    <w:p w:rsidR="003044A8" w:rsidRDefault="003044A8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308736" behindDoc="1" locked="0" layoutInCell="1" allowOverlap="1">
                <wp:simplePos x="0" y="0"/>
                <wp:positionH relativeFrom="page">
                  <wp:posOffset>3865880</wp:posOffset>
                </wp:positionH>
                <wp:positionV relativeFrom="page">
                  <wp:posOffset>757555</wp:posOffset>
                </wp:positionV>
                <wp:extent cx="3270250" cy="152400"/>
                <wp:effectExtent l="0" t="0" r="0" b="4445"/>
                <wp:wrapNone/>
                <wp:docPr id="23" name="Text 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7025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044A8" w:rsidRDefault="003044A8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1" o:spid="_x0000_s1067" type="#_x0000_t202" style="position:absolute;margin-left:304.4pt;margin-top:59.65pt;width:257.5pt;height:12pt;z-index:-77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" filled="f" stroked="f">
                <v:textbox inset="0,0,0,0">
                  <w:txbxContent>
                    <w:p w:rsidR="003044A8" w:rsidRDefault="003044A8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308760" behindDoc="1" locked="0" layoutInCell="1" allowOverlap="1">
                <wp:simplePos x="0" y="0"/>
                <wp:positionH relativeFrom="page">
                  <wp:posOffset>3865880</wp:posOffset>
                </wp:positionH>
                <wp:positionV relativeFrom="page">
                  <wp:posOffset>4984115</wp:posOffset>
                </wp:positionV>
                <wp:extent cx="3270250" cy="152400"/>
                <wp:effectExtent l="0" t="2540" r="0" b="0"/>
                <wp:wrapNone/>
                <wp:docPr id="22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7025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044A8" w:rsidRDefault="003044A8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0" o:spid="_x0000_s1068" type="#_x0000_t202" style="position:absolute;margin-left:304.4pt;margin-top:392.45pt;width:257.5pt;height:12pt;z-index:-77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" filled="f" stroked="f">
                <v:textbox inset="0,0,0,0">
                  <w:txbxContent>
                    <w:p w:rsidR="003044A8" w:rsidRDefault="003044A8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308784" behindDoc="1" locked="0" layoutInCell="1" allowOverlap="1">
                <wp:simplePos x="0" y="0"/>
                <wp:positionH relativeFrom="page">
                  <wp:posOffset>3859530</wp:posOffset>
                </wp:positionH>
                <wp:positionV relativeFrom="page">
                  <wp:posOffset>5212715</wp:posOffset>
                </wp:positionV>
                <wp:extent cx="3270250" cy="152400"/>
                <wp:effectExtent l="1905" t="2540" r="4445" b="0"/>
                <wp:wrapNone/>
                <wp:docPr id="21" name="Text 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7025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044A8" w:rsidRDefault="003044A8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9" o:spid="_x0000_s1069" type="#_x0000_t202" style="position:absolute;margin-left:303.9pt;margin-top:410.45pt;width:257.5pt;height:12pt;z-index:-76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" filled="f" stroked="f">
                <v:textbox inset="0,0,0,0">
                  <w:txbxContent>
                    <w:p w:rsidR="003044A8" w:rsidRDefault="003044A8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308808" behindDoc="1" locked="0" layoutInCell="1" allowOverlap="1">
                <wp:simplePos x="0" y="0"/>
                <wp:positionH relativeFrom="page">
                  <wp:posOffset>3859530</wp:posOffset>
                </wp:positionH>
                <wp:positionV relativeFrom="page">
                  <wp:posOffset>9446895</wp:posOffset>
                </wp:positionV>
                <wp:extent cx="3270250" cy="152400"/>
                <wp:effectExtent l="1905" t="0" r="4445" b="1905"/>
                <wp:wrapNone/>
                <wp:docPr id="20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7025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044A8" w:rsidRDefault="003044A8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8" o:spid="_x0000_s1070" type="#_x0000_t202" style="position:absolute;margin-left:303.9pt;margin-top:743.85pt;width:257.5pt;height:12pt;z-index:-76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" filled="f" stroked="f">
                <v:textbox inset="0,0,0,0">
                  <w:txbxContent>
                    <w:p w:rsidR="003044A8" w:rsidRDefault="003044A8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:rsidR="003044A8" w:rsidRDefault="003044A8">
      <w:pPr>
        <w:rPr>
          <w:sz w:val="2"/>
          <w:szCs w:val="2"/>
        </w:rPr>
        <w:sectPr w:rsidR="003044A8">
          <w:pgSz w:w="11910" w:h="16840"/>
          <w:pgMar w:top="1260" w:right="1620" w:bottom="280" w:left="460" w:header="720" w:footer="720" w:gutter="0"/>
          <w:cols w:space="720"/>
        </w:sectPr>
      </w:pPr>
    </w:p>
    <w:p w:rsidR="003044A8" w:rsidRDefault="007825CB">
      <w:pPr>
        <w:rPr>
          <w:sz w:val="2"/>
          <w:szCs w:val="2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314216" behindDoc="1" locked="0" layoutInCell="1" allowOverlap="1">
                <wp:simplePos x="0" y="0"/>
                <wp:positionH relativeFrom="page">
                  <wp:posOffset>431800</wp:posOffset>
                </wp:positionH>
                <wp:positionV relativeFrom="page">
                  <wp:posOffset>6315075</wp:posOffset>
                </wp:positionV>
                <wp:extent cx="3003550" cy="1553210"/>
                <wp:effectExtent l="3175" t="0" r="3175" b="0"/>
                <wp:wrapNone/>
                <wp:docPr id="19" name="Text Box 1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3550" cy="15532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B6C4C" w:rsidRDefault="009B6C4C">
                            <w:pPr>
                              <w:spacing w:line="1125" w:lineRule="exact"/>
                              <w:ind w:left="20"/>
                              <w:rPr>
                                <w:sz w:val="104"/>
                              </w:rPr>
                            </w:pPr>
                            <w:r>
                              <w:rPr>
                                <w:color w:val="292526"/>
                                <w:sz w:val="103"/>
                              </w:rPr>
                              <w:t>reporte</w:t>
                            </w:r>
                            <w:r>
                              <w:rPr>
                                <w:color w:val="292526"/>
                                <w:sz w:val="104"/>
                              </w:rPr>
                              <w:t>d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10" o:spid="_x0000_s1071" type="#_x0000_t202" style="position:absolute;margin-left:34pt;margin-top:497.25pt;width:236.5pt;height:122.3pt;z-index:-2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" filled="f" stroked="f">
                <v:textbox inset="0,0,0,0">
                  <w:txbxContent>
                    <w:p w:rsidR="009B6C4C" w:rsidRDefault="009B6C4C">
                      <w:pPr>
                        <w:spacing w:line="1125" w:lineRule="exact"/>
                        <w:ind w:left="20"/>
                        <w:rPr>
                          <w:sz w:val="104"/>
                        </w:rPr>
                      </w:pPr>
                      <w:r>
                        <w:rPr>
                          <w:color w:val="292526"/>
                          <w:sz w:val="103"/>
                        </w:rPr>
                        <w:t>reporte</w:t>
                      </w:r>
                      <w:r>
                        <w:rPr>
                          <w:color w:val="292526"/>
                          <w:sz w:val="104"/>
                        </w:rPr>
                        <w:t>d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308928" behindDoc="1" locked="0" layoutInCell="1" allowOverlap="1">
                <wp:simplePos x="0" y="0"/>
                <wp:positionH relativeFrom="page">
                  <wp:posOffset>431800</wp:posOffset>
                </wp:positionH>
                <wp:positionV relativeFrom="page">
                  <wp:posOffset>5558790</wp:posOffset>
                </wp:positionV>
                <wp:extent cx="3003550" cy="1553210"/>
                <wp:effectExtent l="3175" t="0" r="3175" b="3175"/>
                <wp:wrapNone/>
                <wp:docPr id="18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3550" cy="15532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044A8" w:rsidRPr="009B6C4C" w:rsidRDefault="009B6C4C" w:rsidP="009B6C4C">
                            <w:pPr>
                              <w:spacing w:before="20" w:line="1281" w:lineRule="exact"/>
                              <w:ind w:left="20"/>
                              <w:rPr>
                                <w:sz w:val="99"/>
                              </w:rPr>
                            </w:pPr>
                            <w:r>
                              <w:rPr>
                                <w:color w:val="292526"/>
                                <w:w w:val="85"/>
                                <w:sz w:val="117"/>
                              </w:rPr>
                              <w:t>N</w:t>
                            </w:r>
                            <w:r>
                              <w:rPr>
                                <w:color w:val="292526"/>
                                <w:w w:val="85"/>
                                <w:sz w:val="99"/>
                              </w:rPr>
                              <w:t>ews</w:t>
                            </w:r>
                            <w:r>
                              <w:rPr>
                                <w:color w:val="292526"/>
                                <w:w w:val="85"/>
                                <w:sz w:val="103"/>
                              </w:rPr>
                              <w:t>p</w:t>
                            </w:r>
                            <w:r>
                              <w:rPr>
                                <w:color w:val="292526"/>
                                <w:w w:val="85"/>
                                <w:sz w:val="99"/>
                              </w:rPr>
                              <w:t>a</w:t>
                            </w:r>
                            <w:r>
                              <w:rPr>
                                <w:color w:val="292526"/>
                                <w:w w:val="85"/>
                                <w:sz w:val="103"/>
                              </w:rPr>
                              <w:t>p</w:t>
                            </w:r>
                            <w:r>
                              <w:rPr>
                                <w:color w:val="292526"/>
                                <w:w w:val="85"/>
                                <w:sz w:val="99"/>
                              </w:rPr>
                              <w:t>ers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9" o:spid="_x0000_s1072" type="#_x0000_t202" style="position:absolute;margin-left:34pt;margin-top:437.7pt;width:236.5pt;height:122.3pt;z-index:-75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" filled="f" stroked="f">
                <v:textbox inset="0,0,0,0">
                  <w:txbxContent>
                    <w:p w:rsidR="003044A8" w:rsidRPr="009B6C4C" w:rsidRDefault="009B6C4C" w:rsidP="009B6C4C">
                      <w:pPr>
                        <w:spacing w:before="20" w:line="1281" w:lineRule="exact"/>
                        <w:ind w:left="20"/>
                        <w:rPr>
                          <w:sz w:val="99"/>
                        </w:rPr>
                      </w:pPr>
                      <w:r>
                        <w:rPr>
                          <w:color w:val="292526"/>
                          <w:w w:val="85"/>
                          <w:sz w:val="117"/>
                        </w:rPr>
                        <w:t>N</w:t>
                      </w:r>
                      <w:r>
                        <w:rPr>
                          <w:color w:val="292526"/>
                          <w:w w:val="85"/>
                          <w:sz w:val="99"/>
                        </w:rPr>
                        <w:t>ews</w:t>
                      </w:r>
                      <w:r>
                        <w:rPr>
                          <w:color w:val="292526"/>
                          <w:w w:val="85"/>
                          <w:sz w:val="103"/>
                        </w:rPr>
                        <w:t>p</w:t>
                      </w:r>
                      <w:r>
                        <w:rPr>
                          <w:color w:val="292526"/>
                          <w:w w:val="85"/>
                          <w:sz w:val="99"/>
                        </w:rPr>
                        <w:t>a</w:t>
                      </w:r>
                      <w:r>
                        <w:rPr>
                          <w:color w:val="292526"/>
                          <w:w w:val="85"/>
                          <w:sz w:val="103"/>
                        </w:rPr>
                        <w:t>p</w:t>
                      </w:r>
                      <w:r>
                        <w:rPr>
                          <w:color w:val="292526"/>
                          <w:w w:val="85"/>
                          <w:sz w:val="99"/>
                        </w:rPr>
                        <w:t>ers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313192" behindDoc="1" locked="0" layoutInCell="1" allowOverlap="1">
                <wp:simplePos x="0" y="0"/>
                <wp:positionH relativeFrom="page">
                  <wp:posOffset>431800</wp:posOffset>
                </wp:positionH>
                <wp:positionV relativeFrom="page">
                  <wp:posOffset>2009775</wp:posOffset>
                </wp:positionV>
                <wp:extent cx="2774315" cy="1566545"/>
                <wp:effectExtent l="3175" t="0" r="3810" b="0"/>
                <wp:wrapNone/>
                <wp:docPr id="17" name="Text Box 1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74315" cy="15665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B6C4C" w:rsidRDefault="009B6C4C">
                            <w:pPr>
                              <w:spacing w:line="1135" w:lineRule="exact"/>
                              <w:ind w:left="20"/>
                              <w:rPr>
                                <w:sz w:val="105"/>
                              </w:rPr>
                            </w:pPr>
                            <w:r>
                              <w:rPr>
                                <w:color w:val="292526"/>
                                <w:sz w:val="105"/>
                              </w:rPr>
                              <w:t>landing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9" o:spid="_x0000_s1073" type="#_x0000_t202" style="position:absolute;margin-left:34pt;margin-top:158.25pt;width:218.45pt;height:123.35pt;z-index:-3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" filled="f" stroked="f">
                <v:textbox inset="0,0,0,0">
                  <w:txbxContent>
                    <w:p w:rsidR="009B6C4C" w:rsidRDefault="009B6C4C">
                      <w:pPr>
                        <w:spacing w:line="1135" w:lineRule="exact"/>
                        <w:ind w:left="20"/>
                        <w:rPr>
                          <w:sz w:val="105"/>
                        </w:rPr>
                      </w:pPr>
                      <w:r>
                        <w:rPr>
                          <w:color w:val="292526"/>
                          <w:sz w:val="105"/>
                        </w:rPr>
                        <w:t>landing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308904" behindDoc="1" locked="0" layoutInCell="1" allowOverlap="1">
                <wp:simplePos x="0" y="0"/>
                <wp:positionH relativeFrom="page">
                  <wp:posOffset>431800</wp:posOffset>
                </wp:positionH>
                <wp:positionV relativeFrom="page">
                  <wp:posOffset>1266825</wp:posOffset>
                </wp:positionV>
                <wp:extent cx="2774315" cy="1566545"/>
                <wp:effectExtent l="3175" t="0" r="3810" b="0"/>
                <wp:wrapNone/>
                <wp:docPr id="16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74315" cy="15665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044A8" w:rsidRDefault="009B6C4C" w:rsidP="009B6C4C">
                            <w:pPr>
                              <w:spacing w:before="20" w:line="1291" w:lineRule="exact"/>
                              <w:ind w:left="20"/>
                              <w:rPr>
                                <w:sz w:val="105"/>
                              </w:rPr>
                            </w:pPr>
                            <w:r>
                              <w:rPr>
                                <w:color w:val="292526"/>
                                <w:w w:val="95"/>
                                <w:sz w:val="118"/>
                              </w:rPr>
                              <w:t>T</w:t>
                            </w:r>
                            <w:r>
                              <w:rPr>
                                <w:color w:val="292526"/>
                                <w:w w:val="95"/>
                                <w:sz w:val="106"/>
                              </w:rPr>
                              <w:t>h</w:t>
                            </w:r>
                            <w:r>
                              <w:rPr>
                                <w:color w:val="292526"/>
                                <w:w w:val="95"/>
                                <w:sz w:val="105"/>
                              </w:rPr>
                              <w:t>e</w:t>
                            </w:r>
                            <w:r>
                              <w:rPr>
                                <w:color w:val="292526"/>
                                <w:spacing w:val="-60"/>
                                <w:w w:val="95"/>
                                <w:sz w:val="10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w w:val="95"/>
                                <w:sz w:val="105"/>
                              </w:rPr>
                              <w:t>moon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" o:spid="_x0000_s1074" type="#_x0000_t202" style="position:absolute;margin-left:34pt;margin-top:99.75pt;width:218.45pt;height:123.35pt;z-index:-75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" filled="f" stroked="f">
                <v:textbox inset="0,0,0,0">
                  <w:txbxContent>
                    <w:p w:rsidR="003044A8" w:rsidRDefault="009B6C4C" w:rsidP="009B6C4C">
                      <w:pPr>
                        <w:spacing w:before="20" w:line="1291" w:lineRule="exact"/>
                        <w:ind w:left="20"/>
                        <w:rPr>
                          <w:sz w:val="105"/>
                        </w:rPr>
                      </w:pPr>
                      <w:r>
                        <w:rPr>
                          <w:color w:val="292526"/>
                          <w:w w:val="95"/>
                          <w:sz w:val="118"/>
                        </w:rPr>
                        <w:t>T</w:t>
                      </w:r>
                      <w:r>
                        <w:rPr>
                          <w:color w:val="292526"/>
                          <w:w w:val="95"/>
                          <w:sz w:val="106"/>
                        </w:rPr>
                        <w:t>h</w:t>
                      </w:r>
                      <w:r>
                        <w:rPr>
                          <w:color w:val="292526"/>
                          <w:w w:val="95"/>
                          <w:sz w:val="105"/>
                        </w:rPr>
                        <w:t>e</w:t>
                      </w:r>
                      <w:r>
                        <w:rPr>
                          <w:color w:val="292526"/>
                          <w:spacing w:val="-60"/>
                          <w:w w:val="95"/>
                          <w:sz w:val="105"/>
                        </w:rPr>
                        <w:t xml:space="preserve"> </w:t>
                      </w:r>
                      <w:r>
                        <w:rPr>
                          <w:color w:val="292526"/>
                          <w:w w:val="95"/>
                          <w:sz w:val="105"/>
                        </w:rPr>
                        <w:t>moon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503308832" behindDoc="1" locked="0" layoutInCell="1" allowOverlap="1">
                <wp:simplePos x="0" y="0"/>
                <wp:positionH relativeFrom="page">
                  <wp:posOffset>3789045</wp:posOffset>
                </wp:positionH>
                <wp:positionV relativeFrom="page">
                  <wp:posOffset>5346065</wp:posOffset>
                </wp:positionV>
                <wp:extent cx="3411855" cy="4246880"/>
                <wp:effectExtent l="7620" t="2540" r="0" b="8255"/>
                <wp:wrapNone/>
                <wp:docPr id="12" name="Group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411855" cy="4246880"/>
                          <a:chOff x="5967" y="8419"/>
                          <a:chExt cx="5373" cy="6688"/>
                        </a:xfrm>
                      </wpg:grpSpPr>
                      <wps:wsp>
                        <wps:cNvPr id="13" name="Rectangle 17"/>
                        <wps:cNvSpPr>
                          <a:spLocks noChangeArrowheads="1"/>
                        </wps:cNvSpPr>
                        <wps:spPr bwMode="auto">
                          <a:xfrm>
                            <a:off x="8277" y="11792"/>
                            <a:ext cx="3062" cy="3062"/>
                          </a:xfrm>
                          <a:prstGeom prst="rect">
                            <a:avLst/>
                          </a:prstGeom>
                          <a:solidFill>
                            <a:srgbClr val="FBFDFB">
                              <a:alpha val="999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4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216" y="10318"/>
                            <a:ext cx="4892" cy="318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5" name="Freeform 15"/>
                        <wps:cNvSpPr>
                          <a:spLocks/>
                        </wps:cNvSpPr>
                        <wps:spPr bwMode="auto">
                          <a:xfrm>
                            <a:off x="5976" y="8428"/>
                            <a:ext cx="5353" cy="6668"/>
                          </a:xfrm>
                          <a:custGeom>
                            <a:avLst/>
                            <a:gdLst>
                              <a:gd name="T0" fmla="+- 0 6217 5977"/>
                              <a:gd name="T1" fmla="*/ T0 w 5353"/>
                              <a:gd name="T2" fmla="+- 0 8429 8429"/>
                              <a:gd name="T3" fmla="*/ 8429 h 6668"/>
                              <a:gd name="T4" fmla="+- 0 6078 5977"/>
                              <a:gd name="T5" fmla="*/ T4 w 5353"/>
                              <a:gd name="T6" fmla="+- 0 8433 8429"/>
                              <a:gd name="T7" fmla="*/ 8433 h 6668"/>
                              <a:gd name="T8" fmla="+- 0 6007 5977"/>
                              <a:gd name="T9" fmla="*/ T8 w 5353"/>
                              <a:gd name="T10" fmla="+- 0 8459 8429"/>
                              <a:gd name="T11" fmla="*/ 8459 h 6668"/>
                              <a:gd name="T12" fmla="+- 0 5980 5977"/>
                              <a:gd name="T13" fmla="*/ T12 w 5353"/>
                              <a:gd name="T14" fmla="+- 0 8530 8429"/>
                              <a:gd name="T15" fmla="*/ 8530 h 6668"/>
                              <a:gd name="T16" fmla="+- 0 5977 5977"/>
                              <a:gd name="T17" fmla="*/ T16 w 5353"/>
                              <a:gd name="T18" fmla="+- 0 8669 8429"/>
                              <a:gd name="T19" fmla="*/ 8669 h 6668"/>
                              <a:gd name="T20" fmla="+- 0 5977 5977"/>
                              <a:gd name="T21" fmla="*/ T20 w 5353"/>
                              <a:gd name="T22" fmla="+- 0 14857 8429"/>
                              <a:gd name="T23" fmla="*/ 14857 h 6668"/>
                              <a:gd name="T24" fmla="+- 0 5980 5977"/>
                              <a:gd name="T25" fmla="*/ T24 w 5353"/>
                              <a:gd name="T26" fmla="+- 0 14996 8429"/>
                              <a:gd name="T27" fmla="*/ 14996 h 6668"/>
                              <a:gd name="T28" fmla="+- 0 6007 5977"/>
                              <a:gd name="T29" fmla="*/ T28 w 5353"/>
                              <a:gd name="T30" fmla="+- 0 15067 8429"/>
                              <a:gd name="T31" fmla="*/ 15067 h 6668"/>
                              <a:gd name="T32" fmla="+- 0 6078 5977"/>
                              <a:gd name="T33" fmla="*/ T32 w 5353"/>
                              <a:gd name="T34" fmla="+- 0 15093 8429"/>
                              <a:gd name="T35" fmla="*/ 15093 h 6668"/>
                              <a:gd name="T36" fmla="+- 0 6217 5977"/>
                              <a:gd name="T37" fmla="*/ T36 w 5353"/>
                              <a:gd name="T38" fmla="+- 0 15097 8429"/>
                              <a:gd name="T39" fmla="*/ 15097 h 6668"/>
                              <a:gd name="T40" fmla="+- 0 11089 5977"/>
                              <a:gd name="T41" fmla="*/ T40 w 5353"/>
                              <a:gd name="T42" fmla="+- 0 15097 8429"/>
                              <a:gd name="T43" fmla="*/ 15097 h 6668"/>
                              <a:gd name="T44" fmla="+- 0 11227 5977"/>
                              <a:gd name="T45" fmla="*/ T44 w 5353"/>
                              <a:gd name="T46" fmla="+- 0 15093 8429"/>
                              <a:gd name="T47" fmla="*/ 15093 h 6668"/>
                              <a:gd name="T48" fmla="+- 0 11299 5977"/>
                              <a:gd name="T49" fmla="*/ T48 w 5353"/>
                              <a:gd name="T50" fmla="+- 0 15067 8429"/>
                              <a:gd name="T51" fmla="*/ 15067 h 6668"/>
                              <a:gd name="T52" fmla="+- 0 11325 5977"/>
                              <a:gd name="T53" fmla="*/ T52 w 5353"/>
                              <a:gd name="T54" fmla="+- 0 14996 8429"/>
                              <a:gd name="T55" fmla="*/ 14996 h 6668"/>
                              <a:gd name="T56" fmla="+- 0 11329 5977"/>
                              <a:gd name="T57" fmla="*/ T56 w 5353"/>
                              <a:gd name="T58" fmla="+- 0 14857 8429"/>
                              <a:gd name="T59" fmla="*/ 14857 h 6668"/>
                              <a:gd name="T60" fmla="+- 0 11329 5977"/>
                              <a:gd name="T61" fmla="*/ T60 w 5353"/>
                              <a:gd name="T62" fmla="+- 0 8669 8429"/>
                              <a:gd name="T63" fmla="*/ 8669 h 6668"/>
                              <a:gd name="T64" fmla="+- 0 11325 5977"/>
                              <a:gd name="T65" fmla="*/ T64 w 5353"/>
                              <a:gd name="T66" fmla="+- 0 8530 8429"/>
                              <a:gd name="T67" fmla="*/ 8530 h 6668"/>
                              <a:gd name="T68" fmla="+- 0 11299 5977"/>
                              <a:gd name="T69" fmla="*/ T68 w 5353"/>
                              <a:gd name="T70" fmla="+- 0 8459 8429"/>
                              <a:gd name="T71" fmla="*/ 8459 h 6668"/>
                              <a:gd name="T72" fmla="+- 0 11227 5977"/>
                              <a:gd name="T73" fmla="*/ T72 w 5353"/>
                              <a:gd name="T74" fmla="+- 0 8433 8429"/>
                              <a:gd name="T75" fmla="*/ 8433 h 6668"/>
                              <a:gd name="T76" fmla="+- 0 11089 5977"/>
                              <a:gd name="T77" fmla="*/ T76 w 5353"/>
                              <a:gd name="T78" fmla="+- 0 8429 8429"/>
                              <a:gd name="T79" fmla="*/ 8429 h 6668"/>
                              <a:gd name="T80" fmla="+- 0 6217 5977"/>
                              <a:gd name="T81" fmla="*/ T80 w 5353"/>
                              <a:gd name="T82" fmla="+- 0 8429 8429"/>
                              <a:gd name="T83" fmla="*/ 8429 h 666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5353" h="6668">
                                <a:moveTo>
                                  <a:pt x="240" y="0"/>
                                </a:moveTo>
                                <a:lnTo>
                                  <a:pt x="101" y="4"/>
                                </a:lnTo>
                                <a:lnTo>
                                  <a:pt x="30" y="30"/>
                                </a:lnTo>
                                <a:lnTo>
                                  <a:pt x="3" y="101"/>
                                </a:lnTo>
                                <a:lnTo>
                                  <a:pt x="0" y="240"/>
                                </a:lnTo>
                                <a:lnTo>
                                  <a:pt x="0" y="6428"/>
                                </a:lnTo>
                                <a:lnTo>
                                  <a:pt x="3" y="6567"/>
                                </a:lnTo>
                                <a:lnTo>
                                  <a:pt x="30" y="6638"/>
                                </a:lnTo>
                                <a:lnTo>
                                  <a:pt x="101" y="6664"/>
                                </a:lnTo>
                                <a:lnTo>
                                  <a:pt x="240" y="6668"/>
                                </a:lnTo>
                                <a:lnTo>
                                  <a:pt x="5112" y="6668"/>
                                </a:lnTo>
                                <a:lnTo>
                                  <a:pt x="5250" y="6664"/>
                                </a:lnTo>
                                <a:lnTo>
                                  <a:pt x="5322" y="6638"/>
                                </a:lnTo>
                                <a:lnTo>
                                  <a:pt x="5348" y="6567"/>
                                </a:lnTo>
                                <a:lnTo>
                                  <a:pt x="5352" y="6428"/>
                                </a:lnTo>
                                <a:lnTo>
                                  <a:pt x="5352" y="240"/>
                                </a:lnTo>
                                <a:lnTo>
                                  <a:pt x="5348" y="101"/>
                                </a:lnTo>
                                <a:lnTo>
                                  <a:pt x="5322" y="30"/>
                                </a:lnTo>
                                <a:lnTo>
                                  <a:pt x="5250" y="4"/>
                                </a:lnTo>
                                <a:lnTo>
                                  <a:pt x="5112" y="0"/>
                                </a:lnTo>
                                <a:lnTo>
                                  <a:pt x="24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7857135" id="Group 14" o:spid="_x0000_s1026" style="position:absolute;margin-left:298.35pt;margin-top:420.95pt;width:268.65pt;height:334.4pt;z-index:-7648;mso-position-horizontal-relative:page;mso-position-vertical-relative:page" coordorigin="5967,8419" coordsize="5373,668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">
                <v:rect id="Rectangle 17" o:spid="_x0000_s1027" style="position:absolute;left:8277;top:11792;width:3062;height:30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" fillcolor="#fbfdfb" stroked="f">
                  <v:fill opacity="771f"/>
                </v:rect>
                <v:shape id="Picture 16" o:spid="_x0000_s1028" type="#_x0000_t75" style="position:absolute;left:6216;top:10318;width:4892;height:31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">
                  <v:imagedata r:id="rId35" o:title=""/>
                </v:shape>
                <v:shape id="Freeform 15" o:spid="_x0000_s1029" style="position:absolute;left:5976;top:8428;width:5353;height:6668;visibility:visible;mso-wrap-style:square;v-text-anchor:top" coordsize="5353,66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" path="m240,l101,4,30,30,3,101,,240,,6428r3,139l30,6638r71,26l240,6668r4872,l5250,6664r72,-26l5348,6567r4,-139l5352,240r-4,-139l5322,30,5250,4,5112,,240,xe" filled="f" strokecolor="#231f20" strokeweight="1pt">
                  <v:path arrowok="t" o:connecttype="custom" o:connectlocs="240,8429;101,8433;30,8459;3,8530;0,8669;0,14857;3,14996;30,15067;101,15093;240,15097;5112,15097;5250,15093;5322,15067;5348,14996;5352,14857;5352,8669;5348,8530;5322,8459;5250,8433;5112,8429;240,8429" o:connectangles="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503308880" behindDoc="1" locked="0" layoutInCell="1" allowOverlap="1">
                <wp:simplePos x="0" y="0"/>
                <wp:positionH relativeFrom="page">
                  <wp:posOffset>3795395</wp:posOffset>
                </wp:positionH>
                <wp:positionV relativeFrom="page">
                  <wp:posOffset>890905</wp:posOffset>
                </wp:positionV>
                <wp:extent cx="3411855" cy="4234180"/>
                <wp:effectExtent l="4445" t="5080" r="3175" b="8890"/>
                <wp:wrapNone/>
                <wp:docPr id="9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411855" cy="4234180"/>
                          <a:chOff x="5977" y="1403"/>
                          <a:chExt cx="5373" cy="6668"/>
                        </a:xfrm>
                      </wpg:grpSpPr>
                      <pic:pic xmlns:pic="http://schemas.openxmlformats.org/drawingml/2006/picture">
                        <pic:nvPicPr>
                          <pic:cNvPr id="1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580" y="3257"/>
                            <a:ext cx="4144" cy="296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1" name="Freeform 12"/>
                        <wps:cNvSpPr>
                          <a:spLocks/>
                        </wps:cNvSpPr>
                        <wps:spPr bwMode="auto">
                          <a:xfrm>
                            <a:off x="5986" y="1413"/>
                            <a:ext cx="5353" cy="6648"/>
                          </a:xfrm>
                          <a:custGeom>
                            <a:avLst/>
                            <a:gdLst>
                              <a:gd name="T0" fmla="+- 0 6227 5987"/>
                              <a:gd name="T1" fmla="*/ T0 w 5353"/>
                              <a:gd name="T2" fmla="+- 0 1413 1413"/>
                              <a:gd name="T3" fmla="*/ 1413 h 6648"/>
                              <a:gd name="T4" fmla="+- 0 6088 5987"/>
                              <a:gd name="T5" fmla="*/ T4 w 5353"/>
                              <a:gd name="T6" fmla="+- 0 1417 1413"/>
                              <a:gd name="T7" fmla="*/ 1417 h 6648"/>
                              <a:gd name="T8" fmla="+- 0 6017 5987"/>
                              <a:gd name="T9" fmla="*/ T8 w 5353"/>
                              <a:gd name="T10" fmla="+- 0 1443 1413"/>
                              <a:gd name="T11" fmla="*/ 1443 h 6648"/>
                              <a:gd name="T12" fmla="+- 0 5990 5987"/>
                              <a:gd name="T13" fmla="*/ T12 w 5353"/>
                              <a:gd name="T14" fmla="+- 0 1514 1413"/>
                              <a:gd name="T15" fmla="*/ 1514 h 6648"/>
                              <a:gd name="T16" fmla="+- 0 5987 5987"/>
                              <a:gd name="T17" fmla="*/ T16 w 5353"/>
                              <a:gd name="T18" fmla="+- 0 1653 1413"/>
                              <a:gd name="T19" fmla="*/ 1653 h 6648"/>
                              <a:gd name="T20" fmla="+- 0 5987 5987"/>
                              <a:gd name="T21" fmla="*/ T20 w 5353"/>
                              <a:gd name="T22" fmla="+- 0 7821 1413"/>
                              <a:gd name="T23" fmla="*/ 7821 h 6648"/>
                              <a:gd name="T24" fmla="+- 0 5990 5987"/>
                              <a:gd name="T25" fmla="*/ T24 w 5353"/>
                              <a:gd name="T26" fmla="+- 0 7960 1413"/>
                              <a:gd name="T27" fmla="*/ 7960 h 6648"/>
                              <a:gd name="T28" fmla="+- 0 6017 5987"/>
                              <a:gd name="T29" fmla="*/ T28 w 5353"/>
                              <a:gd name="T30" fmla="+- 0 8031 1413"/>
                              <a:gd name="T31" fmla="*/ 8031 h 6648"/>
                              <a:gd name="T32" fmla="+- 0 6088 5987"/>
                              <a:gd name="T33" fmla="*/ T32 w 5353"/>
                              <a:gd name="T34" fmla="+- 0 8057 1413"/>
                              <a:gd name="T35" fmla="*/ 8057 h 6648"/>
                              <a:gd name="T36" fmla="+- 0 6227 5987"/>
                              <a:gd name="T37" fmla="*/ T36 w 5353"/>
                              <a:gd name="T38" fmla="+- 0 8061 1413"/>
                              <a:gd name="T39" fmla="*/ 8061 h 6648"/>
                              <a:gd name="T40" fmla="+- 0 11099 5987"/>
                              <a:gd name="T41" fmla="*/ T40 w 5353"/>
                              <a:gd name="T42" fmla="+- 0 8061 1413"/>
                              <a:gd name="T43" fmla="*/ 8061 h 6648"/>
                              <a:gd name="T44" fmla="+- 0 11237 5987"/>
                              <a:gd name="T45" fmla="*/ T44 w 5353"/>
                              <a:gd name="T46" fmla="+- 0 8057 1413"/>
                              <a:gd name="T47" fmla="*/ 8057 h 6648"/>
                              <a:gd name="T48" fmla="+- 0 11309 5987"/>
                              <a:gd name="T49" fmla="*/ T48 w 5353"/>
                              <a:gd name="T50" fmla="+- 0 8031 1413"/>
                              <a:gd name="T51" fmla="*/ 8031 h 6648"/>
                              <a:gd name="T52" fmla="+- 0 11335 5987"/>
                              <a:gd name="T53" fmla="*/ T52 w 5353"/>
                              <a:gd name="T54" fmla="+- 0 7960 1413"/>
                              <a:gd name="T55" fmla="*/ 7960 h 6648"/>
                              <a:gd name="T56" fmla="+- 0 11339 5987"/>
                              <a:gd name="T57" fmla="*/ T56 w 5353"/>
                              <a:gd name="T58" fmla="+- 0 7821 1413"/>
                              <a:gd name="T59" fmla="*/ 7821 h 6648"/>
                              <a:gd name="T60" fmla="+- 0 11339 5987"/>
                              <a:gd name="T61" fmla="*/ T60 w 5353"/>
                              <a:gd name="T62" fmla="+- 0 1653 1413"/>
                              <a:gd name="T63" fmla="*/ 1653 h 6648"/>
                              <a:gd name="T64" fmla="+- 0 11335 5987"/>
                              <a:gd name="T65" fmla="*/ T64 w 5353"/>
                              <a:gd name="T66" fmla="+- 0 1514 1413"/>
                              <a:gd name="T67" fmla="*/ 1514 h 6648"/>
                              <a:gd name="T68" fmla="+- 0 11309 5987"/>
                              <a:gd name="T69" fmla="*/ T68 w 5353"/>
                              <a:gd name="T70" fmla="+- 0 1443 1413"/>
                              <a:gd name="T71" fmla="*/ 1443 h 6648"/>
                              <a:gd name="T72" fmla="+- 0 11237 5987"/>
                              <a:gd name="T73" fmla="*/ T72 w 5353"/>
                              <a:gd name="T74" fmla="+- 0 1417 1413"/>
                              <a:gd name="T75" fmla="*/ 1417 h 6648"/>
                              <a:gd name="T76" fmla="+- 0 11099 5987"/>
                              <a:gd name="T77" fmla="*/ T76 w 5353"/>
                              <a:gd name="T78" fmla="+- 0 1413 1413"/>
                              <a:gd name="T79" fmla="*/ 1413 h 6648"/>
                              <a:gd name="T80" fmla="+- 0 6227 5987"/>
                              <a:gd name="T81" fmla="*/ T80 w 5353"/>
                              <a:gd name="T82" fmla="+- 0 1413 1413"/>
                              <a:gd name="T83" fmla="*/ 1413 h 664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5353" h="6648">
                                <a:moveTo>
                                  <a:pt x="240" y="0"/>
                                </a:moveTo>
                                <a:lnTo>
                                  <a:pt x="101" y="4"/>
                                </a:lnTo>
                                <a:lnTo>
                                  <a:pt x="30" y="30"/>
                                </a:lnTo>
                                <a:lnTo>
                                  <a:pt x="3" y="101"/>
                                </a:lnTo>
                                <a:lnTo>
                                  <a:pt x="0" y="240"/>
                                </a:lnTo>
                                <a:lnTo>
                                  <a:pt x="0" y="6408"/>
                                </a:lnTo>
                                <a:lnTo>
                                  <a:pt x="3" y="6547"/>
                                </a:lnTo>
                                <a:lnTo>
                                  <a:pt x="30" y="6618"/>
                                </a:lnTo>
                                <a:lnTo>
                                  <a:pt x="101" y="6644"/>
                                </a:lnTo>
                                <a:lnTo>
                                  <a:pt x="240" y="6648"/>
                                </a:lnTo>
                                <a:lnTo>
                                  <a:pt x="5112" y="6648"/>
                                </a:lnTo>
                                <a:lnTo>
                                  <a:pt x="5250" y="6644"/>
                                </a:lnTo>
                                <a:lnTo>
                                  <a:pt x="5322" y="6618"/>
                                </a:lnTo>
                                <a:lnTo>
                                  <a:pt x="5348" y="6547"/>
                                </a:lnTo>
                                <a:lnTo>
                                  <a:pt x="5352" y="6408"/>
                                </a:lnTo>
                                <a:lnTo>
                                  <a:pt x="5352" y="240"/>
                                </a:lnTo>
                                <a:lnTo>
                                  <a:pt x="5348" y="101"/>
                                </a:lnTo>
                                <a:lnTo>
                                  <a:pt x="5322" y="30"/>
                                </a:lnTo>
                                <a:lnTo>
                                  <a:pt x="5250" y="4"/>
                                </a:lnTo>
                                <a:lnTo>
                                  <a:pt x="5112" y="0"/>
                                </a:lnTo>
                                <a:lnTo>
                                  <a:pt x="24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06E3F5B" id="Group 11" o:spid="_x0000_s1026" style="position:absolute;margin-left:298.85pt;margin-top:70.15pt;width:268.65pt;height:333.4pt;z-index:-7600;mso-position-horizontal-relative:page;mso-position-vertical-relative:page" coordorigin="5977,1403" coordsize="5373,666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">
                <v:shape id="Picture 13" o:spid="_x0000_s1027" type="#_x0000_t75" style="position:absolute;left:6580;top:3257;width:4144;height:29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">
                  <v:imagedata r:id="rId37" o:title=""/>
                </v:shape>
                <v:shape id="Freeform 12" o:spid="_x0000_s1028" style="position:absolute;left:5986;top:1413;width:5353;height:6648;visibility:visible;mso-wrap-style:square;v-text-anchor:top" coordsize="5353,66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" path="m240,l101,4,30,30,3,101,,240,,6408r3,139l30,6618r71,26l240,6648r4872,l5250,6644r72,-26l5348,6547r4,-139l5352,240r-4,-139l5322,30,5250,4,5112,,240,xe" filled="f" strokecolor="#231f20" strokeweight="1pt">
                  <v:path arrowok="t" o:connecttype="custom" o:connectlocs="240,1413;101,1417;30,1443;3,1514;0,1653;0,7821;3,7960;30,8031;101,8057;240,8061;5112,8061;5250,8057;5322,8031;5348,7960;5352,7821;5352,1653;5348,1514;5322,1443;5250,1417;5112,1413;240,1413" o:connectangles="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308976" behindDoc="1" locked="0" layoutInCell="1" allowOverlap="1">
                <wp:simplePos x="0" y="0"/>
                <wp:positionH relativeFrom="page">
                  <wp:posOffset>5255895</wp:posOffset>
                </wp:positionH>
                <wp:positionV relativeFrom="page">
                  <wp:posOffset>5416550</wp:posOffset>
                </wp:positionV>
                <wp:extent cx="1938020" cy="2071370"/>
                <wp:effectExtent l="0" t="0" r="0" b="0"/>
                <wp:wrapNone/>
                <wp:docPr id="8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38020" cy="20713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044A8" w:rsidRDefault="003044A8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" o:spid="_x0000_s1075" type="#_x0000_t202" style="position:absolute;margin-left:413.85pt;margin-top:426.5pt;width:152.6pt;height:163.1pt;z-index:-7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" filled="f" stroked="f">
                <v:textbox inset="0,0,0,0">
                  <w:txbxContent>
                    <w:p w:rsidR="003044A8" w:rsidRDefault="003044A8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309000" behindDoc="1" locked="0" layoutInCell="1" allowOverlap="1">
                <wp:simplePos x="0" y="0"/>
                <wp:positionH relativeFrom="page">
                  <wp:posOffset>5255895</wp:posOffset>
                </wp:positionH>
                <wp:positionV relativeFrom="page">
                  <wp:posOffset>7487920</wp:posOffset>
                </wp:positionV>
                <wp:extent cx="1938020" cy="1944370"/>
                <wp:effectExtent l="0" t="1270" r="0" b="0"/>
                <wp:wrapNone/>
                <wp:docPr id="7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38020" cy="19443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044A8" w:rsidRDefault="003044A8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" o:spid="_x0000_s1076" type="#_x0000_t202" style="position:absolute;margin-left:413.85pt;margin-top:589.6pt;width:152.6pt;height:153.1pt;z-index:-7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" filled="f" stroked="f">
                <v:textbox inset="0,0,0,0">
                  <w:txbxContent>
                    <w:p w:rsidR="003044A8" w:rsidRDefault="003044A8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309024" behindDoc="1" locked="0" layoutInCell="1" allowOverlap="1">
                <wp:simplePos x="0" y="0"/>
                <wp:positionH relativeFrom="page">
                  <wp:posOffset>3865880</wp:posOffset>
                </wp:positionH>
                <wp:positionV relativeFrom="page">
                  <wp:posOffset>757555</wp:posOffset>
                </wp:positionV>
                <wp:extent cx="3270250" cy="152400"/>
                <wp:effectExtent l="0" t="0" r="0" b="4445"/>
                <wp:wrapNone/>
                <wp:docPr id="6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7025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044A8" w:rsidRDefault="003044A8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" o:spid="_x0000_s1077" type="#_x0000_t202" style="position:absolute;margin-left:304.4pt;margin-top:59.65pt;width:257.5pt;height:12pt;z-index:-7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" filled="f" stroked="f">
                <v:textbox inset="0,0,0,0">
                  <w:txbxContent>
                    <w:p w:rsidR="003044A8" w:rsidRDefault="003044A8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309048" behindDoc="1" locked="0" layoutInCell="1" allowOverlap="1">
                <wp:simplePos x="0" y="0"/>
                <wp:positionH relativeFrom="page">
                  <wp:posOffset>3865880</wp:posOffset>
                </wp:positionH>
                <wp:positionV relativeFrom="page">
                  <wp:posOffset>4979035</wp:posOffset>
                </wp:positionV>
                <wp:extent cx="3270250" cy="152400"/>
                <wp:effectExtent l="0" t="0" r="0" b="2540"/>
                <wp:wrapNone/>
                <wp:docPr id="5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7025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044A8" w:rsidRDefault="003044A8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" o:spid="_x0000_s1078" type="#_x0000_t202" style="position:absolute;margin-left:304.4pt;margin-top:392.05pt;width:257.5pt;height:12pt;z-index:-7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" filled="f" stroked="f">
                <v:textbox inset="0,0,0,0">
                  <w:txbxContent>
                    <w:p w:rsidR="003044A8" w:rsidRDefault="003044A8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309072" behindDoc="1" locked="0" layoutInCell="1" allowOverlap="1">
                <wp:simplePos x="0" y="0"/>
                <wp:positionH relativeFrom="page">
                  <wp:posOffset>3859530</wp:posOffset>
                </wp:positionH>
                <wp:positionV relativeFrom="page">
                  <wp:posOffset>5212715</wp:posOffset>
                </wp:positionV>
                <wp:extent cx="3270250" cy="152400"/>
                <wp:effectExtent l="1905" t="2540" r="4445" b="0"/>
                <wp:wrapNone/>
                <wp:docPr id="4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7025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044A8" w:rsidRDefault="003044A8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" o:spid="_x0000_s1079" type="#_x0000_t202" style="position:absolute;margin-left:303.9pt;margin-top:410.45pt;width:257.5pt;height:12pt;z-index:-7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" filled="f" stroked="f">
                <v:textbox inset="0,0,0,0">
                  <w:txbxContent>
                    <w:p w:rsidR="003044A8" w:rsidRDefault="003044A8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309096" behindDoc="1" locked="0" layoutInCell="1" allowOverlap="1">
                <wp:simplePos x="0" y="0"/>
                <wp:positionH relativeFrom="page">
                  <wp:posOffset>3859530</wp:posOffset>
                </wp:positionH>
                <wp:positionV relativeFrom="page">
                  <wp:posOffset>9446895</wp:posOffset>
                </wp:positionV>
                <wp:extent cx="3270250" cy="152400"/>
                <wp:effectExtent l="1905" t="0" r="4445" b="1905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7025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044A8" w:rsidRDefault="003044A8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" o:spid="_x0000_s1080" type="#_x0000_t202" style="position:absolute;margin-left:303.9pt;margin-top:743.85pt;width:257.5pt;height:12pt;z-index:-7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" filled="f" stroked="f">
                <v:textbox inset="0,0,0,0">
                  <w:txbxContent>
                    <w:p w:rsidR="003044A8" w:rsidRDefault="003044A8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sectPr w:rsidR="003044A8">
      <w:pgSz w:w="11910" w:h="16840"/>
      <w:pgMar w:top="1280" w:right="1620" w:bottom="280" w:left="46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B6C4C" w:rsidRDefault="009B6C4C" w:rsidP="009B6C4C">
      <w:r>
        <w:separator/>
      </w:r>
    </w:p>
  </w:endnote>
  <w:endnote w:type="continuationSeparator" w:id="0">
    <w:p w:rsidR="009B6C4C" w:rsidRDefault="009B6C4C" w:rsidP="009B6C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  <w:embedRegular r:id="rId1" w:fontKey="{5A4415CA-38A9-434D-82C2-14F9570B912D}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winkl">
    <w:altName w:val="Twinkl"/>
    <w:charset w:val="00"/>
    <w:family w:val="auto"/>
    <w:pitch w:val="variable"/>
    <w:sig w:usb0="A00000AF" w:usb1="5000205B" w:usb2="00000000" w:usb3="00000000" w:csb0="00000093" w:csb1="00000000"/>
    <w:embedRegular r:id="rId2" w:fontKey="{5046ADC6-7F7F-4366-B54A-DD43AAD10B63}"/>
    <w:embedBold r:id="rId3" w:fontKey="{278A0E37-3880-4764-B4F2-002005D13BB1}"/>
  </w:font>
  <w:font w:name="NTFPreCursivef">
    <w:panose1 w:val="03000400000000000000"/>
    <w:charset w:val="00"/>
    <w:family w:val="script"/>
    <w:pitch w:val="variable"/>
    <w:sig w:usb0="00000003" w:usb1="10000000" w:usb2="00000000" w:usb3="00000000" w:csb0="00000001" w:csb1="00000000"/>
    <w:embedRegular r:id="rId4" w:fontKey="{98FF4BD5-3DAF-40AC-8679-EC753871DB6F}"/>
    <w:embedBold r:id="rId5" w:fontKey="{989D5AD0-C539-4E67-BEF1-A843BC584923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6" w:fontKey="{0D9818FE-67AC-43CB-97EC-91D9EE92AAA5}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25CB" w:rsidRDefault="007825CB">
    <w:pPr>
      <w:pStyle w:val="Footer"/>
    </w:pP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-6350</wp:posOffset>
              </wp:positionH>
              <wp:positionV relativeFrom="paragraph">
                <wp:posOffset>14605</wp:posOffset>
              </wp:positionV>
              <wp:extent cx="7019925" cy="561975"/>
              <wp:effectExtent l="9525" t="9525" r="9525" b="9525"/>
              <wp:wrapNone/>
              <wp:docPr id="1" name="Rectangl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7019925" cy="561975"/>
                      </a:xfrm>
                      <a:prstGeom prst="rect">
                        <a:avLst/>
                      </a:prstGeom>
                      <a:solidFill>
                        <a:schemeClr val="bg1">
                          <a:lumMod val="100000"/>
                          <a:lumOff val="0"/>
                        </a:schemeClr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037D7B77" id="Rectangle 2" o:spid="_x0000_s1026" style="position:absolute;margin-left:-.5pt;margin-top:1.15pt;width:552.75pt;height:44.2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" fillcolor="white [3212]" strokecolor="white"/>
          </w:pict>
        </mc:Fallback>
      </mc:AlternateContent>
    </w:r>
  </w:p>
  <w:p w:rsidR="007825CB" w:rsidRDefault="007825C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B6C4C" w:rsidRDefault="009B6C4C" w:rsidP="009B6C4C">
      <w:r>
        <w:separator/>
      </w:r>
    </w:p>
  </w:footnote>
  <w:footnote w:type="continuationSeparator" w:id="0">
    <w:p w:rsidR="009B6C4C" w:rsidRDefault="009B6C4C" w:rsidP="009B6C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6C4C" w:rsidRDefault="007825CB">
    <w:pPr>
      <w:pStyle w:val="Header"/>
    </w:pPr>
    <w:r>
      <w:rPr>
        <w:noProof/>
        <w:lang w:bidi="ar-SA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-292100</wp:posOffset>
          </wp:positionH>
          <wp:positionV relativeFrom="paragraph">
            <wp:posOffset>-457200</wp:posOffset>
          </wp:positionV>
          <wp:extent cx="7545705" cy="10668000"/>
          <wp:effectExtent l="0" t="0" r="0" b="0"/>
          <wp:wrapNone/>
          <wp:docPr id="2" name="Picture 1" descr="editabl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ditabl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45705" cy="106680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9B6C4C" w:rsidRDefault="009B6C4C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1">
      <o:colormru v:ext="edit" colors="white"/>
      <o:colormenu v:ext="edit" fillcolor="none [3212]" strokecolor="white"/>
    </o:shapedefaults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44A8"/>
    <w:rsid w:val="00074E3A"/>
    <w:rsid w:val="003044A8"/>
    <w:rsid w:val="007825CB"/>
    <w:rsid w:val="009B6C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>
      <o:colormru v:ext="edit" colors="white"/>
      <o:colormenu v:ext="edit" fillcolor="none [3212]" strokecolor="white"/>
    </o:shapedefaults>
    <o:shapelayout v:ext="edit">
      <o:idmap v:ext="edit" data="1"/>
    </o:shapelayout>
  </w:shapeDefaults>
  <w:decimalSymbol w:val="."/>
  <w:listSeparator w:val=","/>
  <w14:docId w14:val="72E1CFA0"/>
  <w15:docId w15:val="{9B876B35-8E18-4937-A280-81100CEBDB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winkl" w:eastAsia="Twinkl" w:hAnsi="Twinkl" w:cs="Twinkl"/>
      <w:lang w:val="en-GB" w:eastAsia="en-GB" w:bidi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4"/>
      <w:ind w:left="40"/>
    </w:pPr>
    <w:rPr>
      <w:sz w:val="16"/>
      <w:szCs w:val="16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9B6C4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B6C4C"/>
    <w:rPr>
      <w:rFonts w:ascii="Twinkl" w:eastAsia="Twinkl" w:hAnsi="Twinkl" w:cs="Twinkl"/>
      <w:lang w:val="en-GB" w:eastAsia="en-GB" w:bidi="en-GB"/>
    </w:rPr>
  </w:style>
  <w:style w:type="paragraph" w:styleId="Footer">
    <w:name w:val="footer"/>
    <w:basedOn w:val="Normal"/>
    <w:link w:val="FooterChar"/>
    <w:uiPriority w:val="99"/>
    <w:unhideWhenUsed/>
    <w:rsid w:val="009B6C4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B6C4C"/>
    <w:rPr>
      <w:rFonts w:ascii="Twinkl" w:eastAsia="Twinkl" w:hAnsi="Twinkl" w:cs="Twinkl"/>
      <w:lang w:val="en-GB" w:eastAsia="en-GB" w:bidi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oter" Target="footer1.xml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9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image" Target="media/image15.png"/><Relationship Id="rId34" Type="http://schemas.openxmlformats.org/officeDocument/2006/relationships/image" Target="media/image28.png"/><Relationship Id="rId7" Type="http://schemas.openxmlformats.org/officeDocument/2006/relationships/image" Target="media/image2.png"/><Relationship Id="rId12" Type="http://schemas.openxmlformats.org/officeDocument/2006/relationships/header" Target="header1.xml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33" Type="http://schemas.openxmlformats.org/officeDocument/2006/relationships/image" Target="media/image27.png"/><Relationship Id="rId38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image" Target="media/image23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8.png"/><Relationship Id="rId32" Type="http://schemas.openxmlformats.org/officeDocument/2006/relationships/image" Target="media/image26.png"/><Relationship Id="rId37" Type="http://schemas.openxmlformats.org/officeDocument/2006/relationships/image" Target="media/image31.png"/><Relationship Id="rId5" Type="http://schemas.openxmlformats.org/officeDocument/2006/relationships/endnotes" Target="end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36" Type="http://schemas.openxmlformats.org/officeDocument/2006/relationships/image" Target="media/image30.pn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31" Type="http://schemas.openxmlformats.org/officeDocument/2006/relationships/image" Target="media/image2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image" Target="media/image24.png"/><Relationship Id="rId35" Type="http://schemas.openxmlformats.org/officeDocument/2006/relationships/image" Target="media/image29.png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C538971B</Template>
  <TotalTime>1</TotalTime>
  <Pages>6</Pages>
  <Words>11</Words>
  <Characters>67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Bethany Jane</dc:creator>
  <cp:lastModifiedBy>Bethany Jane</cp:lastModifiedBy>
  <cp:revision>3</cp:revision>
  <dcterms:created xsi:type="dcterms:W3CDTF">2021-01-08T15:18:00Z</dcterms:created>
  <dcterms:modified xsi:type="dcterms:W3CDTF">2021-01-08T15:19:00Z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2019-05-12T00:00:00Z</vt:filetime>
  </property>
  <property fmtid="{D5CDD505-2E9C-101B-9397-08002B2CF9AE}" pid="3" name="Creator">
    <vt:lpwstr>Adobe InDesign CC 14.0 (Windows)</vt:lpwstr>
  </property>
  <property fmtid="{D5CDD505-2E9C-101B-9397-08002B2CF9AE}" pid="4" name="LastSaved">
    <vt:filetime>2019-05-12T00:00:00Z</vt:filetime>
  </property>
</Properties>
</file>