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BD8A42" w14:textId="24EF55DE" w:rsidR="007F5030" w:rsidRDefault="00F6710F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656" behindDoc="0" locked="0" layoutInCell="1" allowOverlap="1" wp14:anchorId="0CBDECAF" wp14:editId="6CF2AD6C">
                <wp:simplePos x="0" y="0"/>
                <wp:positionH relativeFrom="column">
                  <wp:posOffset>1892300</wp:posOffset>
                </wp:positionH>
                <wp:positionV relativeFrom="paragraph">
                  <wp:posOffset>8512175</wp:posOffset>
                </wp:positionV>
                <wp:extent cx="1971675" cy="10191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019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826749" id="Rectangle 2" o:spid="_x0000_s1026" style="position:absolute;margin-left:149pt;margin-top:670.25pt;width:155.25pt;height:80.25pt;z-index:503311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" fillcolor="white [3212]" strokecolor="white [3212]" strokeweight="2pt"/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624" behindDoc="1" locked="0" layoutInCell="1" allowOverlap="1" wp14:anchorId="2E0C03A5" wp14:editId="1DF4AA09">
                <wp:simplePos x="0" y="0"/>
                <wp:positionH relativeFrom="page">
                  <wp:posOffset>2711450</wp:posOffset>
                </wp:positionH>
                <wp:positionV relativeFrom="page">
                  <wp:posOffset>677545</wp:posOffset>
                </wp:positionV>
                <wp:extent cx="2137410" cy="863600"/>
                <wp:effectExtent l="0" t="1270" r="0" b="1905"/>
                <wp:wrapNone/>
                <wp:docPr id="43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7410" cy="86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8A1D53" w14:textId="77777777" w:rsidR="007F5030" w:rsidRPr="00F6710F" w:rsidRDefault="00866135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110"/>
                              </w:rPr>
                            </w:pPr>
                            <w:r w:rsidRPr="00F6710F">
                              <w:rPr>
                                <w:rFonts w:ascii="NTFPreCursivef" w:hAnsi="NTFPreCursivef"/>
                                <w:b/>
                                <w:color w:val="F68A53"/>
                                <w:spacing w:val="-15"/>
                                <w:sz w:val="110"/>
                              </w:rPr>
                              <w:t>Fiction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0C03A5" id="_x0000_t202" coordsize="21600,21600" o:spt="202" path="m,l,21600r21600,l21600,xe">
                <v:stroke joinstyle="miter"/>
                <v:path gradientshapeok="t" o:connecttype="rect"/>
              </v:shapetype>
              <v:shape id="Text Box 77" o:spid="_x0000_s1026" type="#_x0000_t202" style="position:absolute;margin-left:213.5pt;margin-top:53.35pt;width:168.3pt;height:68pt;z-index:-6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" filled="f" stroked="f">
                <v:textbox inset="0,0,0,0">
                  <w:txbxContent>
                    <w:p w14:paraId="4F8A1D53" w14:textId="77777777" w:rsidR="007F5030" w:rsidRPr="00F6710F" w:rsidRDefault="00866135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110"/>
                        </w:rPr>
                      </w:pPr>
                      <w:r w:rsidRPr="00F6710F">
                        <w:rPr>
                          <w:rFonts w:ascii="NTFPreCursivef" w:hAnsi="NTFPreCursivef"/>
                          <w:b/>
                          <w:color w:val="F68A53"/>
                          <w:spacing w:val="-15"/>
                          <w:sz w:val="110"/>
                        </w:rPr>
                        <w:t>Fiction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16DEE5B" w14:textId="77777777" w:rsidR="007F5030" w:rsidRDefault="007F5030">
      <w:pPr>
        <w:rPr>
          <w:sz w:val="2"/>
          <w:szCs w:val="2"/>
        </w:rPr>
        <w:sectPr w:rsidR="007F5030">
          <w:headerReference w:type="default" r:id="rId9"/>
          <w:type w:val="continuous"/>
          <w:pgSz w:w="11910" w:h="16840"/>
          <w:pgMar w:top="1040" w:right="1440" w:bottom="280" w:left="1400" w:header="720" w:footer="720" w:gutter="0"/>
          <w:cols w:space="720"/>
        </w:sectPr>
      </w:pPr>
    </w:p>
    <w:p w14:paraId="415DCD82" w14:textId="77777777" w:rsidR="007F5030" w:rsidRDefault="00F35EF1">
      <w:pPr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503309696" behindDoc="1" locked="0" layoutInCell="1" allowOverlap="1" wp14:anchorId="4E2BCD9F" wp14:editId="017C2901">
                <wp:simplePos x="0" y="0"/>
                <wp:positionH relativeFrom="page">
                  <wp:posOffset>1978660</wp:posOffset>
                </wp:positionH>
                <wp:positionV relativeFrom="page">
                  <wp:posOffset>677545</wp:posOffset>
                </wp:positionV>
                <wp:extent cx="3602990" cy="863600"/>
                <wp:effectExtent l="0" t="1270" r="0" b="1905"/>
                <wp:wrapNone/>
                <wp:docPr id="4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2990" cy="86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A7D0BB" w14:textId="77777777" w:rsidR="007F5030" w:rsidRPr="00F6710F" w:rsidRDefault="00866135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110"/>
                              </w:rPr>
                            </w:pPr>
                            <w:r w:rsidRPr="00F6710F">
                              <w:rPr>
                                <w:rFonts w:ascii="NTFPreCursivef" w:hAnsi="NTFPreCursivef"/>
                                <w:b/>
                                <w:color w:val="0082C9"/>
                                <w:spacing w:val="-18"/>
                                <w:sz w:val="110"/>
                              </w:rPr>
                              <w:t>Non-Fiction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2BCD9F" id="Text Box 72" o:spid="_x0000_s1027" type="#_x0000_t202" style="position:absolute;margin-left:155.8pt;margin-top:53.35pt;width:283.7pt;height:68pt;z-index:-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" filled="f" stroked="f">
                <v:textbox inset="0,0,0,0">
                  <w:txbxContent>
                    <w:p w14:paraId="41A7D0BB" w14:textId="77777777" w:rsidR="007F5030" w:rsidRPr="00F6710F" w:rsidRDefault="00866135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110"/>
                        </w:rPr>
                      </w:pPr>
                      <w:r w:rsidRPr="00F6710F">
                        <w:rPr>
                          <w:rFonts w:ascii="NTFPreCursivef" w:hAnsi="NTFPreCursivef"/>
                          <w:b/>
                          <w:color w:val="0082C9"/>
                          <w:spacing w:val="-18"/>
                          <w:sz w:val="110"/>
                        </w:rPr>
                        <w:t>Non-Fiction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6A1D3C3" w14:textId="2B2923EC" w:rsidR="007F5030" w:rsidRDefault="00F6710F">
      <w:pPr>
        <w:rPr>
          <w:sz w:val="2"/>
          <w:szCs w:val="2"/>
        </w:rPr>
        <w:sectPr w:rsidR="007F5030">
          <w:headerReference w:type="default" r:id="rId10"/>
          <w:pgSz w:w="11910" w:h="16840"/>
          <w:pgMar w:top="1040" w:right="1440" w:bottom="280" w:left="1400" w:header="720" w:footer="720" w:gutter="0"/>
          <w:cols w:space="720"/>
        </w:sect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704" behindDoc="0" locked="0" layoutInCell="1" allowOverlap="1" wp14:anchorId="6453D0E6" wp14:editId="7D8D0FB0">
                <wp:simplePos x="0" y="0"/>
                <wp:positionH relativeFrom="column">
                  <wp:posOffset>1981200</wp:posOffset>
                </wp:positionH>
                <wp:positionV relativeFrom="paragraph">
                  <wp:posOffset>8423910</wp:posOffset>
                </wp:positionV>
                <wp:extent cx="1971675" cy="10191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019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C70BC7" id="Rectangle 4" o:spid="_x0000_s1026" style="position:absolute;margin-left:156pt;margin-top:663.3pt;width:155.25pt;height:80.25pt;z-index:503313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" fillcolor="white [3212]" strokecolor="white [3212]" strokeweight="2pt"/>
            </w:pict>
          </mc:Fallback>
        </mc:AlternateContent>
      </w:r>
    </w:p>
    <w:p w14:paraId="4945AA05" w14:textId="77777777" w:rsidR="007F5030" w:rsidRDefault="00F35EF1">
      <w:pPr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503309792" behindDoc="1" locked="0" layoutInCell="1" allowOverlap="1" wp14:anchorId="133DAF7B" wp14:editId="4081CA4A">
                <wp:simplePos x="0" y="0"/>
                <wp:positionH relativeFrom="page">
                  <wp:posOffset>999490</wp:posOffset>
                </wp:positionH>
                <wp:positionV relativeFrom="page">
                  <wp:posOffset>622935</wp:posOffset>
                </wp:positionV>
                <wp:extent cx="2084070" cy="1243965"/>
                <wp:effectExtent l="0" t="3810" r="2540" b="0"/>
                <wp:wrapNone/>
                <wp:docPr id="41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4070" cy="1243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393E86" w14:textId="77777777" w:rsidR="007F5030" w:rsidRPr="00F6710F" w:rsidRDefault="00866135">
                            <w:pPr>
                              <w:pStyle w:val="BodyText"/>
                              <w:spacing w:line="256" w:lineRule="auto"/>
                              <w:ind w:left="19" w:hanging="1"/>
                              <w:jc w:val="center"/>
                              <w:rPr>
                                <w:rFonts w:ascii="NTFPreCursivef" w:hAnsi="NTFPreCursivef"/>
                                <w:b/>
                              </w:rPr>
                            </w:pPr>
                            <w:proofErr w:type="spellStart"/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  <w:spacing w:val="-9"/>
                              </w:rPr>
                              <w:t>Topsy</w:t>
                            </w:r>
                            <w:proofErr w:type="spellEnd"/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  <w:spacing w:val="-9"/>
                              </w:rPr>
                              <w:t xml:space="preserve"> </w:t>
                            </w: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 xml:space="preserve">the </w:t>
                            </w: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  <w:spacing w:val="-3"/>
                              </w:rPr>
                              <w:t xml:space="preserve">Rabbit’s </w:t>
                            </w: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  <w:spacing w:val="-6"/>
                              </w:rPr>
                              <w:t xml:space="preserve">Great </w:t>
                            </w: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  <w:spacing w:val="-3"/>
                              </w:rPr>
                              <w:t>Adventure!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3DAF7B" id="Text Box 56" o:spid="_x0000_s1028" type="#_x0000_t202" style="position:absolute;margin-left:78.7pt;margin-top:49.05pt;width:164.1pt;height:97.95pt;z-index:-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zhLsQ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" filled="f" stroked="f">
                <v:textbox inset="0,0,0,0">
                  <w:txbxContent>
                    <w:p w14:paraId="2B393E86" w14:textId="77777777" w:rsidR="007F5030" w:rsidRPr="00F6710F" w:rsidRDefault="00866135">
                      <w:pPr>
                        <w:pStyle w:val="BodyText"/>
                        <w:spacing w:line="256" w:lineRule="auto"/>
                        <w:ind w:left="19" w:hanging="1"/>
                        <w:jc w:val="center"/>
                        <w:rPr>
                          <w:rFonts w:ascii="NTFPreCursivef" w:hAnsi="NTFPreCursivef"/>
                          <w:b/>
                        </w:rPr>
                      </w:pPr>
                      <w:proofErr w:type="spellStart"/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  <w:spacing w:val="-9"/>
                        </w:rPr>
                        <w:t>Topsy</w:t>
                      </w:r>
                      <w:proofErr w:type="spellEnd"/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  <w:spacing w:val="-9"/>
                        </w:rPr>
                        <w:t xml:space="preserve"> </w:t>
                      </w: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 xml:space="preserve">the </w:t>
                      </w: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  <w:spacing w:val="-3"/>
                        </w:rPr>
                        <w:t xml:space="preserve">Rabbit’s </w:t>
                      </w: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  <w:spacing w:val="-6"/>
                        </w:rPr>
                        <w:t xml:space="preserve">Great </w:t>
                      </w: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  <w:spacing w:val="-3"/>
                        </w:rPr>
                        <w:t>Adventure!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816" behindDoc="1" locked="0" layoutInCell="1" allowOverlap="1" wp14:anchorId="4E3A5E99" wp14:editId="304BF058">
                <wp:simplePos x="0" y="0"/>
                <wp:positionH relativeFrom="page">
                  <wp:posOffset>4705350</wp:posOffset>
                </wp:positionH>
                <wp:positionV relativeFrom="page">
                  <wp:posOffset>622935</wp:posOffset>
                </wp:positionV>
                <wp:extent cx="1492885" cy="1243965"/>
                <wp:effectExtent l="0" t="3810" r="2540" b="0"/>
                <wp:wrapNone/>
                <wp:docPr id="40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885" cy="1243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1A6FE3" w14:textId="77777777" w:rsidR="007F5030" w:rsidRPr="00F6710F" w:rsidRDefault="00866135">
                            <w:pPr>
                              <w:pStyle w:val="BodyText"/>
                              <w:spacing w:line="256" w:lineRule="auto"/>
                              <w:jc w:val="center"/>
                              <w:rPr>
                                <w:rFonts w:ascii="NTFPreCursivef" w:hAnsi="NTFPreCursivef"/>
                                <w:b/>
                              </w:rPr>
                            </w:pP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 xml:space="preserve">Animals of the </w:t>
                            </w: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  <w:spacing w:val="-3"/>
                              </w:rPr>
                              <w:t>Rainforest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3A5E99" id="Text Box 55" o:spid="_x0000_s1029" type="#_x0000_t202" style="position:absolute;margin-left:370.5pt;margin-top:49.05pt;width:117.55pt;height:97.95pt;z-index:-6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" filled="f" stroked="f">
                <v:textbox inset="0,0,0,0">
                  <w:txbxContent>
                    <w:p w14:paraId="4D1A6FE3" w14:textId="77777777" w:rsidR="007F5030" w:rsidRPr="00F6710F" w:rsidRDefault="00866135">
                      <w:pPr>
                        <w:pStyle w:val="BodyText"/>
                        <w:spacing w:line="256" w:lineRule="auto"/>
                        <w:jc w:val="center"/>
                        <w:rPr>
                          <w:rFonts w:ascii="NTFPreCursivef" w:hAnsi="NTFPreCursivef"/>
                          <w:b/>
                        </w:rPr>
                      </w:pP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 xml:space="preserve">Animals of the </w:t>
                      </w: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  <w:spacing w:val="-3"/>
                        </w:rPr>
                        <w:t>Rainforest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840" behindDoc="1" locked="0" layoutInCell="1" allowOverlap="1" wp14:anchorId="6C5034DC" wp14:editId="5C08D468">
                <wp:simplePos x="0" y="0"/>
                <wp:positionH relativeFrom="page">
                  <wp:posOffset>6162675</wp:posOffset>
                </wp:positionH>
                <wp:positionV relativeFrom="page">
                  <wp:posOffset>3408680</wp:posOffset>
                </wp:positionV>
                <wp:extent cx="401320" cy="114935"/>
                <wp:effectExtent l="0" t="0" r="0" b="635"/>
                <wp:wrapNone/>
                <wp:docPr id="39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" cy="11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09978B" w14:textId="77777777" w:rsidR="007F5030" w:rsidRDefault="00866135">
                            <w:pPr>
                              <w:spacing w:before="17"/>
                              <w:ind w:left="20"/>
                              <w:rPr>
                                <w:rFonts w:ascii="Roboto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Roboto"/>
                                <w:b/>
                                <w:color w:val="D2D3D5"/>
                                <w:sz w:val="1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4" o:spid="_x0000_s1030" type="#_x0000_t202" style="position:absolute;margin-left:485.25pt;margin-top:268.4pt;width:31.6pt;height:9.05pt;z-index:-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" filled="f" stroked="f">
                <v:textbox inset="0,0,0,0">
                  <w:txbxContent>
                    <w:p w:rsidR="007F5030" w:rsidRDefault="00866135">
                      <w:pPr>
                        <w:spacing w:before="17"/>
                        <w:ind w:left="20"/>
                        <w:rPr>
                          <w:rFonts w:ascii="Roboto"/>
                          <w:b/>
                          <w:sz w:val="12"/>
                        </w:rPr>
                      </w:pPr>
                      <w:r>
                        <w:rPr>
                          <w:rFonts w:ascii="Roboto"/>
                          <w:b/>
                          <w:color w:val="D2D3D5"/>
                          <w:sz w:val="1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864" behindDoc="1" locked="0" layoutInCell="1" allowOverlap="1" wp14:anchorId="59C9769E" wp14:editId="20D86743">
                <wp:simplePos x="0" y="0"/>
                <wp:positionH relativeFrom="page">
                  <wp:posOffset>2715895</wp:posOffset>
                </wp:positionH>
                <wp:positionV relativeFrom="page">
                  <wp:posOffset>3425190</wp:posOffset>
                </wp:positionV>
                <wp:extent cx="401320" cy="114935"/>
                <wp:effectExtent l="1270" t="0" r="0" b="3175"/>
                <wp:wrapNone/>
                <wp:docPr id="38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" cy="11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9F74BD" w14:textId="77777777" w:rsidR="007F5030" w:rsidRDefault="00866135">
                            <w:pPr>
                              <w:spacing w:before="17"/>
                              <w:ind w:left="20"/>
                              <w:rPr>
                                <w:rFonts w:ascii="Roboto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Roboto"/>
                                <w:b/>
                                <w:color w:val="D2D3D5"/>
                                <w:sz w:val="1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3" o:spid="_x0000_s1031" type="#_x0000_t202" style="position:absolute;margin-left:213.85pt;margin-top:269.7pt;width:31.6pt;height:9.05pt;z-index:-6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" filled="f" stroked="f">
                <v:textbox inset="0,0,0,0">
                  <w:txbxContent>
                    <w:p w:rsidR="007F5030" w:rsidRDefault="00866135">
                      <w:pPr>
                        <w:spacing w:before="17"/>
                        <w:ind w:left="20"/>
                        <w:rPr>
                          <w:rFonts w:ascii="Roboto"/>
                          <w:b/>
                          <w:sz w:val="12"/>
                        </w:rPr>
                      </w:pPr>
                      <w:r>
                        <w:rPr>
                          <w:rFonts w:ascii="Roboto"/>
                          <w:b/>
                          <w:color w:val="D2D3D5"/>
                          <w:sz w:val="1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888" behindDoc="1" locked="0" layoutInCell="1" allowOverlap="1" wp14:anchorId="28FE4358" wp14:editId="3D6A3DD1">
                <wp:simplePos x="0" y="0"/>
                <wp:positionH relativeFrom="page">
                  <wp:posOffset>1335405</wp:posOffset>
                </wp:positionH>
                <wp:positionV relativeFrom="page">
                  <wp:posOffset>3971290</wp:posOffset>
                </wp:positionV>
                <wp:extent cx="1449070" cy="1243965"/>
                <wp:effectExtent l="1905" t="0" r="0" b="4445"/>
                <wp:wrapNone/>
                <wp:docPr id="37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9070" cy="1243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6CA277" w14:textId="77777777" w:rsidR="007F5030" w:rsidRPr="00F6710F" w:rsidRDefault="00866135">
                            <w:pPr>
                              <w:pStyle w:val="BodyText"/>
                              <w:spacing w:line="256" w:lineRule="auto"/>
                              <w:ind w:left="19" w:hanging="1"/>
                              <w:jc w:val="center"/>
                              <w:rPr>
                                <w:rFonts w:ascii="NTFPreCursivef" w:hAnsi="NTFPreCursivef"/>
                                <w:b/>
                              </w:rPr>
                            </w:pP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>How Chocolate is Made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FE4358" id="Text Box 52" o:spid="_x0000_s1032" type="#_x0000_t202" style="position:absolute;margin-left:105.15pt;margin-top:312.7pt;width:114.1pt;height:97.95pt;z-index:-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T4EsQIAALM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" filled="f" stroked="f">
                <v:textbox inset="0,0,0,0">
                  <w:txbxContent>
                    <w:p w14:paraId="5C6CA277" w14:textId="77777777" w:rsidR="007F5030" w:rsidRPr="00F6710F" w:rsidRDefault="00866135">
                      <w:pPr>
                        <w:pStyle w:val="BodyText"/>
                        <w:spacing w:line="256" w:lineRule="auto"/>
                        <w:ind w:left="19" w:hanging="1"/>
                        <w:jc w:val="center"/>
                        <w:rPr>
                          <w:rFonts w:ascii="NTFPreCursivef" w:hAnsi="NTFPreCursivef"/>
                          <w:b/>
                        </w:rPr>
                      </w:pP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>How Chocolate is Made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912" behindDoc="1" locked="0" layoutInCell="1" allowOverlap="1" wp14:anchorId="2FD25344" wp14:editId="32D13776">
                <wp:simplePos x="0" y="0"/>
                <wp:positionH relativeFrom="page">
                  <wp:posOffset>4860290</wp:posOffset>
                </wp:positionH>
                <wp:positionV relativeFrom="page">
                  <wp:posOffset>3971290</wp:posOffset>
                </wp:positionV>
                <wp:extent cx="1294765" cy="1243965"/>
                <wp:effectExtent l="2540" t="0" r="0" b="4445"/>
                <wp:wrapNone/>
                <wp:docPr id="36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4765" cy="1243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E8FFA5" w14:textId="77777777" w:rsidR="007F5030" w:rsidRPr="00F6710F" w:rsidRDefault="00866135">
                            <w:pPr>
                              <w:pStyle w:val="BodyText"/>
                              <w:spacing w:line="256" w:lineRule="auto"/>
                              <w:ind w:left="123" w:hanging="104"/>
                              <w:jc w:val="both"/>
                              <w:rPr>
                                <w:rFonts w:ascii="NTFPreCursivef" w:hAnsi="NTFPreCursivef"/>
                                <w:b/>
                              </w:rPr>
                            </w:pP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  <w:spacing w:val="-3"/>
                              </w:rPr>
                              <w:t xml:space="preserve">Melissa’s </w:t>
                            </w: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>Magical Melon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D25344" id="Text Box 51" o:spid="_x0000_s1033" type="#_x0000_t202" style="position:absolute;margin-left:382.7pt;margin-top:312.7pt;width:101.95pt;height:97.95pt;z-index:-6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" filled="f" stroked="f">
                <v:textbox inset="0,0,0,0">
                  <w:txbxContent>
                    <w:p w14:paraId="26E8FFA5" w14:textId="77777777" w:rsidR="007F5030" w:rsidRPr="00F6710F" w:rsidRDefault="00866135">
                      <w:pPr>
                        <w:pStyle w:val="BodyText"/>
                        <w:spacing w:line="256" w:lineRule="auto"/>
                        <w:ind w:left="123" w:hanging="104"/>
                        <w:jc w:val="both"/>
                        <w:rPr>
                          <w:rFonts w:ascii="NTFPreCursivef" w:hAnsi="NTFPreCursivef"/>
                          <w:b/>
                        </w:rPr>
                      </w:pP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  <w:spacing w:val="-3"/>
                        </w:rPr>
                        <w:t xml:space="preserve">Melissa’s </w:t>
                      </w: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>Magical Melon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936" behindDoc="1" locked="0" layoutInCell="1" allowOverlap="1" wp14:anchorId="1F4988F4" wp14:editId="6317BF5F">
                <wp:simplePos x="0" y="0"/>
                <wp:positionH relativeFrom="page">
                  <wp:posOffset>2717800</wp:posOffset>
                </wp:positionH>
                <wp:positionV relativeFrom="page">
                  <wp:posOffset>6735445</wp:posOffset>
                </wp:positionV>
                <wp:extent cx="401320" cy="114935"/>
                <wp:effectExtent l="3175" t="1270" r="0" b="0"/>
                <wp:wrapNone/>
                <wp:docPr id="35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" cy="11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027F5" w14:textId="77777777" w:rsidR="007F5030" w:rsidRDefault="00866135">
                            <w:pPr>
                              <w:spacing w:before="17"/>
                              <w:ind w:left="20"/>
                              <w:rPr>
                                <w:rFonts w:ascii="Roboto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Roboto"/>
                                <w:b/>
                                <w:color w:val="D2D3D5"/>
                                <w:sz w:val="1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0" o:spid="_x0000_s1034" type="#_x0000_t202" style="position:absolute;margin-left:214pt;margin-top:530.35pt;width:31.6pt;height:9.05pt;z-index:-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" filled="f" stroked="f">
                <v:textbox inset="0,0,0,0">
                  <w:txbxContent>
                    <w:p w:rsidR="007F5030" w:rsidRDefault="00866135">
                      <w:pPr>
                        <w:spacing w:before="17"/>
                        <w:ind w:left="20"/>
                        <w:rPr>
                          <w:rFonts w:ascii="Roboto"/>
                          <w:b/>
                          <w:sz w:val="12"/>
                        </w:rPr>
                      </w:pPr>
                      <w:r>
                        <w:rPr>
                          <w:rFonts w:ascii="Roboto"/>
                          <w:b/>
                          <w:color w:val="D2D3D5"/>
                          <w:sz w:val="1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960" behindDoc="1" locked="0" layoutInCell="1" allowOverlap="1" wp14:anchorId="21158B56" wp14:editId="528F2454">
                <wp:simplePos x="0" y="0"/>
                <wp:positionH relativeFrom="page">
                  <wp:posOffset>6164580</wp:posOffset>
                </wp:positionH>
                <wp:positionV relativeFrom="page">
                  <wp:posOffset>6735445</wp:posOffset>
                </wp:positionV>
                <wp:extent cx="401320" cy="114935"/>
                <wp:effectExtent l="1905" t="1270" r="0" b="0"/>
                <wp:wrapNone/>
                <wp:docPr id="34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" cy="11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5C69BE" w14:textId="77777777" w:rsidR="007F5030" w:rsidRDefault="00866135">
                            <w:pPr>
                              <w:spacing w:before="17"/>
                              <w:ind w:left="20"/>
                              <w:rPr>
                                <w:rFonts w:ascii="Roboto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Roboto"/>
                                <w:b/>
                                <w:color w:val="D2D3D5"/>
                                <w:sz w:val="1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9" o:spid="_x0000_s1035" type="#_x0000_t202" style="position:absolute;margin-left:485.4pt;margin-top:530.35pt;width:31.6pt;height:9.05pt;z-index:-6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" filled="f" stroked="f">
                <v:textbox inset="0,0,0,0">
                  <w:txbxContent>
                    <w:p w:rsidR="007F5030" w:rsidRDefault="00866135">
                      <w:pPr>
                        <w:spacing w:before="17"/>
                        <w:ind w:left="20"/>
                        <w:rPr>
                          <w:rFonts w:ascii="Roboto"/>
                          <w:b/>
                          <w:sz w:val="12"/>
                        </w:rPr>
                      </w:pPr>
                      <w:r>
                        <w:rPr>
                          <w:rFonts w:ascii="Roboto"/>
                          <w:b/>
                          <w:color w:val="D2D3D5"/>
                          <w:sz w:val="1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984" behindDoc="1" locked="0" layoutInCell="1" allowOverlap="1" wp14:anchorId="58718C4C" wp14:editId="17201B06">
                <wp:simplePos x="0" y="0"/>
                <wp:positionH relativeFrom="page">
                  <wp:posOffset>1329690</wp:posOffset>
                </wp:positionH>
                <wp:positionV relativeFrom="page">
                  <wp:posOffset>7325360</wp:posOffset>
                </wp:positionV>
                <wp:extent cx="1423670" cy="829945"/>
                <wp:effectExtent l="0" t="635" r="0" b="0"/>
                <wp:wrapNone/>
                <wp:docPr id="33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670" cy="829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04F644" w14:textId="77777777" w:rsidR="007F5030" w:rsidRDefault="00866135">
                            <w:pPr>
                              <w:pStyle w:val="BodyText"/>
                              <w:spacing w:line="256" w:lineRule="auto"/>
                              <w:ind w:left="360" w:right="0" w:hanging="341"/>
                              <w:rPr>
                                <w:b/>
                              </w:rPr>
                            </w:pP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>My Magic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>Carpet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718C4C" id="Text Box 48" o:spid="_x0000_s1036" type="#_x0000_t202" style="position:absolute;margin-left:104.7pt;margin-top:576.8pt;width:112.1pt;height:65.35pt;z-index:-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gBTsQIAALM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" filled="f" stroked="f">
                <v:textbox inset="0,0,0,0">
                  <w:txbxContent>
                    <w:p w14:paraId="4404F644" w14:textId="77777777" w:rsidR="007F5030" w:rsidRDefault="00866135">
                      <w:pPr>
                        <w:pStyle w:val="BodyText"/>
                        <w:spacing w:line="256" w:lineRule="auto"/>
                        <w:ind w:left="360" w:right="0" w:hanging="341"/>
                        <w:rPr>
                          <w:b/>
                        </w:rPr>
                      </w:pP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>My Magic</w:t>
                      </w:r>
                      <w:r>
                        <w:rPr>
                          <w:b/>
                          <w:color w:val="FFFFFF"/>
                        </w:rPr>
                        <w:t xml:space="preserve"> </w:t>
                      </w: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>Carpet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008" behindDoc="1" locked="0" layoutInCell="1" allowOverlap="1" wp14:anchorId="45B97FBC" wp14:editId="78661EDE">
                <wp:simplePos x="0" y="0"/>
                <wp:positionH relativeFrom="page">
                  <wp:posOffset>4788535</wp:posOffset>
                </wp:positionH>
                <wp:positionV relativeFrom="page">
                  <wp:posOffset>7325360</wp:posOffset>
                </wp:positionV>
                <wp:extent cx="1386205" cy="829945"/>
                <wp:effectExtent l="0" t="635" r="0" b="0"/>
                <wp:wrapNone/>
                <wp:docPr id="32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205" cy="829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767788" w14:textId="77777777" w:rsidR="007F5030" w:rsidRPr="00F6710F" w:rsidRDefault="00866135">
                            <w:pPr>
                              <w:pStyle w:val="BodyText"/>
                              <w:spacing w:line="256" w:lineRule="auto"/>
                              <w:ind w:left="383" w:right="9" w:hanging="364"/>
                              <w:rPr>
                                <w:rFonts w:ascii="NTFPreCursivef" w:hAnsi="NTFPreCursivef"/>
                                <w:b/>
                              </w:rPr>
                            </w:pP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>All About Trains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97FBC" id="Text Box 47" o:spid="_x0000_s1037" type="#_x0000_t202" style="position:absolute;margin-left:377.05pt;margin-top:576.8pt;width:109.15pt;height:65.35pt;z-index:-6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eCxsQIAALM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" filled="f" stroked="f">
                <v:textbox inset="0,0,0,0">
                  <w:txbxContent>
                    <w:p w14:paraId="7B767788" w14:textId="77777777" w:rsidR="007F5030" w:rsidRPr="00F6710F" w:rsidRDefault="00866135">
                      <w:pPr>
                        <w:pStyle w:val="BodyText"/>
                        <w:spacing w:line="256" w:lineRule="auto"/>
                        <w:ind w:left="383" w:right="9" w:hanging="364"/>
                        <w:rPr>
                          <w:rFonts w:ascii="NTFPreCursivef" w:hAnsi="NTFPreCursivef"/>
                          <w:b/>
                        </w:rPr>
                      </w:pP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>All About Trains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032" behindDoc="1" locked="0" layoutInCell="1" allowOverlap="1" wp14:anchorId="00BB271C" wp14:editId="26D80569">
                <wp:simplePos x="0" y="0"/>
                <wp:positionH relativeFrom="page">
                  <wp:posOffset>2707640</wp:posOffset>
                </wp:positionH>
                <wp:positionV relativeFrom="page">
                  <wp:posOffset>10055860</wp:posOffset>
                </wp:positionV>
                <wp:extent cx="401320" cy="114935"/>
                <wp:effectExtent l="2540" t="0" r="0" b="1905"/>
                <wp:wrapNone/>
                <wp:docPr id="31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" cy="11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9FB1CD" w14:textId="77777777" w:rsidR="007F5030" w:rsidRDefault="00866135">
                            <w:pPr>
                              <w:spacing w:before="17"/>
                              <w:ind w:left="20"/>
                              <w:rPr>
                                <w:rFonts w:ascii="Roboto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Roboto"/>
                                <w:b/>
                                <w:color w:val="D2D3D5"/>
                                <w:sz w:val="1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6" o:spid="_x0000_s1038" type="#_x0000_t202" style="position:absolute;margin-left:213.2pt;margin-top:791.8pt;width:31.6pt;height:9.05pt;z-index:-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" filled="f" stroked="f">
                <v:textbox inset="0,0,0,0">
                  <w:txbxContent>
                    <w:p w:rsidR="007F5030" w:rsidRDefault="00866135">
                      <w:pPr>
                        <w:spacing w:before="17"/>
                        <w:ind w:left="20"/>
                        <w:rPr>
                          <w:rFonts w:ascii="Roboto"/>
                          <w:b/>
                          <w:sz w:val="12"/>
                        </w:rPr>
                      </w:pPr>
                      <w:r>
                        <w:rPr>
                          <w:rFonts w:ascii="Roboto"/>
                          <w:b/>
                          <w:color w:val="D2D3D5"/>
                          <w:sz w:val="1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056" behindDoc="1" locked="0" layoutInCell="1" allowOverlap="1" wp14:anchorId="48545560" wp14:editId="665C2D1C">
                <wp:simplePos x="0" y="0"/>
                <wp:positionH relativeFrom="page">
                  <wp:posOffset>6164580</wp:posOffset>
                </wp:positionH>
                <wp:positionV relativeFrom="page">
                  <wp:posOffset>10055860</wp:posOffset>
                </wp:positionV>
                <wp:extent cx="401320" cy="114935"/>
                <wp:effectExtent l="1905" t="0" r="0" b="1905"/>
                <wp:wrapNone/>
                <wp:docPr id="30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" cy="11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2C8E51" w14:textId="77777777" w:rsidR="007F5030" w:rsidRDefault="00866135">
                            <w:pPr>
                              <w:spacing w:before="17"/>
                              <w:ind w:left="20"/>
                              <w:rPr>
                                <w:rFonts w:ascii="Roboto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Roboto"/>
                                <w:b/>
                                <w:color w:val="D2D3D5"/>
                                <w:sz w:val="1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5" o:spid="_x0000_s1039" type="#_x0000_t202" style="position:absolute;margin-left:485.4pt;margin-top:791.8pt;width:31.6pt;height:9.05pt;z-index:-6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" filled="f" stroked="f">
                <v:textbox inset="0,0,0,0">
                  <w:txbxContent>
                    <w:p w:rsidR="007F5030" w:rsidRDefault="00866135">
                      <w:pPr>
                        <w:spacing w:before="17"/>
                        <w:ind w:left="20"/>
                        <w:rPr>
                          <w:rFonts w:ascii="Roboto"/>
                          <w:b/>
                          <w:sz w:val="12"/>
                        </w:rPr>
                      </w:pPr>
                      <w:r>
                        <w:rPr>
                          <w:rFonts w:ascii="Roboto"/>
                          <w:b/>
                          <w:color w:val="D2D3D5"/>
                          <w:sz w:val="1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09854EA" w14:textId="77777777" w:rsidR="007F5030" w:rsidRDefault="007F5030">
      <w:pPr>
        <w:rPr>
          <w:sz w:val="2"/>
          <w:szCs w:val="2"/>
        </w:rPr>
        <w:sectPr w:rsidR="007F5030">
          <w:headerReference w:type="default" r:id="rId11"/>
          <w:pgSz w:w="11910" w:h="16840"/>
          <w:pgMar w:top="700" w:right="1440" w:bottom="280" w:left="1400" w:header="720" w:footer="720" w:gutter="0"/>
          <w:cols w:space="720"/>
        </w:sectPr>
      </w:pPr>
    </w:p>
    <w:p w14:paraId="3EFE5958" w14:textId="7D29CA35" w:rsidR="007F5030" w:rsidRDefault="00214BCD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224" behindDoc="1" locked="0" layoutInCell="1" allowOverlap="1" wp14:anchorId="09157010" wp14:editId="04F5366A">
                <wp:simplePos x="0" y="0"/>
                <wp:positionH relativeFrom="page">
                  <wp:posOffset>1276350</wp:posOffset>
                </wp:positionH>
                <wp:positionV relativeFrom="page">
                  <wp:posOffset>3962400</wp:posOffset>
                </wp:positionV>
                <wp:extent cx="1485900" cy="1243965"/>
                <wp:effectExtent l="0" t="0" r="0" b="13335"/>
                <wp:wrapNone/>
                <wp:docPr id="2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243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7BAD09" w14:textId="5FEF3BB3" w:rsidR="007F5030" w:rsidRPr="00F6710F" w:rsidRDefault="00866135">
                            <w:pPr>
                              <w:pStyle w:val="BodyText"/>
                              <w:spacing w:line="256" w:lineRule="auto"/>
                              <w:ind w:right="-3" w:firstLine="643"/>
                              <w:rPr>
                                <w:rFonts w:ascii="NTFPreCursivef" w:hAnsi="NTFPreCursivef"/>
                                <w:b/>
                              </w:rPr>
                            </w:pP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 xml:space="preserve">The Life </w:t>
                            </w:r>
                            <w:r w:rsidR="00214BCD"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>C</w:t>
                            </w: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>ycle of a Frog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157010" id="Text Box 26" o:spid="_x0000_s1040" type="#_x0000_t202" style="position:absolute;margin-left:100.5pt;margin-top:312pt;width:117pt;height:97.95pt;z-index:-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+dTsgIAALQ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" filled="f" stroked="f">
                <v:textbox inset="0,0,0,0">
                  <w:txbxContent>
                    <w:p w14:paraId="427BAD09" w14:textId="5FEF3BB3" w:rsidR="007F5030" w:rsidRPr="00F6710F" w:rsidRDefault="00866135">
                      <w:pPr>
                        <w:pStyle w:val="BodyText"/>
                        <w:spacing w:line="256" w:lineRule="auto"/>
                        <w:ind w:right="-3" w:firstLine="643"/>
                        <w:rPr>
                          <w:rFonts w:ascii="NTFPreCursivef" w:hAnsi="NTFPreCursivef"/>
                          <w:b/>
                        </w:rPr>
                      </w:pP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 xml:space="preserve">The Life </w:t>
                      </w:r>
                      <w:r w:rsidR="00214BCD"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>C</w:t>
                      </w: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>ycle of a Frog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32C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320" behindDoc="1" locked="0" layoutInCell="1" allowOverlap="1" wp14:anchorId="43D9E885" wp14:editId="00E99B7D">
                <wp:simplePos x="0" y="0"/>
                <wp:positionH relativeFrom="page">
                  <wp:posOffset>962024</wp:posOffset>
                </wp:positionH>
                <wp:positionV relativeFrom="page">
                  <wp:posOffset>7343775</wp:posOffset>
                </wp:positionV>
                <wp:extent cx="2144395" cy="829945"/>
                <wp:effectExtent l="0" t="0" r="8255" b="8255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4395" cy="829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D02053" w14:textId="77777777" w:rsidR="00E932C4" w:rsidRPr="00F6710F" w:rsidRDefault="00E932C4" w:rsidP="00E932C4">
                            <w:pPr>
                              <w:pStyle w:val="BodyText"/>
                              <w:spacing w:line="256" w:lineRule="auto"/>
                              <w:ind w:left="226" w:right="8" w:hanging="207"/>
                              <w:jc w:val="center"/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</w:pP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>Super Sea</w:t>
                            </w:r>
                          </w:p>
                          <w:p w14:paraId="16A72120" w14:textId="50958304" w:rsidR="007F5030" w:rsidRPr="00F6710F" w:rsidRDefault="00E932C4" w:rsidP="00E932C4">
                            <w:pPr>
                              <w:pStyle w:val="BodyText"/>
                              <w:spacing w:line="256" w:lineRule="auto"/>
                              <w:ind w:left="226" w:right="8" w:hanging="207"/>
                              <w:jc w:val="center"/>
                              <w:rPr>
                                <w:rFonts w:ascii="NTFPreCursivef" w:hAnsi="NTFPreCursivef"/>
                                <w:b/>
                              </w:rPr>
                            </w:pP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>Creatures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D9E885" id="Text Box 22" o:spid="_x0000_s1041" type="#_x0000_t202" style="position:absolute;margin-left:75.75pt;margin-top:578.25pt;width:168.85pt;height:65.35pt;z-index:-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" filled="f" stroked="f">
                <v:textbox inset="0,0,0,0">
                  <w:txbxContent>
                    <w:p w14:paraId="12D02053" w14:textId="77777777" w:rsidR="00E932C4" w:rsidRPr="00F6710F" w:rsidRDefault="00E932C4" w:rsidP="00E932C4">
                      <w:pPr>
                        <w:pStyle w:val="BodyText"/>
                        <w:spacing w:line="256" w:lineRule="auto"/>
                        <w:ind w:left="226" w:right="8" w:hanging="207"/>
                        <w:jc w:val="center"/>
                        <w:rPr>
                          <w:rFonts w:ascii="NTFPreCursivef" w:hAnsi="NTFPreCursivef"/>
                          <w:b/>
                          <w:color w:val="FFFFFF"/>
                        </w:rPr>
                      </w:pP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>Super Sea</w:t>
                      </w:r>
                    </w:p>
                    <w:p w14:paraId="16A72120" w14:textId="50958304" w:rsidR="007F5030" w:rsidRPr="00F6710F" w:rsidRDefault="00E932C4" w:rsidP="00E932C4">
                      <w:pPr>
                        <w:pStyle w:val="BodyText"/>
                        <w:spacing w:line="256" w:lineRule="auto"/>
                        <w:ind w:left="226" w:right="8" w:hanging="207"/>
                        <w:jc w:val="center"/>
                        <w:rPr>
                          <w:rFonts w:ascii="NTFPreCursivef" w:hAnsi="NTFPreCursivef"/>
                          <w:b/>
                        </w:rPr>
                      </w:pP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>Creatures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128" behindDoc="1" locked="0" layoutInCell="1" allowOverlap="1" wp14:anchorId="793B7C9C" wp14:editId="7A286D05">
                <wp:simplePos x="0" y="0"/>
                <wp:positionH relativeFrom="page">
                  <wp:posOffset>960120</wp:posOffset>
                </wp:positionH>
                <wp:positionV relativeFrom="page">
                  <wp:posOffset>673100</wp:posOffset>
                </wp:positionV>
                <wp:extent cx="2129155" cy="1176655"/>
                <wp:effectExtent l="0" t="0" r="0" b="0"/>
                <wp:wrapNone/>
                <wp:docPr id="2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9155" cy="1176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FDBB3A" w14:textId="77777777" w:rsidR="007F5030" w:rsidRPr="00F6710F" w:rsidRDefault="00866135">
                            <w:pPr>
                              <w:spacing w:before="23" w:line="256" w:lineRule="auto"/>
                              <w:ind w:left="20" w:right="17"/>
                              <w:jc w:val="center"/>
                              <w:rPr>
                                <w:rFonts w:ascii="NTFPreCursivef" w:hAnsi="NTFPreCursivef"/>
                                <w:b/>
                                <w:sz w:val="48"/>
                              </w:rPr>
                            </w:pP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  <w:sz w:val="48"/>
                              </w:rPr>
                              <w:t>The Adventures of Nelly the Elephant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3B7C9C" id="Text Box 30" o:spid="_x0000_s1042" type="#_x0000_t202" style="position:absolute;margin-left:75.6pt;margin-top:53pt;width:167.65pt;height:92.65pt;z-index:-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" filled="f" stroked="f">
                <v:textbox inset="0,0,0,0">
                  <w:txbxContent>
                    <w:p w14:paraId="03FDBB3A" w14:textId="77777777" w:rsidR="007F5030" w:rsidRPr="00F6710F" w:rsidRDefault="00866135">
                      <w:pPr>
                        <w:spacing w:before="23" w:line="256" w:lineRule="auto"/>
                        <w:ind w:left="20" w:right="17"/>
                        <w:jc w:val="center"/>
                        <w:rPr>
                          <w:rFonts w:ascii="NTFPreCursivef" w:hAnsi="NTFPreCursivef"/>
                          <w:b/>
                          <w:sz w:val="48"/>
                        </w:rPr>
                      </w:pP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  <w:sz w:val="48"/>
                        </w:rPr>
                        <w:t>The Adventures of Nelly the Elephant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152" behindDoc="1" locked="0" layoutInCell="1" allowOverlap="1" wp14:anchorId="7BEB5EDC" wp14:editId="0FA31C7B">
                <wp:simplePos x="0" y="0"/>
                <wp:positionH relativeFrom="page">
                  <wp:posOffset>4923790</wp:posOffset>
                </wp:positionH>
                <wp:positionV relativeFrom="page">
                  <wp:posOffset>869315</wp:posOffset>
                </wp:positionV>
                <wp:extent cx="1039495" cy="415925"/>
                <wp:effectExtent l="0" t="2540" r="0" b="635"/>
                <wp:wrapNone/>
                <wp:docPr id="2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495" cy="41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1FFF3" w14:textId="77777777" w:rsidR="007F5030" w:rsidRPr="00F6710F" w:rsidRDefault="00866135">
                            <w:pPr>
                              <w:pStyle w:val="BodyText"/>
                              <w:ind w:right="0"/>
                              <w:rPr>
                                <w:rFonts w:ascii="NTFPreCursivef" w:hAnsi="NTFPreCursivef"/>
                                <w:b/>
                              </w:rPr>
                            </w:pP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>Insects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B5EDC" id="Text Box 29" o:spid="_x0000_s1043" type="#_x0000_t202" style="position:absolute;margin-left:387.7pt;margin-top:68.45pt;width:81.85pt;height:32.75pt;z-index:-6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" filled="f" stroked="f">
                <v:textbox inset="0,0,0,0">
                  <w:txbxContent>
                    <w:p w14:paraId="17F1FFF3" w14:textId="77777777" w:rsidR="007F5030" w:rsidRPr="00F6710F" w:rsidRDefault="00866135">
                      <w:pPr>
                        <w:pStyle w:val="BodyText"/>
                        <w:ind w:right="0"/>
                        <w:rPr>
                          <w:rFonts w:ascii="NTFPreCursivef" w:hAnsi="NTFPreCursivef"/>
                          <w:b/>
                        </w:rPr>
                      </w:pP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>Insects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176" behindDoc="1" locked="0" layoutInCell="1" allowOverlap="1" wp14:anchorId="7F884637" wp14:editId="29FA9A47">
                <wp:simplePos x="0" y="0"/>
                <wp:positionH relativeFrom="page">
                  <wp:posOffset>2707005</wp:posOffset>
                </wp:positionH>
                <wp:positionV relativeFrom="page">
                  <wp:posOffset>3400425</wp:posOffset>
                </wp:positionV>
                <wp:extent cx="401320" cy="114935"/>
                <wp:effectExtent l="1905" t="0" r="0" b="0"/>
                <wp:wrapNone/>
                <wp:docPr id="2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" cy="11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4E29DE" w14:textId="77777777" w:rsidR="007F5030" w:rsidRDefault="00866135">
                            <w:pPr>
                              <w:spacing w:before="17"/>
                              <w:ind w:left="20"/>
                              <w:rPr>
                                <w:rFonts w:ascii="Roboto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Roboto"/>
                                <w:b/>
                                <w:color w:val="D2D3D5"/>
                                <w:sz w:val="1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8" o:spid="_x0000_s1042" type="#_x0000_t202" style="position:absolute;margin-left:213.15pt;margin-top:267.75pt;width:31.6pt;height:9.05pt;z-index:-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tlKsQ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" filled="f" stroked="f">
                <v:textbox inset="0,0,0,0">
                  <w:txbxContent>
                    <w:p w:rsidR="007F5030" w:rsidRDefault="00866135">
                      <w:pPr>
                        <w:spacing w:before="17"/>
                        <w:ind w:left="20"/>
                        <w:rPr>
                          <w:rFonts w:ascii="Roboto"/>
                          <w:b/>
                          <w:sz w:val="12"/>
                        </w:rPr>
                      </w:pPr>
                      <w:r>
                        <w:rPr>
                          <w:rFonts w:ascii="Roboto"/>
                          <w:b/>
                          <w:color w:val="D2D3D5"/>
                          <w:sz w:val="1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200" behindDoc="1" locked="0" layoutInCell="1" allowOverlap="1" wp14:anchorId="0DFD57A9" wp14:editId="0B28D022">
                <wp:simplePos x="0" y="0"/>
                <wp:positionH relativeFrom="page">
                  <wp:posOffset>6089015</wp:posOffset>
                </wp:positionH>
                <wp:positionV relativeFrom="page">
                  <wp:posOffset>3400425</wp:posOffset>
                </wp:positionV>
                <wp:extent cx="401320" cy="114935"/>
                <wp:effectExtent l="2540" t="0" r="0" b="0"/>
                <wp:wrapNone/>
                <wp:docPr id="2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" cy="11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8706AC" w14:textId="77777777" w:rsidR="007F5030" w:rsidRDefault="00866135">
                            <w:pPr>
                              <w:spacing w:before="17"/>
                              <w:ind w:left="20"/>
                              <w:rPr>
                                <w:rFonts w:ascii="Roboto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Roboto"/>
                                <w:b/>
                                <w:color w:val="D2D3D5"/>
                                <w:sz w:val="1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DFD57A9" id="Text Box 27" o:spid="_x0000_s1045" type="#_x0000_t202" style="position:absolute;margin-left:479.45pt;margin-top:267.75pt;width:31.6pt;height:9.05pt;z-index:-6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mo2sQ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" filled="f" stroked="f">
                <v:textbox inset="0,0,0,0">
                  <w:txbxContent>
                    <w:p w14:paraId="158706AC" w14:textId="77777777" w:rsidR="007F5030" w:rsidRDefault="00866135">
                      <w:pPr>
                        <w:spacing w:before="17"/>
                        <w:ind w:left="20"/>
                        <w:rPr>
                          <w:rFonts w:ascii="Roboto"/>
                          <w:b/>
                          <w:sz w:val="12"/>
                        </w:rPr>
                      </w:pPr>
                      <w:r>
                        <w:rPr>
                          <w:rFonts w:ascii="Roboto"/>
                          <w:b/>
                          <w:color w:val="D2D3D5"/>
                          <w:sz w:val="1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248" behindDoc="1" locked="0" layoutInCell="1" allowOverlap="1" wp14:anchorId="305969E1" wp14:editId="713FA3EB">
                <wp:simplePos x="0" y="0"/>
                <wp:positionH relativeFrom="page">
                  <wp:posOffset>4583430</wp:posOffset>
                </wp:positionH>
                <wp:positionV relativeFrom="page">
                  <wp:posOffset>3961765</wp:posOffset>
                </wp:positionV>
                <wp:extent cx="1720215" cy="1243965"/>
                <wp:effectExtent l="1905" t="0" r="1905" b="4445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0215" cy="1243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6079B6" w14:textId="77777777" w:rsidR="007F5030" w:rsidRPr="00F6710F" w:rsidRDefault="00866135">
                            <w:pPr>
                              <w:pStyle w:val="BodyText"/>
                              <w:spacing w:line="256" w:lineRule="auto"/>
                              <w:ind w:left="10" w:right="7"/>
                              <w:jc w:val="center"/>
                              <w:rPr>
                                <w:rFonts w:ascii="NTFPreCursivef" w:hAnsi="NTFPreCursivef"/>
                                <w:b/>
                              </w:rPr>
                            </w:pP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>Goldilocks and the Three Bears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5969E1" id="Text Box 25" o:spid="_x0000_s1046" type="#_x0000_t202" style="position:absolute;margin-left:360.9pt;margin-top:311.95pt;width:135.45pt;height:97.95pt;z-index:-6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" filled="f" stroked="f">
                <v:textbox inset="0,0,0,0">
                  <w:txbxContent>
                    <w:p w14:paraId="1D6079B6" w14:textId="77777777" w:rsidR="007F5030" w:rsidRPr="00F6710F" w:rsidRDefault="00866135">
                      <w:pPr>
                        <w:pStyle w:val="BodyText"/>
                        <w:spacing w:line="256" w:lineRule="auto"/>
                        <w:ind w:left="10" w:right="7"/>
                        <w:jc w:val="center"/>
                        <w:rPr>
                          <w:rFonts w:ascii="NTFPreCursivef" w:hAnsi="NTFPreCursivef"/>
                          <w:b/>
                        </w:rPr>
                      </w:pP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>Goldilocks and the Three Bears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272" behindDoc="1" locked="0" layoutInCell="1" allowOverlap="1" wp14:anchorId="31805DA4" wp14:editId="24952C61">
                <wp:simplePos x="0" y="0"/>
                <wp:positionH relativeFrom="page">
                  <wp:posOffset>2707640</wp:posOffset>
                </wp:positionH>
                <wp:positionV relativeFrom="page">
                  <wp:posOffset>6741795</wp:posOffset>
                </wp:positionV>
                <wp:extent cx="401320" cy="114935"/>
                <wp:effectExtent l="2540" t="0" r="0" b="1270"/>
                <wp:wrapNone/>
                <wp:docPr id="2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" cy="11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6AAF97" w14:textId="77777777" w:rsidR="007F5030" w:rsidRDefault="00866135">
                            <w:pPr>
                              <w:spacing w:before="17"/>
                              <w:ind w:left="20"/>
                              <w:rPr>
                                <w:rFonts w:ascii="Roboto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Roboto"/>
                                <w:b/>
                                <w:color w:val="D2D3D5"/>
                                <w:sz w:val="1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4" o:spid="_x0000_s1046" type="#_x0000_t202" style="position:absolute;margin-left:213.2pt;margin-top:530.85pt;width:31.6pt;height:9.05pt;z-index:-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" filled="f" stroked="f">
                <v:textbox inset="0,0,0,0">
                  <w:txbxContent>
                    <w:p w:rsidR="007F5030" w:rsidRDefault="00866135">
                      <w:pPr>
                        <w:spacing w:before="17"/>
                        <w:ind w:left="20"/>
                        <w:rPr>
                          <w:rFonts w:ascii="Roboto"/>
                          <w:b/>
                          <w:sz w:val="12"/>
                        </w:rPr>
                      </w:pPr>
                      <w:r>
                        <w:rPr>
                          <w:rFonts w:ascii="Roboto"/>
                          <w:b/>
                          <w:color w:val="D2D3D5"/>
                          <w:sz w:val="1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296" behindDoc="1" locked="0" layoutInCell="1" allowOverlap="1" wp14:anchorId="09D449E0" wp14:editId="06AF4631">
                <wp:simplePos x="0" y="0"/>
                <wp:positionH relativeFrom="page">
                  <wp:posOffset>6110605</wp:posOffset>
                </wp:positionH>
                <wp:positionV relativeFrom="page">
                  <wp:posOffset>6741795</wp:posOffset>
                </wp:positionV>
                <wp:extent cx="401320" cy="114935"/>
                <wp:effectExtent l="0" t="0" r="3175" b="1270"/>
                <wp:wrapNone/>
                <wp:docPr id="2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" cy="11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D175B6" w14:textId="77777777" w:rsidR="007F5030" w:rsidRDefault="00866135">
                            <w:pPr>
                              <w:spacing w:before="17"/>
                              <w:ind w:left="20"/>
                              <w:rPr>
                                <w:rFonts w:ascii="Roboto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Roboto"/>
                                <w:b/>
                                <w:color w:val="D2D3D5"/>
                                <w:sz w:val="1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9D449E0" id="Text Box 23" o:spid="_x0000_s1048" type="#_x0000_t202" style="position:absolute;margin-left:481.15pt;margin-top:530.85pt;width:31.6pt;height:9.05pt;z-index:-6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" filled="f" stroked="f">
                <v:textbox inset="0,0,0,0">
                  <w:txbxContent>
                    <w:p w14:paraId="7BD175B6" w14:textId="77777777" w:rsidR="007F5030" w:rsidRDefault="00866135">
                      <w:pPr>
                        <w:spacing w:before="17"/>
                        <w:ind w:left="20"/>
                        <w:rPr>
                          <w:rFonts w:ascii="Roboto"/>
                          <w:b/>
                          <w:sz w:val="12"/>
                        </w:rPr>
                      </w:pPr>
                      <w:r>
                        <w:rPr>
                          <w:rFonts w:ascii="Roboto"/>
                          <w:b/>
                          <w:color w:val="D2D3D5"/>
                          <w:sz w:val="1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344" behindDoc="1" locked="0" layoutInCell="1" allowOverlap="1" wp14:anchorId="11A8E49A" wp14:editId="1756B400">
                <wp:simplePos x="0" y="0"/>
                <wp:positionH relativeFrom="page">
                  <wp:posOffset>4726305</wp:posOffset>
                </wp:positionH>
                <wp:positionV relativeFrom="page">
                  <wp:posOffset>7343140</wp:posOffset>
                </wp:positionV>
                <wp:extent cx="1417955" cy="829945"/>
                <wp:effectExtent l="1905" t="0" r="0" b="0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7955" cy="829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00CA6A" w14:textId="77777777" w:rsidR="007F5030" w:rsidRPr="00F6710F" w:rsidRDefault="00866135">
                            <w:pPr>
                              <w:pStyle w:val="BodyText"/>
                              <w:spacing w:line="256" w:lineRule="auto"/>
                              <w:ind w:right="3" w:firstLine="17"/>
                              <w:rPr>
                                <w:rFonts w:ascii="NTFPreCursivef" w:hAnsi="NTFPreCursivef"/>
                                <w:b/>
                              </w:rPr>
                            </w:pP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>A History of Britain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8E49A" id="Text Box 21" o:spid="_x0000_s1049" type="#_x0000_t202" style="position:absolute;margin-left:372.15pt;margin-top:578.2pt;width:111.65pt;height:65.35pt;z-index:-6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" filled="f" stroked="f">
                <v:textbox inset="0,0,0,0">
                  <w:txbxContent>
                    <w:p w14:paraId="5700CA6A" w14:textId="77777777" w:rsidR="007F5030" w:rsidRPr="00F6710F" w:rsidRDefault="00866135">
                      <w:pPr>
                        <w:pStyle w:val="BodyText"/>
                        <w:spacing w:line="256" w:lineRule="auto"/>
                        <w:ind w:right="3" w:firstLine="17"/>
                        <w:rPr>
                          <w:rFonts w:ascii="NTFPreCursivef" w:hAnsi="NTFPreCursivef"/>
                          <w:b/>
                        </w:rPr>
                      </w:pP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>A History of Britain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368" behindDoc="1" locked="0" layoutInCell="1" allowOverlap="1" wp14:anchorId="7444257C" wp14:editId="755EFCCE">
                <wp:simplePos x="0" y="0"/>
                <wp:positionH relativeFrom="page">
                  <wp:posOffset>2707640</wp:posOffset>
                </wp:positionH>
                <wp:positionV relativeFrom="page">
                  <wp:posOffset>10086975</wp:posOffset>
                </wp:positionV>
                <wp:extent cx="401320" cy="114935"/>
                <wp:effectExtent l="2540" t="0" r="0" b="0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" cy="11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E7CED6" w14:textId="77777777" w:rsidR="007F5030" w:rsidRDefault="00866135">
                            <w:pPr>
                              <w:spacing w:before="17"/>
                              <w:ind w:left="20"/>
                              <w:rPr>
                                <w:rFonts w:ascii="Roboto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Roboto"/>
                                <w:b/>
                                <w:color w:val="D2D3D5"/>
                                <w:sz w:val="1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0" o:spid="_x0000_s1050" type="#_x0000_t202" style="position:absolute;margin-left:213.2pt;margin-top:794.25pt;width:31.6pt;height:9.05pt;z-index:-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" filled="f" stroked="f">
                <v:textbox inset="0,0,0,0">
                  <w:txbxContent>
                    <w:p w:rsidR="007F5030" w:rsidRDefault="00866135">
                      <w:pPr>
                        <w:spacing w:before="17"/>
                        <w:ind w:left="20"/>
                        <w:rPr>
                          <w:rFonts w:ascii="Roboto"/>
                          <w:b/>
                          <w:sz w:val="12"/>
                        </w:rPr>
                      </w:pPr>
                      <w:r>
                        <w:rPr>
                          <w:rFonts w:ascii="Roboto"/>
                          <w:b/>
                          <w:color w:val="D2D3D5"/>
                          <w:sz w:val="1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392" behindDoc="1" locked="0" layoutInCell="1" allowOverlap="1" wp14:anchorId="5815674A" wp14:editId="482876D8">
                <wp:simplePos x="0" y="0"/>
                <wp:positionH relativeFrom="page">
                  <wp:posOffset>6090920</wp:posOffset>
                </wp:positionH>
                <wp:positionV relativeFrom="page">
                  <wp:posOffset>10086975</wp:posOffset>
                </wp:positionV>
                <wp:extent cx="401320" cy="114935"/>
                <wp:effectExtent l="4445" t="0" r="3810" b="0"/>
                <wp:wrapNone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" cy="11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FFDC34" w14:textId="77777777" w:rsidR="007F5030" w:rsidRDefault="00866135">
                            <w:pPr>
                              <w:spacing w:before="17"/>
                              <w:ind w:left="20"/>
                              <w:rPr>
                                <w:rFonts w:ascii="Roboto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Roboto"/>
                                <w:b/>
                                <w:color w:val="D2D3D5"/>
                                <w:sz w:val="1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9" o:spid="_x0000_s1051" type="#_x0000_t202" style="position:absolute;margin-left:479.6pt;margin-top:794.25pt;width:31.6pt;height:9.05pt;z-index:-6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" filled="f" stroked="f">
                <v:textbox inset="0,0,0,0">
                  <w:txbxContent>
                    <w:p w:rsidR="007F5030" w:rsidRDefault="00866135">
                      <w:pPr>
                        <w:spacing w:before="17"/>
                        <w:ind w:left="20"/>
                        <w:rPr>
                          <w:rFonts w:ascii="Roboto"/>
                          <w:b/>
                          <w:sz w:val="12"/>
                        </w:rPr>
                      </w:pPr>
                      <w:r>
                        <w:rPr>
                          <w:rFonts w:ascii="Roboto"/>
                          <w:b/>
                          <w:color w:val="D2D3D5"/>
                          <w:sz w:val="1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EB6519F" w14:textId="77777777" w:rsidR="007F5030" w:rsidRDefault="007F5030">
      <w:pPr>
        <w:rPr>
          <w:sz w:val="2"/>
          <w:szCs w:val="2"/>
        </w:rPr>
        <w:sectPr w:rsidR="007F5030">
          <w:headerReference w:type="default" r:id="rId12"/>
          <w:pgSz w:w="11910" w:h="16840"/>
          <w:pgMar w:top="640" w:right="1440" w:bottom="280" w:left="1400" w:header="720" w:footer="720" w:gutter="0"/>
          <w:cols w:space="720"/>
        </w:sectPr>
      </w:pPr>
    </w:p>
    <w:p w14:paraId="736613A1" w14:textId="30D3FAD4" w:rsidR="007F5030" w:rsidRDefault="00E932C4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488" behindDoc="1" locked="0" layoutInCell="1" allowOverlap="1" wp14:anchorId="3603F79E" wp14:editId="0D9B18A7">
                <wp:simplePos x="0" y="0"/>
                <wp:positionH relativeFrom="page">
                  <wp:posOffset>4438649</wp:posOffset>
                </wp:positionH>
                <wp:positionV relativeFrom="page">
                  <wp:posOffset>683895</wp:posOffset>
                </wp:positionV>
                <wp:extent cx="2106000" cy="1342800"/>
                <wp:effectExtent l="0" t="0" r="8890" b="10160"/>
                <wp:wrapNone/>
                <wp:docPr id="1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6000" cy="134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9BEC54" w14:textId="06E15589" w:rsidR="007F5030" w:rsidRPr="00F6710F" w:rsidRDefault="00866135" w:rsidP="00E932C4">
                            <w:pPr>
                              <w:pStyle w:val="BodyText"/>
                              <w:spacing w:line="257" w:lineRule="auto"/>
                              <w:ind w:left="0" w:right="-6"/>
                              <w:rPr>
                                <w:rFonts w:ascii="NTFPreCursivef" w:hAnsi="NTFPreCursivef"/>
                                <w:b/>
                              </w:rPr>
                            </w:pP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 xml:space="preserve">The </w:t>
                            </w:r>
                            <w:r w:rsidR="00E932C4"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>Tale of the Puzzling</w:t>
                            </w: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 xml:space="preserve"> Pyramid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3F79E" id="Text Box 8" o:spid="_x0000_s1052" type="#_x0000_t202" style="position:absolute;margin-left:349.5pt;margin-top:53.85pt;width:165.85pt;height:105.75pt;z-index:-5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" filled="f" stroked="f">
                <v:textbox inset="0,0,0,0">
                  <w:txbxContent>
                    <w:p w14:paraId="249BEC54" w14:textId="06E15589" w:rsidR="007F5030" w:rsidRPr="00F6710F" w:rsidRDefault="00866135" w:rsidP="00E932C4">
                      <w:pPr>
                        <w:pStyle w:val="BodyText"/>
                        <w:spacing w:line="257" w:lineRule="auto"/>
                        <w:ind w:left="0" w:right="-6"/>
                        <w:rPr>
                          <w:rFonts w:ascii="NTFPreCursivef" w:hAnsi="NTFPreCursivef"/>
                          <w:b/>
                        </w:rPr>
                      </w:pP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 xml:space="preserve">The </w:t>
                      </w:r>
                      <w:r w:rsidR="00E932C4"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>Tale of the Puzzling</w:t>
                      </w: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 xml:space="preserve"> Pyramid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464" behindDoc="1" locked="0" layoutInCell="1" allowOverlap="1" wp14:anchorId="53642B10" wp14:editId="42694CA9">
                <wp:simplePos x="0" y="0"/>
                <wp:positionH relativeFrom="page">
                  <wp:posOffset>1139825</wp:posOffset>
                </wp:positionH>
                <wp:positionV relativeFrom="page">
                  <wp:posOffset>677545</wp:posOffset>
                </wp:positionV>
                <wp:extent cx="1859915" cy="1243965"/>
                <wp:effectExtent l="0" t="1270" r="635" b="2540"/>
                <wp:wrapNone/>
                <wp:docPr id="1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9915" cy="1243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3E65D9" w14:textId="77777777" w:rsidR="007F5030" w:rsidRPr="00F6710F" w:rsidRDefault="00866135">
                            <w:pPr>
                              <w:pStyle w:val="BodyText"/>
                              <w:spacing w:line="256" w:lineRule="auto"/>
                              <w:jc w:val="center"/>
                              <w:rPr>
                                <w:rFonts w:ascii="NTFPreCursivef" w:hAnsi="NTFPreCursivef"/>
                                <w:b/>
                              </w:rPr>
                            </w:pP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 xml:space="preserve">The Greatest Crocodile </w:t>
                            </w:r>
                            <w:proofErr w:type="spellStart"/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>Factfile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642B10" id="Text Box 9" o:spid="_x0000_s1053" type="#_x0000_t202" style="position:absolute;margin-left:89.75pt;margin-top:53.35pt;width:146.45pt;height:97.95pt;z-index:-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rXxsQIAALM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" filled="f" stroked="f">
                <v:textbox inset="0,0,0,0">
                  <w:txbxContent>
                    <w:p w14:paraId="6C3E65D9" w14:textId="77777777" w:rsidR="007F5030" w:rsidRPr="00F6710F" w:rsidRDefault="00866135">
                      <w:pPr>
                        <w:pStyle w:val="BodyText"/>
                        <w:spacing w:line="256" w:lineRule="auto"/>
                        <w:jc w:val="center"/>
                        <w:rPr>
                          <w:rFonts w:ascii="NTFPreCursivef" w:hAnsi="NTFPreCursivef"/>
                          <w:b/>
                        </w:rPr>
                      </w:pP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 xml:space="preserve">The Greatest Crocodile </w:t>
                      </w:r>
                      <w:proofErr w:type="spellStart"/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>Factfile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512" behindDoc="1" locked="0" layoutInCell="1" allowOverlap="1" wp14:anchorId="7F6D5767" wp14:editId="20BF053A">
                <wp:simplePos x="0" y="0"/>
                <wp:positionH relativeFrom="page">
                  <wp:posOffset>2723515</wp:posOffset>
                </wp:positionH>
                <wp:positionV relativeFrom="page">
                  <wp:posOffset>3431540</wp:posOffset>
                </wp:positionV>
                <wp:extent cx="401320" cy="114935"/>
                <wp:effectExtent l="0" t="2540" r="0" b="0"/>
                <wp:wrapNone/>
                <wp:docPr id="1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" cy="11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17507D" w14:textId="77777777" w:rsidR="007F5030" w:rsidRDefault="00866135">
                            <w:pPr>
                              <w:spacing w:before="17"/>
                              <w:ind w:left="20"/>
                              <w:rPr>
                                <w:rFonts w:ascii="Roboto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Roboto"/>
                                <w:b/>
                                <w:color w:val="D2D3D5"/>
                                <w:sz w:val="1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7" o:spid="_x0000_s1054" type="#_x0000_t202" style="position:absolute;margin-left:214.45pt;margin-top:270.2pt;width:31.6pt;height:9.05pt;z-index:-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0WdsAIAALE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" filled="f" stroked="f">
                <v:textbox inset="0,0,0,0">
                  <w:txbxContent>
                    <w:p w:rsidR="007F5030" w:rsidRDefault="00866135">
                      <w:pPr>
                        <w:spacing w:before="17"/>
                        <w:ind w:left="20"/>
                        <w:rPr>
                          <w:rFonts w:ascii="Roboto"/>
                          <w:b/>
                          <w:sz w:val="12"/>
                        </w:rPr>
                      </w:pPr>
                      <w:r>
                        <w:rPr>
                          <w:rFonts w:ascii="Roboto"/>
                          <w:b/>
                          <w:color w:val="D2D3D5"/>
                          <w:sz w:val="1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536" behindDoc="1" locked="0" layoutInCell="1" allowOverlap="1" wp14:anchorId="5B3850D2" wp14:editId="1A815E76">
                <wp:simplePos x="0" y="0"/>
                <wp:positionH relativeFrom="page">
                  <wp:posOffset>6143625</wp:posOffset>
                </wp:positionH>
                <wp:positionV relativeFrom="page">
                  <wp:posOffset>3449320</wp:posOffset>
                </wp:positionV>
                <wp:extent cx="401320" cy="114935"/>
                <wp:effectExtent l="0" t="1270" r="0" b="0"/>
                <wp:wrapNone/>
                <wp:docPr id="1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" cy="11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BDBD69" w14:textId="77777777" w:rsidR="007F5030" w:rsidRDefault="00866135">
                            <w:pPr>
                              <w:spacing w:before="17"/>
                              <w:ind w:left="20"/>
                              <w:rPr>
                                <w:rFonts w:ascii="Roboto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Roboto"/>
                                <w:b/>
                                <w:color w:val="D2D3D5"/>
                                <w:sz w:val="1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" o:spid="_x0000_s1055" type="#_x0000_t202" style="position:absolute;margin-left:483.75pt;margin-top:271.6pt;width:31.6pt;height:9.05pt;z-index:-5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" filled="f" stroked="f">
                <v:textbox inset="0,0,0,0">
                  <w:txbxContent>
                    <w:p w:rsidR="007F5030" w:rsidRDefault="00866135">
                      <w:pPr>
                        <w:spacing w:before="17"/>
                        <w:ind w:left="20"/>
                        <w:rPr>
                          <w:rFonts w:ascii="Roboto"/>
                          <w:b/>
                          <w:sz w:val="12"/>
                        </w:rPr>
                      </w:pPr>
                      <w:r>
                        <w:rPr>
                          <w:rFonts w:ascii="Roboto"/>
                          <w:b/>
                          <w:color w:val="D2D3D5"/>
                          <w:sz w:val="1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560" behindDoc="1" locked="0" layoutInCell="1" allowOverlap="1" wp14:anchorId="701183FF" wp14:editId="6B01B124">
                <wp:simplePos x="0" y="0"/>
                <wp:positionH relativeFrom="page">
                  <wp:posOffset>4556760</wp:posOffset>
                </wp:positionH>
                <wp:positionV relativeFrom="page">
                  <wp:posOffset>3960495</wp:posOffset>
                </wp:positionV>
                <wp:extent cx="1754505" cy="829945"/>
                <wp:effectExtent l="3810" t="0" r="3810" b="635"/>
                <wp:wrapNone/>
                <wp:docPr id="1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4505" cy="829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510061" w14:textId="77777777" w:rsidR="007F5030" w:rsidRPr="00F6710F" w:rsidRDefault="00866135">
                            <w:pPr>
                              <w:pStyle w:val="BodyText"/>
                              <w:spacing w:line="256" w:lineRule="auto"/>
                              <w:ind w:left="413" w:right="9" w:hanging="394"/>
                              <w:rPr>
                                <w:rFonts w:ascii="NTFPreCursivef" w:hAnsi="NTFPreCursivef"/>
                                <w:b/>
                              </w:rPr>
                            </w:pPr>
                            <w:bookmarkStart w:id="0" w:name="_GoBack"/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>The Musical Porridge</w:t>
                            </w:r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183FF" id="Text Box 5" o:spid="_x0000_s1056" type="#_x0000_t202" style="position:absolute;margin-left:358.8pt;margin-top:311.85pt;width:138.15pt;height:65.35pt;z-index:-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" filled="f" stroked="f">
                <v:textbox inset="0,0,0,0">
                  <w:txbxContent>
                    <w:p w14:paraId="0D510061" w14:textId="77777777" w:rsidR="007F5030" w:rsidRPr="00F6710F" w:rsidRDefault="00866135">
                      <w:pPr>
                        <w:pStyle w:val="BodyText"/>
                        <w:spacing w:line="256" w:lineRule="auto"/>
                        <w:ind w:left="413" w:right="9" w:hanging="394"/>
                        <w:rPr>
                          <w:rFonts w:ascii="NTFPreCursivef" w:hAnsi="NTFPreCursivef"/>
                          <w:b/>
                        </w:rPr>
                      </w:pPr>
                      <w:bookmarkStart w:id="1" w:name="_GoBack"/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>The Musical Porridge</w:t>
                      </w:r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584" behindDoc="1" locked="0" layoutInCell="1" allowOverlap="1" wp14:anchorId="3AF5944F" wp14:editId="7A4779A1">
                <wp:simplePos x="0" y="0"/>
                <wp:positionH relativeFrom="page">
                  <wp:posOffset>1191260</wp:posOffset>
                </wp:positionH>
                <wp:positionV relativeFrom="page">
                  <wp:posOffset>3997960</wp:posOffset>
                </wp:positionV>
                <wp:extent cx="1684020" cy="1243965"/>
                <wp:effectExtent l="635" t="0" r="1270" b="0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4020" cy="1243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31E2C8" w14:textId="77777777" w:rsidR="007F5030" w:rsidRPr="00F6710F" w:rsidRDefault="00866135">
                            <w:pPr>
                              <w:pStyle w:val="BodyText"/>
                              <w:spacing w:line="256" w:lineRule="auto"/>
                              <w:jc w:val="center"/>
                              <w:rPr>
                                <w:rFonts w:ascii="NTFPreCursivef" w:hAnsi="NTFPreCursivef"/>
                                <w:b/>
                              </w:rPr>
                            </w:pPr>
                            <w:r w:rsidRPr="00F6710F">
                              <w:rPr>
                                <w:rFonts w:ascii="NTFPreCursivef" w:hAnsi="NTFPreCursivef"/>
                                <w:b/>
                                <w:color w:val="FFFFFF"/>
                              </w:rPr>
                              <w:t>An Alien Stole My Homework!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F5944F" id="Text Box 4" o:spid="_x0000_s1057" type="#_x0000_t202" style="position:absolute;margin-left:93.8pt;margin-top:314.8pt;width:132.6pt;height:97.95pt;z-index:-5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MJCsAIAALM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" filled="f" stroked="f">
                <v:textbox inset="0,0,0,0">
                  <w:txbxContent>
                    <w:p w14:paraId="4131E2C8" w14:textId="77777777" w:rsidR="007F5030" w:rsidRPr="00F6710F" w:rsidRDefault="00866135">
                      <w:pPr>
                        <w:pStyle w:val="BodyText"/>
                        <w:spacing w:line="256" w:lineRule="auto"/>
                        <w:jc w:val="center"/>
                        <w:rPr>
                          <w:rFonts w:ascii="NTFPreCursivef" w:hAnsi="NTFPreCursivef"/>
                          <w:b/>
                        </w:rPr>
                      </w:pPr>
                      <w:r w:rsidRPr="00F6710F">
                        <w:rPr>
                          <w:rFonts w:ascii="NTFPreCursivef" w:hAnsi="NTFPreCursivef"/>
                          <w:b/>
                          <w:color w:val="FFFFFF"/>
                        </w:rPr>
                        <w:t>An Alien Stole My Homework!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608" behindDoc="1" locked="0" layoutInCell="1" allowOverlap="1" wp14:anchorId="23121B03" wp14:editId="08A30FF2">
                <wp:simplePos x="0" y="0"/>
                <wp:positionH relativeFrom="page">
                  <wp:posOffset>2723515</wp:posOffset>
                </wp:positionH>
                <wp:positionV relativeFrom="page">
                  <wp:posOffset>6748145</wp:posOffset>
                </wp:positionV>
                <wp:extent cx="401320" cy="114935"/>
                <wp:effectExtent l="0" t="4445" r="0" b="4445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" cy="11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1B1E9A" w14:textId="77777777" w:rsidR="007F5030" w:rsidRDefault="00866135">
                            <w:pPr>
                              <w:spacing w:before="17"/>
                              <w:ind w:left="20"/>
                              <w:rPr>
                                <w:rFonts w:ascii="Roboto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Roboto"/>
                                <w:b/>
                                <w:color w:val="D2D3D5"/>
                                <w:sz w:val="1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3" o:spid="_x0000_s1058" type="#_x0000_t202" style="position:absolute;margin-left:214.45pt;margin-top:531.35pt;width:31.6pt;height:9.05pt;z-index:-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" filled="f" stroked="f">
                <v:textbox inset="0,0,0,0">
                  <w:txbxContent>
                    <w:p w:rsidR="007F5030" w:rsidRDefault="00866135">
                      <w:pPr>
                        <w:spacing w:before="17"/>
                        <w:ind w:left="20"/>
                        <w:rPr>
                          <w:rFonts w:ascii="Roboto"/>
                          <w:b/>
                          <w:sz w:val="12"/>
                        </w:rPr>
                      </w:pPr>
                      <w:r>
                        <w:rPr>
                          <w:rFonts w:ascii="Roboto"/>
                          <w:b/>
                          <w:color w:val="D2D3D5"/>
                          <w:sz w:val="1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5EF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632" behindDoc="1" locked="0" layoutInCell="1" allowOverlap="1" wp14:anchorId="72A75FD2" wp14:editId="1A14023D">
                <wp:simplePos x="0" y="0"/>
                <wp:positionH relativeFrom="page">
                  <wp:posOffset>6170930</wp:posOffset>
                </wp:positionH>
                <wp:positionV relativeFrom="page">
                  <wp:posOffset>6748145</wp:posOffset>
                </wp:positionV>
                <wp:extent cx="401320" cy="114935"/>
                <wp:effectExtent l="0" t="4445" r="0" b="444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" cy="11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5C45D" w14:textId="77777777" w:rsidR="007F5030" w:rsidRDefault="00866135">
                            <w:pPr>
                              <w:spacing w:before="17"/>
                              <w:ind w:left="20"/>
                              <w:rPr>
                                <w:rFonts w:ascii="Roboto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Roboto"/>
                                <w:b/>
                                <w:color w:val="D2D3D5"/>
                                <w:sz w:val="1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" o:spid="_x0000_s1059" type="#_x0000_t202" style="position:absolute;margin-left:485.9pt;margin-top:531.35pt;width:31.6pt;height:9.05pt;z-index:-5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" filled="f" stroked="f">
                <v:textbox inset="0,0,0,0">
                  <w:txbxContent>
                    <w:p w:rsidR="007F5030" w:rsidRDefault="00866135">
                      <w:pPr>
                        <w:spacing w:before="17"/>
                        <w:ind w:left="20"/>
                        <w:rPr>
                          <w:rFonts w:ascii="Roboto"/>
                          <w:b/>
                          <w:sz w:val="12"/>
                        </w:rPr>
                      </w:pPr>
                      <w:r>
                        <w:rPr>
                          <w:rFonts w:ascii="Roboto"/>
                          <w:b/>
                          <w:color w:val="D2D3D5"/>
                          <w:sz w:val="1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7F5030">
      <w:headerReference w:type="default" r:id="rId13"/>
      <w:pgSz w:w="11910" w:h="16840"/>
      <w:pgMar w:top="760" w:right="1440" w:bottom="280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78D7A" w14:textId="77777777" w:rsidR="00866135" w:rsidRDefault="00866135" w:rsidP="00F35EF1">
      <w:r>
        <w:separator/>
      </w:r>
    </w:p>
  </w:endnote>
  <w:endnote w:type="continuationSeparator" w:id="0">
    <w:p w14:paraId="77138C2D" w14:textId="77777777" w:rsidR="00866135" w:rsidRDefault="00866135" w:rsidP="00F35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F24DEE39-9420-4B47-9288-88F1274AD33C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 SemiBold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Bold r:id="rId2" w:fontKey="{8C020DC6-D335-487E-BC95-99DD61EA4E3E}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  <w:embedBold r:id="rId3" w:fontKey="{D66C6686-62B7-40D5-81F1-EF1B891A892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D6029B4-1DE2-420D-8C30-35560E8B07FB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A696E2" w14:textId="77777777" w:rsidR="00866135" w:rsidRDefault="00866135" w:rsidP="00F35EF1">
      <w:r>
        <w:separator/>
      </w:r>
    </w:p>
  </w:footnote>
  <w:footnote w:type="continuationSeparator" w:id="0">
    <w:p w14:paraId="3D003134" w14:textId="77777777" w:rsidR="00866135" w:rsidRDefault="00866135" w:rsidP="00F35E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6084E" w14:textId="77777777" w:rsidR="00F35EF1" w:rsidRDefault="00F35EF1">
    <w:pPr>
      <w:pStyle w:val="Header"/>
    </w:pPr>
    <w:r>
      <w:rPr>
        <w:noProof/>
        <w:lang w:bidi="ar-SA"/>
      </w:rPr>
      <w:drawing>
        <wp:anchor distT="0" distB="0" distL="114300" distR="114300" simplePos="0" relativeHeight="251658240" behindDoc="1" locked="0" layoutInCell="1" allowOverlap="1" wp14:anchorId="5DC9D858" wp14:editId="237D93DE">
          <wp:simplePos x="0" y="0"/>
          <wp:positionH relativeFrom="column">
            <wp:posOffset>-889001</wp:posOffset>
          </wp:positionH>
          <wp:positionV relativeFrom="paragraph">
            <wp:posOffset>-457200</wp:posOffset>
          </wp:positionV>
          <wp:extent cx="7559749" cy="10692836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i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7242" cy="10703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6E018" w14:textId="77777777" w:rsidR="00F35EF1" w:rsidRDefault="00F35EF1">
    <w:pPr>
      <w:pStyle w:val="Header"/>
    </w:pPr>
    <w:r>
      <w:rPr>
        <w:noProof/>
        <w:lang w:bidi="ar-SA"/>
      </w:rPr>
      <w:drawing>
        <wp:anchor distT="0" distB="0" distL="114300" distR="114300" simplePos="0" relativeHeight="251659264" behindDoc="1" locked="0" layoutInCell="1" allowOverlap="1" wp14:anchorId="239E74B5" wp14:editId="10EFFB0E">
          <wp:simplePos x="0" y="0"/>
          <wp:positionH relativeFrom="column">
            <wp:posOffset>-889001</wp:posOffset>
          </wp:positionH>
          <wp:positionV relativeFrom="paragraph">
            <wp:posOffset>-457200</wp:posOffset>
          </wp:positionV>
          <wp:extent cx="7559749" cy="10692836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ain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8629" cy="107053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F3E519" w14:textId="77777777" w:rsidR="00F35EF1" w:rsidRDefault="00F35EF1">
    <w:pPr>
      <w:pStyle w:val="Header"/>
    </w:pPr>
    <w:r>
      <w:rPr>
        <w:noProof/>
        <w:lang w:bidi="ar-SA"/>
      </w:rPr>
      <w:drawing>
        <wp:anchor distT="0" distB="0" distL="114300" distR="114300" simplePos="0" relativeHeight="251660288" behindDoc="1" locked="0" layoutInCell="1" allowOverlap="1" wp14:anchorId="617EFD82" wp14:editId="5FD0519F">
          <wp:simplePos x="0" y="0"/>
          <wp:positionH relativeFrom="column">
            <wp:posOffset>-867735</wp:posOffset>
          </wp:positionH>
          <wp:positionV relativeFrom="paragraph">
            <wp:posOffset>-435935</wp:posOffset>
          </wp:positionV>
          <wp:extent cx="7547202" cy="10675088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in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357" cy="10682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231FCB" w14:textId="77777777" w:rsidR="00F35EF1" w:rsidRDefault="00F35EF1">
    <w:pPr>
      <w:pStyle w:val="Header"/>
    </w:pPr>
    <w:r>
      <w:rPr>
        <w:noProof/>
        <w:lang w:bidi="ar-SA"/>
      </w:rPr>
      <w:drawing>
        <wp:anchor distT="0" distB="0" distL="114300" distR="114300" simplePos="0" relativeHeight="251661312" behindDoc="1" locked="0" layoutInCell="1" allowOverlap="1" wp14:anchorId="55D82218" wp14:editId="5FA0CAAF">
          <wp:simplePos x="0" y="0"/>
          <wp:positionH relativeFrom="column">
            <wp:posOffset>-889001</wp:posOffset>
          </wp:positionH>
          <wp:positionV relativeFrom="paragraph">
            <wp:posOffset>-457200</wp:posOffset>
          </wp:positionV>
          <wp:extent cx="7602279" cy="10752992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main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614" cy="107746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6178C" w14:textId="77777777" w:rsidR="00F35EF1" w:rsidRDefault="00F35EF1">
    <w:pPr>
      <w:pStyle w:val="Header"/>
    </w:pPr>
    <w:r>
      <w:rPr>
        <w:noProof/>
        <w:lang w:bidi="ar-SA"/>
      </w:rPr>
      <w:drawing>
        <wp:anchor distT="0" distB="0" distL="114300" distR="114300" simplePos="0" relativeHeight="251662336" behindDoc="1" locked="0" layoutInCell="1" allowOverlap="1" wp14:anchorId="368C7EDB" wp14:editId="46EB64E2">
          <wp:simplePos x="0" y="0"/>
          <wp:positionH relativeFrom="column">
            <wp:posOffset>-889001</wp:posOffset>
          </wp:positionH>
          <wp:positionV relativeFrom="paragraph">
            <wp:posOffset>-457200</wp:posOffset>
          </wp:positionV>
          <wp:extent cx="7559749" cy="10692836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main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541" cy="107081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030"/>
    <w:rsid w:val="00214BCD"/>
    <w:rsid w:val="007F5030"/>
    <w:rsid w:val="00866135"/>
    <w:rsid w:val="00E932C4"/>
    <w:rsid w:val="00F35EF1"/>
    <w:rsid w:val="00F6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6EAD6D"/>
  <w15:docId w15:val="{0FCB5C3A-0BC2-412E-B7E1-9804A575E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 SemiBold" w:eastAsia="Twinkl SemiBold" w:hAnsi="Twinkl SemiBold" w:cs="Twinkl Semi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2"/>
      <w:ind w:left="20" w:right="17"/>
    </w:pPr>
    <w:rPr>
      <w:sz w:val="51"/>
      <w:szCs w:val="5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35E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5EF1"/>
    <w:rPr>
      <w:rFonts w:ascii="Twinkl SemiBold" w:eastAsia="Twinkl SemiBold" w:hAnsi="Twinkl SemiBold" w:cs="Twinkl Semi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35E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5EF1"/>
    <w:rPr>
      <w:rFonts w:ascii="Twinkl SemiBold" w:eastAsia="Twinkl SemiBold" w:hAnsi="Twinkl SemiBold" w:cs="Twinkl SemiBold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7D68B2D9B29148AA9181A904001E54" ma:contentTypeVersion="12" ma:contentTypeDescription="Create a new document." ma:contentTypeScope="" ma:versionID="cc51576fc3dc303ba4147adad017babd">
  <xsd:schema xmlns:xsd="http://www.w3.org/2001/XMLSchema" xmlns:xs="http://www.w3.org/2001/XMLSchema" xmlns:p="http://schemas.microsoft.com/office/2006/metadata/properties" xmlns:ns3="eb4e9a10-d56c-4a68-8419-1bdc8d929fe9" xmlns:ns4="f02c0150-201a-4bdd-babd-57a5eb99f21f" targetNamespace="http://schemas.microsoft.com/office/2006/metadata/properties" ma:root="true" ma:fieldsID="098342225c2dc647dc2eb2d396478f76" ns3:_="" ns4:_="">
    <xsd:import namespace="eb4e9a10-d56c-4a68-8419-1bdc8d929fe9"/>
    <xsd:import namespace="f02c0150-201a-4bdd-babd-57a5eb99f2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4e9a10-d56c-4a68-8419-1bdc8d929f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2c0150-201a-4bdd-babd-57a5eb99f2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BA1803-AC35-4D45-98E0-08CF95D888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4e9a10-d56c-4a68-8419-1bdc8d929fe9"/>
    <ds:schemaRef ds:uri="f02c0150-201a-4bdd-babd-57a5eb99f2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E64C02-D99E-4351-9D30-825C56147C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F4690B-DC3D-4E71-8CB9-C08A4DDF37D7}">
  <ds:schemaRefs>
    <ds:schemaRef ds:uri="eb4e9a10-d56c-4a68-8419-1bdc8d929fe9"/>
    <ds:schemaRef ds:uri="http://purl.org/dc/elements/1.1/"/>
    <ds:schemaRef ds:uri="http://schemas.microsoft.com/office/2006/metadata/properties"/>
    <ds:schemaRef ds:uri="f02c0150-201a-4bdd-babd-57a5eb99f21f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C538971B</Template>
  <TotalTime>0</TotalTime>
  <Pages>5</Pages>
  <Words>6</Words>
  <Characters>39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Pickard</dc:creator>
  <cp:lastModifiedBy>Bethany Jane</cp:lastModifiedBy>
  <cp:revision>2</cp:revision>
  <dcterms:created xsi:type="dcterms:W3CDTF">2021-01-08T15:45:00Z</dcterms:created>
  <dcterms:modified xsi:type="dcterms:W3CDTF">2021-01-08T15:45:00Z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2020-01-20T00:00:00Z</vt:filetime>
  </property>
  <property fmtid="{D5CDD505-2E9C-101B-9397-08002B2CF9AE}" pid="3" name="Creator">
    <vt:lpwstr>Adobe InDesign CC 13.1 (Windows)</vt:lpwstr>
  </property>
  <property fmtid="{D5CDD505-2E9C-101B-9397-08002B2CF9AE}" pid="4" name="LastSaved">
    <vt:filetime>2020-01-20T00:00:00Z</vt:filetime>
  </property>
  <property fmtid="{D5CDD505-2E9C-101B-9397-08002B2CF9AE}" pid="5" name="ContentTypeId">
    <vt:lpwstr>0x0101006C7D68B2D9B29148AA9181A904001E54</vt:lpwstr>
  </property>
</Properties>
</file>