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BF6" w:rsidRDefault="00940194">
      <w:r>
        <w:rPr>
          <w:noProof/>
          <w:lang w:eastAsia="en-GB"/>
        </w:rPr>
        <w:drawing>
          <wp:inline distT="0" distB="0" distL="0" distR="0" wp14:anchorId="29513AC4" wp14:editId="6AF287FF">
            <wp:extent cx="4467225" cy="33051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0194" w:rsidRDefault="00940194"/>
    <w:p w:rsidR="00940194" w:rsidRDefault="00940194">
      <w:r>
        <w:br w:type="page"/>
      </w:r>
    </w:p>
    <w:p w:rsidR="00940194" w:rsidRDefault="00940194">
      <w:r>
        <w:rPr>
          <w:noProof/>
          <w:lang w:eastAsia="en-GB"/>
        </w:rPr>
        <w:lastRenderedPageBreak/>
        <w:drawing>
          <wp:inline distT="0" distB="0" distL="0" distR="0" wp14:anchorId="78B25B4F" wp14:editId="77FE0E6D">
            <wp:extent cx="2847975" cy="10858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401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194"/>
    <w:rsid w:val="001C7BF6"/>
    <w:rsid w:val="00940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01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01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01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01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61F48745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Kirsty Taylor</dc:creator>
  <cp:lastModifiedBy>Kirsty Taylor</cp:lastModifiedBy>
  <cp:revision>1</cp:revision>
  <dcterms:created xsi:type="dcterms:W3CDTF">2021-01-08T08:00:00Z</dcterms:created>
  <dcterms:modified xsi:type="dcterms:W3CDTF">2021-01-08T08:01:00Z</dcterms:modified>
</cp:coreProperties>
</file>