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1526" w:rsidRDefault="00914793">
      <w:pPr>
        <w:rPr>
          <w:rFonts w:ascii="NTFPrint" w:hAnsi="NTFPrint"/>
          <w:b/>
          <w:sz w:val="56"/>
          <w:szCs w:val="56"/>
          <w:u w:val="single"/>
        </w:rPr>
      </w:pPr>
      <w:r w:rsidRPr="00914793">
        <w:rPr>
          <w:rFonts w:ascii="NTFPrint" w:hAnsi="NTFPrint"/>
          <w:b/>
          <w:noProof/>
          <w:sz w:val="56"/>
          <w:szCs w:val="56"/>
          <w:u w:val="single"/>
        </w:rPr>
        <w:drawing>
          <wp:anchor distT="0" distB="0" distL="114300" distR="114300" simplePos="0" relativeHeight="251658240" behindDoc="0" locked="0" layoutInCell="1" allowOverlap="1" wp14:anchorId="0C27ABBF" wp14:editId="68F48711">
            <wp:simplePos x="0" y="0"/>
            <wp:positionH relativeFrom="column">
              <wp:posOffset>-788670</wp:posOffset>
            </wp:positionH>
            <wp:positionV relativeFrom="paragraph">
              <wp:posOffset>695960</wp:posOffset>
            </wp:positionV>
            <wp:extent cx="6912610" cy="8816340"/>
            <wp:effectExtent l="0" t="0" r="2540" b="381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12610" cy="88163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793">
        <w:rPr>
          <w:rFonts w:ascii="NTFPrint" w:hAnsi="NTFPrint"/>
          <w:b/>
          <w:sz w:val="56"/>
          <w:szCs w:val="56"/>
          <w:u w:val="single"/>
        </w:rPr>
        <w:t>I can use multiplication to solve word problems</w:t>
      </w:r>
    </w:p>
    <w:p w:rsidR="001A4596" w:rsidRDefault="001A4596">
      <w:pPr>
        <w:rPr>
          <w:rFonts w:ascii="NTFPrint" w:hAnsi="NTFPrint"/>
          <w:b/>
          <w:sz w:val="56"/>
          <w:szCs w:val="56"/>
          <w:u w:val="single"/>
        </w:rPr>
      </w:pPr>
      <w:hyperlink r:id="rId6" w:history="1">
        <w:r w:rsidRPr="00710746">
          <w:rPr>
            <w:rStyle w:val="Hyperlink"/>
            <w:rFonts w:ascii="NTFPrint" w:hAnsi="NTFPrint"/>
            <w:b/>
            <w:sz w:val="56"/>
            <w:szCs w:val="56"/>
          </w:rPr>
          <w:t>https://www.bbc.co.uk/bitesize/topics/z36tyrd/articles/z2fkwxs</w:t>
        </w:r>
      </w:hyperlink>
    </w:p>
    <w:p w:rsidR="001A4596" w:rsidRDefault="001A4596">
      <w:pPr>
        <w:rPr>
          <w:rFonts w:ascii="NTFPrint" w:hAnsi="NTFPrint"/>
          <w:b/>
          <w:sz w:val="56"/>
          <w:szCs w:val="56"/>
          <w:u w:val="single"/>
        </w:rPr>
      </w:pPr>
      <w:bookmarkStart w:id="0" w:name="_GoBack"/>
      <w:bookmarkEnd w:id="0"/>
    </w:p>
    <w:p w:rsidR="001A4596" w:rsidRDefault="001A4596">
      <w:pPr>
        <w:rPr>
          <w:rFonts w:ascii="NTFPrint" w:hAnsi="NTFPrint"/>
          <w:b/>
          <w:sz w:val="56"/>
          <w:szCs w:val="56"/>
          <w:u w:val="single"/>
        </w:rPr>
      </w:pPr>
    </w:p>
    <w:p w:rsidR="001A4596" w:rsidRPr="00914793" w:rsidRDefault="001A4596">
      <w:pPr>
        <w:rPr>
          <w:rFonts w:ascii="NTFPrint" w:hAnsi="NTFPrint"/>
          <w:b/>
          <w:sz w:val="56"/>
          <w:szCs w:val="56"/>
          <w:u w:val="single"/>
        </w:rPr>
      </w:pPr>
    </w:p>
    <w:sectPr w:rsidR="001A4596" w:rsidRPr="00914793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TFPrint">
    <w:panose1 w:val="03000400000000000000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4793"/>
    <w:rsid w:val="00026950"/>
    <w:rsid w:val="00145D63"/>
    <w:rsid w:val="001A4596"/>
    <w:rsid w:val="0022693A"/>
    <w:rsid w:val="00291526"/>
    <w:rsid w:val="00337D6C"/>
    <w:rsid w:val="003967B7"/>
    <w:rsid w:val="003B161C"/>
    <w:rsid w:val="0041042F"/>
    <w:rsid w:val="004C610F"/>
    <w:rsid w:val="005408DF"/>
    <w:rsid w:val="0057262A"/>
    <w:rsid w:val="005908D3"/>
    <w:rsid w:val="006078A7"/>
    <w:rsid w:val="006C2105"/>
    <w:rsid w:val="007A32C0"/>
    <w:rsid w:val="008A1FED"/>
    <w:rsid w:val="008C4513"/>
    <w:rsid w:val="00914793"/>
    <w:rsid w:val="00B50553"/>
    <w:rsid w:val="00B93E64"/>
    <w:rsid w:val="00C21D7F"/>
    <w:rsid w:val="00C72494"/>
    <w:rsid w:val="00CE4330"/>
    <w:rsid w:val="00D4280D"/>
    <w:rsid w:val="00FF0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147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47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459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1479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914793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rsid w:val="001A459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www.bbc.co.uk/bitesize/topics/z36tyrd/articles/z2fkwxs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E5E45BDB</Template>
  <TotalTime>4</TotalTime>
  <Pages>2</Pages>
  <Words>9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193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Naomi Rudman</dc:creator>
  <cp:lastModifiedBy>Naomi Rudman</cp:lastModifiedBy>
  <cp:revision>2</cp:revision>
  <dcterms:created xsi:type="dcterms:W3CDTF">2020-12-07T14:27:00Z</dcterms:created>
  <dcterms:modified xsi:type="dcterms:W3CDTF">2021-01-07T09:24:00Z</dcterms:modified>
</cp:coreProperties>
</file>