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93F65" w14:textId="549CE361" w:rsidR="009D4148" w:rsidRPr="00D23623" w:rsidRDefault="00D11EB6" w:rsidP="009D4148">
      <w:pPr>
        <w:jc w:val="center"/>
        <w:rPr>
          <w:sz w:val="144"/>
          <w:szCs w:val="120"/>
        </w:rPr>
      </w:pPr>
      <w:r>
        <w:rPr>
          <w:sz w:val="144"/>
          <w:szCs w:val="120"/>
        </w:rPr>
        <w:t>World of Work</w:t>
      </w:r>
      <w:r w:rsidR="00F51B0F">
        <w:rPr>
          <w:sz w:val="144"/>
          <w:szCs w:val="120"/>
        </w:rPr>
        <w:t xml:space="preserve"> </w:t>
      </w:r>
    </w:p>
    <w:p w14:paraId="0D820778" w14:textId="1214772D" w:rsidR="009D4148" w:rsidRDefault="009D4148" w:rsidP="00A405C5">
      <w:pPr>
        <w:jc w:val="center"/>
        <w:rPr>
          <w:sz w:val="96"/>
          <w:szCs w:val="40"/>
        </w:rPr>
      </w:pPr>
      <w:r w:rsidRPr="00D758F5">
        <w:rPr>
          <w:sz w:val="96"/>
          <w:szCs w:val="40"/>
        </w:rPr>
        <w:t xml:space="preserve">Module </w:t>
      </w:r>
      <w:r w:rsidR="00D11EB6">
        <w:rPr>
          <w:sz w:val="96"/>
          <w:szCs w:val="40"/>
        </w:rPr>
        <w:t>8B7</w:t>
      </w:r>
    </w:p>
    <w:p w14:paraId="36F34413" w14:textId="44F36B15" w:rsidR="00D23623" w:rsidRPr="00D23623" w:rsidRDefault="00D23623" w:rsidP="00A405C5">
      <w:pPr>
        <w:jc w:val="center"/>
        <w:rPr>
          <w:sz w:val="24"/>
          <w:szCs w:val="40"/>
        </w:rPr>
      </w:pPr>
    </w:p>
    <w:tbl>
      <w:tblPr>
        <w:tblStyle w:val="TableGrid"/>
        <w:tblW w:w="10033" w:type="dxa"/>
        <w:tblInd w:w="-344" w:type="dxa"/>
        <w:tblLook w:val="04A0" w:firstRow="1" w:lastRow="0" w:firstColumn="1" w:lastColumn="0" w:noHBand="0" w:noVBand="1"/>
      </w:tblPr>
      <w:tblGrid>
        <w:gridCol w:w="10033"/>
      </w:tblGrid>
      <w:tr w:rsidR="009D4148" w:rsidRPr="00D758F5" w14:paraId="46FC6EDA" w14:textId="77777777" w:rsidTr="00D23623">
        <w:trPr>
          <w:trHeight w:val="1507"/>
        </w:trPr>
        <w:tc>
          <w:tcPr>
            <w:tcW w:w="10033" w:type="dxa"/>
          </w:tcPr>
          <w:p w14:paraId="7E6EEF34" w14:textId="7E076F47" w:rsidR="008A768D" w:rsidRDefault="00D11EB6" w:rsidP="008A768D">
            <w:pPr>
              <w:jc w:val="center"/>
              <w:rPr>
                <w:sz w:val="56"/>
                <w:szCs w:val="40"/>
              </w:rPr>
            </w:pPr>
            <w:r>
              <w:rPr>
                <w:sz w:val="56"/>
                <w:szCs w:val="40"/>
              </w:rPr>
              <w:t>Other agreed challenge:</w:t>
            </w:r>
          </w:p>
          <w:p w14:paraId="7E44F917" w14:textId="6C7AA07A" w:rsidR="00D11EB6" w:rsidRPr="00F51B0F" w:rsidRDefault="00D11EB6" w:rsidP="008A768D">
            <w:pPr>
              <w:jc w:val="center"/>
              <w:rPr>
                <w:szCs w:val="40"/>
              </w:rPr>
            </w:pPr>
            <w:r>
              <w:rPr>
                <w:sz w:val="56"/>
                <w:szCs w:val="40"/>
              </w:rPr>
              <w:t>Research further education options and create a plan for your future</w:t>
            </w:r>
          </w:p>
          <w:p w14:paraId="7219130B" w14:textId="77777777" w:rsidR="00D758F5" w:rsidRPr="00D758F5" w:rsidRDefault="00D758F5" w:rsidP="00D758F5">
            <w:pPr>
              <w:ind w:left="360"/>
              <w:rPr>
                <w:sz w:val="40"/>
                <w:szCs w:val="40"/>
              </w:rPr>
            </w:pPr>
          </w:p>
        </w:tc>
      </w:tr>
    </w:tbl>
    <w:p w14:paraId="5D3583B9" w14:textId="2B99DACB" w:rsidR="009D4148" w:rsidRPr="00D758F5" w:rsidRDefault="00F00D2B" w:rsidP="009D4148">
      <w:pPr>
        <w:jc w:val="center"/>
      </w:pPr>
      <w:r>
        <w:rPr>
          <w:rFonts w:ascii="Roboto" w:hAnsi="Roboto"/>
          <w:noProof/>
          <w:color w:val="2962FF"/>
          <w:sz w:val="20"/>
          <w:szCs w:val="20"/>
          <w:lang w:eastAsia="en-GB"/>
        </w:rPr>
        <w:drawing>
          <wp:anchor distT="0" distB="0" distL="114300" distR="114300" simplePos="0" relativeHeight="251660288" behindDoc="1" locked="0" layoutInCell="1" allowOverlap="1" wp14:anchorId="0F8130F9" wp14:editId="2E24E43E">
            <wp:simplePos x="0" y="0"/>
            <wp:positionH relativeFrom="column">
              <wp:posOffset>998855</wp:posOffset>
            </wp:positionH>
            <wp:positionV relativeFrom="paragraph">
              <wp:posOffset>299212</wp:posOffset>
            </wp:positionV>
            <wp:extent cx="3852545" cy="3371215"/>
            <wp:effectExtent l="0" t="0" r="0" b="635"/>
            <wp:wrapTight wrapText="bothSides">
              <wp:wrapPolygon edited="0">
                <wp:start x="0" y="0"/>
                <wp:lineTo x="0" y="21482"/>
                <wp:lineTo x="21468" y="21482"/>
                <wp:lineTo x="21468" y="0"/>
                <wp:lineTo x="0" y="0"/>
              </wp:wrapPolygon>
            </wp:wrapTight>
            <wp:docPr id="4" name="Picture 4" descr="My World of Work | Skills Development Scotland">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 World of Work | Skills Development Scotland">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2545" cy="3371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3FB7EB" w14:textId="3512A6F3" w:rsidR="00D23623" w:rsidRDefault="00D23623" w:rsidP="009D4148">
      <w:pPr>
        <w:jc w:val="center"/>
      </w:pPr>
    </w:p>
    <w:p w14:paraId="6F5311E7" w14:textId="2D6C87DC" w:rsidR="00D23623" w:rsidRDefault="00D23623" w:rsidP="009D4148">
      <w:pPr>
        <w:jc w:val="center"/>
      </w:pPr>
    </w:p>
    <w:p w14:paraId="77E1F2A5" w14:textId="77777777" w:rsidR="00D23623" w:rsidRDefault="00D23623" w:rsidP="009D4148">
      <w:pPr>
        <w:jc w:val="center"/>
      </w:pPr>
    </w:p>
    <w:p w14:paraId="42F1DE30" w14:textId="3D2ABCCD" w:rsidR="00D23623" w:rsidRDefault="00D23623" w:rsidP="009D4148">
      <w:pPr>
        <w:jc w:val="center"/>
      </w:pPr>
    </w:p>
    <w:p w14:paraId="5987B8D3" w14:textId="77777777" w:rsidR="00F00D2B" w:rsidRDefault="00F00D2B" w:rsidP="009D4148">
      <w:pPr>
        <w:jc w:val="center"/>
      </w:pPr>
    </w:p>
    <w:p w14:paraId="17176E32" w14:textId="7A088653" w:rsidR="009D4148" w:rsidRPr="00D758F5" w:rsidRDefault="008A768D" w:rsidP="009D4148">
      <w:pPr>
        <w:jc w:val="center"/>
      </w:pPr>
      <w:r>
        <w:t>Term 3</w:t>
      </w:r>
      <w:r w:rsidR="009D4148" w:rsidRPr="00D758F5">
        <w:t xml:space="preserve"> 2020/21</w:t>
      </w:r>
    </w:p>
    <w:tbl>
      <w:tblPr>
        <w:tblStyle w:val="TableGrid"/>
        <w:tblW w:w="0" w:type="auto"/>
        <w:tblLook w:val="04A0" w:firstRow="1" w:lastRow="0" w:firstColumn="1" w:lastColumn="0" w:noHBand="0" w:noVBand="1"/>
      </w:tblPr>
      <w:tblGrid>
        <w:gridCol w:w="9016"/>
      </w:tblGrid>
      <w:tr w:rsidR="008045CA" w14:paraId="0D10F734" w14:textId="77777777" w:rsidTr="008045CA">
        <w:tc>
          <w:tcPr>
            <w:tcW w:w="9016" w:type="dxa"/>
          </w:tcPr>
          <w:p w14:paraId="694166C8" w14:textId="0F6BA346" w:rsidR="008045CA" w:rsidRDefault="008045CA" w:rsidP="00D67C6F">
            <w:pPr>
              <w:jc w:val="center"/>
              <w:rPr>
                <w:sz w:val="28"/>
                <w:szCs w:val="28"/>
              </w:rPr>
            </w:pPr>
            <w:r>
              <w:rPr>
                <w:sz w:val="28"/>
                <w:szCs w:val="28"/>
              </w:rPr>
              <w:t xml:space="preserve">Completed in Lockdown </w:t>
            </w:r>
            <w:bookmarkStart w:id="0" w:name="_GoBack"/>
            <w:bookmarkEnd w:id="0"/>
          </w:p>
        </w:tc>
      </w:tr>
    </w:tbl>
    <w:p w14:paraId="5CFF331A" w14:textId="77777777" w:rsidR="00F51B0F" w:rsidRDefault="00F51B0F" w:rsidP="00D67C6F">
      <w:pPr>
        <w:jc w:val="center"/>
        <w:rPr>
          <w:sz w:val="28"/>
          <w:szCs w:val="28"/>
        </w:rPr>
      </w:pPr>
    </w:p>
    <w:p w14:paraId="01A431C7" w14:textId="77777777" w:rsidR="00F51B0F" w:rsidRDefault="00F51B0F" w:rsidP="00D67C6F">
      <w:pPr>
        <w:jc w:val="center"/>
        <w:rPr>
          <w:sz w:val="28"/>
          <w:szCs w:val="28"/>
        </w:rPr>
      </w:pPr>
    </w:p>
    <w:p w14:paraId="7042B169" w14:textId="74371EC4" w:rsidR="00D67C6F" w:rsidRPr="00D758F5" w:rsidRDefault="00F51B0F" w:rsidP="00D67C6F">
      <w:pPr>
        <w:jc w:val="center"/>
        <w:rPr>
          <w:sz w:val="28"/>
          <w:szCs w:val="28"/>
        </w:rPr>
      </w:pPr>
      <w:r>
        <w:rPr>
          <w:sz w:val="28"/>
          <w:szCs w:val="28"/>
        </w:rPr>
        <w:t>I</w:t>
      </w:r>
      <w:r w:rsidR="00D67C6F" w:rsidRPr="00D758F5">
        <w:rPr>
          <w:sz w:val="28"/>
          <w:szCs w:val="28"/>
        </w:rPr>
        <w:t>n this challenge you will need to (tick when complete):</w:t>
      </w:r>
    </w:p>
    <w:p w14:paraId="499D07B3" w14:textId="77777777" w:rsidR="00D67C6F" w:rsidRPr="00D758F5" w:rsidRDefault="00D67C6F" w:rsidP="00D67C6F">
      <w:pPr>
        <w:jc w:val="center"/>
        <w:rPr>
          <w:sz w:val="28"/>
          <w:szCs w:val="28"/>
        </w:rPr>
      </w:pPr>
    </w:p>
    <w:p w14:paraId="283D2FED" w14:textId="77777777" w:rsidR="009D4148" w:rsidRPr="00D758F5" w:rsidRDefault="00D67C6F" w:rsidP="009D4148">
      <w:pPr>
        <w:rPr>
          <w:sz w:val="28"/>
          <w:szCs w:val="28"/>
        </w:rPr>
      </w:pPr>
      <w:r w:rsidRPr="00D758F5">
        <w:rPr>
          <w:sz w:val="28"/>
          <w:szCs w:val="28"/>
        </w:rPr>
        <w:tab/>
      </w:r>
      <w:r w:rsidRPr="00D758F5">
        <w:rPr>
          <w:sz w:val="28"/>
          <w:szCs w:val="28"/>
        </w:rPr>
        <w:tab/>
      </w:r>
      <w:r w:rsidRPr="00D758F5">
        <w:rPr>
          <w:sz w:val="28"/>
          <w:szCs w:val="28"/>
        </w:rPr>
        <w:tab/>
      </w:r>
      <w:r w:rsidRPr="00D758F5">
        <w:rPr>
          <w:sz w:val="28"/>
          <w:szCs w:val="28"/>
        </w:rPr>
        <w:tab/>
      </w:r>
    </w:p>
    <w:p w14:paraId="4E645F07" w14:textId="1A55FA7E" w:rsidR="00D67C6F" w:rsidRPr="00D758F5" w:rsidRDefault="00C117BE" w:rsidP="00D67C6F">
      <w:pPr>
        <w:spacing w:line="480" w:lineRule="auto"/>
        <w:rPr>
          <w:sz w:val="28"/>
          <w:szCs w:val="28"/>
        </w:rPr>
      </w:pPr>
      <w:r>
        <w:rPr>
          <w:sz w:val="28"/>
          <w:szCs w:val="28"/>
        </w:rPr>
        <w:t>Discuss and research what options are available to you after school</w:t>
      </w:r>
      <w:r w:rsidR="00D67C6F" w:rsidRPr="00D758F5">
        <w:rPr>
          <w:sz w:val="28"/>
          <w:szCs w:val="28"/>
        </w:rPr>
        <w:tab/>
      </w:r>
      <w:r w:rsidR="00D67C6F" w:rsidRPr="00D758F5">
        <w:rPr>
          <w:sz w:val="28"/>
          <w:szCs w:val="28"/>
        </w:rPr>
        <w:tab/>
      </w:r>
      <w:r w:rsidR="00D67C6F" w:rsidRPr="00D758F5">
        <w:rPr>
          <w:sz w:val="28"/>
          <w:szCs w:val="28"/>
        </w:rPr>
        <w:sym w:font="Wingdings 2" w:char="F0A3"/>
      </w:r>
    </w:p>
    <w:p w14:paraId="7B9E77C4" w14:textId="7855D862" w:rsidR="00D67C6F" w:rsidRPr="00D758F5" w:rsidRDefault="00C117BE" w:rsidP="00D67C6F">
      <w:pPr>
        <w:spacing w:line="480" w:lineRule="auto"/>
        <w:rPr>
          <w:sz w:val="28"/>
          <w:szCs w:val="28"/>
        </w:rPr>
      </w:pPr>
      <w:r>
        <w:rPr>
          <w:sz w:val="28"/>
          <w:szCs w:val="28"/>
        </w:rPr>
        <w:t>Have a think about what you want to do for a job</w:t>
      </w:r>
      <w:r w:rsidR="003F67F5">
        <w:rPr>
          <w:sz w:val="28"/>
          <w:szCs w:val="28"/>
        </w:rPr>
        <w:tab/>
      </w:r>
      <w:r w:rsidR="003F67F5">
        <w:rPr>
          <w:sz w:val="28"/>
          <w:szCs w:val="28"/>
        </w:rPr>
        <w:tab/>
      </w:r>
      <w:r w:rsidR="00D23623">
        <w:rPr>
          <w:sz w:val="28"/>
          <w:szCs w:val="28"/>
        </w:rPr>
        <w:tab/>
      </w:r>
      <w:r w:rsidR="00753607" w:rsidRPr="00D758F5">
        <w:rPr>
          <w:sz w:val="28"/>
          <w:szCs w:val="28"/>
        </w:rPr>
        <w:tab/>
      </w:r>
      <w:r w:rsidR="00D67C6F" w:rsidRPr="00D758F5">
        <w:rPr>
          <w:sz w:val="28"/>
          <w:szCs w:val="28"/>
        </w:rPr>
        <w:sym w:font="Wingdings 2" w:char="F0A3"/>
      </w:r>
    </w:p>
    <w:p w14:paraId="28F2E725" w14:textId="3668A7E1" w:rsidR="00F51B0F" w:rsidRDefault="00C117BE" w:rsidP="00F51B0F">
      <w:pPr>
        <w:spacing w:line="480" w:lineRule="auto"/>
        <w:rPr>
          <w:sz w:val="28"/>
          <w:szCs w:val="28"/>
        </w:rPr>
      </w:pPr>
      <w:r>
        <w:rPr>
          <w:sz w:val="28"/>
          <w:szCs w:val="28"/>
        </w:rPr>
        <w:t xml:space="preserve">Research how to </w:t>
      </w:r>
      <w:r w:rsidR="003B72A6">
        <w:rPr>
          <w:sz w:val="28"/>
          <w:szCs w:val="28"/>
        </w:rPr>
        <w:t>get into that line of work</w:t>
      </w:r>
      <w:r w:rsidR="00F51B0F">
        <w:rPr>
          <w:sz w:val="28"/>
          <w:szCs w:val="28"/>
        </w:rPr>
        <w:tab/>
      </w:r>
      <w:r w:rsidR="00F51B0F">
        <w:rPr>
          <w:sz w:val="28"/>
          <w:szCs w:val="28"/>
        </w:rPr>
        <w:tab/>
      </w:r>
      <w:r w:rsidR="00F51B0F">
        <w:rPr>
          <w:sz w:val="28"/>
          <w:szCs w:val="28"/>
        </w:rPr>
        <w:tab/>
      </w:r>
      <w:r w:rsidR="00F51B0F">
        <w:rPr>
          <w:sz w:val="28"/>
          <w:szCs w:val="28"/>
        </w:rPr>
        <w:tab/>
      </w:r>
      <w:r w:rsidR="00F51B0F">
        <w:rPr>
          <w:sz w:val="28"/>
          <w:szCs w:val="28"/>
        </w:rPr>
        <w:tab/>
      </w:r>
      <w:r w:rsidR="00F51B0F" w:rsidRPr="00D758F5">
        <w:rPr>
          <w:sz w:val="28"/>
          <w:szCs w:val="28"/>
        </w:rPr>
        <w:sym w:font="Wingdings 2" w:char="F0A3"/>
      </w:r>
    </w:p>
    <w:p w14:paraId="020346DD" w14:textId="29B47433" w:rsidR="00F51B0F" w:rsidRDefault="003B72A6" w:rsidP="00F51B0F">
      <w:pPr>
        <w:spacing w:line="480" w:lineRule="auto"/>
        <w:rPr>
          <w:sz w:val="28"/>
          <w:szCs w:val="28"/>
        </w:rPr>
      </w:pPr>
      <w:r>
        <w:rPr>
          <w:sz w:val="28"/>
          <w:szCs w:val="28"/>
        </w:rPr>
        <w:t xml:space="preserve">Make a list of available courses you can do </w:t>
      </w:r>
      <w:r>
        <w:rPr>
          <w:sz w:val="28"/>
          <w:szCs w:val="28"/>
        </w:rPr>
        <w:tab/>
      </w:r>
      <w:r w:rsidR="0013602E">
        <w:rPr>
          <w:sz w:val="28"/>
          <w:szCs w:val="28"/>
        </w:rPr>
        <w:tab/>
      </w:r>
      <w:r w:rsidR="0013602E">
        <w:rPr>
          <w:sz w:val="28"/>
          <w:szCs w:val="28"/>
        </w:rPr>
        <w:tab/>
      </w:r>
      <w:r w:rsidR="0013602E">
        <w:rPr>
          <w:sz w:val="28"/>
          <w:szCs w:val="28"/>
        </w:rPr>
        <w:tab/>
      </w:r>
      <w:r w:rsidR="00F51B0F">
        <w:rPr>
          <w:sz w:val="28"/>
          <w:szCs w:val="28"/>
        </w:rPr>
        <w:tab/>
      </w:r>
      <w:r w:rsidR="00F51B0F" w:rsidRPr="00D758F5">
        <w:rPr>
          <w:sz w:val="28"/>
          <w:szCs w:val="28"/>
        </w:rPr>
        <w:sym w:font="Wingdings 2" w:char="F0A3"/>
      </w:r>
    </w:p>
    <w:p w14:paraId="17F00FFB" w14:textId="337CA822" w:rsidR="00D758F5" w:rsidRDefault="003B72A6" w:rsidP="00D67C6F">
      <w:pPr>
        <w:spacing w:line="480" w:lineRule="auto"/>
        <w:rPr>
          <w:sz w:val="28"/>
          <w:szCs w:val="28"/>
        </w:rPr>
      </w:pPr>
      <w:r>
        <w:rPr>
          <w:sz w:val="28"/>
          <w:szCs w:val="28"/>
        </w:rPr>
        <w:t xml:space="preserve">Write a plan for your future when you leave </w:t>
      </w:r>
      <w:proofErr w:type="spellStart"/>
      <w:r>
        <w:rPr>
          <w:sz w:val="28"/>
          <w:szCs w:val="28"/>
        </w:rPr>
        <w:t>Fitzwaryn</w:t>
      </w:r>
      <w:proofErr w:type="spellEnd"/>
      <w:r>
        <w:rPr>
          <w:sz w:val="28"/>
          <w:szCs w:val="28"/>
        </w:rPr>
        <w:tab/>
      </w:r>
      <w:r w:rsidR="0025585A" w:rsidRPr="00D758F5">
        <w:rPr>
          <w:sz w:val="28"/>
          <w:szCs w:val="28"/>
        </w:rPr>
        <w:tab/>
      </w:r>
      <w:r w:rsidR="0025585A" w:rsidRPr="00D758F5">
        <w:rPr>
          <w:sz w:val="28"/>
          <w:szCs w:val="28"/>
        </w:rPr>
        <w:tab/>
      </w:r>
      <w:r w:rsidR="0025585A" w:rsidRPr="00D758F5">
        <w:rPr>
          <w:sz w:val="28"/>
          <w:szCs w:val="28"/>
        </w:rPr>
        <w:sym w:font="Wingdings 2" w:char="F0A3"/>
      </w:r>
      <w:r w:rsidR="0025585A" w:rsidRPr="00D758F5">
        <w:rPr>
          <w:sz w:val="28"/>
          <w:szCs w:val="28"/>
        </w:rPr>
        <w:tab/>
      </w:r>
    </w:p>
    <w:p w14:paraId="2B7D2056" w14:textId="77777777" w:rsidR="00D67C6F" w:rsidRPr="00D758F5" w:rsidRDefault="00D67C6F" w:rsidP="00D67C6F">
      <w:pPr>
        <w:spacing w:line="480" w:lineRule="auto"/>
        <w:rPr>
          <w:sz w:val="28"/>
          <w:szCs w:val="28"/>
        </w:rPr>
      </w:pPr>
      <w:r w:rsidRPr="00D758F5">
        <w:rPr>
          <w:sz w:val="28"/>
          <w:szCs w:val="28"/>
        </w:rPr>
        <w:t>Review and reflect on your learning</w:t>
      </w:r>
      <w:r w:rsidRPr="00D758F5">
        <w:rPr>
          <w:sz w:val="28"/>
          <w:szCs w:val="28"/>
        </w:rPr>
        <w:tab/>
      </w:r>
      <w:r w:rsidRPr="00D758F5">
        <w:rPr>
          <w:sz w:val="28"/>
          <w:szCs w:val="28"/>
        </w:rPr>
        <w:tab/>
      </w:r>
      <w:r w:rsidRPr="00D758F5">
        <w:rPr>
          <w:sz w:val="28"/>
          <w:szCs w:val="28"/>
        </w:rPr>
        <w:tab/>
      </w:r>
      <w:r w:rsidRPr="00D758F5">
        <w:rPr>
          <w:sz w:val="28"/>
          <w:szCs w:val="28"/>
        </w:rPr>
        <w:tab/>
      </w:r>
      <w:r w:rsidRPr="00D758F5">
        <w:rPr>
          <w:sz w:val="28"/>
          <w:szCs w:val="28"/>
        </w:rPr>
        <w:tab/>
      </w:r>
      <w:r w:rsidRPr="00D758F5">
        <w:rPr>
          <w:sz w:val="28"/>
          <w:szCs w:val="28"/>
        </w:rPr>
        <w:tab/>
      </w:r>
      <w:r w:rsidRPr="00D758F5">
        <w:rPr>
          <w:sz w:val="28"/>
          <w:szCs w:val="28"/>
        </w:rPr>
        <w:sym w:font="Wingdings 2" w:char="F0A3"/>
      </w:r>
    </w:p>
    <w:p w14:paraId="7A4E4B3F" w14:textId="77777777" w:rsidR="00D67C6F" w:rsidRPr="00D758F5" w:rsidRDefault="00D67C6F" w:rsidP="009D4148">
      <w:pPr>
        <w:rPr>
          <w:sz w:val="28"/>
          <w:szCs w:val="28"/>
        </w:rPr>
      </w:pPr>
    </w:p>
    <w:p w14:paraId="28A99F15" w14:textId="06928860" w:rsidR="00D67C6F" w:rsidRPr="00D758F5" w:rsidRDefault="00D67C6F" w:rsidP="009D4148">
      <w:pPr>
        <w:rPr>
          <w:sz w:val="28"/>
          <w:szCs w:val="28"/>
        </w:rPr>
      </w:pPr>
    </w:p>
    <w:p w14:paraId="0E48B163" w14:textId="77777777" w:rsidR="00D67C6F" w:rsidRPr="00D758F5" w:rsidRDefault="00D67C6F" w:rsidP="009D4148">
      <w:pPr>
        <w:rPr>
          <w:sz w:val="28"/>
          <w:szCs w:val="28"/>
        </w:rPr>
      </w:pPr>
    </w:p>
    <w:p w14:paraId="15C9E4C1" w14:textId="77777777" w:rsidR="00D67C6F" w:rsidRPr="00D758F5" w:rsidRDefault="00D67C6F" w:rsidP="009D4148">
      <w:pPr>
        <w:rPr>
          <w:sz w:val="28"/>
          <w:szCs w:val="28"/>
        </w:rPr>
      </w:pPr>
    </w:p>
    <w:p w14:paraId="7D598605" w14:textId="77777777" w:rsidR="00D67C6F" w:rsidRPr="00D758F5" w:rsidRDefault="00D67C6F" w:rsidP="009D4148">
      <w:pPr>
        <w:rPr>
          <w:sz w:val="28"/>
          <w:szCs w:val="28"/>
        </w:rPr>
      </w:pPr>
    </w:p>
    <w:p w14:paraId="6E7759B6" w14:textId="77777777" w:rsidR="00D67C6F" w:rsidRPr="00D758F5" w:rsidRDefault="00D67C6F" w:rsidP="009D4148">
      <w:pPr>
        <w:rPr>
          <w:sz w:val="28"/>
          <w:szCs w:val="28"/>
        </w:rPr>
      </w:pPr>
    </w:p>
    <w:p w14:paraId="73B98A88" w14:textId="77777777" w:rsidR="00D67C6F" w:rsidRPr="00D758F5" w:rsidRDefault="00D67C6F" w:rsidP="009D4148">
      <w:pPr>
        <w:rPr>
          <w:sz w:val="28"/>
          <w:szCs w:val="28"/>
        </w:rPr>
      </w:pPr>
    </w:p>
    <w:p w14:paraId="30048782" w14:textId="77777777" w:rsidR="00D67C6F" w:rsidRPr="00D758F5" w:rsidRDefault="00D67C6F" w:rsidP="009D4148">
      <w:pPr>
        <w:rPr>
          <w:sz w:val="28"/>
          <w:szCs w:val="28"/>
        </w:rPr>
      </w:pPr>
    </w:p>
    <w:p w14:paraId="38CF42B2" w14:textId="77777777" w:rsidR="00D67C6F" w:rsidRPr="00D758F5" w:rsidRDefault="00D67C6F" w:rsidP="009D4148">
      <w:pPr>
        <w:rPr>
          <w:sz w:val="28"/>
          <w:szCs w:val="28"/>
        </w:rPr>
      </w:pPr>
    </w:p>
    <w:p w14:paraId="023E708C" w14:textId="77777777" w:rsidR="00D67C6F" w:rsidRPr="00D758F5" w:rsidRDefault="00D67C6F" w:rsidP="009D4148">
      <w:pPr>
        <w:rPr>
          <w:sz w:val="28"/>
          <w:szCs w:val="28"/>
        </w:rPr>
      </w:pPr>
    </w:p>
    <w:p w14:paraId="30706215" w14:textId="77777777" w:rsidR="00D67C6F" w:rsidRPr="00D758F5" w:rsidRDefault="00D67C6F" w:rsidP="009D4148">
      <w:pPr>
        <w:rPr>
          <w:sz w:val="28"/>
          <w:szCs w:val="28"/>
        </w:rPr>
      </w:pPr>
    </w:p>
    <w:p w14:paraId="626F9473" w14:textId="77777777" w:rsidR="00D67C6F" w:rsidRPr="00D758F5" w:rsidRDefault="00D67C6F" w:rsidP="009D4148">
      <w:pPr>
        <w:rPr>
          <w:sz w:val="28"/>
          <w:szCs w:val="28"/>
        </w:rPr>
      </w:pPr>
    </w:p>
    <w:p w14:paraId="5F252599" w14:textId="77777777" w:rsidR="005F4559" w:rsidRPr="00B67C07" w:rsidRDefault="005F4559" w:rsidP="00B67C07">
      <w:pPr>
        <w:jc w:val="center"/>
        <w:rPr>
          <w:sz w:val="32"/>
          <w:szCs w:val="28"/>
        </w:rPr>
      </w:pPr>
    </w:p>
    <w:p w14:paraId="2FC46887" w14:textId="25B5E903" w:rsidR="004B3903" w:rsidRDefault="004B3903" w:rsidP="00D209B2">
      <w:pPr>
        <w:jc w:val="center"/>
        <w:rPr>
          <w:b/>
          <w:sz w:val="32"/>
          <w:szCs w:val="28"/>
          <w:u w:val="single"/>
        </w:rPr>
      </w:pPr>
    </w:p>
    <w:p w14:paraId="4EB8DF0C" w14:textId="683B13FF" w:rsidR="003F67F5" w:rsidRPr="0013602E" w:rsidRDefault="0013602E" w:rsidP="00D209B2">
      <w:pPr>
        <w:jc w:val="center"/>
        <w:rPr>
          <w:sz w:val="32"/>
          <w:szCs w:val="28"/>
          <w:u w:val="single"/>
        </w:rPr>
      </w:pPr>
      <w:r w:rsidRPr="0013602E">
        <w:rPr>
          <w:sz w:val="32"/>
          <w:szCs w:val="28"/>
          <w:u w:val="single"/>
        </w:rPr>
        <w:t xml:space="preserve">L.I. </w:t>
      </w:r>
      <w:r w:rsidR="003B72A6">
        <w:rPr>
          <w:sz w:val="32"/>
          <w:szCs w:val="28"/>
          <w:u w:val="single"/>
        </w:rPr>
        <w:t xml:space="preserve">To research what options are available after leaving school </w:t>
      </w:r>
    </w:p>
    <w:tbl>
      <w:tblPr>
        <w:tblStyle w:val="TableGrid"/>
        <w:tblW w:w="0" w:type="auto"/>
        <w:tblBorders>
          <w:insideV w:val="none" w:sz="0" w:space="0" w:color="auto"/>
        </w:tblBorders>
        <w:tblLook w:val="04A0" w:firstRow="1" w:lastRow="0" w:firstColumn="1" w:lastColumn="0" w:noHBand="0" w:noVBand="1"/>
      </w:tblPr>
      <w:tblGrid>
        <w:gridCol w:w="6516"/>
        <w:gridCol w:w="2500"/>
      </w:tblGrid>
      <w:tr w:rsidR="0013602E" w14:paraId="5FCCEDAC" w14:textId="77777777" w:rsidTr="0096577F">
        <w:trPr>
          <w:trHeight w:val="325"/>
        </w:trPr>
        <w:tc>
          <w:tcPr>
            <w:tcW w:w="6516" w:type="dxa"/>
            <w:vAlign w:val="center"/>
          </w:tcPr>
          <w:p w14:paraId="396E1CF3" w14:textId="77777777" w:rsidR="0013602E" w:rsidRPr="00D407B8" w:rsidRDefault="0013602E" w:rsidP="0096577F">
            <w:pPr>
              <w:jc w:val="center"/>
              <w:rPr>
                <w:b/>
                <w:sz w:val="28"/>
                <w:szCs w:val="28"/>
              </w:rPr>
            </w:pPr>
            <w:r w:rsidRPr="00B746E0">
              <w:rPr>
                <w:b/>
                <w:sz w:val="28"/>
                <w:szCs w:val="28"/>
              </w:rPr>
              <w:t>Success Criteria</w:t>
            </w:r>
          </w:p>
        </w:tc>
        <w:tc>
          <w:tcPr>
            <w:tcW w:w="2500" w:type="dxa"/>
          </w:tcPr>
          <w:p w14:paraId="505962EE" w14:textId="77777777" w:rsidR="0013602E" w:rsidRDefault="0013602E" w:rsidP="0096577F">
            <w:pPr>
              <w:jc w:val="center"/>
              <w:rPr>
                <w:b/>
                <w:sz w:val="28"/>
                <w:szCs w:val="28"/>
              </w:rPr>
            </w:pPr>
            <w:r>
              <w:rPr>
                <w:b/>
                <w:sz w:val="28"/>
                <w:szCs w:val="28"/>
              </w:rPr>
              <w:t>Achieved?</w:t>
            </w:r>
          </w:p>
          <w:p w14:paraId="10351756" w14:textId="77777777" w:rsidR="0013602E" w:rsidRPr="00D407B8" w:rsidRDefault="0013602E" w:rsidP="0096577F">
            <w:pPr>
              <w:rPr>
                <w:b/>
                <w:sz w:val="28"/>
                <w:szCs w:val="28"/>
              </w:rPr>
            </w:pPr>
            <w:r>
              <w:rPr>
                <w:b/>
                <w:sz w:val="28"/>
                <w:szCs w:val="28"/>
              </w:rPr>
              <w:t>Me                Adult</w:t>
            </w:r>
          </w:p>
        </w:tc>
      </w:tr>
      <w:tr w:rsidR="0013602E" w14:paraId="7A94C93E" w14:textId="77777777" w:rsidTr="0096577F">
        <w:tc>
          <w:tcPr>
            <w:tcW w:w="6516" w:type="dxa"/>
          </w:tcPr>
          <w:p w14:paraId="53C6B880" w14:textId="4DFF60E6" w:rsidR="0013602E" w:rsidRPr="00B746E0" w:rsidRDefault="003B72A6" w:rsidP="0096577F">
            <w:pPr>
              <w:pStyle w:val="ListParagraph"/>
              <w:numPr>
                <w:ilvl w:val="0"/>
                <w:numId w:val="1"/>
              </w:numPr>
              <w:rPr>
                <w:sz w:val="28"/>
                <w:szCs w:val="28"/>
              </w:rPr>
            </w:pPr>
            <w:r>
              <w:rPr>
                <w:sz w:val="28"/>
                <w:szCs w:val="28"/>
              </w:rPr>
              <w:t xml:space="preserve">Discuss with an adult </w:t>
            </w:r>
            <w:r w:rsidR="0013602E">
              <w:rPr>
                <w:sz w:val="28"/>
                <w:szCs w:val="28"/>
              </w:rPr>
              <w:t xml:space="preserve">                                      </w:t>
            </w:r>
          </w:p>
        </w:tc>
        <w:tc>
          <w:tcPr>
            <w:tcW w:w="2500" w:type="dxa"/>
            <w:vAlign w:val="center"/>
          </w:tcPr>
          <w:p w14:paraId="09A0D840" w14:textId="77777777" w:rsidR="0013602E" w:rsidRPr="00D407B8" w:rsidRDefault="0013602E" w:rsidP="0096577F">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13602E" w14:paraId="49767ABE" w14:textId="77777777" w:rsidTr="0096577F">
        <w:tc>
          <w:tcPr>
            <w:tcW w:w="6516" w:type="dxa"/>
          </w:tcPr>
          <w:p w14:paraId="38F93FFE" w14:textId="77777777" w:rsidR="0013602E" w:rsidRPr="00B746E0" w:rsidRDefault="0013602E" w:rsidP="0096577F">
            <w:pPr>
              <w:pStyle w:val="ListParagraph"/>
              <w:numPr>
                <w:ilvl w:val="0"/>
                <w:numId w:val="1"/>
              </w:numPr>
              <w:rPr>
                <w:sz w:val="28"/>
                <w:szCs w:val="28"/>
              </w:rPr>
            </w:pPr>
            <w:r>
              <w:rPr>
                <w:sz w:val="28"/>
                <w:szCs w:val="28"/>
              </w:rPr>
              <w:t xml:space="preserve">Use the internet                                     </w:t>
            </w:r>
          </w:p>
        </w:tc>
        <w:tc>
          <w:tcPr>
            <w:tcW w:w="2500" w:type="dxa"/>
            <w:vAlign w:val="center"/>
          </w:tcPr>
          <w:p w14:paraId="4D18BF7A" w14:textId="77777777" w:rsidR="0013602E" w:rsidRPr="00D407B8" w:rsidRDefault="0013602E" w:rsidP="0096577F">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13602E" w14:paraId="3FE15137" w14:textId="77777777" w:rsidTr="0096577F">
        <w:tc>
          <w:tcPr>
            <w:tcW w:w="6516" w:type="dxa"/>
          </w:tcPr>
          <w:p w14:paraId="614FB98A" w14:textId="63FE4FF9" w:rsidR="0013602E" w:rsidRPr="00B746E0" w:rsidRDefault="003B72A6" w:rsidP="003B72A6">
            <w:pPr>
              <w:pStyle w:val="ListParagraph"/>
              <w:numPr>
                <w:ilvl w:val="0"/>
                <w:numId w:val="1"/>
              </w:numPr>
              <w:rPr>
                <w:sz w:val="28"/>
                <w:szCs w:val="28"/>
              </w:rPr>
            </w:pPr>
            <w:r>
              <w:rPr>
                <w:sz w:val="28"/>
                <w:szCs w:val="28"/>
              </w:rPr>
              <w:t>Identify 3 different options available after leaving school</w:t>
            </w:r>
          </w:p>
        </w:tc>
        <w:tc>
          <w:tcPr>
            <w:tcW w:w="2500" w:type="dxa"/>
            <w:vAlign w:val="center"/>
          </w:tcPr>
          <w:p w14:paraId="4A8DE043" w14:textId="77777777" w:rsidR="0013602E" w:rsidRPr="00D407B8" w:rsidRDefault="0013602E" w:rsidP="0096577F">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13602E" w14:paraId="2AA003C8" w14:textId="77777777" w:rsidTr="0096577F">
        <w:tc>
          <w:tcPr>
            <w:tcW w:w="6516" w:type="dxa"/>
          </w:tcPr>
          <w:p w14:paraId="41F593E1" w14:textId="4C877713" w:rsidR="0013602E" w:rsidRDefault="0013602E" w:rsidP="0096577F">
            <w:pPr>
              <w:pStyle w:val="ListParagraph"/>
              <w:numPr>
                <w:ilvl w:val="0"/>
                <w:numId w:val="1"/>
              </w:numPr>
              <w:rPr>
                <w:sz w:val="28"/>
                <w:szCs w:val="28"/>
              </w:rPr>
            </w:pPr>
            <w:r>
              <w:rPr>
                <w:sz w:val="28"/>
                <w:szCs w:val="28"/>
              </w:rPr>
              <w:t xml:space="preserve">Make a list </w:t>
            </w:r>
          </w:p>
        </w:tc>
        <w:tc>
          <w:tcPr>
            <w:tcW w:w="2500" w:type="dxa"/>
            <w:vAlign w:val="center"/>
          </w:tcPr>
          <w:p w14:paraId="053703F8" w14:textId="77777777" w:rsidR="0013602E" w:rsidRPr="00D407B8" w:rsidRDefault="0013602E" w:rsidP="0096577F">
            <w:pPr>
              <w:rPr>
                <w:sz w:val="32"/>
                <w:szCs w:val="28"/>
              </w:rPr>
            </w:pPr>
            <w:r w:rsidRPr="00D407B8">
              <w:rPr>
                <w:sz w:val="32"/>
                <w:szCs w:val="28"/>
              </w:rPr>
              <w:sym w:font="Wingdings 2" w:char="F0A3"/>
            </w:r>
            <w:r>
              <w:rPr>
                <w:sz w:val="32"/>
                <w:szCs w:val="28"/>
              </w:rPr>
              <w:t xml:space="preserve">               </w:t>
            </w:r>
            <w:r w:rsidRPr="00D407B8">
              <w:rPr>
                <w:sz w:val="32"/>
                <w:szCs w:val="28"/>
              </w:rPr>
              <w:sym w:font="Wingdings 2" w:char="F0A3"/>
            </w:r>
          </w:p>
        </w:tc>
      </w:tr>
    </w:tbl>
    <w:p w14:paraId="48E8FA4B" w14:textId="2CD6F227" w:rsidR="003F67F5" w:rsidRDefault="003F67F5" w:rsidP="00D209B2">
      <w:pPr>
        <w:jc w:val="center"/>
        <w:rPr>
          <w:b/>
          <w:sz w:val="32"/>
          <w:szCs w:val="28"/>
          <w:u w:val="single"/>
        </w:rPr>
      </w:pPr>
    </w:p>
    <w:p w14:paraId="7BF4422A" w14:textId="6AA59945" w:rsidR="005A5BF8" w:rsidRDefault="003B72A6" w:rsidP="005A5BF8">
      <w:pPr>
        <w:jc w:val="center"/>
        <w:rPr>
          <w:sz w:val="32"/>
          <w:szCs w:val="28"/>
        </w:rPr>
      </w:pPr>
      <w:r>
        <w:rPr>
          <w:sz w:val="32"/>
          <w:szCs w:val="28"/>
        </w:rPr>
        <w:t>Discuss with an adult, the different options you think are available to you after you have left school. Now research on the internet what you can do to get further education when you finish school at 16. I have written one in for you.</w:t>
      </w:r>
    </w:p>
    <w:tbl>
      <w:tblPr>
        <w:tblStyle w:val="TableGrid"/>
        <w:tblpPr w:leftFromText="180" w:rightFromText="180" w:vertAnchor="text" w:horzAnchor="margin" w:tblpY="291"/>
        <w:tblW w:w="0" w:type="auto"/>
        <w:tblLook w:val="04A0" w:firstRow="1" w:lastRow="0" w:firstColumn="1" w:lastColumn="0" w:noHBand="0" w:noVBand="1"/>
      </w:tblPr>
      <w:tblGrid>
        <w:gridCol w:w="9016"/>
      </w:tblGrid>
      <w:tr w:rsidR="003B72A6" w14:paraId="02CBE524" w14:textId="77777777" w:rsidTr="003B72A6">
        <w:tc>
          <w:tcPr>
            <w:tcW w:w="9016" w:type="dxa"/>
          </w:tcPr>
          <w:p w14:paraId="3734E1EC" w14:textId="62709163" w:rsidR="003B72A6" w:rsidRPr="003B72A6" w:rsidRDefault="003B72A6" w:rsidP="003B72A6">
            <w:pPr>
              <w:jc w:val="center"/>
              <w:rPr>
                <w:sz w:val="96"/>
                <w:szCs w:val="28"/>
              </w:rPr>
            </w:pPr>
            <w:r>
              <w:rPr>
                <w:sz w:val="96"/>
                <w:szCs w:val="28"/>
              </w:rPr>
              <w:t>Student Centre</w:t>
            </w:r>
          </w:p>
        </w:tc>
      </w:tr>
      <w:tr w:rsidR="003B72A6" w14:paraId="378BE5D2" w14:textId="77777777" w:rsidTr="003B72A6">
        <w:tc>
          <w:tcPr>
            <w:tcW w:w="9016" w:type="dxa"/>
          </w:tcPr>
          <w:p w14:paraId="632257B7" w14:textId="77777777" w:rsidR="003B72A6" w:rsidRPr="003B72A6" w:rsidRDefault="003B72A6" w:rsidP="003B72A6">
            <w:pPr>
              <w:jc w:val="center"/>
              <w:rPr>
                <w:sz w:val="96"/>
                <w:szCs w:val="28"/>
              </w:rPr>
            </w:pPr>
          </w:p>
        </w:tc>
      </w:tr>
      <w:tr w:rsidR="003B72A6" w14:paraId="4A2349FE" w14:textId="77777777" w:rsidTr="003B72A6">
        <w:tc>
          <w:tcPr>
            <w:tcW w:w="9016" w:type="dxa"/>
          </w:tcPr>
          <w:p w14:paraId="0CFC67B5" w14:textId="77777777" w:rsidR="003B72A6" w:rsidRPr="003B72A6" w:rsidRDefault="003B72A6" w:rsidP="003B72A6">
            <w:pPr>
              <w:jc w:val="center"/>
              <w:rPr>
                <w:sz w:val="96"/>
                <w:szCs w:val="28"/>
              </w:rPr>
            </w:pPr>
          </w:p>
        </w:tc>
      </w:tr>
      <w:tr w:rsidR="003B72A6" w14:paraId="46A5E908" w14:textId="77777777" w:rsidTr="003B72A6">
        <w:tc>
          <w:tcPr>
            <w:tcW w:w="9016" w:type="dxa"/>
          </w:tcPr>
          <w:p w14:paraId="46DA7ACD" w14:textId="77777777" w:rsidR="003B72A6" w:rsidRPr="003B72A6" w:rsidRDefault="003B72A6" w:rsidP="003B72A6">
            <w:pPr>
              <w:jc w:val="center"/>
              <w:rPr>
                <w:sz w:val="96"/>
                <w:szCs w:val="28"/>
              </w:rPr>
            </w:pPr>
          </w:p>
        </w:tc>
      </w:tr>
      <w:tr w:rsidR="003B72A6" w14:paraId="52A7EECC" w14:textId="77777777" w:rsidTr="003B72A6">
        <w:tc>
          <w:tcPr>
            <w:tcW w:w="9016" w:type="dxa"/>
          </w:tcPr>
          <w:p w14:paraId="65E9BA96" w14:textId="77777777" w:rsidR="003B72A6" w:rsidRPr="003B72A6" w:rsidRDefault="003B72A6" w:rsidP="003B72A6">
            <w:pPr>
              <w:jc w:val="center"/>
              <w:rPr>
                <w:sz w:val="96"/>
                <w:szCs w:val="28"/>
              </w:rPr>
            </w:pPr>
          </w:p>
        </w:tc>
      </w:tr>
      <w:tr w:rsidR="003B72A6" w14:paraId="6034E441" w14:textId="77777777" w:rsidTr="003B72A6">
        <w:tc>
          <w:tcPr>
            <w:tcW w:w="9016" w:type="dxa"/>
          </w:tcPr>
          <w:p w14:paraId="0F80EDF1" w14:textId="77777777" w:rsidR="003B72A6" w:rsidRPr="003B72A6" w:rsidRDefault="003B72A6" w:rsidP="003B72A6">
            <w:pPr>
              <w:jc w:val="center"/>
              <w:rPr>
                <w:sz w:val="96"/>
                <w:szCs w:val="28"/>
              </w:rPr>
            </w:pPr>
          </w:p>
        </w:tc>
      </w:tr>
      <w:tr w:rsidR="003B72A6" w14:paraId="03329DCB" w14:textId="77777777" w:rsidTr="003B72A6">
        <w:tc>
          <w:tcPr>
            <w:tcW w:w="9016" w:type="dxa"/>
          </w:tcPr>
          <w:p w14:paraId="68258A2C" w14:textId="77777777" w:rsidR="003B72A6" w:rsidRPr="003B72A6" w:rsidRDefault="003B72A6" w:rsidP="003B72A6">
            <w:pPr>
              <w:jc w:val="center"/>
              <w:rPr>
                <w:sz w:val="96"/>
                <w:szCs w:val="28"/>
              </w:rPr>
            </w:pPr>
          </w:p>
        </w:tc>
      </w:tr>
    </w:tbl>
    <w:p w14:paraId="1DF1877B" w14:textId="23DC52B3" w:rsidR="005A5BF8" w:rsidRDefault="005A5BF8" w:rsidP="005A5BF8">
      <w:pPr>
        <w:jc w:val="center"/>
        <w:rPr>
          <w:sz w:val="32"/>
          <w:szCs w:val="28"/>
        </w:rPr>
      </w:pPr>
    </w:p>
    <w:p w14:paraId="565D6568" w14:textId="41E59C84" w:rsidR="003B72A6" w:rsidRDefault="003B72A6" w:rsidP="005A5BF8">
      <w:pPr>
        <w:jc w:val="center"/>
        <w:rPr>
          <w:sz w:val="32"/>
          <w:szCs w:val="28"/>
          <w:u w:val="single"/>
        </w:rPr>
      </w:pPr>
      <w:r w:rsidRPr="003B72A6">
        <w:rPr>
          <w:sz w:val="32"/>
          <w:szCs w:val="28"/>
          <w:u w:val="single"/>
        </w:rPr>
        <w:t xml:space="preserve">L.I. </w:t>
      </w:r>
      <w:r>
        <w:rPr>
          <w:sz w:val="32"/>
          <w:szCs w:val="28"/>
          <w:u w:val="single"/>
        </w:rPr>
        <w:t>To recognise what you are good at</w:t>
      </w:r>
    </w:p>
    <w:tbl>
      <w:tblPr>
        <w:tblStyle w:val="TableGrid"/>
        <w:tblW w:w="0" w:type="auto"/>
        <w:tblBorders>
          <w:insideV w:val="none" w:sz="0" w:space="0" w:color="auto"/>
        </w:tblBorders>
        <w:tblLook w:val="04A0" w:firstRow="1" w:lastRow="0" w:firstColumn="1" w:lastColumn="0" w:noHBand="0" w:noVBand="1"/>
      </w:tblPr>
      <w:tblGrid>
        <w:gridCol w:w="6516"/>
        <w:gridCol w:w="2500"/>
      </w:tblGrid>
      <w:tr w:rsidR="003B72A6" w14:paraId="5B559543" w14:textId="77777777" w:rsidTr="0096577F">
        <w:trPr>
          <w:trHeight w:val="325"/>
        </w:trPr>
        <w:tc>
          <w:tcPr>
            <w:tcW w:w="6516" w:type="dxa"/>
            <w:vAlign w:val="center"/>
          </w:tcPr>
          <w:p w14:paraId="0C2D75C9" w14:textId="77777777" w:rsidR="003B72A6" w:rsidRPr="00D407B8" w:rsidRDefault="003B72A6" w:rsidP="0096577F">
            <w:pPr>
              <w:jc w:val="center"/>
              <w:rPr>
                <w:b/>
                <w:sz w:val="28"/>
                <w:szCs w:val="28"/>
              </w:rPr>
            </w:pPr>
            <w:r w:rsidRPr="00B746E0">
              <w:rPr>
                <w:b/>
                <w:sz w:val="28"/>
                <w:szCs w:val="28"/>
              </w:rPr>
              <w:t>Success Criteria</w:t>
            </w:r>
          </w:p>
        </w:tc>
        <w:tc>
          <w:tcPr>
            <w:tcW w:w="2500" w:type="dxa"/>
          </w:tcPr>
          <w:p w14:paraId="470C5884" w14:textId="77777777" w:rsidR="003B72A6" w:rsidRDefault="003B72A6" w:rsidP="0096577F">
            <w:pPr>
              <w:jc w:val="center"/>
              <w:rPr>
                <w:b/>
                <w:sz w:val="28"/>
                <w:szCs w:val="28"/>
              </w:rPr>
            </w:pPr>
            <w:r>
              <w:rPr>
                <w:b/>
                <w:sz w:val="28"/>
                <w:szCs w:val="28"/>
              </w:rPr>
              <w:t>Achieved?</w:t>
            </w:r>
          </w:p>
          <w:p w14:paraId="3FAC9825" w14:textId="77777777" w:rsidR="003B72A6" w:rsidRPr="00D407B8" w:rsidRDefault="003B72A6" w:rsidP="0096577F">
            <w:pPr>
              <w:rPr>
                <w:b/>
                <w:sz w:val="28"/>
                <w:szCs w:val="28"/>
              </w:rPr>
            </w:pPr>
            <w:r>
              <w:rPr>
                <w:b/>
                <w:sz w:val="28"/>
                <w:szCs w:val="28"/>
              </w:rPr>
              <w:t>Me                Adult</w:t>
            </w:r>
          </w:p>
        </w:tc>
      </w:tr>
      <w:tr w:rsidR="003B72A6" w14:paraId="232C0876" w14:textId="77777777" w:rsidTr="0096577F">
        <w:tc>
          <w:tcPr>
            <w:tcW w:w="6516" w:type="dxa"/>
          </w:tcPr>
          <w:p w14:paraId="7D4C12AA" w14:textId="77777777" w:rsidR="003B72A6" w:rsidRPr="00B746E0" w:rsidRDefault="003B72A6" w:rsidP="0096577F">
            <w:pPr>
              <w:pStyle w:val="ListParagraph"/>
              <w:numPr>
                <w:ilvl w:val="0"/>
                <w:numId w:val="1"/>
              </w:numPr>
              <w:rPr>
                <w:sz w:val="28"/>
                <w:szCs w:val="28"/>
              </w:rPr>
            </w:pPr>
            <w:r>
              <w:rPr>
                <w:sz w:val="28"/>
                <w:szCs w:val="28"/>
              </w:rPr>
              <w:t xml:space="preserve">Discuss with an adult                                       </w:t>
            </w:r>
          </w:p>
        </w:tc>
        <w:tc>
          <w:tcPr>
            <w:tcW w:w="2500" w:type="dxa"/>
            <w:vAlign w:val="center"/>
          </w:tcPr>
          <w:p w14:paraId="6A74F01A" w14:textId="77777777" w:rsidR="003B72A6" w:rsidRPr="00D407B8" w:rsidRDefault="003B72A6" w:rsidP="0096577F">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3B72A6" w14:paraId="524E343B" w14:textId="77777777" w:rsidTr="0096577F">
        <w:tc>
          <w:tcPr>
            <w:tcW w:w="6516" w:type="dxa"/>
          </w:tcPr>
          <w:p w14:paraId="6B4D69BC" w14:textId="0F476777" w:rsidR="003B72A6" w:rsidRPr="00B746E0" w:rsidRDefault="003B72A6" w:rsidP="0096577F">
            <w:pPr>
              <w:pStyle w:val="ListParagraph"/>
              <w:numPr>
                <w:ilvl w:val="0"/>
                <w:numId w:val="1"/>
              </w:numPr>
              <w:rPr>
                <w:sz w:val="28"/>
                <w:szCs w:val="28"/>
              </w:rPr>
            </w:pPr>
            <w:r>
              <w:rPr>
                <w:sz w:val="28"/>
                <w:szCs w:val="28"/>
              </w:rPr>
              <w:t xml:space="preserve">Show confidence when describing yourself                                     </w:t>
            </w:r>
          </w:p>
        </w:tc>
        <w:tc>
          <w:tcPr>
            <w:tcW w:w="2500" w:type="dxa"/>
            <w:vAlign w:val="center"/>
          </w:tcPr>
          <w:p w14:paraId="13DE4D75" w14:textId="77777777" w:rsidR="003B72A6" w:rsidRPr="00D407B8" w:rsidRDefault="003B72A6" w:rsidP="0096577F">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3B72A6" w14:paraId="58FE3A79" w14:textId="77777777" w:rsidTr="0096577F">
        <w:tc>
          <w:tcPr>
            <w:tcW w:w="6516" w:type="dxa"/>
          </w:tcPr>
          <w:p w14:paraId="1D369427" w14:textId="51362134" w:rsidR="003B72A6" w:rsidRPr="00B746E0" w:rsidRDefault="003B72A6" w:rsidP="0096577F">
            <w:pPr>
              <w:pStyle w:val="ListParagraph"/>
              <w:numPr>
                <w:ilvl w:val="0"/>
                <w:numId w:val="1"/>
              </w:numPr>
              <w:rPr>
                <w:sz w:val="28"/>
                <w:szCs w:val="28"/>
              </w:rPr>
            </w:pPr>
            <w:r>
              <w:rPr>
                <w:sz w:val="28"/>
                <w:szCs w:val="28"/>
              </w:rPr>
              <w:t xml:space="preserve">Identify 5-10 things you are really good at </w:t>
            </w:r>
          </w:p>
        </w:tc>
        <w:tc>
          <w:tcPr>
            <w:tcW w:w="2500" w:type="dxa"/>
            <w:vAlign w:val="center"/>
          </w:tcPr>
          <w:p w14:paraId="51DE520A" w14:textId="77777777" w:rsidR="003B72A6" w:rsidRPr="00D407B8" w:rsidRDefault="003B72A6" w:rsidP="0096577F">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3B72A6" w14:paraId="7C19A336" w14:textId="77777777" w:rsidTr="0096577F">
        <w:tc>
          <w:tcPr>
            <w:tcW w:w="6516" w:type="dxa"/>
          </w:tcPr>
          <w:p w14:paraId="2C1622ED" w14:textId="32DD00AC" w:rsidR="003B72A6" w:rsidRDefault="003B72A6" w:rsidP="0096577F">
            <w:pPr>
              <w:pStyle w:val="ListParagraph"/>
              <w:numPr>
                <w:ilvl w:val="0"/>
                <w:numId w:val="1"/>
              </w:numPr>
              <w:rPr>
                <w:sz w:val="28"/>
                <w:szCs w:val="28"/>
              </w:rPr>
            </w:pPr>
            <w:r>
              <w:rPr>
                <w:sz w:val="28"/>
                <w:szCs w:val="28"/>
              </w:rPr>
              <w:t xml:space="preserve">Decide on a future job  </w:t>
            </w:r>
          </w:p>
        </w:tc>
        <w:tc>
          <w:tcPr>
            <w:tcW w:w="2500" w:type="dxa"/>
            <w:vAlign w:val="center"/>
          </w:tcPr>
          <w:p w14:paraId="6846B84F" w14:textId="77777777" w:rsidR="003B72A6" w:rsidRPr="00D407B8" w:rsidRDefault="003B72A6" w:rsidP="0096577F">
            <w:pPr>
              <w:rPr>
                <w:sz w:val="32"/>
                <w:szCs w:val="28"/>
              </w:rPr>
            </w:pPr>
            <w:r w:rsidRPr="00D407B8">
              <w:rPr>
                <w:sz w:val="32"/>
                <w:szCs w:val="28"/>
              </w:rPr>
              <w:sym w:font="Wingdings 2" w:char="F0A3"/>
            </w:r>
            <w:r>
              <w:rPr>
                <w:sz w:val="32"/>
                <w:szCs w:val="28"/>
              </w:rPr>
              <w:t xml:space="preserve">               </w:t>
            </w:r>
            <w:r w:rsidRPr="00D407B8">
              <w:rPr>
                <w:sz w:val="32"/>
                <w:szCs w:val="28"/>
              </w:rPr>
              <w:sym w:font="Wingdings 2" w:char="F0A3"/>
            </w:r>
          </w:p>
        </w:tc>
      </w:tr>
    </w:tbl>
    <w:p w14:paraId="20B25A88" w14:textId="77777777" w:rsidR="003B72A6" w:rsidRPr="003B72A6" w:rsidRDefault="003B72A6" w:rsidP="005A5BF8">
      <w:pPr>
        <w:jc w:val="center"/>
        <w:rPr>
          <w:sz w:val="32"/>
          <w:szCs w:val="28"/>
          <w:u w:val="single"/>
        </w:rPr>
      </w:pPr>
    </w:p>
    <w:p w14:paraId="4D8466A7" w14:textId="5D89CD6A" w:rsidR="003B72A6" w:rsidRDefault="003B72A6" w:rsidP="005A5BF8">
      <w:pPr>
        <w:jc w:val="center"/>
        <w:rPr>
          <w:sz w:val="32"/>
          <w:szCs w:val="28"/>
        </w:rPr>
      </w:pPr>
      <w:r>
        <w:rPr>
          <w:sz w:val="32"/>
          <w:szCs w:val="28"/>
        </w:rPr>
        <w:t xml:space="preserve">Make a list in the box below of all the things you are good at. Whilst you are doing this, have a think about your </w:t>
      </w:r>
      <w:r w:rsidR="00400E7B">
        <w:rPr>
          <w:sz w:val="32"/>
          <w:szCs w:val="28"/>
        </w:rPr>
        <w:t xml:space="preserve">realistic </w:t>
      </w:r>
      <w:r>
        <w:rPr>
          <w:sz w:val="32"/>
          <w:szCs w:val="28"/>
        </w:rPr>
        <w:t xml:space="preserve">dream job. </w:t>
      </w:r>
    </w:p>
    <w:tbl>
      <w:tblPr>
        <w:tblStyle w:val="TableGrid"/>
        <w:tblW w:w="0" w:type="auto"/>
        <w:tblLook w:val="04A0" w:firstRow="1" w:lastRow="0" w:firstColumn="1" w:lastColumn="0" w:noHBand="0" w:noVBand="1"/>
      </w:tblPr>
      <w:tblGrid>
        <w:gridCol w:w="9016"/>
      </w:tblGrid>
      <w:tr w:rsidR="003B72A6" w14:paraId="61081068" w14:textId="77777777" w:rsidTr="003B72A6">
        <w:tc>
          <w:tcPr>
            <w:tcW w:w="9016" w:type="dxa"/>
          </w:tcPr>
          <w:p w14:paraId="3FB8ACB4" w14:textId="77777777" w:rsidR="003B72A6" w:rsidRDefault="003B72A6" w:rsidP="005A5BF8">
            <w:pPr>
              <w:jc w:val="center"/>
              <w:rPr>
                <w:sz w:val="32"/>
                <w:szCs w:val="28"/>
              </w:rPr>
            </w:pPr>
          </w:p>
          <w:p w14:paraId="122B5B04" w14:textId="77777777" w:rsidR="003B72A6" w:rsidRDefault="003B72A6" w:rsidP="005A5BF8">
            <w:pPr>
              <w:jc w:val="center"/>
              <w:rPr>
                <w:sz w:val="32"/>
                <w:szCs w:val="28"/>
              </w:rPr>
            </w:pPr>
          </w:p>
          <w:p w14:paraId="1754FF4B" w14:textId="77777777" w:rsidR="003B72A6" w:rsidRDefault="003B72A6" w:rsidP="005A5BF8">
            <w:pPr>
              <w:jc w:val="center"/>
              <w:rPr>
                <w:sz w:val="32"/>
                <w:szCs w:val="28"/>
              </w:rPr>
            </w:pPr>
          </w:p>
          <w:p w14:paraId="56C42BFC" w14:textId="77777777" w:rsidR="003B72A6" w:rsidRDefault="003B72A6" w:rsidP="005A5BF8">
            <w:pPr>
              <w:jc w:val="center"/>
              <w:rPr>
                <w:sz w:val="32"/>
                <w:szCs w:val="28"/>
              </w:rPr>
            </w:pPr>
          </w:p>
          <w:p w14:paraId="0B8571A1" w14:textId="77777777" w:rsidR="003B72A6" w:rsidRDefault="003B72A6" w:rsidP="005A5BF8">
            <w:pPr>
              <w:jc w:val="center"/>
              <w:rPr>
                <w:sz w:val="32"/>
                <w:szCs w:val="28"/>
              </w:rPr>
            </w:pPr>
          </w:p>
          <w:p w14:paraId="4C9326DC" w14:textId="77777777" w:rsidR="003B72A6" w:rsidRDefault="003B72A6" w:rsidP="005A5BF8">
            <w:pPr>
              <w:jc w:val="center"/>
              <w:rPr>
                <w:sz w:val="32"/>
                <w:szCs w:val="28"/>
              </w:rPr>
            </w:pPr>
          </w:p>
          <w:p w14:paraId="673D4D0C" w14:textId="77777777" w:rsidR="003B72A6" w:rsidRDefault="003B72A6" w:rsidP="005A5BF8">
            <w:pPr>
              <w:jc w:val="center"/>
              <w:rPr>
                <w:sz w:val="32"/>
                <w:szCs w:val="28"/>
              </w:rPr>
            </w:pPr>
          </w:p>
          <w:p w14:paraId="65EA554D" w14:textId="77777777" w:rsidR="003B72A6" w:rsidRDefault="003B72A6" w:rsidP="005A5BF8">
            <w:pPr>
              <w:jc w:val="center"/>
              <w:rPr>
                <w:sz w:val="32"/>
                <w:szCs w:val="28"/>
              </w:rPr>
            </w:pPr>
          </w:p>
          <w:p w14:paraId="05DEAA0D" w14:textId="77777777" w:rsidR="003B72A6" w:rsidRDefault="003B72A6" w:rsidP="005A5BF8">
            <w:pPr>
              <w:jc w:val="center"/>
              <w:rPr>
                <w:sz w:val="32"/>
                <w:szCs w:val="28"/>
              </w:rPr>
            </w:pPr>
          </w:p>
          <w:p w14:paraId="73E70119" w14:textId="77777777" w:rsidR="003B72A6" w:rsidRDefault="003B72A6" w:rsidP="005A5BF8">
            <w:pPr>
              <w:jc w:val="center"/>
              <w:rPr>
                <w:sz w:val="32"/>
                <w:szCs w:val="28"/>
              </w:rPr>
            </w:pPr>
          </w:p>
          <w:p w14:paraId="36989A5F" w14:textId="77777777" w:rsidR="003B72A6" w:rsidRDefault="003B72A6" w:rsidP="005A5BF8">
            <w:pPr>
              <w:jc w:val="center"/>
              <w:rPr>
                <w:sz w:val="32"/>
                <w:szCs w:val="28"/>
              </w:rPr>
            </w:pPr>
          </w:p>
          <w:p w14:paraId="62EF9056" w14:textId="77777777" w:rsidR="003B72A6" w:rsidRDefault="003B72A6" w:rsidP="005A5BF8">
            <w:pPr>
              <w:jc w:val="center"/>
              <w:rPr>
                <w:sz w:val="32"/>
                <w:szCs w:val="28"/>
              </w:rPr>
            </w:pPr>
          </w:p>
          <w:p w14:paraId="413E8C09" w14:textId="77777777" w:rsidR="003B72A6" w:rsidRDefault="003B72A6" w:rsidP="005A5BF8">
            <w:pPr>
              <w:jc w:val="center"/>
              <w:rPr>
                <w:sz w:val="32"/>
                <w:szCs w:val="28"/>
              </w:rPr>
            </w:pPr>
          </w:p>
          <w:p w14:paraId="406AECB7" w14:textId="1B810F8E" w:rsidR="003B72A6" w:rsidRDefault="003B72A6" w:rsidP="005A5BF8">
            <w:pPr>
              <w:jc w:val="center"/>
              <w:rPr>
                <w:sz w:val="32"/>
                <w:szCs w:val="28"/>
              </w:rPr>
            </w:pPr>
          </w:p>
        </w:tc>
      </w:tr>
    </w:tbl>
    <w:p w14:paraId="7FFF0A5F" w14:textId="77777777" w:rsidR="003B72A6" w:rsidRDefault="003B72A6" w:rsidP="005A5BF8">
      <w:pPr>
        <w:jc w:val="center"/>
        <w:rPr>
          <w:sz w:val="32"/>
          <w:szCs w:val="28"/>
        </w:rPr>
      </w:pPr>
    </w:p>
    <w:p w14:paraId="4FD1A6F7" w14:textId="79E4AF6B" w:rsidR="003B72A6" w:rsidRDefault="003B72A6" w:rsidP="003B72A6">
      <w:pPr>
        <w:rPr>
          <w:sz w:val="32"/>
          <w:szCs w:val="28"/>
        </w:rPr>
      </w:pPr>
      <w:r>
        <w:rPr>
          <w:sz w:val="32"/>
          <w:szCs w:val="28"/>
        </w:rPr>
        <w:t xml:space="preserve">What would be your dream job? </w:t>
      </w:r>
    </w:p>
    <w:p w14:paraId="552A976D" w14:textId="77777777" w:rsidR="003B72A6" w:rsidRDefault="003B72A6" w:rsidP="003B72A6">
      <w:pPr>
        <w:rPr>
          <w:sz w:val="32"/>
          <w:szCs w:val="28"/>
        </w:rPr>
      </w:pPr>
    </w:p>
    <w:p w14:paraId="1B6273C8" w14:textId="1399447A" w:rsidR="003B72A6" w:rsidRDefault="003B72A6" w:rsidP="003B72A6">
      <w:pPr>
        <w:rPr>
          <w:sz w:val="32"/>
          <w:szCs w:val="28"/>
        </w:rPr>
      </w:pPr>
      <w:r>
        <w:rPr>
          <w:sz w:val="32"/>
          <w:szCs w:val="28"/>
        </w:rPr>
        <w:t>_____________________________________________________________________________________________</w:t>
      </w:r>
    </w:p>
    <w:p w14:paraId="2F00DFAE" w14:textId="4670E8A4" w:rsidR="003B72A6" w:rsidRDefault="00642D2D" w:rsidP="003B72A6">
      <w:pPr>
        <w:rPr>
          <w:sz w:val="32"/>
          <w:szCs w:val="28"/>
        </w:rPr>
      </w:pPr>
      <w:r>
        <w:rPr>
          <w:sz w:val="32"/>
          <w:szCs w:val="28"/>
        </w:rPr>
        <w:t xml:space="preserve">What skills do you think you would need for that job? </w:t>
      </w:r>
    </w:p>
    <w:p w14:paraId="33BB8B03" w14:textId="3CD0BB25" w:rsidR="00642D2D" w:rsidRDefault="00642D2D" w:rsidP="003B72A6">
      <w:pPr>
        <w:rPr>
          <w:sz w:val="32"/>
          <w:szCs w:val="28"/>
        </w:rPr>
      </w:pPr>
    </w:p>
    <w:p w14:paraId="2EA8581A" w14:textId="57A1465C" w:rsidR="00642D2D" w:rsidRDefault="00642D2D" w:rsidP="003B72A6">
      <w:pPr>
        <w:rPr>
          <w:sz w:val="32"/>
          <w:szCs w:val="28"/>
        </w:rPr>
      </w:pPr>
      <w:r>
        <w:rPr>
          <w:sz w:val="32"/>
          <w:szCs w:val="28"/>
        </w:rPr>
        <w:lastRenderedPageBreak/>
        <w:t>_____________________________________________________________________________________________</w:t>
      </w:r>
    </w:p>
    <w:p w14:paraId="2A574F8E" w14:textId="6219856D" w:rsidR="003B72A6" w:rsidRDefault="00642D2D" w:rsidP="005A5BF8">
      <w:pPr>
        <w:jc w:val="center"/>
        <w:rPr>
          <w:sz w:val="32"/>
          <w:szCs w:val="28"/>
          <w:u w:val="single"/>
        </w:rPr>
      </w:pPr>
      <w:r>
        <w:rPr>
          <w:sz w:val="32"/>
          <w:szCs w:val="28"/>
          <w:u w:val="single"/>
        </w:rPr>
        <w:t xml:space="preserve">L.I. To research what route I would need to take to complete my </w:t>
      </w:r>
      <w:r w:rsidR="00400E7B">
        <w:rPr>
          <w:sz w:val="32"/>
          <w:szCs w:val="28"/>
          <w:u w:val="single"/>
        </w:rPr>
        <w:t>future career</w:t>
      </w:r>
      <w:r>
        <w:rPr>
          <w:sz w:val="32"/>
          <w:szCs w:val="28"/>
          <w:u w:val="single"/>
        </w:rPr>
        <w:t xml:space="preserve">. </w:t>
      </w:r>
    </w:p>
    <w:tbl>
      <w:tblPr>
        <w:tblStyle w:val="TableGrid"/>
        <w:tblW w:w="0" w:type="auto"/>
        <w:tblBorders>
          <w:insideV w:val="none" w:sz="0" w:space="0" w:color="auto"/>
        </w:tblBorders>
        <w:tblLook w:val="04A0" w:firstRow="1" w:lastRow="0" w:firstColumn="1" w:lastColumn="0" w:noHBand="0" w:noVBand="1"/>
      </w:tblPr>
      <w:tblGrid>
        <w:gridCol w:w="6516"/>
        <w:gridCol w:w="2500"/>
      </w:tblGrid>
      <w:tr w:rsidR="00642D2D" w14:paraId="3EC496A0" w14:textId="77777777" w:rsidTr="0096577F">
        <w:trPr>
          <w:trHeight w:val="325"/>
        </w:trPr>
        <w:tc>
          <w:tcPr>
            <w:tcW w:w="6516" w:type="dxa"/>
            <w:vAlign w:val="center"/>
          </w:tcPr>
          <w:p w14:paraId="39E14F43" w14:textId="77777777" w:rsidR="00642D2D" w:rsidRPr="00D407B8" w:rsidRDefault="00642D2D" w:rsidP="0096577F">
            <w:pPr>
              <w:jc w:val="center"/>
              <w:rPr>
                <w:b/>
                <w:sz w:val="28"/>
                <w:szCs w:val="28"/>
              </w:rPr>
            </w:pPr>
            <w:r w:rsidRPr="00B746E0">
              <w:rPr>
                <w:b/>
                <w:sz w:val="28"/>
                <w:szCs w:val="28"/>
              </w:rPr>
              <w:t>Success Criteria</w:t>
            </w:r>
          </w:p>
        </w:tc>
        <w:tc>
          <w:tcPr>
            <w:tcW w:w="2500" w:type="dxa"/>
          </w:tcPr>
          <w:p w14:paraId="13AA87AC" w14:textId="77777777" w:rsidR="00642D2D" w:rsidRDefault="00642D2D" w:rsidP="0096577F">
            <w:pPr>
              <w:jc w:val="center"/>
              <w:rPr>
                <w:b/>
                <w:sz w:val="28"/>
                <w:szCs w:val="28"/>
              </w:rPr>
            </w:pPr>
            <w:r>
              <w:rPr>
                <w:b/>
                <w:sz w:val="28"/>
                <w:szCs w:val="28"/>
              </w:rPr>
              <w:t>Achieved?</w:t>
            </w:r>
          </w:p>
          <w:p w14:paraId="10238C28" w14:textId="77777777" w:rsidR="00642D2D" w:rsidRPr="00D407B8" w:rsidRDefault="00642D2D" w:rsidP="0096577F">
            <w:pPr>
              <w:rPr>
                <w:b/>
                <w:sz w:val="28"/>
                <w:szCs w:val="28"/>
              </w:rPr>
            </w:pPr>
            <w:r>
              <w:rPr>
                <w:b/>
                <w:sz w:val="28"/>
                <w:szCs w:val="28"/>
              </w:rPr>
              <w:t>Me                Adult</w:t>
            </w:r>
          </w:p>
        </w:tc>
      </w:tr>
      <w:tr w:rsidR="00642D2D" w14:paraId="3DE398F5" w14:textId="77777777" w:rsidTr="0096577F">
        <w:tc>
          <w:tcPr>
            <w:tcW w:w="6516" w:type="dxa"/>
          </w:tcPr>
          <w:p w14:paraId="16D34587" w14:textId="0CADE0BF" w:rsidR="00642D2D" w:rsidRPr="00B746E0" w:rsidRDefault="00642D2D" w:rsidP="0096577F">
            <w:pPr>
              <w:pStyle w:val="ListParagraph"/>
              <w:numPr>
                <w:ilvl w:val="0"/>
                <w:numId w:val="1"/>
              </w:numPr>
              <w:rPr>
                <w:sz w:val="28"/>
                <w:szCs w:val="28"/>
              </w:rPr>
            </w:pPr>
            <w:r>
              <w:rPr>
                <w:sz w:val="28"/>
                <w:szCs w:val="28"/>
              </w:rPr>
              <w:t xml:space="preserve">Use the internet                                        </w:t>
            </w:r>
          </w:p>
        </w:tc>
        <w:tc>
          <w:tcPr>
            <w:tcW w:w="2500" w:type="dxa"/>
            <w:vAlign w:val="center"/>
          </w:tcPr>
          <w:p w14:paraId="421F17DF" w14:textId="77777777" w:rsidR="00642D2D" w:rsidRPr="00D407B8" w:rsidRDefault="00642D2D" w:rsidP="0096577F">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642D2D" w14:paraId="29C2D835" w14:textId="77777777" w:rsidTr="0096577F">
        <w:tc>
          <w:tcPr>
            <w:tcW w:w="6516" w:type="dxa"/>
          </w:tcPr>
          <w:p w14:paraId="5F6FCBC3" w14:textId="20CA0396" w:rsidR="00642D2D" w:rsidRPr="00B746E0" w:rsidRDefault="00642D2D" w:rsidP="0096577F">
            <w:pPr>
              <w:pStyle w:val="ListParagraph"/>
              <w:numPr>
                <w:ilvl w:val="0"/>
                <w:numId w:val="1"/>
              </w:numPr>
              <w:rPr>
                <w:sz w:val="28"/>
                <w:szCs w:val="28"/>
              </w:rPr>
            </w:pPr>
            <w:r>
              <w:rPr>
                <w:sz w:val="28"/>
                <w:szCs w:val="28"/>
              </w:rPr>
              <w:t xml:space="preserve">Identify how to get your dream job                                      </w:t>
            </w:r>
          </w:p>
        </w:tc>
        <w:tc>
          <w:tcPr>
            <w:tcW w:w="2500" w:type="dxa"/>
            <w:vAlign w:val="center"/>
          </w:tcPr>
          <w:p w14:paraId="5EE8F318" w14:textId="77777777" w:rsidR="00642D2D" w:rsidRPr="00D407B8" w:rsidRDefault="00642D2D" w:rsidP="0096577F">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642D2D" w14:paraId="31BBB653" w14:textId="77777777" w:rsidTr="0096577F">
        <w:tc>
          <w:tcPr>
            <w:tcW w:w="6516" w:type="dxa"/>
          </w:tcPr>
          <w:p w14:paraId="32ED1FBA" w14:textId="165BFEAD" w:rsidR="00642D2D" w:rsidRPr="00B746E0" w:rsidRDefault="00642D2D" w:rsidP="0096577F">
            <w:pPr>
              <w:pStyle w:val="ListParagraph"/>
              <w:numPr>
                <w:ilvl w:val="0"/>
                <w:numId w:val="1"/>
              </w:numPr>
              <w:rPr>
                <w:sz w:val="28"/>
                <w:szCs w:val="28"/>
              </w:rPr>
            </w:pPr>
            <w:r>
              <w:rPr>
                <w:sz w:val="28"/>
                <w:szCs w:val="28"/>
              </w:rPr>
              <w:t xml:space="preserve">Write a list of what you would need to do </w:t>
            </w:r>
          </w:p>
        </w:tc>
        <w:tc>
          <w:tcPr>
            <w:tcW w:w="2500" w:type="dxa"/>
            <w:vAlign w:val="center"/>
          </w:tcPr>
          <w:p w14:paraId="4DE6FE6F" w14:textId="77777777" w:rsidR="00642D2D" w:rsidRPr="00D407B8" w:rsidRDefault="00642D2D" w:rsidP="0096577F">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642D2D" w14:paraId="760D5661" w14:textId="77777777" w:rsidTr="0096577F">
        <w:tc>
          <w:tcPr>
            <w:tcW w:w="6516" w:type="dxa"/>
          </w:tcPr>
          <w:p w14:paraId="094E6B5E" w14:textId="6CEB1D07" w:rsidR="00642D2D" w:rsidRDefault="00642D2D" w:rsidP="0096577F">
            <w:pPr>
              <w:pStyle w:val="ListParagraph"/>
              <w:numPr>
                <w:ilvl w:val="0"/>
                <w:numId w:val="1"/>
              </w:numPr>
              <w:rPr>
                <w:sz w:val="28"/>
                <w:szCs w:val="28"/>
              </w:rPr>
            </w:pPr>
            <w:r>
              <w:rPr>
                <w:sz w:val="28"/>
                <w:szCs w:val="28"/>
              </w:rPr>
              <w:t xml:space="preserve">Share with an adult  </w:t>
            </w:r>
          </w:p>
        </w:tc>
        <w:tc>
          <w:tcPr>
            <w:tcW w:w="2500" w:type="dxa"/>
            <w:vAlign w:val="center"/>
          </w:tcPr>
          <w:p w14:paraId="2079A721" w14:textId="77777777" w:rsidR="00642D2D" w:rsidRPr="00D407B8" w:rsidRDefault="00642D2D" w:rsidP="0096577F">
            <w:pPr>
              <w:rPr>
                <w:sz w:val="32"/>
                <w:szCs w:val="28"/>
              </w:rPr>
            </w:pPr>
            <w:r w:rsidRPr="00D407B8">
              <w:rPr>
                <w:sz w:val="32"/>
                <w:szCs w:val="28"/>
              </w:rPr>
              <w:sym w:font="Wingdings 2" w:char="F0A3"/>
            </w:r>
            <w:r>
              <w:rPr>
                <w:sz w:val="32"/>
                <w:szCs w:val="28"/>
              </w:rPr>
              <w:t xml:space="preserve">               </w:t>
            </w:r>
            <w:r w:rsidRPr="00D407B8">
              <w:rPr>
                <w:sz w:val="32"/>
                <w:szCs w:val="28"/>
              </w:rPr>
              <w:sym w:font="Wingdings 2" w:char="F0A3"/>
            </w:r>
          </w:p>
        </w:tc>
      </w:tr>
    </w:tbl>
    <w:p w14:paraId="2C9060E0" w14:textId="77777777" w:rsidR="00642D2D" w:rsidRPr="00642D2D" w:rsidRDefault="00642D2D" w:rsidP="005A5BF8">
      <w:pPr>
        <w:jc w:val="center"/>
        <w:rPr>
          <w:sz w:val="32"/>
          <w:szCs w:val="28"/>
          <w:u w:val="single"/>
        </w:rPr>
      </w:pPr>
    </w:p>
    <w:p w14:paraId="0E70D8FC" w14:textId="5A4A5DBF" w:rsidR="00642D2D" w:rsidRPr="00642D2D" w:rsidRDefault="00642D2D" w:rsidP="00642D2D">
      <w:pPr>
        <w:rPr>
          <w:sz w:val="32"/>
          <w:szCs w:val="28"/>
        </w:rPr>
      </w:pPr>
      <w:r>
        <w:rPr>
          <w:sz w:val="32"/>
          <w:szCs w:val="28"/>
        </w:rPr>
        <w:t>I have written an example below to help:</w:t>
      </w:r>
    </w:p>
    <w:p w14:paraId="593B36A8" w14:textId="17FBCDD6" w:rsidR="00642D2D" w:rsidRDefault="00642D2D" w:rsidP="00642D2D">
      <w:pPr>
        <w:rPr>
          <w:sz w:val="32"/>
          <w:szCs w:val="28"/>
        </w:rPr>
      </w:pPr>
      <w:r>
        <w:rPr>
          <w:sz w:val="32"/>
          <w:szCs w:val="28"/>
        </w:rPr>
        <w:t>The job I have chosen is: A bin worker</w:t>
      </w:r>
    </w:p>
    <w:p w14:paraId="4245CBC9" w14:textId="2061EAB5" w:rsidR="00642D2D" w:rsidRDefault="00642D2D" w:rsidP="00642D2D">
      <w:pPr>
        <w:rPr>
          <w:sz w:val="32"/>
          <w:szCs w:val="28"/>
        </w:rPr>
      </w:pPr>
      <w:r>
        <w:rPr>
          <w:sz w:val="32"/>
          <w:szCs w:val="28"/>
        </w:rPr>
        <w:t>After completing some research, I have found out that I need the following skills:</w:t>
      </w:r>
    </w:p>
    <w:p w14:paraId="183BB58E" w14:textId="77777777" w:rsidR="00642D2D" w:rsidRPr="00642D2D" w:rsidRDefault="00642D2D" w:rsidP="00642D2D">
      <w:pPr>
        <w:numPr>
          <w:ilvl w:val="0"/>
          <w:numId w:val="12"/>
        </w:numPr>
        <w:spacing w:before="100" w:beforeAutospacing="1" w:after="75" w:line="240" w:lineRule="auto"/>
        <w:rPr>
          <w:rFonts w:ascii="NTFPreCursive" w:eastAsia="Times New Roman" w:hAnsi="NTFPreCursive" w:cs="Times New Roman"/>
          <w:color w:val="0B0C0C"/>
          <w:sz w:val="32"/>
          <w:szCs w:val="24"/>
          <w:lang w:eastAsia="en-GB"/>
        </w:rPr>
      </w:pPr>
      <w:r w:rsidRPr="00642D2D">
        <w:rPr>
          <w:rFonts w:ascii="NTFPreCursive" w:eastAsia="Times New Roman" w:hAnsi="NTFPreCursive" w:cs="Times New Roman"/>
          <w:color w:val="0B0C0C"/>
          <w:sz w:val="32"/>
          <w:szCs w:val="24"/>
          <w:lang w:eastAsia="en-GB"/>
        </w:rPr>
        <w:t xml:space="preserve">customer service skills </w:t>
      </w:r>
    </w:p>
    <w:p w14:paraId="45B0D7B6" w14:textId="77777777" w:rsidR="00642D2D" w:rsidRPr="00642D2D" w:rsidRDefault="00642D2D" w:rsidP="00642D2D">
      <w:pPr>
        <w:numPr>
          <w:ilvl w:val="0"/>
          <w:numId w:val="12"/>
        </w:numPr>
        <w:spacing w:before="100" w:beforeAutospacing="1" w:after="75" w:line="240" w:lineRule="auto"/>
        <w:rPr>
          <w:rFonts w:ascii="NTFPreCursive" w:eastAsia="Times New Roman" w:hAnsi="NTFPreCursive" w:cs="Times New Roman"/>
          <w:color w:val="0B0C0C"/>
          <w:sz w:val="32"/>
          <w:szCs w:val="24"/>
          <w:lang w:eastAsia="en-GB"/>
        </w:rPr>
      </w:pPr>
      <w:r w:rsidRPr="00642D2D">
        <w:rPr>
          <w:rFonts w:ascii="NTFPreCursive" w:eastAsia="Times New Roman" w:hAnsi="NTFPreCursive" w:cs="Times New Roman"/>
          <w:color w:val="0B0C0C"/>
          <w:sz w:val="32"/>
          <w:szCs w:val="24"/>
          <w:lang w:eastAsia="en-GB"/>
        </w:rPr>
        <w:t xml:space="preserve">patience and the ability to remain calm in stressful situations </w:t>
      </w:r>
    </w:p>
    <w:p w14:paraId="2C5033C4" w14:textId="77777777" w:rsidR="00642D2D" w:rsidRPr="00642D2D" w:rsidRDefault="00642D2D" w:rsidP="00642D2D">
      <w:pPr>
        <w:numPr>
          <w:ilvl w:val="0"/>
          <w:numId w:val="12"/>
        </w:numPr>
        <w:spacing w:before="100" w:beforeAutospacing="1" w:after="75" w:line="240" w:lineRule="auto"/>
        <w:rPr>
          <w:rFonts w:ascii="NTFPreCursive" w:eastAsia="Times New Roman" w:hAnsi="NTFPreCursive" w:cs="Times New Roman"/>
          <w:color w:val="0B0C0C"/>
          <w:sz w:val="32"/>
          <w:szCs w:val="24"/>
          <w:lang w:eastAsia="en-GB"/>
        </w:rPr>
      </w:pPr>
      <w:r w:rsidRPr="00642D2D">
        <w:rPr>
          <w:rFonts w:ascii="NTFPreCursive" w:eastAsia="Times New Roman" w:hAnsi="NTFPreCursive" w:cs="Times New Roman"/>
          <w:color w:val="0B0C0C"/>
          <w:sz w:val="32"/>
          <w:szCs w:val="24"/>
          <w:lang w:eastAsia="en-GB"/>
        </w:rPr>
        <w:t xml:space="preserve">the ability to work on your own </w:t>
      </w:r>
    </w:p>
    <w:p w14:paraId="1BDEA718" w14:textId="77777777" w:rsidR="00642D2D" w:rsidRPr="00642D2D" w:rsidRDefault="00642D2D" w:rsidP="00642D2D">
      <w:pPr>
        <w:numPr>
          <w:ilvl w:val="0"/>
          <w:numId w:val="12"/>
        </w:numPr>
        <w:spacing w:before="100" w:beforeAutospacing="1" w:after="75" w:line="240" w:lineRule="auto"/>
        <w:rPr>
          <w:rFonts w:ascii="NTFPreCursive" w:eastAsia="Times New Roman" w:hAnsi="NTFPreCursive" w:cs="Times New Roman"/>
          <w:color w:val="0B0C0C"/>
          <w:sz w:val="32"/>
          <w:szCs w:val="24"/>
          <w:lang w:eastAsia="en-GB"/>
        </w:rPr>
      </w:pPr>
      <w:r w:rsidRPr="00642D2D">
        <w:rPr>
          <w:rFonts w:ascii="NTFPreCursive" w:eastAsia="Times New Roman" w:hAnsi="NTFPreCursive" w:cs="Times New Roman"/>
          <w:color w:val="0B0C0C"/>
          <w:sz w:val="32"/>
          <w:szCs w:val="24"/>
          <w:lang w:eastAsia="en-GB"/>
        </w:rPr>
        <w:t xml:space="preserve">knowledge of transport methods, costs and benefits </w:t>
      </w:r>
    </w:p>
    <w:p w14:paraId="6775D3BB" w14:textId="73922CD7" w:rsidR="00642D2D" w:rsidRDefault="00642D2D" w:rsidP="00642D2D">
      <w:pPr>
        <w:numPr>
          <w:ilvl w:val="0"/>
          <w:numId w:val="12"/>
        </w:numPr>
        <w:spacing w:before="100" w:beforeAutospacing="1" w:after="75" w:line="240" w:lineRule="auto"/>
        <w:rPr>
          <w:rFonts w:ascii="NTFPreCursive" w:eastAsia="Times New Roman" w:hAnsi="NTFPreCursive" w:cs="Times New Roman"/>
          <w:color w:val="0B0C0C"/>
          <w:sz w:val="32"/>
          <w:szCs w:val="24"/>
          <w:lang w:eastAsia="en-GB"/>
        </w:rPr>
      </w:pPr>
      <w:r w:rsidRPr="00642D2D">
        <w:rPr>
          <w:rFonts w:ascii="NTFPreCursive" w:eastAsia="Times New Roman" w:hAnsi="NTFPreCursive" w:cs="Times New Roman"/>
          <w:color w:val="0B0C0C"/>
          <w:sz w:val="32"/>
          <w:szCs w:val="24"/>
          <w:lang w:eastAsia="en-GB"/>
        </w:rPr>
        <w:t xml:space="preserve">the ability to work well with others </w:t>
      </w:r>
    </w:p>
    <w:p w14:paraId="49CF1F7A" w14:textId="1B594B57" w:rsidR="00CE0011" w:rsidRPr="00CE0011" w:rsidRDefault="00CE0011" w:rsidP="00CE0011">
      <w:pPr>
        <w:spacing w:before="100" w:beforeAutospacing="1" w:after="75" w:line="240" w:lineRule="auto"/>
        <w:rPr>
          <w:rFonts w:ascii="NTFPreCursive" w:eastAsia="Times New Roman" w:hAnsi="NTFPreCursive" w:cs="Times New Roman"/>
          <w:color w:val="0B0C0C"/>
          <w:sz w:val="32"/>
          <w:szCs w:val="24"/>
          <w:lang w:eastAsia="en-GB"/>
        </w:rPr>
      </w:pPr>
      <w:r>
        <w:rPr>
          <w:rFonts w:ascii="NTFPreCursive" w:eastAsia="Times New Roman" w:hAnsi="NTFPreCursive" w:cs="Times New Roman"/>
          <w:color w:val="0B0C0C"/>
          <w:sz w:val="32"/>
          <w:szCs w:val="24"/>
          <w:lang w:eastAsia="en-GB"/>
        </w:rPr>
        <w:t>To become a bin worker, I need to make sure I complete my qualifications</w:t>
      </w:r>
      <w:r w:rsidR="00400E7B">
        <w:rPr>
          <w:rFonts w:ascii="NTFPreCursive" w:eastAsia="Times New Roman" w:hAnsi="NTFPreCursive" w:cs="Times New Roman"/>
          <w:color w:val="0B0C0C"/>
          <w:sz w:val="32"/>
          <w:szCs w:val="24"/>
          <w:lang w:eastAsia="en-GB"/>
        </w:rPr>
        <w:t xml:space="preserve"> or accreditation</w:t>
      </w:r>
      <w:r>
        <w:rPr>
          <w:rFonts w:ascii="NTFPreCursive" w:eastAsia="Times New Roman" w:hAnsi="NTFPreCursive" w:cs="Times New Roman"/>
          <w:color w:val="0B0C0C"/>
          <w:sz w:val="32"/>
          <w:szCs w:val="24"/>
          <w:lang w:eastAsia="en-GB"/>
        </w:rPr>
        <w:t xml:space="preserve"> at 16 years old and at 18 years old. I can decide whether I would like to go to the student centre or if I would like to choose a course at college. </w:t>
      </w:r>
    </w:p>
    <w:p w14:paraId="50ECD5F6" w14:textId="44654099" w:rsidR="00642D2D" w:rsidRDefault="00642D2D" w:rsidP="00642D2D">
      <w:pPr>
        <w:rPr>
          <w:sz w:val="32"/>
          <w:szCs w:val="28"/>
        </w:rPr>
      </w:pPr>
    </w:p>
    <w:p w14:paraId="7B6BFC1B" w14:textId="5BE3D329" w:rsidR="00CE0011" w:rsidRDefault="00CE0011" w:rsidP="00642D2D">
      <w:pPr>
        <w:rPr>
          <w:sz w:val="32"/>
          <w:szCs w:val="28"/>
        </w:rPr>
      </w:pPr>
      <w:r>
        <w:rPr>
          <w:sz w:val="32"/>
          <w:szCs w:val="28"/>
        </w:rPr>
        <w:t xml:space="preserve">On the following page, complete your own ideas about what you want to do when you are older, what skills you would need and how you could get there. </w:t>
      </w:r>
      <w:r w:rsidR="0026465A">
        <w:rPr>
          <w:sz w:val="32"/>
          <w:szCs w:val="28"/>
        </w:rPr>
        <w:t>You will need to use the internet to help you research. Useful websites might be:</w:t>
      </w:r>
    </w:p>
    <w:p w14:paraId="4E28B71E" w14:textId="5DB38ED0" w:rsidR="0026465A" w:rsidRDefault="0026465A" w:rsidP="0026465A">
      <w:pPr>
        <w:pStyle w:val="ListParagraph"/>
        <w:numPr>
          <w:ilvl w:val="0"/>
          <w:numId w:val="13"/>
        </w:numPr>
        <w:rPr>
          <w:sz w:val="32"/>
          <w:szCs w:val="28"/>
        </w:rPr>
      </w:pPr>
      <w:r>
        <w:rPr>
          <w:sz w:val="32"/>
          <w:szCs w:val="28"/>
        </w:rPr>
        <w:t>UCAS</w:t>
      </w:r>
    </w:p>
    <w:p w14:paraId="4C7AB793" w14:textId="78E14E0E" w:rsidR="0026465A" w:rsidRDefault="0026465A" w:rsidP="0026465A">
      <w:pPr>
        <w:pStyle w:val="ListParagraph"/>
        <w:numPr>
          <w:ilvl w:val="0"/>
          <w:numId w:val="13"/>
        </w:numPr>
        <w:rPr>
          <w:sz w:val="32"/>
          <w:szCs w:val="28"/>
        </w:rPr>
      </w:pPr>
      <w:r>
        <w:rPr>
          <w:sz w:val="32"/>
          <w:szCs w:val="28"/>
        </w:rPr>
        <w:t>Abingdon &amp; Witney College</w:t>
      </w:r>
    </w:p>
    <w:p w14:paraId="47D409A5" w14:textId="01FB51F7" w:rsidR="0026465A" w:rsidRDefault="0026465A" w:rsidP="0026465A">
      <w:pPr>
        <w:pStyle w:val="ListParagraph"/>
        <w:numPr>
          <w:ilvl w:val="0"/>
          <w:numId w:val="13"/>
        </w:numPr>
        <w:rPr>
          <w:sz w:val="32"/>
          <w:szCs w:val="28"/>
        </w:rPr>
      </w:pPr>
      <w:r>
        <w:rPr>
          <w:sz w:val="32"/>
          <w:szCs w:val="28"/>
        </w:rPr>
        <w:t>Oxford College</w:t>
      </w:r>
    </w:p>
    <w:p w14:paraId="218431EC" w14:textId="7371A68C" w:rsidR="0026465A" w:rsidRPr="0026465A" w:rsidRDefault="0026465A" w:rsidP="0026465A">
      <w:pPr>
        <w:pStyle w:val="ListParagraph"/>
        <w:numPr>
          <w:ilvl w:val="0"/>
          <w:numId w:val="13"/>
        </w:numPr>
        <w:rPr>
          <w:sz w:val="32"/>
          <w:szCs w:val="28"/>
        </w:rPr>
      </w:pPr>
      <w:r>
        <w:rPr>
          <w:sz w:val="32"/>
          <w:szCs w:val="28"/>
        </w:rPr>
        <w:t xml:space="preserve">Oxford Brookes University </w:t>
      </w:r>
    </w:p>
    <w:p w14:paraId="45B99A6E" w14:textId="7C663CDB" w:rsidR="003B72A6" w:rsidRDefault="003B72A6" w:rsidP="005A5BF8">
      <w:pPr>
        <w:jc w:val="center"/>
        <w:rPr>
          <w:sz w:val="32"/>
          <w:szCs w:val="28"/>
        </w:rPr>
      </w:pPr>
    </w:p>
    <w:p w14:paraId="7939A806" w14:textId="33EFE1CC" w:rsidR="003B72A6" w:rsidRDefault="003B72A6" w:rsidP="005A5BF8">
      <w:pPr>
        <w:jc w:val="center"/>
        <w:rPr>
          <w:sz w:val="32"/>
          <w:szCs w:val="28"/>
        </w:rPr>
      </w:pPr>
    </w:p>
    <w:tbl>
      <w:tblPr>
        <w:tblStyle w:val="TableGrid"/>
        <w:tblW w:w="0" w:type="auto"/>
        <w:tblLook w:val="04A0" w:firstRow="1" w:lastRow="0" w:firstColumn="1" w:lastColumn="0" w:noHBand="0" w:noVBand="1"/>
      </w:tblPr>
      <w:tblGrid>
        <w:gridCol w:w="4508"/>
        <w:gridCol w:w="4508"/>
      </w:tblGrid>
      <w:tr w:rsidR="00CE0011" w14:paraId="56100207" w14:textId="77777777" w:rsidTr="00400E7B">
        <w:trPr>
          <w:trHeight w:val="1310"/>
        </w:trPr>
        <w:tc>
          <w:tcPr>
            <w:tcW w:w="9016" w:type="dxa"/>
            <w:gridSpan w:val="2"/>
          </w:tcPr>
          <w:p w14:paraId="4D222585" w14:textId="77777777" w:rsidR="00CE0011" w:rsidRDefault="00CE0011" w:rsidP="00CE0011">
            <w:pPr>
              <w:rPr>
                <w:sz w:val="32"/>
                <w:szCs w:val="28"/>
              </w:rPr>
            </w:pPr>
            <w:r>
              <w:rPr>
                <w:sz w:val="32"/>
                <w:szCs w:val="28"/>
              </w:rPr>
              <w:t xml:space="preserve">The job I have chosen is: </w:t>
            </w:r>
          </w:p>
          <w:p w14:paraId="32E58F8D" w14:textId="77777777" w:rsidR="00CE0011" w:rsidRDefault="00CE0011" w:rsidP="00CE0011">
            <w:pPr>
              <w:rPr>
                <w:sz w:val="32"/>
                <w:szCs w:val="28"/>
              </w:rPr>
            </w:pPr>
          </w:p>
          <w:p w14:paraId="2112892A" w14:textId="70D8D9AC" w:rsidR="00CE0011" w:rsidRDefault="00CE0011" w:rsidP="00CE0011">
            <w:pPr>
              <w:rPr>
                <w:sz w:val="32"/>
                <w:szCs w:val="28"/>
              </w:rPr>
            </w:pPr>
          </w:p>
          <w:p w14:paraId="18858A1C" w14:textId="2BC0DE07" w:rsidR="00CE0011" w:rsidRDefault="00CE0011" w:rsidP="00CE0011">
            <w:pPr>
              <w:rPr>
                <w:sz w:val="32"/>
                <w:szCs w:val="28"/>
              </w:rPr>
            </w:pPr>
          </w:p>
        </w:tc>
      </w:tr>
      <w:tr w:rsidR="008B52FE" w14:paraId="62491669" w14:textId="77777777" w:rsidTr="00724B0D">
        <w:tc>
          <w:tcPr>
            <w:tcW w:w="4508" w:type="dxa"/>
          </w:tcPr>
          <w:p w14:paraId="4CECA72B" w14:textId="77777777" w:rsidR="008B52FE" w:rsidRDefault="008B52FE" w:rsidP="00CE0011">
            <w:pPr>
              <w:rPr>
                <w:sz w:val="32"/>
                <w:szCs w:val="28"/>
              </w:rPr>
            </w:pPr>
            <w:r>
              <w:rPr>
                <w:sz w:val="32"/>
                <w:szCs w:val="28"/>
              </w:rPr>
              <w:t>The skills I will need are:</w:t>
            </w:r>
          </w:p>
          <w:p w14:paraId="03996756" w14:textId="77777777" w:rsidR="008B52FE" w:rsidRDefault="008B52FE" w:rsidP="00CE0011">
            <w:pPr>
              <w:rPr>
                <w:sz w:val="32"/>
                <w:szCs w:val="28"/>
              </w:rPr>
            </w:pPr>
          </w:p>
          <w:p w14:paraId="2EE3EE1E" w14:textId="77777777" w:rsidR="008B52FE" w:rsidRDefault="008B52FE" w:rsidP="00CE0011">
            <w:pPr>
              <w:rPr>
                <w:sz w:val="32"/>
                <w:szCs w:val="28"/>
              </w:rPr>
            </w:pPr>
          </w:p>
          <w:p w14:paraId="34664493" w14:textId="77777777" w:rsidR="008B52FE" w:rsidRDefault="008B52FE" w:rsidP="00CE0011">
            <w:pPr>
              <w:rPr>
                <w:sz w:val="32"/>
                <w:szCs w:val="28"/>
              </w:rPr>
            </w:pPr>
          </w:p>
          <w:p w14:paraId="01882F8A" w14:textId="77777777" w:rsidR="00400E7B" w:rsidRDefault="00400E7B" w:rsidP="00CE0011">
            <w:pPr>
              <w:rPr>
                <w:sz w:val="32"/>
                <w:szCs w:val="28"/>
              </w:rPr>
            </w:pPr>
          </w:p>
          <w:p w14:paraId="38B7E874" w14:textId="77777777" w:rsidR="00400E7B" w:rsidRDefault="00400E7B" w:rsidP="00CE0011">
            <w:pPr>
              <w:rPr>
                <w:sz w:val="32"/>
                <w:szCs w:val="28"/>
              </w:rPr>
            </w:pPr>
          </w:p>
          <w:p w14:paraId="54BD5279" w14:textId="77777777" w:rsidR="00400E7B" w:rsidRDefault="00400E7B" w:rsidP="00CE0011">
            <w:pPr>
              <w:rPr>
                <w:sz w:val="32"/>
                <w:szCs w:val="28"/>
              </w:rPr>
            </w:pPr>
          </w:p>
          <w:p w14:paraId="0B25E88E" w14:textId="77777777" w:rsidR="00400E7B" w:rsidRDefault="00400E7B" w:rsidP="00CE0011">
            <w:pPr>
              <w:rPr>
                <w:sz w:val="32"/>
                <w:szCs w:val="28"/>
              </w:rPr>
            </w:pPr>
          </w:p>
          <w:p w14:paraId="571C09D4" w14:textId="77777777" w:rsidR="00400E7B" w:rsidRDefault="00400E7B" w:rsidP="00CE0011">
            <w:pPr>
              <w:rPr>
                <w:sz w:val="32"/>
                <w:szCs w:val="28"/>
              </w:rPr>
            </w:pPr>
          </w:p>
          <w:p w14:paraId="69315236" w14:textId="77777777" w:rsidR="00400E7B" w:rsidRDefault="00400E7B" w:rsidP="00CE0011">
            <w:pPr>
              <w:rPr>
                <w:sz w:val="32"/>
                <w:szCs w:val="28"/>
              </w:rPr>
            </w:pPr>
          </w:p>
          <w:p w14:paraId="76575645" w14:textId="69B1E87F" w:rsidR="00400E7B" w:rsidRDefault="00400E7B" w:rsidP="00CE0011">
            <w:pPr>
              <w:rPr>
                <w:sz w:val="32"/>
                <w:szCs w:val="28"/>
              </w:rPr>
            </w:pPr>
          </w:p>
        </w:tc>
        <w:tc>
          <w:tcPr>
            <w:tcW w:w="4508" w:type="dxa"/>
          </w:tcPr>
          <w:p w14:paraId="4FB60C5F" w14:textId="1C105B0E" w:rsidR="008B52FE" w:rsidRDefault="008B52FE" w:rsidP="00CE0011">
            <w:pPr>
              <w:rPr>
                <w:sz w:val="32"/>
                <w:szCs w:val="28"/>
              </w:rPr>
            </w:pPr>
            <w:r>
              <w:rPr>
                <w:sz w:val="32"/>
                <w:szCs w:val="28"/>
              </w:rPr>
              <w:t xml:space="preserve">The skills that I have: </w:t>
            </w:r>
          </w:p>
          <w:p w14:paraId="3A81F20A" w14:textId="262F4E30" w:rsidR="008B52FE" w:rsidRDefault="008B52FE" w:rsidP="00CE0011">
            <w:pPr>
              <w:rPr>
                <w:sz w:val="32"/>
                <w:szCs w:val="28"/>
              </w:rPr>
            </w:pPr>
          </w:p>
          <w:p w14:paraId="7FD75822" w14:textId="035D023F" w:rsidR="008B52FE" w:rsidRDefault="008B52FE" w:rsidP="00CE0011">
            <w:pPr>
              <w:rPr>
                <w:sz w:val="32"/>
                <w:szCs w:val="28"/>
              </w:rPr>
            </w:pPr>
          </w:p>
          <w:p w14:paraId="222BE1F6" w14:textId="08886141" w:rsidR="008B52FE" w:rsidRDefault="008B52FE" w:rsidP="00CE0011">
            <w:pPr>
              <w:rPr>
                <w:sz w:val="32"/>
                <w:szCs w:val="28"/>
              </w:rPr>
            </w:pPr>
          </w:p>
          <w:p w14:paraId="7307A7A4" w14:textId="77777777" w:rsidR="008B52FE" w:rsidRDefault="008B52FE" w:rsidP="00CE0011">
            <w:pPr>
              <w:rPr>
                <w:sz w:val="32"/>
                <w:szCs w:val="28"/>
              </w:rPr>
            </w:pPr>
          </w:p>
          <w:p w14:paraId="6948C0A4" w14:textId="77777777" w:rsidR="008B52FE" w:rsidRDefault="008B52FE" w:rsidP="00CE0011">
            <w:pPr>
              <w:rPr>
                <w:sz w:val="32"/>
                <w:szCs w:val="28"/>
              </w:rPr>
            </w:pPr>
          </w:p>
          <w:p w14:paraId="3282EEDE" w14:textId="77777777" w:rsidR="008B52FE" w:rsidRDefault="008B52FE" w:rsidP="00CE0011">
            <w:pPr>
              <w:rPr>
                <w:sz w:val="32"/>
                <w:szCs w:val="28"/>
              </w:rPr>
            </w:pPr>
          </w:p>
          <w:p w14:paraId="3F2AA6AD" w14:textId="16056D8F" w:rsidR="008B52FE" w:rsidRDefault="008B52FE" w:rsidP="00CE0011">
            <w:pPr>
              <w:rPr>
                <w:sz w:val="32"/>
                <w:szCs w:val="28"/>
              </w:rPr>
            </w:pPr>
          </w:p>
        </w:tc>
      </w:tr>
      <w:tr w:rsidR="00CE0011" w14:paraId="3D1F3E8C" w14:textId="77777777" w:rsidTr="00CE0011">
        <w:tc>
          <w:tcPr>
            <w:tcW w:w="9016" w:type="dxa"/>
            <w:gridSpan w:val="2"/>
          </w:tcPr>
          <w:p w14:paraId="13F30148" w14:textId="77777777" w:rsidR="00CE0011" w:rsidRDefault="00CE0011" w:rsidP="00CE0011">
            <w:pPr>
              <w:rPr>
                <w:sz w:val="32"/>
                <w:szCs w:val="28"/>
              </w:rPr>
            </w:pPr>
            <w:r>
              <w:rPr>
                <w:sz w:val="32"/>
                <w:szCs w:val="28"/>
              </w:rPr>
              <w:t>Qualifications I need:</w:t>
            </w:r>
          </w:p>
          <w:p w14:paraId="3E76D987" w14:textId="77777777" w:rsidR="00CE0011" w:rsidRDefault="00CE0011" w:rsidP="00CE0011">
            <w:pPr>
              <w:rPr>
                <w:sz w:val="32"/>
                <w:szCs w:val="28"/>
              </w:rPr>
            </w:pPr>
          </w:p>
          <w:p w14:paraId="0C8B78FD" w14:textId="77777777" w:rsidR="00CE0011" w:rsidRDefault="00CE0011" w:rsidP="00CE0011">
            <w:pPr>
              <w:rPr>
                <w:sz w:val="32"/>
                <w:szCs w:val="28"/>
              </w:rPr>
            </w:pPr>
          </w:p>
          <w:p w14:paraId="594D63FB" w14:textId="77777777" w:rsidR="00CE0011" w:rsidRDefault="00CE0011" w:rsidP="00CE0011">
            <w:pPr>
              <w:rPr>
                <w:sz w:val="32"/>
                <w:szCs w:val="28"/>
              </w:rPr>
            </w:pPr>
          </w:p>
          <w:p w14:paraId="1798E5D6" w14:textId="01F2F04B" w:rsidR="00CE0011" w:rsidRDefault="00CE0011" w:rsidP="00CE0011">
            <w:pPr>
              <w:rPr>
                <w:sz w:val="32"/>
                <w:szCs w:val="28"/>
              </w:rPr>
            </w:pPr>
          </w:p>
          <w:p w14:paraId="5FF93088" w14:textId="75C7AF97" w:rsidR="00CE0011" w:rsidRDefault="00CE0011" w:rsidP="00CE0011">
            <w:pPr>
              <w:rPr>
                <w:sz w:val="32"/>
                <w:szCs w:val="28"/>
              </w:rPr>
            </w:pPr>
          </w:p>
          <w:p w14:paraId="08A83110" w14:textId="64129AC8" w:rsidR="00CE0011" w:rsidRDefault="00CE0011" w:rsidP="00CE0011">
            <w:pPr>
              <w:rPr>
                <w:sz w:val="32"/>
                <w:szCs w:val="28"/>
              </w:rPr>
            </w:pPr>
          </w:p>
          <w:p w14:paraId="38C8C638" w14:textId="77777777" w:rsidR="00CE0011" w:rsidRDefault="00CE0011" w:rsidP="00CE0011">
            <w:pPr>
              <w:rPr>
                <w:sz w:val="32"/>
                <w:szCs w:val="28"/>
              </w:rPr>
            </w:pPr>
          </w:p>
          <w:p w14:paraId="28ED92A3" w14:textId="5FB602CE" w:rsidR="00CE0011" w:rsidRDefault="00CE0011" w:rsidP="00CE0011">
            <w:pPr>
              <w:rPr>
                <w:sz w:val="32"/>
                <w:szCs w:val="28"/>
              </w:rPr>
            </w:pPr>
          </w:p>
        </w:tc>
      </w:tr>
      <w:tr w:rsidR="00CE0011" w14:paraId="4BC45BDF" w14:textId="77777777" w:rsidTr="00CE0011">
        <w:tc>
          <w:tcPr>
            <w:tcW w:w="9016" w:type="dxa"/>
            <w:gridSpan w:val="2"/>
          </w:tcPr>
          <w:p w14:paraId="6B881EDB" w14:textId="56C6FD7F" w:rsidR="00CE0011" w:rsidRDefault="00CE0011" w:rsidP="00CE0011">
            <w:pPr>
              <w:rPr>
                <w:sz w:val="32"/>
                <w:szCs w:val="28"/>
              </w:rPr>
            </w:pPr>
            <w:r>
              <w:rPr>
                <w:sz w:val="32"/>
                <w:szCs w:val="28"/>
              </w:rPr>
              <w:t xml:space="preserve">Do I need to go to college or university? </w:t>
            </w:r>
            <w:r w:rsidR="008B52FE">
              <w:rPr>
                <w:sz w:val="32"/>
                <w:szCs w:val="28"/>
              </w:rPr>
              <w:t xml:space="preserve">If so, what course or courses do you think you will need to take? </w:t>
            </w:r>
          </w:p>
          <w:p w14:paraId="119BF67A" w14:textId="77777777" w:rsidR="00CE0011" w:rsidRDefault="00CE0011" w:rsidP="00CE0011">
            <w:pPr>
              <w:rPr>
                <w:sz w:val="32"/>
                <w:szCs w:val="28"/>
              </w:rPr>
            </w:pPr>
          </w:p>
          <w:p w14:paraId="0F7627A8" w14:textId="77777777" w:rsidR="00CE0011" w:rsidRDefault="00CE0011" w:rsidP="00CE0011">
            <w:pPr>
              <w:rPr>
                <w:sz w:val="32"/>
                <w:szCs w:val="28"/>
              </w:rPr>
            </w:pPr>
          </w:p>
          <w:p w14:paraId="10A95545" w14:textId="55252C46" w:rsidR="00CE0011" w:rsidRDefault="00CE0011" w:rsidP="00CE0011">
            <w:pPr>
              <w:rPr>
                <w:sz w:val="32"/>
                <w:szCs w:val="28"/>
              </w:rPr>
            </w:pPr>
          </w:p>
          <w:p w14:paraId="0E204D5A" w14:textId="084439F5" w:rsidR="00CE0011" w:rsidRDefault="00CE0011" w:rsidP="00CE0011">
            <w:pPr>
              <w:rPr>
                <w:sz w:val="32"/>
                <w:szCs w:val="28"/>
              </w:rPr>
            </w:pPr>
          </w:p>
          <w:p w14:paraId="3C7031B0" w14:textId="372F03EE" w:rsidR="00CE0011" w:rsidRDefault="00CE0011" w:rsidP="00CE0011">
            <w:pPr>
              <w:rPr>
                <w:sz w:val="32"/>
                <w:szCs w:val="28"/>
              </w:rPr>
            </w:pPr>
          </w:p>
          <w:p w14:paraId="21B696E2" w14:textId="74C71246" w:rsidR="00CE0011" w:rsidRDefault="00CE0011" w:rsidP="00CE0011">
            <w:pPr>
              <w:rPr>
                <w:sz w:val="32"/>
                <w:szCs w:val="28"/>
              </w:rPr>
            </w:pPr>
          </w:p>
          <w:p w14:paraId="1414EDC9" w14:textId="77777777" w:rsidR="00CE0011" w:rsidRDefault="00CE0011" w:rsidP="00CE0011">
            <w:pPr>
              <w:rPr>
                <w:sz w:val="32"/>
                <w:szCs w:val="28"/>
              </w:rPr>
            </w:pPr>
          </w:p>
          <w:p w14:paraId="62C7D89F" w14:textId="77777777" w:rsidR="00CE0011" w:rsidRDefault="00CE0011" w:rsidP="00CE0011">
            <w:pPr>
              <w:rPr>
                <w:sz w:val="32"/>
                <w:szCs w:val="28"/>
              </w:rPr>
            </w:pPr>
          </w:p>
          <w:p w14:paraId="2DC9D0FC" w14:textId="77777777" w:rsidR="00CE0011" w:rsidRDefault="00CE0011" w:rsidP="00CE0011">
            <w:pPr>
              <w:rPr>
                <w:sz w:val="32"/>
                <w:szCs w:val="28"/>
              </w:rPr>
            </w:pPr>
          </w:p>
          <w:p w14:paraId="72AF57B3" w14:textId="27CE3B68" w:rsidR="00CE0011" w:rsidRDefault="00CE0011" w:rsidP="00CE0011">
            <w:pPr>
              <w:rPr>
                <w:sz w:val="32"/>
                <w:szCs w:val="28"/>
              </w:rPr>
            </w:pPr>
          </w:p>
        </w:tc>
      </w:tr>
    </w:tbl>
    <w:p w14:paraId="462DFBF3" w14:textId="343CB705" w:rsidR="00CE0011" w:rsidRPr="00400E7B" w:rsidRDefault="008B52FE" w:rsidP="005A5BF8">
      <w:pPr>
        <w:jc w:val="center"/>
        <w:rPr>
          <w:sz w:val="32"/>
          <w:szCs w:val="28"/>
          <w:u w:val="single"/>
        </w:rPr>
      </w:pPr>
      <w:r w:rsidRPr="00400E7B">
        <w:rPr>
          <w:sz w:val="32"/>
          <w:szCs w:val="28"/>
          <w:u w:val="single"/>
        </w:rPr>
        <w:lastRenderedPageBreak/>
        <w:t xml:space="preserve">L.I. To make a list of </w:t>
      </w:r>
      <w:r w:rsidR="00400E7B" w:rsidRPr="00400E7B">
        <w:rPr>
          <w:sz w:val="32"/>
          <w:szCs w:val="28"/>
          <w:u w:val="single"/>
        </w:rPr>
        <w:t>courses available to you</w:t>
      </w:r>
    </w:p>
    <w:tbl>
      <w:tblPr>
        <w:tblStyle w:val="TableGrid"/>
        <w:tblW w:w="0" w:type="auto"/>
        <w:tblBorders>
          <w:insideV w:val="none" w:sz="0" w:space="0" w:color="auto"/>
        </w:tblBorders>
        <w:tblLook w:val="04A0" w:firstRow="1" w:lastRow="0" w:firstColumn="1" w:lastColumn="0" w:noHBand="0" w:noVBand="1"/>
      </w:tblPr>
      <w:tblGrid>
        <w:gridCol w:w="6516"/>
        <w:gridCol w:w="2500"/>
      </w:tblGrid>
      <w:tr w:rsidR="00400E7B" w14:paraId="39089AD1" w14:textId="77777777" w:rsidTr="00455295">
        <w:trPr>
          <w:trHeight w:val="325"/>
        </w:trPr>
        <w:tc>
          <w:tcPr>
            <w:tcW w:w="6516" w:type="dxa"/>
            <w:vAlign w:val="center"/>
          </w:tcPr>
          <w:p w14:paraId="4234BDC6" w14:textId="77777777" w:rsidR="00400E7B" w:rsidRPr="00D407B8" w:rsidRDefault="00400E7B" w:rsidP="00455295">
            <w:pPr>
              <w:jc w:val="center"/>
              <w:rPr>
                <w:b/>
                <w:sz w:val="28"/>
                <w:szCs w:val="28"/>
              </w:rPr>
            </w:pPr>
            <w:r w:rsidRPr="00B746E0">
              <w:rPr>
                <w:b/>
                <w:sz w:val="28"/>
                <w:szCs w:val="28"/>
              </w:rPr>
              <w:t>Success Criteria</w:t>
            </w:r>
          </w:p>
        </w:tc>
        <w:tc>
          <w:tcPr>
            <w:tcW w:w="2500" w:type="dxa"/>
          </w:tcPr>
          <w:p w14:paraId="7C6120FB" w14:textId="77777777" w:rsidR="00400E7B" w:rsidRDefault="00400E7B" w:rsidP="00455295">
            <w:pPr>
              <w:jc w:val="center"/>
              <w:rPr>
                <w:b/>
                <w:sz w:val="28"/>
                <w:szCs w:val="28"/>
              </w:rPr>
            </w:pPr>
            <w:r>
              <w:rPr>
                <w:b/>
                <w:sz w:val="28"/>
                <w:szCs w:val="28"/>
              </w:rPr>
              <w:t>Achieved?</w:t>
            </w:r>
          </w:p>
          <w:p w14:paraId="353B2509" w14:textId="77777777" w:rsidR="00400E7B" w:rsidRPr="00D407B8" w:rsidRDefault="00400E7B" w:rsidP="00455295">
            <w:pPr>
              <w:rPr>
                <w:b/>
                <w:sz w:val="28"/>
                <w:szCs w:val="28"/>
              </w:rPr>
            </w:pPr>
            <w:r>
              <w:rPr>
                <w:b/>
                <w:sz w:val="28"/>
                <w:szCs w:val="28"/>
              </w:rPr>
              <w:t>Me                Adult</w:t>
            </w:r>
          </w:p>
        </w:tc>
      </w:tr>
      <w:tr w:rsidR="00400E7B" w14:paraId="2DAB7701" w14:textId="77777777" w:rsidTr="00455295">
        <w:tc>
          <w:tcPr>
            <w:tcW w:w="6516" w:type="dxa"/>
          </w:tcPr>
          <w:p w14:paraId="1A2827E2" w14:textId="5DBD4226" w:rsidR="00400E7B" w:rsidRPr="00B746E0" w:rsidRDefault="00400E7B" w:rsidP="00400E7B">
            <w:pPr>
              <w:pStyle w:val="ListParagraph"/>
              <w:numPr>
                <w:ilvl w:val="0"/>
                <w:numId w:val="1"/>
              </w:numPr>
              <w:rPr>
                <w:sz w:val="28"/>
                <w:szCs w:val="28"/>
              </w:rPr>
            </w:pPr>
            <w:r>
              <w:rPr>
                <w:sz w:val="28"/>
                <w:szCs w:val="28"/>
              </w:rPr>
              <w:t xml:space="preserve">Research the courses                                       </w:t>
            </w:r>
          </w:p>
        </w:tc>
        <w:tc>
          <w:tcPr>
            <w:tcW w:w="2500" w:type="dxa"/>
            <w:vAlign w:val="center"/>
          </w:tcPr>
          <w:p w14:paraId="118EC86B" w14:textId="77777777" w:rsidR="00400E7B" w:rsidRPr="00D407B8" w:rsidRDefault="00400E7B" w:rsidP="00455295">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400E7B" w14:paraId="3780BBD4" w14:textId="77777777" w:rsidTr="00455295">
        <w:tc>
          <w:tcPr>
            <w:tcW w:w="6516" w:type="dxa"/>
          </w:tcPr>
          <w:p w14:paraId="26013BCE" w14:textId="0C3B269E" w:rsidR="00400E7B" w:rsidRPr="00B746E0" w:rsidRDefault="00400E7B" w:rsidP="00455295">
            <w:pPr>
              <w:pStyle w:val="ListParagraph"/>
              <w:numPr>
                <w:ilvl w:val="0"/>
                <w:numId w:val="1"/>
              </w:numPr>
              <w:rPr>
                <w:sz w:val="28"/>
                <w:szCs w:val="28"/>
              </w:rPr>
            </w:pPr>
            <w:r>
              <w:rPr>
                <w:sz w:val="28"/>
                <w:szCs w:val="28"/>
              </w:rPr>
              <w:t xml:space="preserve">Find out where you can take them                                        </w:t>
            </w:r>
          </w:p>
        </w:tc>
        <w:tc>
          <w:tcPr>
            <w:tcW w:w="2500" w:type="dxa"/>
            <w:vAlign w:val="center"/>
          </w:tcPr>
          <w:p w14:paraId="18600A88" w14:textId="77777777" w:rsidR="00400E7B" w:rsidRPr="00D407B8" w:rsidRDefault="00400E7B" w:rsidP="00455295">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400E7B" w14:paraId="28840B66" w14:textId="77777777" w:rsidTr="00455295">
        <w:tc>
          <w:tcPr>
            <w:tcW w:w="6516" w:type="dxa"/>
          </w:tcPr>
          <w:p w14:paraId="60B2853C" w14:textId="71FF0324" w:rsidR="00400E7B" w:rsidRPr="00B746E0" w:rsidRDefault="00400E7B" w:rsidP="00400E7B">
            <w:pPr>
              <w:pStyle w:val="ListParagraph"/>
              <w:numPr>
                <w:ilvl w:val="0"/>
                <w:numId w:val="1"/>
              </w:numPr>
              <w:rPr>
                <w:sz w:val="28"/>
                <w:szCs w:val="28"/>
              </w:rPr>
            </w:pPr>
            <w:r>
              <w:rPr>
                <w:sz w:val="28"/>
                <w:szCs w:val="28"/>
              </w:rPr>
              <w:t xml:space="preserve">Identify if you need to go to university  </w:t>
            </w:r>
          </w:p>
        </w:tc>
        <w:tc>
          <w:tcPr>
            <w:tcW w:w="2500" w:type="dxa"/>
            <w:vAlign w:val="center"/>
          </w:tcPr>
          <w:p w14:paraId="3BAE4B1A" w14:textId="77777777" w:rsidR="00400E7B" w:rsidRPr="00D407B8" w:rsidRDefault="00400E7B" w:rsidP="00455295">
            <w:pPr>
              <w:rPr>
                <w:sz w:val="32"/>
                <w:szCs w:val="28"/>
              </w:rPr>
            </w:pPr>
            <w:r w:rsidRPr="00D407B8">
              <w:rPr>
                <w:sz w:val="32"/>
                <w:szCs w:val="28"/>
              </w:rPr>
              <w:sym w:font="Wingdings 2" w:char="F0A3"/>
            </w:r>
            <w:r>
              <w:rPr>
                <w:sz w:val="32"/>
                <w:szCs w:val="28"/>
              </w:rPr>
              <w:t xml:space="preserve">               </w:t>
            </w:r>
            <w:r>
              <w:rPr>
                <w:sz w:val="32"/>
                <w:szCs w:val="28"/>
              </w:rPr>
              <w:sym w:font="Wingdings 2" w:char="F0A3"/>
            </w:r>
          </w:p>
        </w:tc>
      </w:tr>
      <w:tr w:rsidR="00400E7B" w14:paraId="02C00E84" w14:textId="77777777" w:rsidTr="00455295">
        <w:tc>
          <w:tcPr>
            <w:tcW w:w="6516" w:type="dxa"/>
          </w:tcPr>
          <w:p w14:paraId="6CB6118F" w14:textId="2D816FC1" w:rsidR="00400E7B" w:rsidRDefault="00400E7B" w:rsidP="00455295">
            <w:pPr>
              <w:pStyle w:val="ListParagraph"/>
              <w:numPr>
                <w:ilvl w:val="0"/>
                <w:numId w:val="1"/>
              </w:numPr>
              <w:rPr>
                <w:sz w:val="28"/>
                <w:szCs w:val="28"/>
              </w:rPr>
            </w:pPr>
            <w:r>
              <w:rPr>
                <w:sz w:val="28"/>
                <w:szCs w:val="28"/>
              </w:rPr>
              <w:t xml:space="preserve">Identify which universities support your career choice </w:t>
            </w:r>
          </w:p>
        </w:tc>
        <w:tc>
          <w:tcPr>
            <w:tcW w:w="2500" w:type="dxa"/>
            <w:vAlign w:val="center"/>
          </w:tcPr>
          <w:p w14:paraId="1FCC7C0F" w14:textId="77777777" w:rsidR="00400E7B" w:rsidRPr="00D407B8" w:rsidRDefault="00400E7B" w:rsidP="00455295">
            <w:pPr>
              <w:rPr>
                <w:sz w:val="32"/>
                <w:szCs w:val="28"/>
              </w:rPr>
            </w:pPr>
            <w:r w:rsidRPr="00D407B8">
              <w:rPr>
                <w:sz w:val="32"/>
                <w:szCs w:val="28"/>
              </w:rPr>
              <w:sym w:font="Wingdings 2" w:char="F0A3"/>
            </w:r>
            <w:r>
              <w:rPr>
                <w:sz w:val="32"/>
                <w:szCs w:val="28"/>
              </w:rPr>
              <w:t xml:space="preserve">               </w:t>
            </w:r>
            <w:r w:rsidRPr="00D407B8">
              <w:rPr>
                <w:sz w:val="32"/>
                <w:szCs w:val="28"/>
              </w:rPr>
              <w:sym w:font="Wingdings 2" w:char="F0A3"/>
            </w:r>
          </w:p>
        </w:tc>
      </w:tr>
    </w:tbl>
    <w:p w14:paraId="1C52E4C4" w14:textId="0EE2E33F" w:rsidR="00CE0011" w:rsidRDefault="00CE0011" w:rsidP="005A5BF8">
      <w:pPr>
        <w:jc w:val="center"/>
        <w:rPr>
          <w:sz w:val="32"/>
          <w:szCs w:val="28"/>
        </w:rPr>
      </w:pPr>
    </w:p>
    <w:p w14:paraId="3134B0A5" w14:textId="2E9ACDC5" w:rsidR="00400E7B" w:rsidRDefault="00400E7B" w:rsidP="005A5BF8">
      <w:pPr>
        <w:jc w:val="center"/>
        <w:rPr>
          <w:sz w:val="32"/>
          <w:szCs w:val="28"/>
        </w:rPr>
      </w:pPr>
      <w:r>
        <w:rPr>
          <w:sz w:val="32"/>
          <w:szCs w:val="28"/>
        </w:rPr>
        <w:t xml:space="preserve">As you have been working through this module, you would have come across lots of different courses, colleges, universities and more. Below I want you to make a list of all the courses that are relevant to YOU and your career choice. Note down whether it’s a course at college or university and which one too. I have completed an example. </w:t>
      </w:r>
    </w:p>
    <w:tbl>
      <w:tblPr>
        <w:tblStyle w:val="TableGrid"/>
        <w:tblW w:w="0" w:type="auto"/>
        <w:tblLook w:val="04A0" w:firstRow="1" w:lastRow="0" w:firstColumn="1" w:lastColumn="0" w:noHBand="0" w:noVBand="1"/>
      </w:tblPr>
      <w:tblGrid>
        <w:gridCol w:w="3005"/>
        <w:gridCol w:w="3005"/>
        <w:gridCol w:w="3006"/>
      </w:tblGrid>
      <w:tr w:rsidR="00400E7B" w14:paraId="5D48D424" w14:textId="77777777" w:rsidTr="00400E7B">
        <w:tc>
          <w:tcPr>
            <w:tcW w:w="3005" w:type="dxa"/>
            <w:shd w:val="clear" w:color="auto" w:fill="9CC2E5" w:themeFill="accent1" w:themeFillTint="99"/>
          </w:tcPr>
          <w:p w14:paraId="5B7F31F4" w14:textId="5FA8453A" w:rsidR="00400E7B" w:rsidRPr="00400E7B" w:rsidRDefault="00400E7B" w:rsidP="005A5BF8">
            <w:pPr>
              <w:jc w:val="center"/>
              <w:rPr>
                <w:b/>
                <w:sz w:val="32"/>
                <w:szCs w:val="28"/>
                <w:u w:val="single"/>
              </w:rPr>
            </w:pPr>
            <w:r w:rsidRPr="00400E7B">
              <w:rPr>
                <w:b/>
                <w:sz w:val="32"/>
                <w:szCs w:val="28"/>
                <w:u w:val="single"/>
              </w:rPr>
              <w:t>Course</w:t>
            </w:r>
          </w:p>
        </w:tc>
        <w:tc>
          <w:tcPr>
            <w:tcW w:w="3005" w:type="dxa"/>
            <w:shd w:val="clear" w:color="auto" w:fill="9CC2E5" w:themeFill="accent1" w:themeFillTint="99"/>
          </w:tcPr>
          <w:p w14:paraId="39AC41F8" w14:textId="0C0A3DB1" w:rsidR="00400E7B" w:rsidRPr="00400E7B" w:rsidRDefault="00400E7B" w:rsidP="005A5BF8">
            <w:pPr>
              <w:jc w:val="center"/>
              <w:rPr>
                <w:b/>
                <w:sz w:val="32"/>
                <w:szCs w:val="28"/>
                <w:u w:val="single"/>
              </w:rPr>
            </w:pPr>
            <w:r w:rsidRPr="00400E7B">
              <w:rPr>
                <w:b/>
                <w:sz w:val="32"/>
                <w:szCs w:val="28"/>
                <w:u w:val="single"/>
              </w:rPr>
              <w:t>College or University</w:t>
            </w:r>
          </w:p>
        </w:tc>
        <w:tc>
          <w:tcPr>
            <w:tcW w:w="3006" w:type="dxa"/>
            <w:shd w:val="clear" w:color="auto" w:fill="9CC2E5" w:themeFill="accent1" w:themeFillTint="99"/>
          </w:tcPr>
          <w:p w14:paraId="206BA941" w14:textId="2CC6CFD8" w:rsidR="00400E7B" w:rsidRPr="00400E7B" w:rsidRDefault="00400E7B" w:rsidP="005A5BF8">
            <w:pPr>
              <w:jc w:val="center"/>
              <w:rPr>
                <w:b/>
                <w:sz w:val="32"/>
                <w:szCs w:val="28"/>
                <w:u w:val="single"/>
              </w:rPr>
            </w:pPr>
            <w:r w:rsidRPr="00400E7B">
              <w:rPr>
                <w:b/>
                <w:sz w:val="32"/>
                <w:szCs w:val="28"/>
                <w:u w:val="single"/>
              </w:rPr>
              <w:t xml:space="preserve">Location </w:t>
            </w:r>
          </w:p>
        </w:tc>
      </w:tr>
      <w:tr w:rsidR="00400E7B" w:rsidRPr="00400E7B" w14:paraId="60F878E1" w14:textId="77777777" w:rsidTr="00400E7B">
        <w:tc>
          <w:tcPr>
            <w:tcW w:w="3005" w:type="dxa"/>
          </w:tcPr>
          <w:p w14:paraId="4DFF4564" w14:textId="4F653AE5" w:rsidR="00400E7B" w:rsidRPr="00400E7B" w:rsidRDefault="00400E7B" w:rsidP="00400E7B">
            <w:pPr>
              <w:jc w:val="center"/>
              <w:rPr>
                <w:sz w:val="56"/>
                <w:szCs w:val="28"/>
              </w:rPr>
            </w:pPr>
            <w:r w:rsidRPr="00400E7B">
              <w:rPr>
                <w:sz w:val="56"/>
                <w:szCs w:val="28"/>
              </w:rPr>
              <w:t xml:space="preserve">Primary Education </w:t>
            </w:r>
          </w:p>
        </w:tc>
        <w:tc>
          <w:tcPr>
            <w:tcW w:w="3005" w:type="dxa"/>
          </w:tcPr>
          <w:p w14:paraId="5515DEC6" w14:textId="22DCB4A6" w:rsidR="00400E7B" w:rsidRPr="00400E7B" w:rsidRDefault="00400E7B" w:rsidP="005A5BF8">
            <w:pPr>
              <w:jc w:val="center"/>
              <w:rPr>
                <w:sz w:val="56"/>
                <w:szCs w:val="28"/>
              </w:rPr>
            </w:pPr>
            <w:r w:rsidRPr="00400E7B">
              <w:rPr>
                <w:sz w:val="56"/>
                <w:szCs w:val="28"/>
              </w:rPr>
              <w:t xml:space="preserve">University </w:t>
            </w:r>
          </w:p>
        </w:tc>
        <w:tc>
          <w:tcPr>
            <w:tcW w:w="3006" w:type="dxa"/>
          </w:tcPr>
          <w:p w14:paraId="43103CC7" w14:textId="7A0D9BA0" w:rsidR="00400E7B" w:rsidRPr="00400E7B" w:rsidRDefault="00400E7B" w:rsidP="005A5BF8">
            <w:pPr>
              <w:jc w:val="center"/>
              <w:rPr>
                <w:sz w:val="56"/>
                <w:szCs w:val="28"/>
              </w:rPr>
            </w:pPr>
            <w:r w:rsidRPr="00400E7B">
              <w:rPr>
                <w:sz w:val="56"/>
                <w:szCs w:val="28"/>
              </w:rPr>
              <w:t xml:space="preserve">Oxford Brookes </w:t>
            </w:r>
          </w:p>
        </w:tc>
      </w:tr>
      <w:tr w:rsidR="00400E7B" w:rsidRPr="00400E7B" w14:paraId="4B0C7A25" w14:textId="77777777" w:rsidTr="00400E7B">
        <w:tc>
          <w:tcPr>
            <w:tcW w:w="3005" w:type="dxa"/>
          </w:tcPr>
          <w:p w14:paraId="22DFB924" w14:textId="77777777" w:rsidR="00400E7B" w:rsidRDefault="00400E7B" w:rsidP="00400E7B">
            <w:pPr>
              <w:rPr>
                <w:sz w:val="56"/>
                <w:szCs w:val="28"/>
              </w:rPr>
            </w:pPr>
          </w:p>
          <w:p w14:paraId="374240BB" w14:textId="56695B48" w:rsidR="00400E7B" w:rsidRPr="00400E7B" w:rsidRDefault="00400E7B" w:rsidP="00400E7B">
            <w:pPr>
              <w:rPr>
                <w:sz w:val="56"/>
                <w:szCs w:val="28"/>
              </w:rPr>
            </w:pPr>
          </w:p>
        </w:tc>
        <w:tc>
          <w:tcPr>
            <w:tcW w:w="3005" w:type="dxa"/>
          </w:tcPr>
          <w:p w14:paraId="03BA1C7B" w14:textId="77777777" w:rsidR="00400E7B" w:rsidRPr="00400E7B" w:rsidRDefault="00400E7B" w:rsidP="005A5BF8">
            <w:pPr>
              <w:jc w:val="center"/>
              <w:rPr>
                <w:sz w:val="56"/>
                <w:szCs w:val="28"/>
              </w:rPr>
            </w:pPr>
          </w:p>
        </w:tc>
        <w:tc>
          <w:tcPr>
            <w:tcW w:w="3006" w:type="dxa"/>
          </w:tcPr>
          <w:p w14:paraId="15E3464B" w14:textId="77777777" w:rsidR="00400E7B" w:rsidRPr="00400E7B" w:rsidRDefault="00400E7B" w:rsidP="005A5BF8">
            <w:pPr>
              <w:jc w:val="center"/>
              <w:rPr>
                <w:sz w:val="56"/>
                <w:szCs w:val="28"/>
              </w:rPr>
            </w:pPr>
          </w:p>
        </w:tc>
      </w:tr>
      <w:tr w:rsidR="00400E7B" w:rsidRPr="00400E7B" w14:paraId="651DFBC9" w14:textId="77777777" w:rsidTr="00400E7B">
        <w:tc>
          <w:tcPr>
            <w:tcW w:w="3005" w:type="dxa"/>
          </w:tcPr>
          <w:p w14:paraId="386D4520" w14:textId="77777777" w:rsidR="00400E7B" w:rsidRDefault="00400E7B" w:rsidP="005A5BF8">
            <w:pPr>
              <w:jc w:val="center"/>
              <w:rPr>
                <w:sz w:val="56"/>
                <w:szCs w:val="28"/>
              </w:rPr>
            </w:pPr>
          </w:p>
          <w:p w14:paraId="38B6C18C" w14:textId="7BCE67B3" w:rsidR="00400E7B" w:rsidRPr="00400E7B" w:rsidRDefault="00400E7B" w:rsidP="005A5BF8">
            <w:pPr>
              <w:jc w:val="center"/>
              <w:rPr>
                <w:sz w:val="56"/>
                <w:szCs w:val="28"/>
              </w:rPr>
            </w:pPr>
          </w:p>
        </w:tc>
        <w:tc>
          <w:tcPr>
            <w:tcW w:w="3005" w:type="dxa"/>
          </w:tcPr>
          <w:p w14:paraId="562BE51C" w14:textId="77777777" w:rsidR="00400E7B" w:rsidRPr="00400E7B" w:rsidRDefault="00400E7B" w:rsidP="005A5BF8">
            <w:pPr>
              <w:jc w:val="center"/>
              <w:rPr>
                <w:sz w:val="56"/>
                <w:szCs w:val="28"/>
              </w:rPr>
            </w:pPr>
          </w:p>
        </w:tc>
        <w:tc>
          <w:tcPr>
            <w:tcW w:w="3006" w:type="dxa"/>
          </w:tcPr>
          <w:p w14:paraId="6D01476C" w14:textId="77777777" w:rsidR="00400E7B" w:rsidRPr="00400E7B" w:rsidRDefault="00400E7B" w:rsidP="005A5BF8">
            <w:pPr>
              <w:jc w:val="center"/>
              <w:rPr>
                <w:sz w:val="56"/>
                <w:szCs w:val="28"/>
              </w:rPr>
            </w:pPr>
          </w:p>
        </w:tc>
      </w:tr>
      <w:tr w:rsidR="00400E7B" w:rsidRPr="00400E7B" w14:paraId="3E2C48FB" w14:textId="77777777" w:rsidTr="00400E7B">
        <w:tc>
          <w:tcPr>
            <w:tcW w:w="3005" w:type="dxa"/>
          </w:tcPr>
          <w:p w14:paraId="00E1E604" w14:textId="77777777" w:rsidR="00400E7B" w:rsidRDefault="00400E7B" w:rsidP="005A5BF8">
            <w:pPr>
              <w:jc w:val="center"/>
              <w:rPr>
                <w:sz w:val="56"/>
                <w:szCs w:val="28"/>
              </w:rPr>
            </w:pPr>
          </w:p>
          <w:p w14:paraId="4A512A1B" w14:textId="5301A348" w:rsidR="00400E7B" w:rsidRPr="00400E7B" w:rsidRDefault="00400E7B" w:rsidP="005A5BF8">
            <w:pPr>
              <w:jc w:val="center"/>
              <w:rPr>
                <w:sz w:val="56"/>
                <w:szCs w:val="28"/>
              </w:rPr>
            </w:pPr>
          </w:p>
        </w:tc>
        <w:tc>
          <w:tcPr>
            <w:tcW w:w="3005" w:type="dxa"/>
          </w:tcPr>
          <w:p w14:paraId="26C930B7" w14:textId="77777777" w:rsidR="00400E7B" w:rsidRPr="00400E7B" w:rsidRDefault="00400E7B" w:rsidP="005A5BF8">
            <w:pPr>
              <w:jc w:val="center"/>
              <w:rPr>
                <w:sz w:val="56"/>
                <w:szCs w:val="28"/>
              </w:rPr>
            </w:pPr>
          </w:p>
        </w:tc>
        <w:tc>
          <w:tcPr>
            <w:tcW w:w="3006" w:type="dxa"/>
          </w:tcPr>
          <w:p w14:paraId="0F5EAD55" w14:textId="77777777" w:rsidR="00400E7B" w:rsidRPr="00400E7B" w:rsidRDefault="00400E7B" w:rsidP="005A5BF8">
            <w:pPr>
              <w:jc w:val="center"/>
              <w:rPr>
                <w:sz w:val="56"/>
                <w:szCs w:val="28"/>
              </w:rPr>
            </w:pPr>
          </w:p>
        </w:tc>
      </w:tr>
      <w:tr w:rsidR="00400E7B" w:rsidRPr="00400E7B" w14:paraId="73BB9A25" w14:textId="77777777" w:rsidTr="00400E7B">
        <w:tc>
          <w:tcPr>
            <w:tcW w:w="3005" w:type="dxa"/>
          </w:tcPr>
          <w:p w14:paraId="77879004" w14:textId="77777777" w:rsidR="00400E7B" w:rsidRDefault="00400E7B" w:rsidP="005A5BF8">
            <w:pPr>
              <w:jc w:val="center"/>
              <w:rPr>
                <w:sz w:val="56"/>
                <w:szCs w:val="28"/>
              </w:rPr>
            </w:pPr>
          </w:p>
          <w:p w14:paraId="43F89A61" w14:textId="7541C74B" w:rsidR="00400E7B" w:rsidRPr="00400E7B" w:rsidRDefault="00400E7B" w:rsidP="005A5BF8">
            <w:pPr>
              <w:jc w:val="center"/>
              <w:rPr>
                <w:sz w:val="56"/>
                <w:szCs w:val="28"/>
              </w:rPr>
            </w:pPr>
          </w:p>
        </w:tc>
        <w:tc>
          <w:tcPr>
            <w:tcW w:w="3005" w:type="dxa"/>
          </w:tcPr>
          <w:p w14:paraId="334742DF" w14:textId="77777777" w:rsidR="00400E7B" w:rsidRPr="00400E7B" w:rsidRDefault="00400E7B" w:rsidP="005A5BF8">
            <w:pPr>
              <w:jc w:val="center"/>
              <w:rPr>
                <w:sz w:val="56"/>
                <w:szCs w:val="28"/>
              </w:rPr>
            </w:pPr>
          </w:p>
        </w:tc>
        <w:tc>
          <w:tcPr>
            <w:tcW w:w="3006" w:type="dxa"/>
          </w:tcPr>
          <w:p w14:paraId="4FDD315D" w14:textId="77777777" w:rsidR="00400E7B" w:rsidRPr="00400E7B" w:rsidRDefault="00400E7B" w:rsidP="005A5BF8">
            <w:pPr>
              <w:jc w:val="center"/>
              <w:rPr>
                <w:sz w:val="56"/>
                <w:szCs w:val="28"/>
              </w:rPr>
            </w:pPr>
          </w:p>
        </w:tc>
      </w:tr>
    </w:tbl>
    <w:p w14:paraId="03D4BC16" w14:textId="77777777" w:rsidR="00400E7B" w:rsidRPr="00400E7B" w:rsidRDefault="00400E7B" w:rsidP="005A5BF8">
      <w:pPr>
        <w:jc w:val="center"/>
        <w:rPr>
          <w:szCs w:val="28"/>
        </w:rPr>
      </w:pPr>
    </w:p>
    <w:p w14:paraId="1EF4253E" w14:textId="08A979E8" w:rsidR="000833C8" w:rsidRPr="00D758F5" w:rsidRDefault="00EC61F9" w:rsidP="00D209B2">
      <w:pPr>
        <w:jc w:val="center"/>
        <w:rPr>
          <w:sz w:val="32"/>
          <w:szCs w:val="28"/>
          <w:u w:val="single"/>
        </w:rPr>
      </w:pPr>
      <w:r w:rsidRPr="00D758F5">
        <w:rPr>
          <w:sz w:val="32"/>
          <w:szCs w:val="28"/>
          <w:u w:val="single"/>
        </w:rPr>
        <w:t>L</w:t>
      </w:r>
      <w:r w:rsidR="000833C8" w:rsidRPr="00D758F5">
        <w:rPr>
          <w:sz w:val="32"/>
          <w:szCs w:val="28"/>
          <w:u w:val="single"/>
        </w:rPr>
        <w:t>.I:  To review and reflect on your learning</w:t>
      </w:r>
    </w:p>
    <w:p w14:paraId="17458D93" w14:textId="77777777" w:rsidR="000833C8" w:rsidRPr="00D758F5" w:rsidRDefault="000833C8" w:rsidP="00D67C6F">
      <w:pPr>
        <w:jc w:val="center"/>
        <w:rPr>
          <w:sz w:val="32"/>
          <w:szCs w:val="28"/>
          <w:u w:val="single"/>
        </w:rPr>
      </w:pPr>
    </w:p>
    <w:p w14:paraId="6254EFE8" w14:textId="77777777" w:rsidR="000833C8" w:rsidRPr="00D758F5" w:rsidRDefault="000833C8" w:rsidP="000833C8">
      <w:pPr>
        <w:rPr>
          <w:sz w:val="32"/>
          <w:szCs w:val="28"/>
        </w:rPr>
      </w:pPr>
      <w:r w:rsidRPr="00D758F5">
        <w:rPr>
          <w:sz w:val="32"/>
          <w:szCs w:val="28"/>
        </w:rPr>
        <w:t>Overall, what did you think of this challenge?</w:t>
      </w: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2455"/>
        <w:gridCol w:w="2456"/>
      </w:tblGrid>
      <w:tr w:rsidR="000833C8" w:rsidRPr="00D758F5" w14:paraId="262C1B10" w14:textId="77777777" w:rsidTr="000833C8">
        <w:trPr>
          <w:jc w:val="center"/>
        </w:trPr>
        <w:tc>
          <w:tcPr>
            <w:tcW w:w="2455" w:type="dxa"/>
            <w:shd w:val="clear" w:color="auto" w:fill="auto"/>
          </w:tcPr>
          <w:p w14:paraId="6F847743" w14:textId="77777777" w:rsidR="000833C8" w:rsidRPr="00D758F5" w:rsidRDefault="000833C8" w:rsidP="00BA1084">
            <w:pPr>
              <w:jc w:val="center"/>
              <w:rPr>
                <w:sz w:val="28"/>
                <w:szCs w:val="28"/>
              </w:rPr>
            </w:pPr>
            <w:r w:rsidRPr="00D758F5">
              <w:rPr>
                <w:sz w:val="28"/>
                <w:szCs w:val="28"/>
              </w:rPr>
              <w:t>I enjoyed it</w:t>
            </w:r>
          </w:p>
          <w:p w14:paraId="47E03954" w14:textId="77777777" w:rsidR="000833C8" w:rsidRPr="00D758F5" w:rsidRDefault="000833C8" w:rsidP="00BA1084">
            <w:pPr>
              <w:jc w:val="center"/>
              <w:rPr>
                <w:sz w:val="28"/>
                <w:szCs w:val="28"/>
              </w:rPr>
            </w:pPr>
            <w:r w:rsidRPr="00D758F5">
              <w:rPr>
                <w:sz w:val="28"/>
                <w:szCs w:val="28"/>
              </w:rPr>
              <w:fldChar w:fldCharType="begin"/>
            </w:r>
            <w:r w:rsidRPr="00D758F5">
              <w:rPr>
                <w:sz w:val="28"/>
                <w:szCs w:val="28"/>
              </w:rPr>
              <w:instrText xml:space="preserve"> INCLUDEPICTURE "https://encrypted-tbn0.gstatic.com/images?q=tbn:ANd9GcQgONwihKLxbeG0L-A41ZA_6EWa4RuAjXKurB_aT2ifeYW3dPoUsQ" \* MERGEFORMATINET </w:instrText>
            </w:r>
            <w:r w:rsidRPr="00D758F5">
              <w:rPr>
                <w:sz w:val="28"/>
                <w:szCs w:val="28"/>
              </w:rPr>
              <w:fldChar w:fldCharType="separate"/>
            </w:r>
            <w:r w:rsidRPr="00D758F5">
              <w:rPr>
                <w:noProof/>
                <w:sz w:val="28"/>
                <w:szCs w:val="28"/>
                <w:lang w:eastAsia="en-GB"/>
              </w:rPr>
              <w:drawing>
                <wp:inline distT="0" distB="0" distL="0" distR="0" wp14:anchorId="3EFF2061" wp14:editId="5C8A06E6">
                  <wp:extent cx="759560" cy="935355"/>
                  <wp:effectExtent l="0" t="0" r="2540" b="4445"/>
                  <wp:docPr id="21" name="Picture 21" descr="Image result for happy to sad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appy to sad clipart"/>
                          <pic:cNvPicPr>
                            <a:picLocks noChangeAspect="1" noChangeArrowheads="1"/>
                          </pic:cNvPicPr>
                        </pic:nvPicPr>
                        <pic:blipFill rotWithShape="1">
                          <a:blip r:embed="rId10">
                            <a:extLst>
                              <a:ext uri="{28A0092B-C50C-407E-A947-70E740481C1C}">
                                <a14:useLocalDpi xmlns:a14="http://schemas.microsoft.com/office/drawing/2010/main" val="0"/>
                              </a:ext>
                            </a:extLst>
                          </a:blip>
                          <a:srcRect r="67707"/>
                          <a:stretch/>
                        </pic:blipFill>
                        <pic:spPr bwMode="auto">
                          <a:xfrm>
                            <a:off x="0" y="0"/>
                            <a:ext cx="759560" cy="935355"/>
                          </a:xfrm>
                          <a:prstGeom prst="rect">
                            <a:avLst/>
                          </a:prstGeom>
                          <a:noFill/>
                          <a:ln>
                            <a:noFill/>
                          </a:ln>
                          <a:extLst>
                            <a:ext uri="{53640926-AAD7-44D8-BBD7-CCE9431645EC}">
                              <a14:shadowObscured xmlns:a14="http://schemas.microsoft.com/office/drawing/2010/main"/>
                            </a:ext>
                          </a:extLst>
                        </pic:spPr>
                      </pic:pic>
                    </a:graphicData>
                  </a:graphic>
                </wp:inline>
              </w:drawing>
            </w:r>
            <w:r w:rsidRPr="00D758F5">
              <w:rPr>
                <w:sz w:val="28"/>
                <w:szCs w:val="28"/>
              </w:rPr>
              <w:fldChar w:fldCharType="end"/>
            </w:r>
          </w:p>
          <w:p w14:paraId="00042C41" w14:textId="77777777" w:rsidR="000833C8" w:rsidRPr="00D758F5" w:rsidRDefault="000833C8" w:rsidP="00BA1084">
            <w:pPr>
              <w:jc w:val="center"/>
              <w:rPr>
                <w:sz w:val="28"/>
                <w:szCs w:val="28"/>
              </w:rPr>
            </w:pPr>
            <w:r w:rsidRPr="00D758F5">
              <w:rPr>
                <w:sz w:val="48"/>
                <w:szCs w:val="28"/>
              </w:rPr>
              <w:sym w:font="Wingdings 2" w:char="F0A3"/>
            </w:r>
          </w:p>
        </w:tc>
        <w:tc>
          <w:tcPr>
            <w:tcW w:w="2455" w:type="dxa"/>
            <w:shd w:val="clear" w:color="auto" w:fill="auto"/>
          </w:tcPr>
          <w:p w14:paraId="3B2259D5" w14:textId="77777777" w:rsidR="000833C8" w:rsidRPr="00D758F5" w:rsidRDefault="000833C8" w:rsidP="00BA1084">
            <w:pPr>
              <w:jc w:val="center"/>
              <w:rPr>
                <w:sz w:val="28"/>
                <w:szCs w:val="28"/>
              </w:rPr>
            </w:pPr>
            <w:r w:rsidRPr="00D758F5">
              <w:rPr>
                <w:sz w:val="28"/>
                <w:szCs w:val="28"/>
              </w:rPr>
              <w:t>It was ok</w:t>
            </w:r>
          </w:p>
          <w:p w14:paraId="2FDD1E44" w14:textId="77777777" w:rsidR="000833C8" w:rsidRPr="00D758F5" w:rsidRDefault="000833C8" w:rsidP="00BA1084">
            <w:pPr>
              <w:jc w:val="center"/>
              <w:rPr>
                <w:sz w:val="28"/>
                <w:szCs w:val="28"/>
              </w:rPr>
            </w:pPr>
            <w:r w:rsidRPr="00D758F5">
              <w:rPr>
                <w:sz w:val="28"/>
                <w:szCs w:val="28"/>
              </w:rPr>
              <w:fldChar w:fldCharType="begin"/>
            </w:r>
            <w:r w:rsidRPr="00D758F5">
              <w:rPr>
                <w:sz w:val="28"/>
                <w:szCs w:val="28"/>
              </w:rPr>
              <w:instrText xml:space="preserve"> INCLUDEPICTURE "https://encrypted-tbn0.gstatic.com/images?q=tbn:ANd9GcQgONwihKLxbeG0L-A41ZA_6EWa4RuAjXKurB_aT2ifeYW3dPoUsQ" \* MERGEFORMATINET </w:instrText>
            </w:r>
            <w:r w:rsidRPr="00D758F5">
              <w:rPr>
                <w:sz w:val="28"/>
                <w:szCs w:val="28"/>
              </w:rPr>
              <w:fldChar w:fldCharType="separate"/>
            </w:r>
            <w:r w:rsidRPr="00D758F5">
              <w:rPr>
                <w:noProof/>
                <w:sz w:val="28"/>
                <w:szCs w:val="28"/>
                <w:lang w:eastAsia="en-GB"/>
              </w:rPr>
              <w:drawing>
                <wp:inline distT="0" distB="0" distL="0" distR="0" wp14:anchorId="36378158" wp14:editId="0A69D401">
                  <wp:extent cx="821932" cy="935127"/>
                  <wp:effectExtent l="0" t="0" r="3810" b="5080"/>
                  <wp:docPr id="22" name="Picture 22" descr="Image result for happy to sad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appy to sad clipart"/>
                          <pic:cNvPicPr>
                            <a:picLocks noChangeAspect="1" noChangeArrowheads="1"/>
                          </pic:cNvPicPr>
                        </pic:nvPicPr>
                        <pic:blipFill rotWithShape="1">
                          <a:blip r:embed="rId10">
                            <a:extLst>
                              <a:ext uri="{28A0092B-C50C-407E-A947-70E740481C1C}">
                                <a14:useLocalDpi xmlns:a14="http://schemas.microsoft.com/office/drawing/2010/main" val="0"/>
                              </a:ext>
                            </a:extLst>
                          </a:blip>
                          <a:srcRect l="32760" r="32287"/>
                          <a:stretch/>
                        </pic:blipFill>
                        <pic:spPr bwMode="auto">
                          <a:xfrm>
                            <a:off x="0" y="0"/>
                            <a:ext cx="827870" cy="941883"/>
                          </a:xfrm>
                          <a:prstGeom prst="rect">
                            <a:avLst/>
                          </a:prstGeom>
                          <a:noFill/>
                          <a:ln>
                            <a:noFill/>
                          </a:ln>
                          <a:extLst>
                            <a:ext uri="{53640926-AAD7-44D8-BBD7-CCE9431645EC}">
                              <a14:shadowObscured xmlns:a14="http://schemas.microsoft.com/office/drawing/2010/main"/>
                            </a:ext>
                          </a:extLst>
                        </pic:spPr>
                      </pic:pic>
                    </a:graphicData>
                  </a:graphic>
                </wp:inline>
              </w:drawing>
            </w:r>
            <w:r w:rsidRPr="00D758F5">
              <w:rPr>
                <w:sz w:val="28"/>
                <w:szCs w:val="28"/>
              </w:rPr>
              <w:fldChar w:fldCharType="end"/>
            </w:r>
          </w:p>
          <w:p w14:paraId="50DEEEE5" w14:textId="77777777" w:rsidR="000833C8" w:rsidRPr="00D758F5" w:rsidRDefault="000833C8" w:rsidP="00BA1084">
            <w:pPr>
              <w:jc w:val="center"/>
              <w:rPr>
                <w:sz w:val="28"/>
                <w:szCs w:val="28"/>
              </w:rPr>
            </w:pPr>
            <w:r w:rsidRPr="00D758F5">
              <w:rPr>
                <w:sz w:val="48"/>
                <w:szCs w:val="28"/>
              </w:rPr>
              <w:sym w:font="Wingdings 2" w:char="F0A3"/>
            </w:r>
          </w:p>
        </w:tc>
        <w:tc>
          <w:tcPr>
            <w:tcW w:w="2456" w:type="dxa"/>
          </w:tcPr>
          <w:p w14:paraId="137F9904" w14:textId="77777777" w:rsidR="000833C8" w:rsidRPr="00D758F5" w:rsidRDefault="000833C8" w:rsidP="00BA1084">
            <w:pPr>
              <w:jc w:val="center"/>
              <w:rPr>
                <w:sz w:val="28"/>
                <w:szCs w:val="28"/>
              </w:rPr>
            </w:pPr>
            <w:r w:rsidRPr="00D758F5">
              <w:rPr>
                <w:sz w:val="28"/>
                <w:szCs w:val="28"/>
              </w:rPr>
              <w:t>I didn’t enjoy it</w:t>
            </w:r>
          </w:p>
          <w:p w14:paraId="211DEF6B" w14:textId="77777777" w:rsidR="000833C8" w:rsidRPr="00D758F5" w:rsidRDefault="000833C8" w:rsidP="00BA1084">
            <w:pPr>
              <w:jc w:val="center"/>
              <w:rPr>
                <w:sz w:val="28"/>
                <w:szCs w:val="28"/>
              </w:rPr>
            </w:pPr>
            <w:r w:rsidRPr="00D758F5">
              <w:rPr>
                <w:sz w:val="28"/>
                <w:szCs w:val="28"/>
              </w:rPr>
              <w:fldChar w:fldCharType="begin"/>
            </w:r>
            <w:r w:rsidRPr="00D758F5">
              <w:rPr>
                <w:sz w:val="28"/>
                <w:szCs w:val="28"/>
              </w:rPr>
              <w:instrText xml:space="preserve"> INCLUDEPICTURE "https://encrypted-tbn0.gstatic.com/images?q=tbn:ANd9GcQgONwihKLxbeG0L-A41ZA_6EWa4RuAjXKurB_aT2ifeYW3dPoUsQ" \* MERGEFORMATINET </w:instrText>
            </w:r>
            <w:r w:rsidRPr="00D758F5">
              <w:rPr>
                <w:sz w:val="28"/>
                <w:szCs w:val="28"/>
              </w:rPr>
              <w:fldChar w:fldCharType="separate"/>
            </w:r>
            <w:r w:rsidRPr="00D758F5">
              <w:rPr>
                <w:noProof/>
                <w:sz w:val="28"/>
                <w:szCs w:val="28"/>
                <w:lang w:eastAsia="en-GB"/>
              </w:rPr>
              <w:drawing>
                <wp:inline distT="0" distB="0" distL="0" distR="0" wp14:anchorId="18F6E556" wp14:editId="52C8C5D8">
                  <wp:extent cx="790425" cy="935355"/>
                  <wp:effectExtent l="0" t="0" r="0" b="4445"/>
                  <wp:docPr id="15" name="Picture 15" descr="Image result for happy to sad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appy to sad clipart"/>
                          <pic:cNvPicPr>
                            <a:picLocks noChangeAspect="1" noChangeArrowheads="1"/>
                          </pic:cNvPicPr>
                        </pic:nvPicPr>
                        <pic:blipFill rotWithShape="1">
                          <a:blip r:embed="rId10">
                            <a:extLst>
                              <a:ext uri="{28A0092B-C50C-407E-A947-70E740481C1C}">
                                <a14:useLocalDpi xmlns:a14="http://schemas.microsoft.com/office/drawing/2010/main" val="0"/>
                              </a:ext>
                            </a:extLst>
                          </a:blip>
                          <a:srcRect l="66395"/>
                          <a:stretch/>
                        </pic:blipFill>
                        <pic:spPr bwMode="auto">
                          <a:xfrm>
                            <a:off x="0" y="0"/>
                            <a:ext cx="795942" cy="941883"/>
                          </a:xfrm>
                          <a:prstGeom prst="rect">
                            <a:avLst/>
                          </a:prstGeom>
                          <a:noFill/>
                          <a:ln>
                            <a:noFill/>
                          </a:ln>
                          <a:extLst>
                            <a:ext uri="{53640926-AAD7-44D8-BBD7-CCE9431645EC}">
                              <a14:shadowObscured xmlns:a14="http://schemas.microsoft.com/office/drawing/2010/main"/>
                            </a:ext>
                          </a:extLst>
                        </pic:spPr>
                      </pic:pic>
                    </a:graphicData>
                  </a:graphic>
                </wp:inline>
              </w:drawing>
            </w:r>
            <w:r w:rsidRPr="00D758F5">
              <w:rPr>
                <w:sz w:val="28"/>
                <w:szCs w:val="28"/>
              </w:rPr>
              <w:fldChar w:fldCharType="end"/>
            </w:r>
          </w:p>
          <w:p w14:paraId="1476A1DB" w14:textId="77777777" w:rsidR="000833C8" w:rsidRPr="00D758F5" w:rsidRDefault="000833C8" w:rsidP="00BA1084">
            <w:pPr>
              <w:jc w:val="center"/>
              <w:rPr>
                <w:sz w:val="28"/>
                <w:szCs w:val="28"/>
              </w:rPr>
            </w:pPr>
            <w:r w:rsidRPr="00D758F5">
              <w:rPr>
                <w:sz w:val="48"/>
                <w:szCs w:val="28"/>
              </w:rPr>
              <w:sym w:font="Wingdings 2" w:char="F0A3"/>
            </w:r>
          </w:p>
        </w:tc>
      </w:tr>
    </w:tbl>
    <w:p w14:paraId="0516F9C0" w14:textId="77777777" w:rsidR="000833C8" w:rsidRPr="00D758F5" w:rsidRDefault="000833C8" w:rsidP="000833C8">
      <w:pPr>
        <w:rPr>
          <w:sz w:val="32"/>
          <w:szCs w:val="28"/>
        </w:rPr>
      </w:pPr>
    </w:p>
    <w:tbl>
      <w:tblPr>
        <w:tblStyle w:val="TableGrid"/>
        <w:tblW w:w="9781" w:type="dxa"/>
        <w:tblInd w:w="-147" w:type="dxa"/>
        <w:tblLook w:val="04A0" w:firstRow="1" w:lastRow="0" w:firstColumn="1" w:lastColumn="0" w:noHBand="0" w:noVBand="1"/>
      </w:tblPr>
      <w:tblGrid>
        <w:gridCol w:w="2693"/>
        <w:gridCol w:w="7088"/>
      </w:tblGrid>
      <w:tr w:rsidR="000833C8" w:rsidRPr="00D758F5" w14:paraId="26C474B6" w14:textId="77777777" w:rsidTr="000833C8">
        <w:tc>
          <w:tcPr>
            <w:tcW w:w="2694" w:type="dxa"/>
            <w:vAlign w:val="center"/>
          </w:tcPr>
          <w:p w14:paraId="5D77F26C" w14:textId="77777777" w:rsidR="000833C8" w:rsidRPr="00D758F5" w:rsidRDefault="000833C8" w:rsidP="000833C8">
            <w:pPr>
              <w:jc w:val="center"/>
              <w:rPr>
                <w:rFonts w:cs="Arial"/>
                <w:sz w:val="28"/>
                <w:szCs w:val="28"/>
              </w:rPr>
            </w:pPr>
            <w:r w:rsidRPr="00D758F5">
              <w:rPr>
                <w:rFonts w:cs="Arial"/>
                <w:sz w:val="28"/>
                <w:szCs w:val="28"/>
              </w:rPr>
              <w:t>What did you enjoy about the activity?</w:t>
            </w:r>
          </w:p>
        </w:tc>
        <w:tc>
          <w:tcPr>
            <w:tcW w:w="7087" w:type="dxa"/>
          </w:tcPr>
          <w:p w14:paraId="5D9BF180" w14:textId="77777777" w:rsidR="000833C8" w:rsidRPr="00D758F5" w:rsidRDefault="000833C8" w:rsidP="00BA1084">
            <w:pPr>
              <w:rPr>
                <w:rFonts w:cs="Arial"/>
                <w:sz w:val="28"/>
                <w:szCs w:val="28"/>
              </w:rPr>
            </w:pPr>
          </w:p>
          <w:p w14:paraId="428C944A" w14:textId="77777777" w:rsidR="000833C8" w:rsidRPr="00D758F5" w:rsidRDefault="000833C8" w:rsidP="00BA1084">
            <w:pPr>
              <w:rPr>
                <w:rFonts w:cs="Arial"/>
                <w:sz w:val="28"/>
                <w:szCs w:val="28"/>
              </w:rPr>
            </w:pPr>
          </w:p>
          <w:p w14:paraId="2621BE17" w14:textId="77777777" w:rsidR="000833C8" w:rsidRPr="00D758F5" w:rsidRDefault="000833C8" w:rsidP="00BA1084">
            <w:pPr>
              <w:rPr>
                <w:rFonts w:cs="Arial"/>
                <w:sz w:val="28"/>
                <w:szCs w:val="28"/>
              </w:rPr>
            </w:pPr>
          </w:p>
          <w:p w14:paraId="77863EB6" w14:textId="77777777" w:rsidR="000833C8" w:rsidRPr="00D758F5" w:rsidRDefault="000833C8" w:rsidP="00BA1084">
            <w:pPr>
              <w:rPr>
                <w:rFonts w:cs="Arial"/>
                <w:sz w:val="28"/>
                <w:szCs w:val="28"/>
              </w:rPr>
            </w:pPr>
          </w:p>
          <w:p w14:paraId="7420BB75" w14:textId="77777777" w:rsidR="000833C8" w:rsidRPr="00D758F5" w:rsidRDefault="000833C8" w:rsidP="00BA1084">
            <w:pPr>
              <w:rPr>
                <w:rFonts w:cs="Arial"/>
                <w:sz w:val="28"/>
                <w:szCs w:val="28"/>
              </w:rPr>
            </w:pPr>
          </w:p>
        </w:tc>
      </w:tr>
      <w:tr w:rsidR="000833C8" w:rsidRPr="00D758F5" w14:paraId="446CE5B0" w14:textId="77777777" w:rsidTr="000833C8">
        <w:tc>
          <w:tcPr>
            <w:tcW w:w="2694" w:type="dxa"/>
            <w:vAlign w:val="center"/>
          </w:tcPr>
          <w:p w14:paraId="59BE31AC" w14:textId="77777777" w:rsidR="000833C8" w:rsidRPr="00D758F5" w:rsidRDefault="000833C8" w:rsidP="000833C8">
            <w:pPr>
              <w:jc w:val="center"/>
              <w:rPr>
                <w:rFonts w:cs="Arial"/>
                <w:sz w:val="28"/>
                <w:szCs w:val="28"/>
              </w:rPr>
            </w:pPr>
            <w:r w:rsidRPr="00D758F5">
              <w:rPr>
                <w:rFonts w:cs="Arial"/>
                <w:sz w:val="28"/>
                <w:szCs w:val="28"/>
              </w:rPr>
              <w:t>What did you find difficult/challenging?</w:t>
            </w:r>
          </w:p>
        </w:tc>
        <w:tc>
          <w:tcPr>
            <w:tcW w:w="7087" w:type="dxa"/>
          </w:tcPr>
          <w:p w14:paraId="70847F3B" w14:textId="77777777" w:rsidR="000833C8" w:rsidRPr="00D758F5" w:rsidRDefault="000833C8" w:rsidP="00BA1084">
            <w:pPr>
              <w:rPr>
                <w:rFonts w:cs="Arial"/>
                <w:sz w:val="28"/>
                <w:szCs w:val="28"/>
              </w:rPr>
            </w:pPr>
          </w:p>
          <w:p w14:paraId="2611DBEB" w14:textId="77777777" w:rsidR="000833C8" w:rsidRPr="00D758F5" w:rsidRDefault="000833C8" w:rsidP="00BA1084">
            <w:pPr>
              <w:rPr>
                <w:rFonts w:cs="Arial"/>
                <w:sz w:val="28"/>
                <w:szCs w:val="28"/>
              </w:rPr>
            </w:pPr>
          </w:p>
          <w:p w14:paraId="162E85FD" w14:textId="77777777" w:rsidR="000833C8" w:rsidRPr="00D758F5" w:rsidRDefault="000833C8" w:rsidP="00BA1084">
            <w:pPr>
              <w:rPr>
                <w:rFonts w:cs="Arial"/>
                <w:sz w:val="28"/>
                <w:szCs w:val="28"/>
              </w:rPr>
            </w:pPr>
          </w:p>
          <w:p w14:paraId="11D6F68E" w14:textId="77777777" w:rsidR="000833C8" w:rsidRPr="00D758F5" w:rsidRDefault="000833C8" w:rsidP="00BA1084">
            <w:pPr>
              <w:rPr>
                <w:rFonts w:cs="Arial"/>
                <w:sz w:val="28"/>
                <w:szCs w:val="28"/>
              </w:rPr>
            </w:pPr>
          </w:p>
          <w:p w14:paraId="7EBD6F89" w14:textId="77777777" w:rsidR="000833C8" w:rsidRPr="00D758F5" w:rsidRDefault="000833C8" w:rsidP="00BA1084">
            <w:pPr>
              <w:rPr>
                <w:rFonts w:cs="Arial"/>
                <w:sz w:val="28"/>
                <w:szCs w:val="28"/>
              </w:rPr>
            </w:pPr>
          </w:p>
        </w:tc>
      </w:tr>
      <w:tr w:rsidR="000833C8" w:rsidRPr="00D758F5" w14:paraId="7161C6CB" w14:textId="77777777" w:rsidTr="000833C8">
        <w:tc>
          <w:tcPr>
            <w:tcW w:w="2694" w:type="dxa"/>
            <w:vAlign w:val="center"/>
          </w:tcPr>
          <w:p w14:paraId="20B461CA" w14:textId="77777777" w:rsidR="000833C8" w:rsidRPr="00D758F5" w:rsidRDefault="000833C8" w:rsidP="000833C8">
            <w:pPr>
              <w:jc w:val="center"/>
              <w:rPr>
                <w:rFonts w:cs="Arial"/>
                <w:sz w:val="28"/>
                <w:szCs w:val="28"/>
              </w:rPr>
            </w:pPr>
            <w:r w:rsidRPr="00D758F5">
              <w:rPr>
                <w:rFonts w:cs="Arial"/>
                <w:sz w:val="28"/>
                <w:szCs w:val="28"/>
              </w:rPr>
              <w:t>Name two things that you learnt :</w:t>
            </w:r>
          </w:p>
        </w:tc>
        <w:tc>
          <w:tcPr>
            <w:tcW w:w="7087" w:type="dxa"/>
          </w:tcPr>
          <w:p w14:paraId="4318357C" w14:textId="77777777" w:rsidR="000833C8" w:rsidRPr="00D758F5" w:rsidRDefault="000833C8" w:rsidP="00BA1084">
            <w:pPr>
              <w:rPr>
                <w:rFonts w:cs="Arial"/>
                <w:sz w:val="28"/>
                <w:szCs w:val="28"/>
              </w:rPr>
            </w:pPr>
          </w:p>
          <w:p w14:paraId="12C8AB3E" w14:textId="77777777" w:rsidR="000833C8" w:rsidRPr="00D758F5" w:rsidRDefault="000833C8" w:rsidP="000833C8">
            <w:pPr>
              <w:spacing w:line="480" w:lineRule="auto"/>
              <w:rPr>
                <w:rFonts w:cs="Arial"/>
                <w:sz w:val="28"/>
                <w:szCs w:val="28"/>
              </w:rPr>
            </w:pPr>
            <w:r w:rsidRPr="00D758F5">
              <w:rPr>
                <w:rFonts w:cs="Arial"/>
                <w:sz w:val="28"/>
                <w:szCs w:val="28"/>
              </w:rPr>
              <w:t>1. ______________________________________________________________________________</w:t>
            </w:r>
          </w:p>
          <w:p w14:paraId="375E3128" w14:textId="77777777" w:rsidR="000833C8" w:rsidRPr="00D758F5" w:rsidRDefault="000833C8" w:rsidP="000833C8">
            <w:pPr>
              <w:spacing w:line="480" w:lineRule="auto"/>
              <w:rPr>
                <w:rFonts w:cs="Arial"/>
                <w:sz w:val="28"/>
                <w:szCs w:val="28"/>
              </w:rPr>
            </w:pPr>
            <w:r w:rsidRPr="00D758F5">
              <w:rPr>
                <w:rFonts w:cs="Arial"/>
                <w:sz w:val="28"/>
                <w:szCs w:val="28"/>
              </w:rPr>
              <w:t>_________________________________________________________________________________</w:t>
            </w:r>
          </w:p>
          <w:p w14:paraId="339097E2" w14:textId="77777777" w:rsidR="000833C8" w:rsidRPr="00D758F5" w:rsidRDefault="000833C8" w:rsidP="000833C8">
            <w:pPr>
              <w:spacing w:line="480" w:lineRule="auto"/>
              <w:rPr>
                <w:rFonts w:cs="Arial"/>
                <w:sz w:val="28"/>
                <w:szCs w:val="28"/>
              </w:rPr>
            </w:pPr>
            <w:r w:rsidRPr="00D758F5">
              <w:rPr>
                <w:rFonts w:cs="Arial"/>
                <w:sz w:val="28"/>
                <w:szCs w:val="28"/>
              </w:rPr>
              <w:t>_________________________________________________________________________________</w:t>
            </w:r>
          </w:p>
          <w:p w14:paraId="4D1F9676" w14:textId="77777777" w:rsidR="000833C8" w:rsidRPr="00D758F5" w:rsidRDefault="000833C8" w:rsidP="00BA1084">
            <w:pPr>
              <w:rPr>
                <w:rFonts w:cs="Arial"/>
                <w:sz w:val="28"/>
                <w:szCs w:val="28"/>
              </w:rPr>
            </w:pPr>
          </w:p>
          <w:p w14:paraId="4FDC1325" w14:textId="77777777" w:rsidR="000833C8" w:rsidRPr="00D758F5" w:rsidRDefault="000833C8" w:rsidP="000833C8">
            <w:pPr>
              <w:spacing w:line="480" w:lineRule="auto"/>
              <w:rPr>
                <w:rFonts w:cs="Arial"/>
                <w:sz w:val="28"/>
                <w:szCs w:val="28"/>
              </w:rPr>
            </w:pPr>
            <w:r w:rsidRPr="00D758F5">
              <w:rPr>
                <w:rFonts w:cs="Arial"/>
                <w:sz w:val="28"/>
                <w:szCs w:val="28"/>
              </w:rPr>
              <w:t>2.______________________________________________________________________________</w:t>
            </w:r>
          </w:p>
          <w:p w14:paraId="48D749F5" w14:textId="77777777" w:rsidR="000833C8" w:rsidRPr="00D758F5" w:rsidRDefault="000833C8" w:rsidP="000833C8">
            <w:pPr>
              <w:spacing w:line="480" w:lineRule="auto"/>
              <w:rPr>
                <w:rFonts w:cs="Arial"/>
                <w:sz w:val="28"/>
                <w:szCs w:val="28"/>
              </w:rPr>
            </w:pPr>
            <w:r w:rsidRPr="00D758F5">
              <w:rPr>
                <w:rFonts w:cs="Arial"/>
                <w:sz w:val="28"/>
                <w:szCs w:val="28"/>
              </w:rPr>
              <w:t>_________________________________________________________________________________</w:t>
            </w:r>
          </w:p>
          <w:p w14:paraId="063D1BD7" w14:textId="77777777" w:rsidR="000833C8" w:rsidRPr="00D758F5" w:rsidRDefault="000833C8" w:rsidP="000833C8">
            <w:pPr>
              <w:spacing w:line="480" w:lineRule="auto"/>
              <w:rPr>
                <w:rFonts w:cs="Arial"/>
                <w:sz w:val="28"/>
                <w:szCs w:val="28"/>
              </w:rPr>
            </w:pPr>
            <w:r w:rsidRPr="00D758F5">
              <w:rPr>
                <w:rFonts w:cs="Arial"/>
                <w:sz w:val="28"/>
                <w:szCs w:val="28"/>
              </w:rPr>
              <w:lastRenderedPageBreak/>
              <w:t>_________________________________________________________________________________</w:t>
            </w:r>
          </w:p>
        </w:tc>
      </w:tr>
    </w:tbl>
    <w:p w14:paraId="4F1442B8" w14:textId="77777777" w:rsidR="000833C8" w:rsidRPr="00D758F5" w:rsidRDefault="000833C8" w:rsidP="002806A8">
      <w:pPr>
        <w:rPr>
          <w:sz w:val="32"/>
          <w:szCs w:val="28"/>
        </w:rPr>
      </w:pPr>
    </w:p>
    <w:sectPr w:rsidR="000833C8" w:rsidRPr="00D758F5" w:rsidSect="002806A8">
      <w:headerReference w:type="default" r:id="rId11"/>
      <w:pgSz w:w="11906" w:h="16838"/>
      <w:pgMar w:top="1440" w:right="1440" w:bottom="851"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97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FB71B0" w14:textId="77777777" w:rsidR="009D4148" w:rsidRDefault="009D4148" w:rsidP="009D4148">
      <w:pPr>
        <w:spacing w:after="0" w:line="240" w:lineRule="auto"/>
      </w:pPr>
      <w:r>
        <w:separator/>
      </w:r>
    </w:p>
  </w:endnote>
  <w:endnote w:type="continuationSeparator" w:id="0">
    <w:p w14:paraId="1985544C" w14:textId="77777777" w:rsidR="009D4148" w:rsidRDefault="009D4148" w:rsidP="009D4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TFPreCursivef">
    <w:altName w:val="Ink Free"/>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default"/>
  </w:font>
  <w:font w:name="NTF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5AD2BF" w14:textId="77777777" w:rsidR="009D4148" w:rsidRDefault="009D4148" w:rsidP="009D4148">
      <w:pPr>
        <w:spacing w:after="0" w:line="240" w:lineRule="auto"/>
      </w:pPr>
      <w:r>
        <w:separator/>
      </w:r>
    </w:p>
  </w:footnote>
  <w:footnote w:type="continuationSeparator" w:id="0">
    <w:p w14:paraId="3A550D20" w14:textId="77777777" w:rsidR="009D4148" w:rsidRDefault="009D4148" w:rsidP="009D41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Look w:val="04A0" w:firstRow="1" w:lastRow="0" w:firstColumn="1" w:lastColumn="0" w:noHBand="0" w:noVBand="1"/>
    </w:tblPr>
    <w:tblGrid>
      <w:gridCol w:w="4508"/>
      <w:gridCol w:w="4508"/>
    </w:tblGrid>
    <w:tr w:rsidR="009D4148" w14:paraId="10DC3C1E" w14:textId="77777777" w:rsidTr="00BA1084">
      <w:tc>
        <w:tcPr>
          <w:tcW w:w="4508" w:type="dxa"/>
          <w:vAlign w:val="center"/>
        </w:tcPr>
        <w:p w14:paraId="2A7A71D7" w14:textId="77777777" w:rsidR="009D4148" w:rsidRDefault="009D4148" w:rsidP="009D4148">
          <w:pPr>
            <w:jc w:val="center"/>
            <w:rPr>
              <w:sz w:val="28"/>
              <w:szCs w:val="28"/>
            </w:rPr>
          </w:pPr>
          <w:r>
            <w:rPr>
              <w:sz w:val="28"/>
              <w:szCs w:val="28"/>
            </w:rPr>
            <w:t>ASDAN</w:t>
          </w:r>
        </w:p>
        <w:p w14:paraId="366E0386" w14:textId="77777777" w:rsidR="009D4148" w:rsidRDefault="009D4148" w:rsidP="009D4148">
          <w:pPr>
            <w:jc w:val="center"/>
            <w:rPr>
              <w:sz w:val="28"/>
              <w:szCs w:val="28"/>
            </w:rPr>
          </w:pPr>
          <w:r>
            <w:rPr>
              <w:sz w:val="28"/>
              <w:szCs w:val="28"/>
            </w:rPr>
            <w:t>Bronze, Silver, Gold</w:t>
          </w:r>
        </w:p>
        <w:p w14:paraId="3589EAEC" w14:textId="14BE2EDA" w:rsidR="009D4148" w:rsidRPr="009D4148" w:rsidRDefault="003B72A6" w:rsidP="003B72A6">
          <w:pPr>
            <w:jc w:val="center"/>
            <w:rPr>
              <w:sz w:val="28"/>
              <w:szCs w:val="28"/>
            </w:rPr>
          </w:pPr>
          <w:r>
            <w:rPr>
              <w:sz w:val="28"/>
              <w:szCs w:val="28"/>
            </w:rPr>
            <w:t>World of Work</w:t>
          </w:r>
          <w:r w:rsidR="00F51B0F">
            <w:rPr>
              <w:sz w:val="28"/>
              <w:szCs w:val="28"/>
            </w:rPr>
            <w:t xml:space="preserve">  Module </w:t>
          </w:r>
          <w:r>
            <w:rPr>
              <w:sz w:val="28"/>
              <w:szCs w:val="28"/>
            </w:rPr>
            <w:t>8B7</w:t>
          </w:r>
        </w:p>
      </w:tc>
      <w:tc>
        <w:tcPr>
          <w:tcW w:w="4508" w:type="dxa"/>
          <w:vAlign w:val="center"/>
        </w:tcPr>
        <w:p w14:paraId="07061EE7" w14:textId="5BB14B86" w:rsidR="009D4148" w:rsidRPr="009D4148" w:rsidRDefault="003B72A6" w:rsidP="003B72A6">
          <w:pPr>
            <w:jc w:val="center"/>
            <w:rPr>
              <w:sz w:val="28"/>
              <w:szCs w:val="28"/>
            </w:rPr>
          </w:pPr>
          <w:r>
            <w:rPr>
              <w:sz w:val="28"/>
              <w:szCs w:val="28"/>
            </w:rPr>
            <w:t xml:space="preserve">Research further education options and create a plan for your future. </w:t>
          </w:r>
        </w:p>
      </w:tc>
    </w:tr>
  </w:tbl>
  <w:p w14:paraId="6BFB0737" w14:textId="77777777" w:rsidR="009D4148" w:rsidRDefault="009D414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755A7"/>
    <w:multiLevelType w:val="hybridMultilevel"/>
    <w:tmpl w:val="62EED2CA"/>
    <w:lvl w:ilvl="0" w:tplc="7486D684">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51127"/>
    <w:multiLevelType w:val="hybridMultilevel"/>
    <w:tmpl w:val="ABCE9534"/>
    <w:lvl w:ilvl="0" w:tplc="B36CC1B4">
      <w:start w:val="1"/>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8446D"/>
    <w:multiLevelType w:val="hybridMultilevel"/>
    <w:tmpl w:val="AF840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244802"/>
    <w:multiLevelType w:val="hybridMultilevel"/>
    <w:tmpl w:val="6896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B4F41"/>
    <w:multiLevelType w:val="hybridMultilevel"/>
    <w:tmpl w:val="30743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BA48A0"/>
    <w:multiLevelType w:val="multilevel"/>
    <w:tmpl w:val="DE4A6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4B07E7"/>
    <w:multiLevelType w:val="hybridMultilevel"/>
    <w:tmpl w:val="06787D1A"/>
    <w:lvl w:ilvl="0" w:tplc="72BE65D4">
      <w:start w:val="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0F1804"/>
    <w:multiLevelType w:val="hybridMultilevel"/>
    <w:tmpl w:val="089481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630375"/>
    <w:multiLevelType w:val="hybridMultilevel"/>
    <w:tmpl w:val="7DB88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EF4BE0"/>
    <w:multiLevelType w:val="hybridMultilevel"/>
    <w:tmpl w:val="59580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E06AD9"/>
    <w:multiLevelType w:val="hybridMultilevel"/>
    <w:tmpl w:val="9CEED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A80451"/>
    <w:multiLevelType w:val="hybridMultilevel"/>
    <w:tmpl w:val="B412BEC6"/>
    <w:lvl w:ilvl="0" w:tplc="7520E2B4">
      <w:start w:val="12"/>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842826"/>
    <w:multiLevelType w:val="hybridMultilevel"/>
    <w:tmpl w:val="D7AC93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7"/>
  </w:num>
  <w:num w:numId="5">
    <w:abstractNumId w:val="11"/>
  </w:num>
  <w:num w:numId="6">
    <w:abstractNumId w:val="12"/>
  </w:num>
  <w:num w:numId="7">
    <w:abstractNumId w:val="8"/>
  </w:num>
  <w:num w:numId="8">
    <w:abstractNumId w:val="10"/>
  </w:num>
  <w:num w:numId="9">
    <w:abstractNumId w:val="9"/>
  </w:num>
  <w:num w:numId="10">
    <w:abstractNumId w:val="4"/>
  </w:num>
  <w:num w:numId="11">
    <w:abstractNumId w:val="2"/>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148"/>
    <w:rsid w:val="00014174"/>
    <w:rsid w:val="0001717E"/>
    <w:rsid w:val="000833C8"/>
    <w:rsid w:val="000B6CA9"/>
    <w:rsid w:val="000D36BE"/>
    <w:rsid w:val="000E328E"/>
    <w:rsid w:val="0011587D"/>
    <w:rsid w:val="0013602E"/>
    <w:rsid w:val="0015450E"/>
    <w:rsid w:val="00173CA1"/>
    <w:rsid w:val="002152F2"/>
    <w:rsid w:val="0025585A"/>
    <w:rsid w:val="0026465A"/>
    <w:rsid w:val="00270162"/>
    <w:rsid w:val="002806A8"/>
    <w:rsid w:val="00305E2B"/>
    <w:rsid w:val="00397916"/>
    <w:rsid w:val="003B72A6"/>
    <w:rsid w:val="003F67F5"/>
    <w:rsid w:val="00400E7B"/>
    <w:rsid w:val="00421177"/>
    <w:rsid w:val="004A6FC2"/>
    <w:rsid w:val="004B2845"/>
    <w:rsid w:val="004B3903"/>
    <w:rsid w:val="00563C29"/>
    <w:rsid w:val="005A5BF8"/>
    <w:rsid w:val="005B6B41"/>
    <w:rsid w:val="005F4559"/>
    <w:rsid w:val="00605EA9"/>
    <w:rsid w:val="006124E3"/>
    <w:rsid w:val="00642D2D"/>
    <w:rsid w:val="00645A94"/>
    <w:rsid w:val="00682B23"/>
    <w:rsid w:val="00697F5E"/>
    <w:rsid w:val="006F7897"/>
    <w:rsid w:val="00704645"/>
    <w:rsid w:val="00753607"/>
    <w:rsid w:val="007A315E"/>
    <w:rsid w:val="008045CA"/>
    <w:rsid w:val="00816576"/>
    <w:rsid w:val="00817564"/>
    <w:rsid w:val="008A768D"/>
    <w:rsid w:val="008B52FE"/>
    <w:rsid w:val="00904481"/>
    <w:rsid w:val="0094463C"/>
    <w:rsid w:val="00992906"/>
    <w:rsid w:val="009D4148"/>
    <w:rsid w:val="00A253BA"/>
    <w:rsid w:val="00A405C5"/>
    <w:rsid w:val="00A9709A"/>
    <w:rsid w:val="00B67C07"/>
    <w:rsid w:val="00B746E0"/>
    <w:rsid w:val="00B754C7"/>
    <w:rsid w:val="00BA7331"/>
    <w:rsid w:val="00BB09E8"/>
    <w:rsid w:val="00BE2FCF"/>
    <w:rsid w:val="00C117BE"/>
    <w:rsid w:val="00C245DB"/>
    <w:rsid w:val="00C67E80"/>
    <w:rsid w:val="00CE0011"/>
    <w:rsid w:val="00CE18DC"/>
    <w:rsid w:val="00D0496C"/>
    <w:rsid w:val="00D11EB6"/>
    <w:rsid w:val="00D209B2"/>
    <w:rsid w:val="00D23623"/>
    <w:rsid w:val="00D407B8"/>
    <w:rsid w:val="00D67C6F"/>
    <w:rsid w:val="00D758F5"/>
    <w:rsid w:val="00E166F5"/>
    <w:rsid w:val="00E26495"/>
    <w:rsid w:val="00E40173"/>
    <w:rsid w:val="00E93398"/>
    <w:rsid w:val="00EC61F9"/>
    <w:rsid w:val="00F00D2B"/>
    <w:rsid w:val="00F51B0F"/>
    <w:rsid w:val="00F55F2C"/>
    <w:rsid w:val="00F8638D"/>
    <w:rsid w:val="00FB2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EB9E09D"/>
  <w15:docId w15:val="{238B3C95-9A5D-4477-8387-7ABAD596A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NTFPreCursivef" w:eastAsiaTheme="minorHAnsi" w:hAnsi="NTFPreCursivef" w:cstheme="minorBidi"/>
        <w:sz w:val="7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41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4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148"/>
  </w:style>
  <w:style w:type="paragraph" w:styleId="Footer">
    <w:name w:val="footer"/>
    <w:basedOn w:val="Normal"/>
    <w:link w:val="FooterChar"/>
    <w:uiPriority w:val="99"/>
    <w:unhideWhenUsed/>
    <w:rsid w:val="009D4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148"/>
  </w:style>
  <w:style w:type="character" w:styleId="PlaceholderText">
    <w:name w:val="Placeholder Text"/>
    <w:basedOn w:val="DefaultParagraphFont"/>
    <w:uiPriority w:val="99"/>
    <w:semiHidden/>
    <w:rsid w:val="00D67C6F"/>
    <w:rPr>
      <w:color w:val="808080"/>
    </w:rPr>
  </w:style>
  <w:style w:type="paragraph" w:styleId="ListParagraph">
    <w:name w:val="List Paragraph"/>
    <w:basedOn w:val="Normal"/>
    <w:uiPriority w:val="34"/>
    <w:qFormat/>
    <w:rsid w:val="00D67C6F"/>
    <w:pPr>
      <w:ind w:left="720"/>
      <w:contextualSpacing/>
    </w:pPr>
  </w:style>
  <w:style w:type="paragraph" w:styleId="BalloonText">
    <w:name w:val="Balloon Text"/>
    <w:basedOn w:val="Normal"/>
    <w:link w:val="BalloonTextChar"/>
    <w:uiPriority w:val="99"/>
    <w:semiHidden/>
    <w:unhideWhenUsed/>
    <w:rsid w:val="00A253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53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2632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url=https://www.skillsdevelopmentscotland.co.uk/what-we-do/scotlands-careers-services/our-careers-service-in-schools/my-world-of-work/&amp;psig=AOvVaw2dbk3w6o4a8Qx6SnAgQbmy&amp;ust=1610018472321000&amp;source=images&amp;cd=vfe&amp;ved=0CAIQjRxqFwoTCMCT_quYh-4CFQAAAAAdAAAAABA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4C03D-134F-47A2-9CDC-24EAD2719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DCCE6185</Template>
  <TotalTime>64</TotalTime>
  <Pages>9</Pages>
  <Words>847</Words>
  <Characters>4828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Watkins</dc:creator>
  <cp:lastModifiedBy>Hannah Quinn</cp:lastModifiedBy>
  <cp:revision>7</cp:revision>
  <cp:lastPrinted>2020-09-25T10:17:00Z</cp:lastPrinted>
  <dcterms:created xsi:type="dcterms:W3CDTF">2021-01-06T11:21:00Z</dcterms:created>
  <dcterms:modified xsi:type="dcterms:W3CDTF">2021-01-06T14:35:00Z</dcterms:modified>
</cp:coreProperties>
</file>