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3F65" w14:textId="3A449283" w:rsidR="009D4148" w:rsidRPr="00D23623" w:rsidRDefault="00F51B0F" w:rsidP="009D4148">
      <w:pPr>
        <w:jc w:val="center"/>
        <w:rPr>
          <w:sz w:val="144"/>
          <w:szCs w:val="120"/>
        </w:rPr>
      </w:pPr>
      <w:r>
        <w:rPr>
          <w:sz w:val="144"/>
          <w:szCs w:val="120"/>
        </w:rPr>
        <w:t xml:space="preserve">Number Handling </w:t>
      </w:r>
    </w:p>
    <w:p w14:paraId="0D820778" w14:textId="19127761" w:rsidR="009D4148" w:rsidRDefault="009D4148" w:rsidP="00A405C5">
      <w:pPr>
        <w:jc w:val="center"/>
        <w:rPr>
          <w:sz w:val="96"/>
          <w:szCs w:val="40"/>
        </w:rPr>
      </w:pPr>
      <w:r w:rsidRPr="00D758F5">
        <w:rPr>
          <w:sz w:val="96"/>
          <w:szCs w:val="40"/>
        </w:rPr>
        <w:t xml:space="preserve">Module </w:t>
      </w:r>
      <w:r w:rsidR="00F51B0F">
        <w:rPr>
          <w:sz w:val="96"/>
          <w:szCs w:val="40"/>
        </w:rPr>
        <w:t>6A1</w:t>
      </w:r>
    </w:p>
    <w:p w14:paraId="36F34413" w14:textId="5181CB91" w:rsidR="00D23623" w:rsidRPr="00D23623" w:rsidRDefault="00D23623" w:rsidP="00A405C5">
      <w:pPr>
        <w:jc w:val="center"/>
        <w:rPr>
          <w:sz w:val="24"/>
          <w:szCs w:val="40"/>
        </w:rPr>
      </w:pPr>
    </w:p>
    <w:tbl>
      <w:tblPr>
        <w:tblStyle w:val="TableGrid"/>
        <w:tblW w:w="10033" w:type="dxa"/>
        <w:tblInd w:w="-344" w:type="dxa"/>
        <w:tblLook w:val="04A0" w:firstRow="1" w:lastRow="0" w:firstColumn="1" w:lastColumn="0" w:noHBand="0" w:noVBand="1"/>
      </w:tblPr>
      <w:tblGrid>
        <w:gridCol w:w="10033"/>
      </w:tblGrid>
      <w:tr w:rsidR="009D4148" w:rsidRPr="00D758F5" w14:paraId="46FC6EDA" w14:textId="77777777" w:rsidTr="00D23623">
        <w:trPr>
          <w:trHeight w:val="1507"/>
        </w:trPr>
        <w:tc>
          <w:tcPr>
            <w:tcW w:w="10033" w:type="dxa"/>
          </w:tcPr>
          <w:p w14:paraId="7E6EEF34" w14:textId="67731734" w:rsidR="008A768D" w:rsidRPr="00F51B0F" w:rsidRDefault="00F51B0F" w:rsidP="008A768D">
            <w:pPr>
              <w:jc w:val="center"/>
              <w:rPr>
                <w:szCs w:val="40"/>
              </w:rPr>
            </w:pPr>
            <w:r w:rsidRPr="00F51B0F">
              <w:rPr>
                <w:sz w:val="56"/>
                <w:szCs w:val="40"/>
              </w:rPr>
              <w:t>Make a weekly shopping list containing at least 20 items. Compare prices between two supermarkets. Calculate the total coast and the difference between the two</w:t>
            </w:r>
            <w:r w:rsidRPr="00F51B0F">
              <w:rPr>
                <w:szCs w:val="40"/>
              </w:rPr>
              <w:t xml:space="preserve">. </w:t>
            </w:r>
          </w:p>
          <w:p w14:paraId="7219130B" w14:textId="77777777" w:rsidR="00D758F5" w:rsidRPr="00D758F5" w:rsidRDefault="00D758F5" w:rsidP="00D758F5">
            <w:pPr>
              <w:ind w:left="360"/>
              <w:rPr>
                <w:sz w:val="40"/>
                <w:szCs w:val="40"/>
              </w:rPr>
            </w:pPr>
          </w:p>
        </w:tc>
      </w:tr>
    </w:tbl>
    <w:p w14:paraId="5D3583B9" w14:textId="0C423834" w:rsidR="009D4148" w:rsidRPr="00D758F5" w:rsidRDefault="009D4148" w:rsidP="009D4148">
      <w:pPr>
        <w:jc w:val="center"/>
      </w:pPr>
    </w:p>
    <w:p w14:paraId="103FB7EB" w14:textId="6372E713" w:rsidR="00D23623" w:rsidRDefault="003E4BCF" w:rsidP="009D4148">
      <w:pPr>
        <w:jc w:val="center"/>
      </w:pPr>
      <w:r>
        <w:rPr>
          <w:rFonts w:ascii="Roboto" w:hAnsi="Roboto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8CC6C4E" wp14:editId="0655B2DE">
            <wp:simplePos x="0" y="0"/>
            <wp:positionH relativeFrom="column">
              <wp:posOffset>743712</wp:posOffset>
            </wp:positionH>
            <wp:positionV relativeFrom="paragraph">
              <wp:posOffset>36830</wp:posOffset>
            </wp:positionV>
            <wp:extent cx="4328160" cy="1910715"/>
            <wp:effectExtent l="0" t="0" r="0" b="0"/>
            <wp:wrapTight wrapText="bothSides">
              <wp:wrapPolygon edited="0">
                <wp:start x="0" y="0"/>
                <wp:lineTo x="0" y="21320"/>
                <wp:lineTo x="21486" y="21320"/>
                <wp:lineTo x="21486" y="0"/>
                <wp:lineTo x="0" y="0"/>
              </wp:wrapPolygon>
            </wp:wrapTight>
            <wp:docPr id="1" name="Picture 1" descr="Big Int in Go : Handling large numbers is easy | by Bala subramaniyan | Dev  Genius | Medium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g Int in Go : Handling large numbers is easy | by Bala subramaniyan | Dev  Genius | Medium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311E7" w14:textId="77777777" w:rsidR="00D23623" w:rsidRDefault="00D23623" w:rsidP="009D4148">
      <w:pPr>
        <w:jc w:val="center"/>
      </w:pPr>
    </w:p>
    <w:p w14:paraId="77E1F2A5" w14:textId="77777777" w:rsidR="00D23623" w:rsidRDefault="00D23623" w:rsidP="009D4148">
      <w:pPr>
        <w:jc w:val="center"/>
      </w:pPr>
    </w:p>
    <w:p w14:paraId="42F1DE30" w14:textId="77777777" w:rsidR="00D23623" w:rsidRDefault="00D23623" w:rsidP="009D4148">
      <w:pPr>
        <w:jc w:val="center"/>
      </w:pPr>
    </w:p>
    <w:p w14:paraId="17176E32" w14:textId="20BB9D55" w:rsidR="009D4148" w:rsidRPr="00D758F5" w:rsidRDefault="008A768D" w:rsidP="009D4148">
      <w:pPr>
        <w:jc w:val="center"/>
      </w:pPr>
      <w:r>
        <w:t>Term 3</w:t>
      </w:r>
      <w:r w:rsidR="009D4148" w:rsidRPr="00D758F5">
        <w:t xml:space="preserve"> 2020/21</w:t>
      </w:r>
    </w:p>
    <w:p w14:paraId="5CFF331A" w14:textId="77777777" w:rsidR="00F51B0F" w:rsidRDefault="00F51B0F" w:rsidP="00D67C6F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E4BCF" w14:paraId="5C711EF3" w14:textId="77777777" w:rsidTr="003E4BCF">
        <w:tc>
          <w:tcPr>
            <w:tcW w:w="9016" w:type="dxa"/>
          </w:tcPr>
          <w:p w14:paraId="474FD37C" w14:textId="46A9D163" w:rsidR="003E4BCF" w:rsidRDefault="003E4BCF" w:rsidP="00D67C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Completed in Lockdown </w:t>
            </w:r>
          </w:p>
        </w:tc>
      </w:tr>
    </w:tbl>
    <w:p w14:paraId="7042B169" w14:textId="74371EC4" w:rsidR="00D67C6F" w:rsidRPr="00D758F5" w:rsidRDefault="00F51B0F" w:rsidP="00D67C6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</w:t>
      </w:r>
      <w:r w:rsidR="00D67C6F" w:rsidRPr="00D758F5">
        <w:rPr>
          <w:sz w:val="28"/>
          <w:szCs w:val="28"/>
        </w:rPr>
        <w:t>n this challenge you will need to (tick when complete):</w:t>
      </w:r>
    </w:p>
    <w:p w14:paraId="499D07B3" w14:textId="77777777" w:rsidR="00D67C6F" w:rsidRPr="00D758F5" w:rsidRDefault="00D67C6F" w:rsidP="00D67C6F">
      <w:pPr>
        <w:jc w:val="center"/>
        <w:rPr>
          <w:sz w:val="28"/>
          <w:szCs w:val="28"/>
        </w:rPr>
      </w:pPr>
    </w:p>
    <w:p w14:paraId="283D2FED" w14:textId="77777777" w:rsidR="009D4148" w:rsidRPr="00D758F5" w:rsidRDefault="00D67C6F" w:rsidP="009D4148">
      <w:pPr>
        <w:rPr>
          <w:sz w:val="28"/>
          <w:szCs w:val="28"/>
        </w:rPr>
      </w:pP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</w:p>
    <w:p w14:paraId="4E645F07" w14:textId="30BD1EFE" w:rsidR="00D67C6F" w:rsidRPr="00D758F5" w:rsidRDefault="00F51B0F" w:rsidP="00D67C6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Make a list of 20 items that would be in your weekly shopping list</w:t>
      </w:r>
      <w:r w:rsidR="00D67C6F" w:rsidRPr="00D758F5">
        <w:rPr>
          <w:sz w:val="28"/>
          <w:szCs w:val="28"/>
        </w:rPr>
        <w:tab/>
      </w:r>
      <w:r w:rsidR="00D67C6F" w:rsidRPr="00D758F5">
        <w:rPr>
          <w:sz w:val="28"/>
          <w:szCs w:val="28"/>
        </w:rPr>
        <w:tab/>
      </w:r>
      <w:r w:rsidR="00D67C6F" w:rsidRPr="00D758F5">
        <w:rPr>
          <w:sz w:val="28"/>
          <w:szCs w:val="28"/>
        </w:rPr>
        <w:sym w:font="Wingdings 2" w:char="F0A3"/>
      </w:r>
    </w:p>
    <w:p w14:paraId="7B9E77C4" w14:textId="3BB78FEB" w:rsidR="00D67C6F" w:rsidRPr="00D758F5" w:rsidRDefault="00F51B0F" w:rsidP="00D67C6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Compare the prices between two supermarkets</w:t>
      </w:r>
      <w:r w:rsidR="003F67F5">
        <w:rPr>
          <w:sz w:val="28"/>
          <w:szCs w:val="28"/>
        </w:rPr>
        <w:tab/>
      </w:r>
      <w:r w:rsidR="003F67F5">
        <w:rPr>
          <w:sz w:val="28"/>
          <w:szCs w:val="28"/>
        </w:rPr>
        <w:tab/>
      </w:r>
      <w:r w:rsidR="00D23623">
        <w:rPr>
          <w:sz w:val="28"/>
          <w:szCs w:val="28"/>
        </w:rPr>
        <w:tab/>
      </w:r>
      <w:r w:rsidR="00753607" w:rsidRPr="00D758F5">
        <w:rPr>
          <w:sz w:val="28"/>
          <w:szCs w:val="28"/>
        </w:rPr>
        <w:tab/>
      </w:r>
      <w:r w:rsidR="00D67C6F" w:rsidRPr="00D758F5">
        <w:rPr>
          <w:sz w:val="28"/>
          <w:szCs w:val="28"/>
        </w:rPr>
        <w:sym w:font="Wingdings 2" w:char="F0A3"/>
      </w:r>
    </w:p>
    <w:p w14:paraId="28F2E725" w14:textId="40EF3BEC" w:rsidR="00F51B0F" w:rsidRDefault="00F51B0F" w:rsidP="00F51B0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Use a calculator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758F5">
        <w:rPr>
          <w:sz w:val="28"/>
          <w:szCs w:val="28"/>
        </w:rPr>
        <w:sym w:font="Wingdings 2" w:char="F0A3"/>
      </w:r>
    </w:p>
    <w:p w14:paraId="020346DD" w14:textId="3A1385C9" w:rsidR="00F51B0F" w:rsidRDefault="0013602E" w:rsidP="00F51B0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Calculate the total cost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51B0F">
        <w:rPr>
          <w:sz w:val="28"/>
          <w:szCs w:val="28"/>
        </w:rPr>
        <w:tab/>
      </w:r>
      <w:r w:rsidR="00F51B0F" w:rsidRPr="00D758F5">
        <w:rPr>
          <w:sz w:val="28"/>
          <w:szCs w:val="28"/>
        </w:rPr>
        <w:sym w:font="Wingdings 2" w:char="F0A3"/>
      </w:r>
    </w:p>
    <w:p w14:paraId="17F00FFB" w14:textId="573A5B48" w:rsidR="00D758F5" w:rsidRDefault="0013602E" w:rsidP="00D67C6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Calculate the difference between the two supermarket prices</w:t>
      </w:r>
      <w:r w:rsidR="0025585A" w:rsidRPr="00D758F5">
        <w:rPr>
          <w:sz w:val="28"/>
          <w:szCs w:val="28"/>
        </w:rPr>
        <w:tab/>
      </w:r>
      <w:r w:rsidR="0025585A" w:rsidRPr="00D758F5">
        <w:rPr>
          <w:sz w:val="28"/>
          <w:szCs w:val="28"/>
        </w:rPr>
        <w:tab/>
      </w:r>
      <w:r w:rsidR="0025585A" w:rsidRPr="00D758F5">
        <w:rPr>
          <w:sz w:val="28"/>
          <w:szCs w:val="28"/>
        </w:rPr>
        <w:sym w:font="Wingdings 2" w:char="F0A3"/>
      </w:r>
      <w:r w:rsidR="0025585A" w:rsidRPr="00D758F5">
        <w:rPr>
          <w:sz w:val="28"/>
          <w:szCs w:val="28"/>
        </w:rPr>
        <w:tab/>
      </w:r>
    </w:p>
    <w:p w14:paraId="2B7D2056" w14:textId="77777777" w:rsidR="00D67C6F" w:rsidRPr="00D758F5" w:rsidRDefault="00D67C6F" w:rsidP="00D67C6F">
      <w:pPr>
        <w:spacing w:line="480" w:lineRule="auto"/>
        <w:rPr>
          <w:sz w:val="28"/>
          <w:szCs w:val="28"/>
        </w:rPr>
      </w:pPr>
      <w:r w:rsidRPr="00D758F5">
        <w:rPr>
          <w:sz w:val="28"/>
          <w:szCs w:val="28"/>
        </w:rPr>
        <w:t>Review and reflect on your learning</w:t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tab/>
      </w:r>
      <w:r w:rsidRPr="00D758F5">
        <w:rPr>
          <w:sz w:val="28"/>
          <w:szCs w:val="28"/>
        </w:rPr>
        <w:sym w:font="Wingdings 2" w:char="F0A3"/>
      </w:r>
    </w:p>
    <w:p w14:paraId="7A4E4B3F" w14:textId="77777777" w:rsidR="00D67C6F" w:rsidRPr="00D758F5" w:rsidRDefault="00D67C6F" w:rsidP="009D4148">
      <w:pPr>
        <w:rPr>
          <w:sz w:val="28"/>
          <w:szCs w:val="28"/>
        </w:rPr>
      </w:pPr>
    </w:p>
    <w:p w14:paraId="28A99F15" w14:textId="06928860" w:rsidR="00D67C6F" w:rsidRPr="00D758F5" w:rsidRDefault="00D67C6F" w:rsidP="009D4148">
      <w:pPr>
        <w:rPr>
          <w:sz w:val="28"/>
          <w:szCs w:val="28"/>
        </w:rPr>
      </w:pPr>
    </w:p>
    <w:p w14:paraId="0E48B163" w14:textId="77777777" w:rsidR="00D67C6F" w:rsidRPr="00D758F5" w:rsidRDefault="00D67C6F" w:rsidP="009D4148">
      <w:pPr>
        <w:rPr>
          <w:sz w:val="28"/>
          <w:szCs w:val="28"/>
        </w:rPr>
      </w:pPr>
    </w:p>
    <w:p w14:paraId="15C9E4C1" w14:textId="77777777" w:rsidR="00D67C6F" w:rsidRPr="00D758F5" w:rsidRDefault="00D67C6F" w:rsidP="009D4148">
      <w:pPr>
        <w:rPr>
          <w:sz w:val="28"/>
          <w:szCs w:val="28"/>
        </w:rPr>
      </w:pPr>
    </w:p>
    <w:p w14:paraId="7D598605" w14:textId="77777777" w:rsidR="00D67C6F" w:rsidRPr="00D758F5" w:rsidRDefault="00D67C6F" w:rsidP="009D4148">
      <w:pPr>
        <w:rPr>
          <w:sz w:val="28"/>
          <w:szCs w:val="28"/>
        </w:rPr>
      </w:pPr>
    </w:p>
    <w:p w14:paraId="6E7759B6" w14:textId="77777777" w:rsidR="00D67C6F" w:rsidRPr="00D758F5" w:rsidRDefault="00D67C6F" w:rsidP="009D4148">
      <w:pPr>
        <w:rPr>
          <w:sz w:val="28"/>
          <w:szCs w:val="28"/>
        </w:rPr>
      </w:pPr>
    </w:p>
    <w:p w14:paraId="73B98A88" w14:textId="77777777" w:rsidR="00D67C6F" w:rsidRPr="00D758F5" w:rsidRDefault="00D67C6F" w:rsidP="009D4148">
      <w:pPr>
        <w:rPr>
          <w:sz w:val="28"/>
          <w:szCs w:val="28"/>
        </w:rPr>
      </w:pPr>
    </w:p>
    <w:p w14:paraId="30048782" w14:textId="77777777" w:rsidR="00D67C6F" w:rsidRPr="00D758F5" w:rsidRDefault="00D67C6F" w:rsidP="009D4148">
      <w:pPr>
        <w:rPr>
          <w:sz w:val="28"/>
          <w:szCs w:val="28"/>
        </w:rPr>
      </w:pPr>
    </w:p>
    <w:p w14:paraId="38CF42B2" w14:textId="77777777" w:rsidR="00D67C6F" w:rsidRPr="00D758F5" w:rsidRDefault="00D67C6F" w:rsidP="009D4148">
      <w:pPr>
        <w:rPr>
          <w:sz w:val="28"/>
          <w:szCs w:val="28"/>
        </w:rPr>
      </w:pPr>
    </w:p>
    <w:p w14:paraId="023E708C" w14:textId="77777777" w:rsidR="00D67C6F" w:rsidRPr="00D758F5" w:rsidRDefault="00D67C6F" w:rsidP="009D4148">
      <w:pPr>
        <w:rPr>
          <w:sz w:val="28"/>
          <w:szCs w:val="28"/>
        </w:rPr>
      </w:pPr>
    </w:p>
    <w:p w14:paraId="30706215" w14:textId="77777777" w:rsidR="00D67C6F" w:rsidRPr="00D758F5" w:rsidRDefault="00D67C6F" w:rsidP="009D4148">
      <w:pPr>
        <w:rPr>
          <w:sz w:val="28"/>
          <w:szCs w:val="28"/>
        </w:rPr>
      </w:pPr>
    </w:p>
    <w:p w14:paraId="626F9473" w14:textId="77777777" w:rsidR="00D67C6F" w:rsidRPr="00D758F5" w:rsidRDefault="00D67C6F" w:rsidP="009D4148">
      <w:pPr>
        <w:rPr>
          <w:sz w:val="28"/>
          <w:szCs w:val="28"/>
        </w:rPr>
      </w:pPr>
    </w:p>
    <w:p w14:paraId="5F252599" w14:textId="060BED7A" w:rsidR="005F4559" w:rsidRDefault="005F4559" w:rsidP="00B67C07">
      <w:pPr>
        <w:jc w:val="center"/>
        <w:rPr>
          <w:sz w:val="32"/>
          <w:szCs w:val="28"/>
        </w:rPr>
      </w:pPr>
    </w:p>
    <w:p w14:paraId="12A20776" w14:textId="6D04FECC" w:rsidR="00A96B44" w:rsidRDefault="00A96B44" w:rsidP="00B67C07">
      <w:pPr>
        <w:jc w:val="center"/>
        <w:rPr>
          <w:sz w:val="32"/>
          <w:szCs w:val="28"/>
        </w:rPr>
      </w:pPr>
    </w:p>
    <w:p w14:paraId="2A0205C5" w14:textId="1083EADF" w:rsidR="00A96B44" w:rsidRDefault="00A96B44" w:rsidP="00B67C07">
      <w:pPr>
        <w:jc w:val="center"/>
        <w:rPr>
          <w:noProof/>
          <w:sz w:val="32"/>
          <w:szCs w:val="28"/>
          <w:u w:val="single"/>
          <w:lang w:eastAsia="en-GB"/>
        </w:rPr>
      </w:pPr>
      <w:r>
        <w:rPr>
          <w:noProof/>
          <w:sz w:val="32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3E24E24A" wp14:editId="5E052036">
            <wp:simplePos x="0" y="0"/>
            <wp:positionH relativeFrom="column">
              <wp:posOffset>-488442</wp:posOffset>
            </wp:positionH>
            <wp:positionV relativeFrom="paragraph">
              <wp:posOffset>-1231392</wp:posOffset>
            </wp:positionV>
            <wp:extent cx="6733884" cy="985368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891E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3884" cy="9853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B40507" w14:textId="77777777" w:rsidR="00A96B44" w:rsidRDefault="00A96B44" w:rsidP="00B67C07">
      <w:pPr>
        <w:jc w:val="center"/>
        <w:rPr>
          <w:noProof/>
          <w:sz w:val="32"/>
          <w:szCs w:val="28"/>
          <w:u w:val="single"/>
          <w:lang w:eastAsia="en-GB"/>
        </w:rPr>
      </w:pPr>
    </w:p>
    <w:p w14:paraId="5C9E8857" w14:textId="77777777" w:rsidR="00A96B44" w:rsidRDefault="00A96B44" w:rsidP="00B67C07">
      <w:pPr>
        <w:jc w:val="center"/>
        <w:rPr>
          <w:noProof/>
          <w:sz w:val="32"/>
          <w:szCs w:val="28"/>
          <w:u w:val="single"/>
          <w:lang w:eastAsia="en-GB"/>
        </w:rPr>
      </w:pPr>
    </w:p>
    <w:p w14:paraId="07AA93FC" w14:textId="77777777" w:rsidR="00A96B44" w:rsidRDefault="00A96B44" w:rsidP="00B67C07">
      <w:pPr>
        <w:jc w:val="center"/>
        <w:rPr>
          <w:noProof/>
          <w:sz w:val="32"/>
          <w:szCs w:val="28"/>
          <w:u w:val="single"/>
          <w:lang w:eastAsia="en-GB"/>
        </w:rPr>
      </w:pPr>
    </w:p>
    <w:p w14:paraId="1A36A137" w14:textId="77777777" w:rsidR="00A96B44" w:rsidRDefault="00A96B44" w:rsidP="00B67C07">
      <w:pPr>
        <w:jc w:val="center"/>
        <w:rPr>
          <w:noProof/>
          <w:sz w:val="32"/>
          <w:szCs w:val="28"/>
          <w:u w:val="single"/>
          <w:lang w:eastAsia="en-GB"/>
        </w:rPr>
      </w:pPr>
    </w:p>
    <w:p w14:paraId="1ABF1C73" w14:textId="77777777" w:rsidR="00A96B44" w:rsidRDefault="00A96B44" w:rsidP="00B67C07">
      <w:pPr>
        <w:jc w:val="center"/>
        <w:rPr>
          <w:noProof/>
          <w:sz w:val="32"/>
          <w:szCs w:val="28"/>
          <w:u w:val="single"/>
          <w:lang w:eastAsia="en-GB"/>
        </w:rPr>
      </w:pPr>
    </w:p>
    <w:p w14:paraId="73AFDC81" w14:textId="236394A9" w:rsidR="00A96B44" w:rsidRDefault="00A96B44" w:rsidP="00B67C07">
      <w:pPr>
        <w:jc w:val="center"/>
        <w:rPr>
          <w:sz w:val="32"/>
          <w:szCs w:val="28"/>
        </w:rPr>
      </w:pPr>
    </w:p>
    <w:p w14:paraId="1C105E61" w14:textId="712DCDB6" w:rsidR="00A96B44" w:rsidRDefault="00A96B44" w:rsidP="00B67C07">
      <w:pPr>
        <w:jc w:val="center"/>
        <w:rPr>
          <w:sz w:val="32"/>
          <w:szCs w:val="28"/>
        </w:rPr>
      </w:pPr>
    </w:p>
    <w:p w14:paraId="413A40E0" w14:textId="72D79DE0" w:rsidR="00A96B44" w:rsidRDefault="00A96B44" w:rsidP="00B67C07">
      <w:pPr>
        <w:jc w:val="center"/>
        <w:rPr>
          <w:sz w:val="32"/>
          <w:szCs w:val="28"/>
        </w:rPr>
      </w:pPr>
    </w:p>
    <w:p w14:paraId="54D085AC" w14:textId="5EA4F585" w:rsidR="00A96B44" w:rsidRDefault="00A96B44" w:rsidP="00B67C07">
      <w:pPr>
        <w:jc w:val="center"/>
        <w:rPr>
          <w:sz w:val="32"/>
          <w:szCs w:val="28"/>
        </w:rPr>
      </w:pPr>
    </w:p>
    <w:p w14:paraId="796BC794" w14:textId="36D477EB" w:rsidR="00A96B44" w:rsidRDefault="00A96B44" w:rsidP="00B67C07">
      <w:pPr>
        <w:jc w:val="center"/>
        <w:rPr>
          <w:sz w:val="32"/>
          <w:szCs w:val="28"/>
        </w:rPr>
      </w:pPr>
    </w:p>
    <w:p w14:paraId="100955A8" w14:textId="3E7BB226" w:rsidR="00A96B44" w:rsidRDefault="00A96B44" w:rsidP="00B67C07">
      <w:pPr>
        <w:jc w:val="center"/>
        <w:rPr>
          <w:sz w:val="32"/>
          <w:szCs w:val="28"/>
        </w:rPr>
      </w:pPr>
    </w:p>
    <w:p w14:paraId="2A6E24C9" w14:textId="47A63361" w:rsidR="00A96B44" w:rsidRDefault="00A96B44" w:rsidP="00B67C07">
      <w:pPr>
        <w:jc w:val="center"/>
        <w:rPr>
          <w:sz w:val="32"/>
          <w:szCs w:val="28"/>
        </w:rPr>
      </w:pPr>
    </w:p>
    <w:p w14:paraId="4E0DFCCF" w14:textId="09A8729C" w:rsidR="00A96B44" w:rsidRDefault="00A96B44" w:rsidP="00B67C07">
      <w:pPr>
        <w:jc w:val="center"/>
        <w:rPr>
          <w:sz w:val="32"/>
          <w:szCs w:val="28"/>
        </w:rPr>
      </w:pPr>
    </w:p>
    <w:p w14:paraId="1E41833F" w14:textId="5254C0AE" w:rsidR="00A96B44" w:rsidRDefault="00A96B44" w:rsidP="00B67C07">
      <w:pPr>
        <w:jc w:val="center"/>
        <w:rPr>
          <w:sz w:val="32"/>
          <w:szCs w:val="28"/>
        </w:rPr>
      </w:pPr>
    </w:p>
    <w:p w14:paraId="1870C747" w14:textId="3999B022" w:rsidR="00A96B44" w:rsidRDefault="00A96B44" w:rsidP="00B67C07">
      <w:pPr>
        <w:jc w:val="center"/>
        <w:rPr>
          <w:sz w:val="32"/>
          <w:szCs w:val="28"/>
        </w:rPr>
      </w:pPr>
    </w:p>
    <w:p w14:paraId="5806CAD0" w14:textId="77777777" w:rsidR="00A96B44" w:rsidRDefault="00A96B44" w:rsidP="00B67C07">
      <w:pPr>
        <w:jc w:val="center"/>
        <w:rPr>
          <w:sz w:val="32"/>
          <w:szCs w:val="28"/>
        </w:rPr>
      </w:pPr>
    </w:p>
    <w:p w14:paraId="7B575F7E" w14:textId="14F47F76" w:rsidR="00A96B44" w:rsidRDefault="00A96B44" w:rsidP="00B67C07">
      <w:pPr>
        <w:jc w:val="center"/>
        <w:rPr>
          <w:sz w:val="32"/>
          <w:szCs w:val="28"/>
        </w:rPr>
      </w:pPr>
    </w:p>
    <w:p w14:paraId="02CA9921" w14:textId="53A22554" w:rsidR="00A96B44" w:rsidRDefault="00A96B44" w:rsidP="00B67C07">
      <w:pPr>
        <w:jc w:val="center"/>
        <w:rPr>
          <w:sz w:val="32"/>
          <w:szCs w:val="28"/>
        </w:rPr>
      </w:pPr>
    </w:p>
    <w:p w14:paraId="0E7EE315" w14:textId="34DA4EC2" w:rsidR="00A96B44" w:rsidRDefault="00A96B44" w:rsidP="00B67C07">
      <w:pPr>
        <w:jc w:val="center"/>
        <w:rPr>
          <w:sz w:val="32"/>
          <w:szCs w:val="28"/>
        </w:rPr>
      </w:pPr>
    </w:p>
    <w:p w14:paraId="360C2FCF" w14:textId="0C92EF0B" w:rsidR="00A96B44" w:rsidRDefault="00A96B44" w:rsidP="00B67C07">
      <w:pPr>
        <w:jc w:val="center"/>
        <w:rPr>
          <w:sz w:val="32"/>
          <w:szCs w:val="28"/>
        </w:rPr>
      </w:pPr>
    </w:p>
    <w:p w14:paraId="7BE94079" w14:textId="3E5B6D19" w:rsidR="00A96B44" w:rsidRDefault="00A96B44" w:rsidP="00B67C07">
      <w:pPr>
        <w:jc w:val="center"/>
        <w:rPr>
          <w:sz w:val="32"/>
          <w:szCs w:val="28"/>
        </w:rPr>
      </w:pPr>
    </w:p>
    <w:p w14:paraId="54753DC2" w14:textId="77777777" w:rsidR="00A96B44" w:rsidRPr="00B67C07" w:rsidRDefault="00A96B44" w:rsidP="00B67C07">
      <w:pPr>
        <w:jc w:val="center"/>
        <w:rPr>
          <w:sz w:val="32"/>
          <w:szCs w:val="28"/>
        </w:rPr>
      </w:pPr>
    </w:p>
    <w:p w14:paraId="2FC46887" w14:textId="43784793" w:rsidR="004B3903" w:rsidRDefault="004B3903" w:rsidP="00D209B2">
      <w:pPr>
        <w:jc w:val="center"/>
        <w:rPr>
          <w:b/>
          <w:sz w:val="32"/>
          <w:szCs w:val="28"/>
          <w:u w:val="single"/>
        </w:rPr>
      </w:pPr>
    </w:p>
    <w:p w14:paraId="0AEEE71B" w14:textId="46651619" w:rsidR="00A96B44" w:rsidRDefault="00A96B44" w:rsidP="00D209B2">
      <w:pPr>
        <w:jc w:val="center"/>
        <w:rPr>
          <w:sz w:val="32"/>
          <w:szCs w:val="28"/>
          <w:u w:val="single"/>
        </w:rPr>
      </w:pPr>
      <w:r>
        <w:rPr>
          <w:noProof/>
          <w:sz w:val="32"/>
          <w:szCs w:val="28"/>
          <w:u w:val="single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C67B55A" wp14:editId="76584DFC">
                <wp:simplePos x="0" y="0"/>
                <wp:positionH relativeFrom="column">
                  <wp:posOffset>-426720</wp:posOffset>
                </wp:positionH>
                <wp:positionV relativeFrom="paragraph">
                  <wp:posOffset>-1182370</wp:posOffset>
                </wp:positionV>
                <wp:extent cx="6626733" cy="9717024"/>
                <wp:effectExtent l="0" t="0" r="317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6733" cy="9717024"/>
                          <a:chOff x="0" y="0"/>
                          <a:chExt cx="6646459" cy="9840036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459" cy="98400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71749" y="668741"/>
                            <a:ext cx="545910" cy="286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8747B0" w14:textId="77777777" w:rsidR="00A96B44" w:rsidRPr="001F3C67" w:rsidRDefault="00A96B44" w:rsidP="00A96B4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Open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09480" y="655093"/>
                            <a:ext cx="545910" cy="286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B731B8" w14:textId="77777777" w:rsidR="00A96B44" w:rsidRPr="001F3C67" w:rsidRDefault="00A96B44" w:rsidP="00A96B4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67B55A" id="Group 5" o:spid="_x0000_s1026" style="position:absolute;left:0;text-align:left;margin-left:-33.6pt;margin-top:-93.1pt;width:521.8pt;height:765.1pt;z-index:251663360;mso-width-relative:margin;mso-height-relative:margin" coordsize="66464,98400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BSq5ddQDAADzCgAADgAAAGRycy9lMm9Eb2MueG1s5FZtb9s2EP4+oP+B&#10;4HdHsqIXW4hTpM4LCrRbsHY/gJYoi6hEciRtOS3233dHynbiBGjWD9uAGohyfLnj3XPPHXnxdtd3&#10;ZMuNFUou6PQspoTLStVCrhf0j8+3kxkl1jFZs05JvqAP3NK3l29+uRh0yRPVqq7mhoARactBL2jr&#10;nC6jyFYt75k9U5pLWGyU6ZmDoVlHtWEDWO+7KInjPBqUqbVRFbcWZq/DIr309puGV+63prHckW5B&#10;wTfnv8Z/V/iNLi9YuTZMt6Ia3WA/4EXPhIRDD6aumWNkY8QzU72ojLKqcWeV6iPVNKLiPgaIZhqf&#10;RHNn1Eb7WNblsNYHmADaE5x+2Gz16/beEFEvaEaJZD2kyJ9KMoRm0OsSdtwZ/Unfm3FiHUYY7a4x&#10;Pf6HOMjOg/pwAJXvHKlgMs+TvDg/p6SCtXkxLeIkDbBXLeTmmV7V3hw00zzN5qPmLI3j8xw1o/3B&#10;Efp3cEeLqoS/ESWQnqH0fTaBltsYTkcj/ats9Mx82egJJFQzJ1aiE+7BkxNSh07J7b2o7k0YHAHP&#10;94DDKh5KfHCogHuCBsOIPqjqiyVSLVsm1/zKamA11JqH4un2CIdPjlt1Qt+KrsMsoTwGBhVwwqAX&#10;sAnsvFbVpufShXIzvIMYlbSt0JYSU/J+xYE95n099QUAaf9gHR6HBPAl8C2ZXcXxPHk3WWbxcpLG&#10;xc3kap4WkyK+KdI4nU2X0+VfqD1Ny43lEC/rrrUYfYXZZ96+yPexM4RK8hVJtszXfSANOOTJs3cR&#10;eISQoK/WGe6qFsUG0PodEA46hwUP7RFNBNpCTaDG66rgO1yGTBvr7rjqCQqAKPjgEWVbADR4s98C&#10;YRwd8CIMsVyhidp9jmH0Otywhb7Ufj61THNwAc0eaVvsafsZE/xO7UiCTBw3YZ8gbgfTyFAPrT7h&#10;rzFqaDmrwbvA4UeqwQ4CS1bDR1VDO2Ibp7yhE5jTBHpJCt0B2kqez4rUGwu0w76TQeuYQsvHtpPM&#10;8jQ5f9I7/iHeQBHViXpfStasV8vOBH7d+t9o/cm2TpIBml6WZD4CqVAfwGJlLxzce53oF3QW4w/V&#10;WYm43Mjay46JLshA1E5CzhGoQDqU3G61G4FfqfoBIDMKeAMhw30MQqvMV0oGuNsW1P65YdjWuvcS&#10;YJ9P0xQvQz9IsyKBgXm8snq8wmQFphbUURLEpfMXKPor1RWkpxGen+hU8GT0Fbj4L5ESXhnh8vqP&#10;SZnN43k6AziRlFkWzz3pfjJS+ueEr8YjI/6f3PQPCHhZ+WthfAXi0+3x2HP5+Fa9/BsAAP//AwBQ&#10;SwMEFAAGAAgAAAAhAP86M5i6AAAAIQEAABkAAABkcnMvX3JlbHMvZTJvRG9jLnhtbC5yZWxzhI/L&#10;CsIwEEX3gv8QZm/TuhCRpt2I0K3UDxiSaRtsHiRR7N8bcGNBcDn3cs9h6vZlZvakELWzAqqiBEZW&#10;OqXtKODWX3ZHYDGhVTg7SwIWitA22019pRlTHsVJ+8gyxUYBU0r+xHmUExmMhfNkczO4YDDlM4zc&#10;o7zjSHxflgcevhnQrJisUwJCpypg/eKz+T/bDYOWdHbyYcimHwquTXZnIIaRkgBDSuMnrIpkPPCm&#10;5qvHmjcAAAD//wMAUEsDBBQABgAIAAAAIQAh/+iU4wAAAA0BAAAPAAAAZHJzL2Rvd25yZXYueG1s&#10;TI/BboJAEIbvTfoOm2nSmy4oRaUsxpi2J2NSbdJ4G2EEIrtL2BXw7Ts9tbd/Ml/++SZdj7oRPXWu&#10;tkZBOA1AkMltUZtSwdfxfbIE4TyaAhtrSMGdHKyzx4cUk8IO5pP6gy8FlxiXoILK+zaR0uUVaXRT&#10;25Lh3cV2Gj2PXSmLDgcu142cBUEsNdaGL1TY0rai/Hq4aQUfAw6befjW766X7f10fNl/70JS6vlp&#10;3LyC8DT6Pxh+9VkdMnY625spnGgUTOLFjFEO4TLmxMhqEUcgzszOoygAmaXy/xfZDwAAAP//AwBQ&#10;SwMECgAAAAAAAAAhAEtFQ41WkQAAVpEAABQAAABkcnMvbWVkaWEvaW1hZ2UxLnRtcIlQTkcNChoK&#10;AAAADUlIRFIAAAIUAAADEwgGAAAA+QiO6QAAAAFzUkdCAK7OHOkAAAAEZ0FNQQAAsY8L/GEFAAAA&#10;CXBIWXMAAA7DAAAOwwHHb6hkAACQ60lEQVR4Xu3di38U5d3//98fY+88qCKIllJbD2gRKVoVreCp&#10;Kooi9gbvm9tDiygV9WsRBYtALVbAAyJBiQgRCBLO5wAh4ZRwDgkQOYVASAjJ+3dds7O7s5uZzSab&#10;kN3k9fTxeUh2Z3dmZ66Z670zszP/nwAAAFJEoAAAACkjUAAAgJQRKAAAQMoIFAAAIGUECgAAkDIC&#10;BQAASBmBAgAApIxAAQAAUkagAAAAKSNQAACAlBEoAAAZo7Gx0amG2mrVHtmuS4VLVbNujqqXTVfV&#10;wg91/ntTi/+pC/mfqWbjfF3at0aXzx4zL2xwXtderjQ06Oeq8zp8olIHj1fqQMVJlRwt176jFU6V&#10;lB03VeE8X3XhYrtOi9XYeMWphurDqj++QZcPL1Fd6Xxd3v25Lu/6zPx/lvk72zy+VJdPbFR91UEz&#10;i+rsK0Nv0AoECgBAxrh85qgubprvBIeqnA/M/z9w/l9l/7b/dsr+24YL9985E3Uh79+qPbBZDVcu&#10;u+/UNmrqLqu0/IR2HSpTxakzulBTowsXw3VR56svmABxQWfPX9DpqiodPfGzdpQc0IadxTpUcUIN&#10;bZorzJvZUGCq/uQWXd77peqK/xMKELtC/69z/u1X5vk9JmyUr1bj5Sr3/VqGQAEASHsNly+ppuB7&#10;NzyYsv9vYZ0zwaJ6+Qxdrjxgvr03uO/cOg0NDTp88mcTJI6o8myVLpogcbHmkhMkqk2AOGeCxM9n&#10;z+lY5WkdsXssTOg4cOy4SsvKndp35Jg2Fu3WqoLtOnn6rPuurdNo/zOfp/7MHtXu+cqpUIBoaYWC&#10;Rd3u2ao/Xey8b0v2WLRroGg8f1A/fL9En+Ws0prjte6jVqMuHSnQrBzz3A87dTS15Zr5ao9pmTOf&#10;8s18SjY9X9G5ko2hebikSEfrvAs90fxN93lfo9L1y828WKLZBSfV1ZtG2zqlla/frqxrfqHekwpU&#10;7z4KpLvG2mpV589y9z645RMYmi33dXbvxqVdK9x3b7na+noVHypTmQkUNkCEw0S1+fepc1U69vMp&#10;HTYhIlwHTZgoNWFi39Fy7Tl8VLsOHNbO0gPavqfUCRW5azeoxASM1rKHKi4fyXP2Rtg9EKG9EH6B&#10;IZlyQ0Wx+f+xVebNk99StChQNFafVHHxVs21nVGkVmpZ8QEVH7/QJMc0HN+p2c4wy/R9yXn3UatB&#10;VaYzdF7fCQNFS+eTqg/qe2eYlgSKyzpakO++90YVVXtnYqL5e5XnfeMFHS3do2VLlrrTamup5q7f&#10;o6LSk6pqMjPOqyh/mTMcgcJH9RZNHni9Ewqa1m/13KRv9EPB8YD5VqacYTc5wxIokCnqL5xR9fJ/&#10;h86NcA5fxIWE1pQJFufM/2uKl7f4XAZ7rsTuI+U6e77aCRI1l+xeiYtOkKg4dUrllaecvRJlJ0/p&#10;qCm7d+Lw8ZNOqLB7KPaZ14YCxUFt21uqzSZQrCzYrgUrVmvvoSMtmh47ZOOVWtXtz4kEgbYtE04O&#10;5ppuI7lzK5IMFFdUdWR7XAcZX2u05fQVd/iQ4D0UnTVQtG4+tS5QJNpDkR6BorG6THkxQSK+luqb&#10;4jNxzTSTA0V42uMDdBs6nqPnmgSJ+Lpe97z5k443mXkECmSWxroLqs77xIQA92TLtgoUttw9HbWH&#10;C9yxNa+hoVF7jhzTmarzzh4JW+eqq3Xi1BmV/3zaBIlTKjPlBIkTPzt1uOKkc65EeC9FiQkUew8f&#10;M6HiiLbv26+NRbu0dvtOfZ+/RvOW/qSSw2VJdN0h9pDE5aPLQx1/OwQKZy+Ffe9Di50TPJuTVKBo&#10;PL1X37gdwNz1JTpaHX1j59t4if0GurZpRxmocwaKVs+nVgWKRNIgUDSe0ZalbphYslVbvXtmnL0W&#10;B7Rl/SoCRUtFAsVATS6odh+0GnShJF+zX38gGiombdEF99kQAgUyiOnALqyd4x8G2qrsnoofJqv+&#10;9GGnc27OfhMKfj5zLnKIw9krYYJEaK9EKEw4IcLUoeOVTh0oPx4KEs6vPUJhYvche9jjiApLDmjr&#10;rr1as22Hckyg+GbZCs3JXabKU6fdMSZWf3pXuwQJ3zq+wYwx8TxKIlBcUWXxGrdjiP8m3FqdMVCk&#10;MJ86YaCIhqv4vVPNIVAkFBgoXA1HlDPit6FQ0f1NrazyzkECBTLHpb2rnU6/zfdMeMp5XxMq7C9A&#10;Gq/Y3frB7E9Co+dMXFLlmbMxQeKoec7+JNSeMxEKEiecABI+d2Kv3TNxJBomdu4/pB37Dmjbnn1a&#10;t73I2UPxzdKf9OWiJZq3JE+XLydaQ+3PZs+obs/n7l4EnwDQpvWZM56GC0fc8ftLIlBEN/Cz1h/T&#10;JffR1HTGQJHCfOp0gcIzju8LVFrbkhBKoEiouUBh1BdMUm9nmNs1Nv+U+6hFoEB6s+cP2LpSc07n&#10;f/godFjCJwi0eZnx1OxaEXj+gj1vYt/RY86eCRsoKs+ec0KEPVfCHt5w9kjYQxsmSIQObZxwrzth&#10;w0SFEyT2HC4zYaJMuw4eUVE4TOwt0ZbivVq7vdA5MfObJcv1xQ9L9On8hVpXsN0de1N2Oi8f/tHp&#10;6P0DQPtUXek8M/LgIxFJBIroWfefLd2rypb0DYG/Xgjo1CId63ItO1LjPugj4a8iGlV7+piK4k6K&#10;nJW/Uzt9TwK0wp/RHW/jBR3Zti50foI9fLGhLOB1XinMp4SBok4ni9e70+I9+TLRrzVSCRSh+bez&#10;IPz5bYVOovQ9odSXZ9r8zhlJKD5QXFHV8YNak5/nTktoWRY1Oy2taQcedWdV6hyi8pwD8v06rdl3&#10;JOZQliPSHoMqvj3X6mjBKue5WSsP6lxL2koSgSI6zE16LqfMfdBqJlA0HFfBDzn6btJz6um8PlwP&#10;aOysXBUcD/gGV5Wvsd3NcOE9ItUlWvndJD1nH3Neb08WzQl+PeCyP320VbM913Ty7bNXoknZ0GLK&#10;XgzLXizLL1TY8yNOVVU7J1+erjrvHNaInHR5IrRH4mD5SWevhHN4o6zCOfnS2SPhHOKwQeKoEyac&#10;PRMloTCxdfdebbInZW7ZpqXrNyl72Qp9vvBHEyi+17/nLdDFS/57dxtryiPnN/h1/O1VzjUtTu9y&#10;p6Kplh3yyMnT98WnzOYwSYEdZUCn5jnuHvwt39NZNfn2W6fKkoKEJ0XOyt+nk00OR3i+WRYf0hZP&#10;5+WUb8cbrz3mkzdMrFTeEdPY3WdaHxoSPWc64eNFwfOvBXsbooc8guZ5EE+g2HpQhyLBLr7i54dX&#10;a9uBZYPIwbhfpcTV9+u15ZSnc2xpoGg4qTXmW0joufhf6DSjvQJFwz7Nvj/o1yNudR+h2ft8LngT&#10;GZ95Pj9bY4N+hTLwXa0kVCCBhtoLTp3/YbJ/59+eZfdS7M43W4DY7YINGPaKl/aCVfZkzEPHTzq/&#10;3HDOlThuz5WIBonQ4Q27R6LcOXlzt7NX4qiK7V4J+8sOEybsiZgFe0u1Zfc+bSreozXbC/XTpq1a&#10;um6Tc9jj8+9z9e/sHH381Tyt3LjZZxsX2jsRvUBV046/PauuZJ4zDX6SOilTdSe0xrOBnZVfpH2n&#10;k9gwtDRQmE458suFwM4ruicgNnR4OkP7TbLE+y3UfsstiXQSTcNKtBMLlQkE2yrc15vO6fi55MJB&#10;m84nz7zw7TzbIVBEAp3dI3FQlZEO18yDI3u1bOm2Fhy+iH4Ld8ouk8Nnk5iPPsui4GhkWhqrK7Q2&#10;HPh820gq7cCILEM73oNxJ9ae0Nb1KxOM2xNMEx7yaM89FGb55r/p7mF4QrNLvJ8wQaCoL9DkG+2e&#10;iO/ifnZap+Nb/hXZ29Dz9Xw1iRSRaXKr+3Oa/FOJe0JoEq8HXLWHtzrl2+FfhbKX7zYJwp2akJ/P&#10;VTvnSpw5Xx35tYb3+hL2pMvwZbWdQxvhIGGq2ISJovBeiUiY2O+EiY0mTKwrLNKKLQXK27hFP67d&#10;oIUmUNhzKD6Zt0D//HKupn89P2aPiQ07DZfPm459ptvBX/1AYavhgveLSlRygcLw+wlgs7ueWxwo&#10;jMi3vYDDHkHPRzrD4JMAo9+a478Vejsx05kWnEh+70KctplP3p+fBn0Tb4dAEZmOFn5rDtJYrdIN&#10;bgccriadfDzvsvDf0xNdjj5tJKV2EN7LlKANRN7fLzQkGyhS0Fyg8F6n4v5ZKo1ZjK09h8ITUpqc&#10;6Gl4A4XvXoxLKp31hPu8z+sBlz3UETrc4d/ht2s545yoK1Un3akJKTVh4XRVtXPypT2PwoaIgxWh&#10;60p490rYILHHHt4wQcIe3rBBovDA4VCQsNecKDng7JnYHAkTxcrfuk3L7d6J9ZuUu2a9vl+xSl/n&#10;5mn63G81efbXem/GLJ30/OLDBoorZ3abTr1jgkS46svXuVMUK+lA4bA/99sVf8GmBN/EWxMoAvdA&#10;WMGHOyIX0Wryfh6RXc3xHZGnE2uLX7KkNJ/qPIcdEu3Wb4dAEQlrLf1lRiKxewUiFbjHIrosAg97&#10;JejUU2oHkcfj26tX9IJiwXu6OiJQ1Ol4QY4mD3N/4XHNn8zz59znwlp/UmZDySwNct53pHKOx70y&#10;Mk3xJ4FGJXw94Lq45gun2utXHQnLBIpzpuoObnGnJsQerjh1tsr5uac9L8JenCrmXAl79cvwuRKH&#10;Q4c3dh44Eg0Sdq+EqS17omFirQkTK7fucMLEsg2btWTtRi1auVYLflqpubnLNO3r+fpw1ld655PP&#10;tHl7oTslIfZeGx0dKOw9Qvy0LFCE2Q6zZKe+9x43jj+ubLUqUCQ6RyIcNuIviOR5v6QqfoMf7cTa&#10;9JcFLZ5PK7SsqMgdPlGYsNohUHhPLDXjX1Z8zHPYI1VNT6703wORzLIIGibFdhBZDklW/sG43fdX&#10;M1Akqgc0Lr/cZ961PlBEx5soUCRzXkeCYdDl2UMOzl1DO2wPxQe6VJTnTk3I9pIDKjtZ6ZwLYQ9p&#10;eINE5BCHeW73Ifc8CXvBqtJD2lZyUFvtuRI2SOzaq42m1hft1podRVpZsEM/bdmmZRu3aMm6TVq8&#10;er1zuGNB3gp9vdgEijnZev8/X2j8tBn6ceUad0pC6g4uMp16BweK4k/dqYnVukARFvNrCFPxv25o&#10;VaAwIt+U44JD5PH4Xw54L0OdTMV/A2+nQBGW9HzKU07+ane4PP1gOqWrGyiMujMqCp8n4FZyv6pI&#10;lgkWFbs8ISt+WaYSKFJrB9FLxSdTfodFOjhQDHzdmf7gX1M0Hygajhfoh5zPgk+sJFCgHZ3/YZJT&#10;HRIobH3/oWoLFrpTY9YHs9Er2FNigkOZik1YsL/WCF+cyvkFh/31RvikS3uIw7NXwgaJTXaPxK59&#10;JkiE9krYMJFfsN0JE/a8iSXrNznnTvywaq1zuGP+0uX66odcTfnyG+dwx7iP/6W55m+vy/aW4x0d&#10;KEz5SS1QOLwn38V1Dq0NFL4/wfTsuWjys0xPR9LSn2w62jlQOJKcTxVnoucd+O3NiGinQOGwexOO&#10;NP3paFI/n02G99ck8Xub2ihQtKIdRANFS3/qGnY1A0VrOuZEgaJKpTlv6h7nvRMVgQLtx7eTv1rl&#10;HvKo2bLAnRqzJWxo0LrCXc59N+xVLe09OPY4eyNMOT8DPepcU2KneTwcJkKHN0qcPRIbbJDYGdor&#10;sWp7oQkTO7R8c4HynPMmNmvJuo1avHqdFpovkt/lrdA3uUv1xfeL9dHnX+vt6Z9q7EdTNXt+jjs1&#10;IZf3fWM69E4bKLwb4rjg0OpA4e1wwhv3oMMdlucnm4GdZCJXI1C0YD55fy0SeE5HewYKj7qz2hcJ&#10;Fn7zvpU8P52MneepBIrU2kH0ZM349pqszA0U0XMcrtc9r8/SypK4Eysj4yVQoP1ULfwwVB25h2Lr&#10;9+7UmPWioVH5W7c714ywN/IqNIHBXuWyeP9hZ4/FztJDzmPOdSWcX3CEfg4aPrwR2iuxUyu37dAK&#10;8z42TCxzw8SP4TCxco0WLF+p7CXLNeeHHzXz24X64LMv9PePP9FfP/invljwgzs1IZ18D4WZ6UHf&#10;7FodKAzPTxidTizwcIeVyoWUrKsdKJqfT9Ebqy0J+GnhVQoUDs/elSbnDbRSJFC05R6KFNtB0KG2&#10;pGVqoPD8CqPJL0NcBApcBdVLpjl11S5q5S0TYs6burRzqTs1Ics2bnUuPrW5eI8KdpeE9laUHnD2&#10;WISvKbHVXvHSPBc+6XL9zl0mSBRr1bbQXgnnEIcbJpa4YWKRN0ws/UlfL1qiz3MWaca87/T/PvmP&#10;s3fi5X98oJxlP7lTElJ34AfToWfoORT2W1t2/i4dib86YITn8ET8t+lUAoX32+bSPTpyOOhwhyvS&#10;GQR1wImkHijafj55fzrqdz7F1QwUnmWRTKCwYXDZeq2tCDrvwtvxt+Z8lgTDpNQOPMvo+40qOp+G&#10;wbRdAkW1CiYNdB73DxR1Op7/rns4hECB9nNx9edOdeivPA5scqcmZLUNBSYQrC8scsLCdhMebNlw&#10;sXWPDRJ7tWnXnkiQsD8HXb09tFfiJ+9eCftrDvvz0LUbomHip5Wab8KE/WXHl9/n6rP5OZr21Ty9&#10;OeVfeu2Dj/Q/7/xDqzZsdKck5HLZStOpd3Cg2D3bnZpYSQWK0G5ge9b/4eAL/fh1eikFCu+4l2vu&#10;EruhDrg2hcN7ISh7Yaa9Ko35iWbovADnUsxNQknbBIq2n0/e8y7iO962DhShTn52k0tTe0+iTPKb&#10;u2fvUpNLdsf9pLZpp59ioEipHZjJ8+wZsndJ3XIk9qetie+u6zmHY8l2lTptwF5583hMe/Au17a/&#10;sFUiQYHCtInIxbAe0NicfZG7lNqTNHNiLsVNoED7ubRtkVMdsofCqYmqPxN70aYd+0r0gwkAK0ww&#10;WG1Cwubi3dpiwoP9/0ZTG4pCIWLtjp0mSBRqlefwhrNXYmNor4RzvoRzAuY6fZ+/2tkzEQkTC3M1&#10;67uF+vfcb53DHX/7cIpGvzdRI8a9reOV3p9iN6r+dLHp1DsqULjjLct3pydW84c84n+h4Fv+FyBK&#10;NVBEOyZ3PIFXz3QlNa2mAn/ul8I3y3aZT0bdqeilwCOdlNU+gSLR9Cd/CW1vCAmuxJdBb22gMFrd&#10;Dqzkpj3o4l/RYOmtuEMgnvNH2uXS24ESnJTpvUtpk7pe97z5L00eal9LoED7uXRoq1Mdcg6FPeSx&#10;dLpzLxEve1fR+abzz1mxRovXrHeCxdpthc4tx23AWFWwQyu3btOKLducQxvhky7tT0KXrt/k/CzU&#10;7pWwr/1h5VrzPqv07fJ8zbOHORabMPGDDRM/6N/ffKuPv5jrnIxpD3X891vv6vVJU+LuLdKoRudK&#10;mbZjD1d8p9+eFRpfw4Vj7vTESvIcCvst65iK9sVfU2Gd1uw7FPcN0COy+zm+o/R0XokCRcy3TdMB&#10;BV3oKEboG2jsLxRs2Uspl6rI98ZQ0V3drQ4UjraeTyHeb83R6Us0D1v5nN17UHpAW3x+NprUDbXi&#10;OTfYKm167Qm7HOK++UclsyzCgSLRHpPWtIMoZ09E/HI05cyLEp8bhEXY8cbfzCz+UFhH7aE4pZWv&#10;325e6xMoLHtzsBzvTb1+oZ7DJum7fHsZ7XAY8QkU4ZuDJRUo4i8HDkQ11F1w6vzCSf6dfnuWPX9i&#10;1wozFU1XSHvypA0ANljY+23Yi1EtN4EhXPYnoDZAOBepckOEPU/CXv3SHt6wPwvNWbFa3/20Ut/m&#10;rdC8H/M0Z1HoFx0zv/3eCRNTv5wbOhnzn9M1cvz/03Nj39IiEzzip8b+fflQbofdy8P+yiRIm5yU&#10;CQBAquylpe1/NZsXXL29FHY8tkyIuXLxjDMV8fYcOKSvFi/TnNw8fWOChT1ssdQEBnuFy1Bt0I/m&#10;//aaEs7eiNWhILFw5ZrQ4Q0nSORr3pLlziGOOT+ETsC050zYMDHty2/00ayvNPHT2fqf/zdBw994&#10;SyPefEsXa/zD9xXzJbOj7jZa//MOMwX+34IIFACAtGB379uqrzp59X4+6o6jZsePTpjxY69HMX/Z&#10;T5r9fa4+X7hEX/+43AkL9nLZi1aFyoYM5/9uiLCHNux5EnaPhP0VxzfhvRL2fIkFP+g/2Qv0ydfz&#10;nT0TH836Uv+cPUevTZzshImn/zpW8xb/aMbsPz32sEzdge9NJ3+VA8W+OWpsCLo2EoECAJCGLhUt&#10;u2p7Kc7/ONW5bXoiRypOaEb29/rPtws1c8EizVm8VN/Zcyt+Ctcq5/9OiFi2wjnh0u6R+CZ3mb42&#10;w9pzJWab19nrTNifhv5rTrY+/uJrTTFBwvllx0dT3TDxhl75xweqr29yUDLKhK4rF4+rLnLX0atT&#10;V87utSMPTYMPAgUAIO001NepesV/fANAm5a9mFX5bjU0+J+x5bVm81bnluL/+uY7/XveAs3KWezs&#10;ebAXpZpvKntJngkReZprAoS9rsRXP/yoLxYuNkHiB302/3vNMK/7xASJaV/ONUHiK039Yq5zuGPc&#10;P6frhTdDeyaGjXlTh8vKk5qe+pNbncMQfp1/29Znqjsavh4GgQIAkGGuXDit6h+n+geBNqpLe1e7&#10;Y2uevXKmvUT2RyYI2PttfPzVN/rX3G812wQL+9NPex8Oez0Je37E5wsWOT8FtUHiUxM+7E9C7Z4I&#10;u0fC/prDBouPZn6pv06crOffeEtPmTDx1Guva8OWggRddqzGxiu6fCh8oav2OPwRes+6/d/aM2bd&#10;sQYjUAAA0tblM2Wqzv3YNwykWjVbv3fOR2iJy/X1JjAs1vv/+VwTP/vC1Jf6wAQDGzA++eY7fZqd&#10;EwoQdi+GCRHTTXCYasPH53M03QQQ57wJEyjGTQn9muPZ18fpSRMk7N6JVes3OueQJMue89FwuVp1&#10;++ZGOv+2LPtLkrrS+Wqov2BG1vx8IlAAANLaleqfdX7pv0JBIPyrjLhwkHQ5r52oi1tz7HEVdwwt&#10;c6HmkmZ/t9C5vbi9bsQ7//qP3rZl/v3ev2easDFbH3z2uRMk7F6J6absoY2JM2bp9Ukfa+Tb9meh&#10;f3dCxJOvjtFQ8//8dRvcd2+5hrrzunzge/enpP7hoGUV2uNRd2iRmfn2lybJhRwCBQAg7V25eFYX&#10;136lc5FQ0PI6Z6/AuXiKag8XJHWOQiL29as2bNJbU/+tsZM/1usfTdXr5v9jJk3R3z78p3Pp7Fff&#10;n6RXJnyol9+bqJfeeU8j/v6Onh/7lp7525tOkHjilb/pdTPcvoOHW7RnIp6dlsbGetWf3KK63bOd&#10;8g8KyZWzZ+L4BnfvTfLziUABAMgIttOtK9upC/mfhUJCeG+FU/ZnpuEK/23+7w53fvE/VbMzT1ea&#10;+TVHS1VVV+u7pcudUDH6/72v/zX1P+9OcALEqPH/Ty+aEPHCG+M17PVxkT0SfzY1xgSJ1SaQtD5G&#10;+GusO+fU5bKfTDCY5dlrEdrr0LRCzzkhwl7b4tBiNVw87r5byxAoAAAZw4YK+428/tQh1RT+qAvL&#10;P3XDw8SYvRFVOe+ratFk1ayfq9pDW9Vw+ZLz2lT2BASx71hXV6+tO3bqs3nf6Y3JU/WXcW87IWLo&#10;mDf09N/GasQbb2n8lOnK/iFXB48ec17T9lMSZfcu2HMfnF+C7P/OCRfRYOHdG2EeP5Cj+hOb1FB7&#10;2nlda6eMQAEAyBgEiuQQKAAAQEYiUAAAgJQRKAAAQMoIFAAAIGUECgAAkLJmA8VnOUsoiqLapPz4&#10;DUdlZgXxG5bKzEokqUABAKkK2pawjekcEi1HlnHn0NxyJFAAuCqCtiVsYzqHRMuRZdw5NLccCRQA&#10;roqgbQnbmM4h0XJkGXcOzS1HAgWAqyJoW8I2pnNItBxZxp1Dc8uRQAHgqgjalrCN6RwSLUeWcefQ&#10;3HIkUAC4KoK2JWxjOodEy5Fl3Dk0txwJFACuiqBtCduYziHRcmQZdw7NLUcCBYCrImhbwjamc0i0&#10;HFnGnUNzy5FAAeCqCNqWsI3pHBItR5Zx59Dccmx9oKgv0OQbs/SbV5eqMnLr9GoVTBqo3pMKVO8+&#10;AgBW0LYk4UbK2c78Qll3TdPOusiGxqjWzql/UtY1AzW5oNp9LAnO+zXzmuM5eu6akco5zlasJRIt&#10;x8QdUaPqK1Zr2vP91e0as6xNdes7QpNz96m6sd4sjpHKGpaj4+7QzYosv0PKGXa7nsspc59AqhIv&#10;x5QDhV34t+ulnENugCBQAPAXtC1JuJGKbGcGmRBQ5T5o1GzV5H6/JFCkkUTLMdFzjWdW6+1+gzU+&#10;t1QXnMx4RRcOLtTYvn/QG/nlqiBQpI2E66qRYqDopYED71C3X72snKOXzIPeQFGrivwPNOTGLCdx&#10;Zt34uN5fe0KNzsK+TQ89ZF7nJNH/0b9nvqk/ZtmNRh8NmbxBZ2yjqj+mlRMeV28nsZrHJ+Srot48&#10;4by+hRsRAB0uaFuScCPlbGdu119GPqVbx6/VeefBBp1f+65ufX6k/tLL3RbUl2vt1Bd1p7MduV53&#10;Pj9daytqzbDe7ZB5fMQIPdHdvuZc3Ddfz7bLEyjqK/L1/uA+0W1Y/jGzbXO/Nd84SQVkjohEyzH4&#10;uSs6k/dX9Xw+RxXeHVAR7rwe8IxGucuh2z3vKb/Jso3vY+IDhXfYLPUe/IFW2veI64+ysh7U284y&#10;9g7fU/c8MUR30CYSr6tGioHCrJhr1mnG4F667umvdfCyZ6WsytfY7k9rdkmNGbhGpbOeVreRuap0&#10;FmA/vZp7VPWNJ5T3ym267smZ2lV9RZd3f6r7s0Yrt/KijmaP1N1jl4ZCRP1R5b5yn4ZmH1Jj/SmV&#10;btulMjM8gMwRtC1JuJEKb2d+ytHYG8co77RZ7xvLlTvqAY3Ny3X3Npwx32JfUs/Bn6jQbhcaz6lw&#10;2hPq+UKOystzNKLHs/p01zk12k4i7y3d6XwhSSJQlJcoe+hgvZFXZroLu1s+V6/+9kVlH61V/alS&#10;bdtZ5n6jhpVoOQY/19xebbej7j7aLA8TAJw+o58GzdqnhoR9TGygaDiarWfuekt54SCSO0a3PJ2t&#10;oxV22Fv0Us5hM6YrOp03Rj3vn6V9ZZ5201ilfbNH6DraROJ11Ug9UBSc16V9X+jpbr00ZMY6rY00&#10;DjOzT+3WykVfa8aktzTqnt6hlTeysG3ziWtMkedMgBjpJkBPOY3FDgcg4wRtSxJupCLbmcNaO/5P&#10;GpFzVFdMJzDilne19swW97n9ynu5v57OPmy2OiGNZdlmm/R/+urL/zNfWLJVFn4i8n5JBIod32uU&#10;s8fDW300KrfCeQViJVqOwc9d1M6pg3TTPzaZbt5P/DkU3j6juT4mHCgOqTJ3dOT8jEjZL6875nv6&#10;I9s8Jqn3je9rae5fY9qN055oE4nXVaMNAoU99FCjg3Ne0HVZd+ieAb2chV1zMFsj+j2jCV8t0spN&#10;W7Ry6tMtCBSVZuNxb8wGAkBmC9qWJNxIeb64XNz0vm595FMt/eI53fqPjboYea6dAsX+fI3v8YKy&#10;yy47QyCxRMsx+LkGVeW/qZ73fardl71b+1Na+Xo/DZixQ8cCllPzfUw4UBzVxbXvqJe3HYTF9EdJ&#10;BIou3iYSrqtGGwUK+7dZeKNudxJb70mbVGET4eDZKnUOWZQpb+zAFgSKS6rMe123uIdCQoc87tVj&#10;c0rVwCEPICMFbUsSbqS825nIiZjuCZqR51pzyKMqpiNrrN6ij+65PjZQVBxV3iv36ekZhapuDO/e&#10;fk5zDl7ikIePRMsx4TKu2a5p9/XX8BmbVWn7C7Ocjq/5UA93f0FzDpwPCH7J9DHRQx6NlUudZRdp&#10;B/aQxyNzdNC0j6aBYpK2mrAytHv4kEeoPXWjTSRejkbbBQq7++lojl76VZazUl6uXO05ceUxvfXh&#10;q/pj1hDNWPZFEoHC/GVPspr8jPo4u5Su152jvtZuu7FwhvGOF0AmCNqWJNxIxWxn3J+Khn9C6n0u&#10;ZnuRpT5PTvE5KdNsmwY9qHu6hV7TWL1Ts5+/zd1G3auHB4b2rsaelLlaHz15S2iYrLv10pyi6E8Z&#10;OSkzRqLlmLgjsh2z92ejZjnd84o+3Vhh+oXgQx7N9zHRQOG0gzVT9LTpn+zw3fqO1hwbFrx9jhEO&#10;FAX13nbTR0NGPqOBtIlmlmMqgQIAWiBoW8I2pnNItBwzbhnXlSh3ylduKL2i85s+0F1NroXS9TS3&#10;HAkUAK6KoG0J25jOIdFyzLhl3HhOu+eMdn+G7Nmj4T7dVTW3HAkUAK6KoG0J25jOIdFyZBl3Ds0t&#10;RwIFgKsiaFvCNqZzSLQcWcadQ3PLkUAB4KoI2pawjekcEi1HlnHn0NxyJFAAuCqCtiVsYzqHRMuR&#10;Zdw5NLccCRQAroqgbQnbmM4h0XJkGXcOzS1HAgWAqyJoW8I2pnNItBxZxp1Dc8uRQAHgqgjalrCN&#10;6RwSLUeWcefQ3HIkUAC4KoK2JWxjOodEy5Fl3Dk0txyTChQURVFtUX78hqMys4L4DUtlZiXSbKAA&#10;AABoDoECAACkjEABAABSRqAAAGhj0T6qC1SsRtXVXNCZqou6eMXn1meNV1RbW6dav+d8cFImRVFU&#10;F6lE/DofqvOVV+Oln1VoHy8+qopab2hoUM3ZE9q5u8R93X7tLDur6maCRVKBAgCQ2QgUlK2oBp2v&#10;OOQ8tvVota64j9q9Fperjmtb3Os2FpVo2zHvcE0RKACgCyBQULai6lSx3+6B2K+9Z+vdx4zGizq8&#10;L7xn4oB2lf+ssvKjKnD+LtOJy8F7KQgUANAFECgoW1G1Ki8NBYr9VdH9DleqjmurM2yJtldcVIPz&#10;aJ1OHCw1jx3QgfPB+ygIFADQBXRooNhTpvKL5ltwY7X2F/s8T121iqrXz4f3m8dKtK38Qig4NF5S&#10;mRMyzLDF3r0RV3TmqB02NnzEI1AAQBfQUYFiU2mlzodP5qs/pz0Eig6tqEbVnSrTJufx/dp5uFx7&#10;S21oCA0Xe15FjY46h0EOq+wShzwAoEvriEAREyYaa3Xy0AHf4airVzEaa1RWag9lxA23p0KnPOdK&#10;RA6D7KtUdXCeSDFQ1Bdo8o2/UNY14cpS73te0acbK+Q5xaNtHc/Rc9eMVM7xZMdQb14yUlnDcnTc&#10;faTtNerywQX6n77XK+vWqdoZtEeoxdPehpobd1tN21X9jGXKGXa7nssp84z3UPQxr5ZO11X9HM1w&#10;1rOBmlxQ7T6QonT6bAl5lm+M8OOHzEcJr9tBwyKsfQJFiQoOnQ6FhivntX9P+GQ+wkS6VhP1F1VR&#10;dlTbnZ+IlmrH4Uqdqg2dORHWUFejM1XVqqoNPtxhtUGg8G7oalW59RM93X2oZpdcdB9rY/WnVLq9&#10;VKfqE8SkmI1Lo3lJqbaXnGq/kJMotHg33ld1Qx43Tc3Nt8jzrQhgKX3GVAJfrU6VFKn0VK1nvASK&#10;ZqXTZ0soKCSEl/tFT9shUDSnXQJFcZlORrYpl01osN92bcg4q8ieccJEWlV7auNAYZ3Tpn/cq9un&#10;FupK/TGtnPC4ejt7L/poyIR8VZjGV1+Rr/cH9wnt1ci6Wy/N26tLtuOvWK2PnrzFffw+vZq9S9WN&#10;dkNxix4a85Ze6vtbPffhe56Oo49uf3CQ7syy73+97hz1tXZXlyl3pPve12SZ6SjQschGp1YVa6Zr&#10;uN2TYJ7v1vdFTVtTbro0Ow7ve/XUH8f/5ExrjPpyrZ36YnR8z0/X2oqLqswdrW7O+Ex591BU5mqU&#10;M6ytQZq2+HMz7X/QcyMHh+ZJ1oN6O/+YGX/cPLnxcb3vPO4VN4ydn++vVmWj33wr1MHFcdNUZjsR&#10;8+9uN2to9iHzbkbDPs2+v59ezTuhRqeTGa6Pp/4l+rpfP6w/D+qnl3LLQ8M3HlL20/2jf1ut/YzO&#10;9K9Q8aKAeddYrtxRd+iROfvNK2t1aM4zyurxjtZeNGOuNe3ulsGatnN3tBNJKlD4TZdpE/kfaMiN&#10;WWYastR78AdaWeENKJdCndatD+jhSLsZrTm7zkXngSOuDdl2/ckneuuenu77TtGmM/bDBYwvhncY&#10;085GjNAT3d31zG+dunxEOS/081muh5v5bKaF+bbp8DC36aGH7ggtH/t55hTF7e50w2Bk3th1cIpm&#10;vvVg6DU3PqGP1q/TV48004asmM9l32eeSi4djS5L83z++D/pN89/Ydbxw+7jfnsojsa2s8j2xZ3W&#10;GyepIN1zVDtpn0BRoTORBRm6rgFhIr2rPbVDoAh/4/xaG7JH6u6xS0Mdc/1R5b5yn9noFalw6iD1&#10;Gr9WF80m5XLJbD3Sy3QUF8qV98pADZm2zWy0TOdzdL6Gd39Wcw6Wmg3FTcrqO1bf7qpUfUzHcZOu&#10;e3KmdlWbDbXz/nfrrklbVRPzbSX6DbiiIkcjuj+haYW2M7ii6sJPNKT7S8qpOOC8V89RC1VuprXx&#10;dJ5eNcPNLrkU+kiOy6rIeUk9B3+iQju+xnMqnPaEer5g3rcxwbds78bb+fcteinnsJmqKzqdN0Y9&#10;75+l0vqDyh46WG/klZnHbcebq1d/+6Kyj9a5b2Kd0srX79aQWXtDw5j5NiRrtHIrywLm24XYaXLG&#10;/bymTB2pnk9n66hZJI1HszW0x5taWdXgmU63A3VeF/rMvUblmuBihjfh4aVe7vBeyXzGhqDpr/WM&#10;z6tOR7NHqOfLeTqjk8p72QamIZqxu0YNJbM06K5p2lnn6XAi05AoUDSdrr2HsvXMXW8pz+nUTUee&#10;O0a32Plj2krM/Oj2rD51QkRomN/0+0gFNZEtqWHbXG/95pVc097rQ+8ffs3lYs247zaNyq1Qg5nn&#10;vuPzvFWjbac9POPLe0t3XmPXs9NmnvitUyU6mftyk+X60865zXy2muA27QzTW0/PKAy1K9smf/2g&#10;mYaq0EQ63Hb/6zHKNeMIrTfh11zU7hmPqdvIBdqeRBu6snOqbg8Hxst7NHvIvRq/dkdoWc5bZ8LE&#10;o7p/fK4O2umMrN9+gWKPdvptXy42OHsqt+0s0wXPvO5K2n8PhVm+V66YVuEiTKRlRTWq5myl9h+t&#10;aFmVnVbQDz3aLVB0GzlF/47sKYhWt5ELtW/jh/pjVm/9ceQ7+vfXedppOhVV5Wts92c055Dd+HnZ&#10;DcUt7jdVI6bjuE1PZx8OPW43vZsm6Ka7Z2j3Fb9AMV/FeX81ASRbZeH233hY2U/21yt5mz3DG76f&#10;y3Zq/T3jMy8vy9bT3f6qvDNBnaLRpLN1/23UF0xSb/uNyWyso9/yw9XH6YBi1Fdq98pFmjNjksaP&#10;fMB8mzPvtTcvYL7FhZzwuHd8r5e6jzBhpdp0Ti/q1n9sNBtez/MxgcJ8RttJ9LKhq0aVua/o9vDw&#10;Xsl8Rvun3/THjc/L6RhtZ3B6gyb8epQmvPOoaQe7dcRM9+2TCkwX6VnOkfEmChTx0zVBi7/37CEJ&#10;lw06O+bHzg9vu6ndpAm9QuEmytvm4j63pwOM2ZvlHV9leA29ojPx7TTSHvd59r5Fq9tI01nbjjpm&#10;ua7V4aBxRT6bCfFBbbrYDvOCsssuu89UadM/BmrAjF1mCsPi2ljMehN9riKJNtR4Zr3ev6eXet/z&#10;F73972+Ut/OkeQc733rrpht7mc8xRNN2nneHjs7P6Pijj53x276gfQJF0RGVx1yy2XXlgg77nexH&#10;dXhFmW2N81NQ/+GCK2CZG+0QKM5o7fi7zYZnlVaNvzdmYxVlvvGc2qd1S+dq2iuD1ftXr5sN2Pem&#10;U41u8KNiN9TRjiG+48jgQFG1VuN7eDfePi6XKvuFB/T0P77Q4vyN2pY/VU/Y9zIBwX++BQSK4ye0&#10;8vWBGjovXwueH6wJm845Q0efj+/gT5vlOcgMv1qLRj1l5on3G6ormc9YEzD9CQJFaNf9g5o46wM9&#10;+PwCla55R71f/o++evkxd7o9yzky3pYEig+0Kv8d9fK2ibDA+WG0OlAc1cW1AeOLSBQojpplEbRO&#10;2T1A3uV6Jnhckc/WXKCIzq9UAsXxZNqQVX9KJeuWaO7UV/XwjfaQzQYz3/rozrHfafXM4eo5+D/a&#10;7exLD8/PoJMyfbYvleHP0XW1T6Ao1Z4zcdstwkRaV1SDLlQe087Sw546qILiUm2PeSy+TgSei9e2&#10;gaLxvA7mvqM/dn9Bcw6cV2Xe67ol5pDEvXpszjr99Hp//XHyFud4bGNVvt7oYTbOxTs055H+7i5p&#10;s0EoX6iXeoQPeXg6iJiOw3vIo0x5Y+9L4ZCHZxy+gaKtDnlEN9LRTqdCea/cF7t7+bfPmc/u+Wbl&#10;nKvwtGaX2E4svBvcvFf5noD55nfIw467TlX5b6rX3QM18Nb3tcnuYo55Pr4DbVRNwUe62w4/wB5m&#10;8GlIyXxGZy+Mz/QnChS6pNJZT5lvqH304Kx9ajiTp1d+dZN6O7uwvR2LWW6R8bYkUNjpWurMa+/h&#10;jFsemaOD5XHzw3vIw0677yGP6Hj9A0WZGisDxuc5AhB8yONcwDpVajYNDU2Wa+C4Ip+tJYc8luqN&#10;vn+KCwPJBorm2lBo2nveM0UFznRUauXY/ia8LNK34Xl6aadmDL5Fj8zaY9bE8Pz0CxQFJlj5bF92&#10;X+SQR7sEClPhi1aZ5XipqlJ7PL/0oNKvgjRevqjjZYe11Tmp9pSqElxiO0gbBArvLtUs9X7oTc0t&#10;sLsr7fPlWjv5GfVxnrMnWtmTJq/EnjR1zS16+qP1zsmFl0py9MZD7uM3DtEbOftMlxK7oY52DLbj&#10;+K0GDnshevKa+/7221Th1EfVzUxP05Myp+jpX9nhzTh+9Yw+ipyU6RmHb6AwYj5Plvo8OSV0Alv8&#10;htWrZrum3WdPzAufsOjTqZm0F3tipc8JcI0ntPZ9z8l4b/1Dr99zk9noFuuC73wzG/HC6brfHkqJ&#10;nJTpjvviRk347fW6e+oORc7SiMzXy7Gvs7Ozboem3dXb7bh8JPMZLwdPf3X8+Dyu7J6hAdf00/i1&#10;Z8w82K85Q3qq5+v5ZglbnuXW2kBRH9smIidcRoZ3A8WAZzTKbbPBJ2VGxxsUKJww5Tc+O1iEGcZ7&#10;MuWgB3VPN7c9BqxTjibLtbnPZiYuqE07w3hPYk1wUmazgcJorg3FnJRpp2OqNlYe9Mw3s33Y9R/z&#10;BcB+WdnnPp7ESZmR7Ys7PZFl0vW0W6CgMqqauqILZ06oOHJnUbdMUDxaVee/vgZILVB0qNgNONpP&#10;4xnzLa/JSaJdRYKw2JnFBbBUde02lB4IFJQtr4ba8zp8wHvi7AHtOv6zDkYOWe1XcWVN0qGCQIEE&#10;rrgnEd6m4XP2yPubl66DQJEa2lC6IFBQtqKu6OyxaJjYXFKhEzXu3s6GSzpx2H2u9LS8Z4slksGB&#10;AgCQLAIFZSvK/ZVH8UHtq7ygJqc2Ndbp1LHD2rz/jJL9nRSBAgC6gLYMFGu279KyDQX6dvmahLV0&#10;/VZTBb7vQXVMRTWq7sJ5nUl4Oe1G1V9J/iwKAgUAdAFtFSiWb9yuLxcvV8GufTp0rEKVp88G1r5D&#10;RzU/b5V+XLvF972oq1/tiUABAF1AWwWKuUvynbCQrMv19fpy0XJnr4bf+1FXt6KSvFJm5UVdUYMu&#10;/Fyu4tIj2vfzpcCTNAkUANAFtFWgaE2fsGz9Fq3YUuj7foG1Y4FG97A//Y2rh6cr12/4tKnt+vy1&#10;O3XDawu0zvf5jq2oJK+U6ZyUWavyUvdnpQlO0iRQAEAXkHGBIlKrNPHhG9K2g25amRIo/K6U2bSK&#10;jp3XZdXrbPkhbS4q0fbyCyaK+CNQAEAX0HkCRYHmTxmpvs4ei956aMw3yi3cp3XzxuiGyJ6M/ho2&#10;Zany3c69+8PDNbTvdaHhX/tQ44b3d4br/vBEZW/epZ9mjlT3fhM037zPxo1fati1d2r0vO1mXEWa&#10;/+4gdR/+pX6KGa997XjNyi9296T01gMP36fu19ygh6b8GA0Umxdr3MM3q+9r35pp8X6mjqv2RKAA&#10;gC6gcwSKPcqf94b69n1Dn2/eo42bv9Xovrdp2MxNnuH3hAJCjzH6fEcoUGRd+7jGLdqkRVOGmk7f&#10;hIp3Fyvf89r1iyeo3zVPaaIJCM5rr7lO/d5dqvWFSzWunx1mQ2i8zvsUaGPhSk18tHcoaLiHZro/&#10;Ol2LbCAJ76F4eao+fnGg+r442wk8sZ+p46o9ESgAoAvoHIEitMcgcj6FU3avwCoTLpZqorvnwSlP&#10;oIjs3cifroec4LDbfd+bQ6+NBIdV5v2f0tDX/kf97B6LFWb4a0dq+sZCz54KO01uaLHDbLOBIrxH&#10;wz7nhhg7DeG9HpHP0vEVlW63LwcAZITOFCiiHXu43KDh7rlwDn+0JFCE33fYa3qp38Mat3CuRv/q&#10;RU346EV1d04CDb1PSwLFDcNf08i+A/X8zDVaH5nOjq+odLt9OQAgI3SOQOF25NcO1cQVxZ5h3EDg&#10;HHYoUPa7j8cc8mg+UOwLHfa49U71/ZV93SZNH36zssKHPuLH6z03wjnk4RMozHPLncMk8dPasRWV&#10;3EmZTau9bl8OAMgInSNQmL8L12nWmEfUPXLII9SZr8+freedEy9/oe5979QtLQwU4Z+phvZChA+t&#10;DNK4xUWh52PGe536Dp+u+fY8jsBAYce51fx7oOf8io6v9kSgAIAuIHMDBdWW1Z4IFADQBbRVoPhi&#10;0fIWXykze9kqrSpwv+lTHVpRnJQJAGiFtgoU9mZf9l4ezd3Hw9axkz9r4cr1+u6ntb7vRV39iuKk&#10;TABAK7RVoLBlbxCWs2KdExYSlR2Gu42mV0VxUiYAoBXaMlBQmVvtiUABAF0AgYKyFaOxXhfOV+vM&#10;xcueO4g2qPbiBZ05X6PaBv89EUEIFADQBRAoKFtRjao7cyx0w6+Ki6FA0Virk4cPRIffU66f65IP&#10;FQQKAOgCCBSUrah6/XzYnpR5WGWXbJxo1OWz5SZgxA6/5ch5M2RyCBQA0AUQKChbUbUqLy3RxuIK&#10;nXF2QtSqYn+pGaZE249V63L9eZXsNq/Zc0JVSe6kIFAAQBfQVoFifeEeLV6zSV8synPes7myPxnl&#10;GhTpU1F1OnHABojDOnyhXpfPn9B2Z5ijqnAOc8QHjuYRKACgC2huW+7X+fjVD6s2Oj8JvVhzyX1l&#10;MHtRqw07dml+3mrf96KufkU16OLJw02e33zonIkaxpXzKtllHttXqQvO8M0jUABAF9BWgcK+jw0K&#10;LWGvlNmqS2/H3HvD5/k2rbj7fnTSilF/Xvv3lESfLz6isprQ7z3qz5VrS1GpiiovKdnTMgkUANAF&#10;tGWgaKlW38vjqgaKrlFNNNTp7JkzKv/5nM7WBlxTO0kECgDoAjpPoCjQ/Ckj1de562dvPTTmG+UW&#10;7tO6eWN0Q+QOpP01bMpS5ZvhncevvU8PPdjbPG7ea3m2Rvcwrxs+NPQe1z6ucYvs1TxDeyiyHp6u&#10;XOcOon7D7FH+4uka5t7VNFSZFXjaE4ECALqAzhEoTIc+7w317fuGPre3Dt/8rUb3vU3DZm7yvG6P&#10;fpo5Ut2d25eHg0ZvDZ6yUuvt8+HblD88UdmbNzu3F3dCRJNA4TeMveX5baH3KlypiY+a4BIz7vSv&#10;9kSgAIAuoHMEiiLNf3eQZ++ArRv00JRVJlws1cTh/aOPewOF+2/nPZywcKdGz9vu/B19Pj5Q+A0T&#10;HyhuC43bmbbMqPZEoACALqAzBYruw7/UTzHDukHD3XPhDRFtGyi2hvZWuKEltAdjjzsNmVHtiUAB&#10;AF1A5wgU7uGMa4dq4opiz7Bu0Hh0uhYVFij73cdjD3m0VaDYtlTj+j2scYsz97oa7YlAAQBdQOYG&#10;ivChDVPXjtT09Ws0a8wj6h55PNTxr8+frefdkyW7971Tt7RLoFij6S96DqvYk0LfXeyc/BmZ5jSv&#10;qEbVnK3U/qMVyVfZaVUl+CEIgQIAuoCMDBTpVjF7TGJP/vQdPg0r6orOHLX38vAfzr+OqLw2+KoU&#10;BAoA6AIIFG1Qheti945c+4henrsu9OuRDKmoBlWVH/QdJrjKdOIygQIAurS2ChQ5K9Zp36Gj7qua&#10;d/Z8tTPuNdt3+b4fdXWrPREoAKALaKtAYW/09cWi5fph5QYVlRxMWHbPhB3v8o2hcxGojq/2RKAA&#10;gC6grQKFLXvH0eWbtmvR6k0Jyw7Dnon0qvZEoACALqAtAwWVudWeCBQA0AUQKChb7YlAAQBdAIGC&#10;stWeCBQA0AUQKChb7YlAAQBdQFsGimRPyly6voCTMtOsyst8roCZqCovKsHFMWMQKACgC2irQBH6&#10;2WieFq5c7/tTUW9t2LHLGS8/G02f2unzWMIqPa0at400h0ABAF1AWwWKr3/Mb/GFrex1K+xeDb/3&#10;a67W53+rtyK3Je+vYVOWtu7eGXH352i/Ct0T5IbXFmhdi567OnWg9LB2RuqQtu8ucR7fvOdg9PG9&#10;paHHSitUXlWnBndZNodAAQBdQFsFitb0CUvXtfLS24X27p43qO+Ls5VbaMPFN3r54eGeu4+me8UH&#10;iI4PFF4Nl06ruNg8XnJS5+o9l9RurFXFQXufj4M6cL7efbB5BAoA6AI6MlC07l4e4VuVj9T0jfF7&#10;N/Yof/F0DXPvLuq9p4ZzZ9BrH9awYe5ejb6jNT2/2N1DcYMemrKqyTDdH56o7M12HAWaP2Wk+jp7&#10;Q9yydx+NjHeTpg+/Tf3eXWrGFXdzMCf83KZhM1e4dy2doIn2/5H3sjcV2+o8192EoqHOtF/9u5VG&#10;1evUERsa9mvvWZ/QUFOp7fY1+8/okvtQcwgUANAFZF6g2K3cKU/Fdehubf5Wo/ve7HbGxVo0ZWgk&#10;eDhhIXxopHClJj7aW92Hf6mf4gNFuDN33sv82zzu3E302qGauKJY61dM1+Ae8WGmSPPfHeROkw0X&#10;N5tQMEjjFhdp/eIJ6udMQ4EbKOww/nsosq59XOMWbVX+vDdMeAnfvTQ8jvatqFqVl9rDHSXaefJS&#10;k8MaDdUntM2+prhCZ4LvBxaDQAEAXUBnChTRztvt7Dd+qWHXhjp2JyxEbinueY/4QBEZxtPpxweK&#10;a5t29pFxr/9R4wY8p9EvD1I/E0wWmfE4wSUcGhIEisjfV+28jmhFhfdQ2McPaFf5KZ08V60zVVU6&#10;frxCO91zKzbuPanzBAoAQFjmBQr3kELfN/T55thDHqFDFu0QKJy9Fe5hlKDDEe6hjaGv/Y/69Zug&#10;b+aOUe/hH2rC8DtDezkyJlBIDRd/VqHPMNEqVdHJGk7KBABEZV6gMBU+tDHmG/ekTPuLj9Ga+MMs&#10;EyB6a/CUlVpfVKDsdx+PBA8nLMQc8rg5dM5DEoFijd37YELCfDMu3+lxyh72eFi39L1NvW0wcMKM&#10;DSChQOMXKEJ7Luxr0ytQSI2qO39Ke/eFftURU8UHtefkBdUluXfCIlAAQBeQkYHCOflylkY/3Nvd&#10;a2CCwnvfmnBRrNy54/WQ05Gb6jtSExcXOK8J7b24Tw89GHpN94fHa5bfSZl+gSJ/tp6P7KEw5Zzr&#10;EHpfb4VCy80aNnOTu8fCvCYSRLyBwky/c56Efa/o+RXpEyjCGlVfd0lVVfaQR7XOXqxVXUMLkoSL&#10;QAEAXUBmBoqWV2xYaEnFn7MROuky0vl3kmpPBAoA6AIIFM1X6DoX4b0hnr0bPsNmakU1quZspf/l&#10;thNV2WlVBVyLm0ABAF1AWwUKe9XLizXJXpkgZGH++qsWKKjEFXVFZ46Gf+XRkjqi8lr/wyEECgDo&#10;AtoqUCxes8m5j0cyocIOY+/n8fWPK3zfi7r6FdWgC5XHPJfhTrZO6JT3qpoeBAoA6ALaKlDYe3L8&#10;uHaLs6fCvmdz9b0JH9xxNH2qPREoAKALaG5b7tf5UJ2vmmi4rPPnq3WmulYBOx6SRqAAgC6AQEHZ&#10;ilF3Tvv2uFfELCrR1gOnVO2EigZVO4dDjqm8JtnLWhEoAKBLyMhAYS+FHb4mxDXXqe/w6Zofd9XM&#10;xBV3ISlPpfJrkEyuqAZVlR+Me97eKOyy8+yVquPaah7bcrSaK2UCAKIyN1C499PYvFjjHnaveuk3&#10;rG8RKOIrKnxzsIPaf7ZGF6t/1q5d+7TZBIjQTooLOrDbvGZfpS44wzePQAEAXUDGB4om9+XorQce&#10;vk/dr7FXv8wPuJ15KFBEbxd+nfq+ONu5jHdsoPDetrx35FLfzjAxtzkfownvvuhe+TJ8Fc1i5c4c&#10;Hb3leeTCWOlZUXU6caDUczfRev18eL82lp5WjfO8Gzi42ygAwKtT7aFwAoXp4B+drkX2cteBtzN3&#10;byXuXpo7dAfR0CWzo4HCvTx2+CZkznvdFh3GvUnYT85rbaiYqOzNm837DnTv0bFKE810hW4MFjf9&#10;aVhRjaqpPGIeO6gD5+2VqtzrUoQDRXgPBYECAOCVuYHC/eZvO/bXZoXOoYi7B0bw7cw3xR3yiHb+&#10;0UBhb/Y1yB1HuPzu+eENDt7LdG91wkVW3xc1buaypncnTbPyunLpjPbakzL3HFHJ0XLt2mv+vfuw&#10;9ob/bV8T2WPRPAIFAHQBGb+Hwvt4XKAIHZpILVBE7wgareQChX2uWLnzPtW44f2je03i3itdKiqZ&#10;K2WWqvjnWnf45hEoAKAL6MyBIhQg/G5n7nfII3Sb8WhY2KOfZo5U92uHauKK2Pt2JB8obLnvExk+&#10;PSuqQedPlsVdBTNaxYcqdPTMJdW7QyeDQAEAXUCnDhR2D4Hv7czdkzIffEQPOM/FnXAZ7vwL12nW&#10;mEfUPXLII/TeSQUK93yO0Ov66/mZa1rwK5SrX+2JQAEAXUBGBgqqzas9ESgAoAsgUFC2opK8fXnl&#10;RQXcrbwJAgUAdAEECspWVJK3L+dXHgAALwIFZSsqwe3L95Y6w24urdCxc7VcehsAEEWgoGwlpbFW&#10;FQft3gt70avkf+dBoACALoBAQdlKWk2lttvX7D+jS+5DzSFQAEAXQKCgbCWnUZfPVTh3G+XS2wCA&#10;GAQKylZU8K88Sg8fUUGx+5q9J3WeQAEACGvLQJG7dovm56123jNRzV2Sr8VrNml9oXtJbKrDK4pL&#10;bwMAWqG5bbl/h9K0fjRhYuHK9Tp28mf3lcEu1lzSyi079N1Pa33fi7r6FZXgVx6mdh0+ofKq2qSv&#10;QWERKACgC2irQGHfxwaFlshetkqrCop834+6utWeCBQA0AW0ZaBoqWXrt2jFlkLf90tYTe7l4XdT&#10;rjaszd9qdN/rlHXNder37lLPPTnsfTxucO/XEaroHUxbUJ57kMTeJyS+QvcgadU4mqn2RKAAgC6A&#10;QNF8BXfy3huDxT/XgmpyU7OgIlAAANJU5wsUxcqdOVp9w3sNwiFj81JNHN4/9Ni1j+jluevi7v65&#10;R/mLp2uYsyciOswaGybC7+XebTT6moBA4QSE3npo+NDQdFz7uMYtsnc5jRuHU+ZzLM+O3UPhfrb1&#10;+bP1fGRY+9jW0F1SHx6uoc7jZhzvLla+d9ytrPZEoACALqDzBQq/Tt52xPep72vfms7XdOrz3lDf&#10;a0dq+kbPr0ycwxrmdU4HXaxFU4aquztM4j0U3kMebuBwb13e/eGJyt682Yx7oGfabtPgKSu1vnCl&#10;Jj7aX8Nmbmp6yMP5bEU+e11CeyhCAWVr6HPEzIfWV3siUABAF9D5AoUND6YD7/uixs1cFvr2XrhU&#10;4/p59wqEv/FHO+L1iyeonzdkbPxSw64dpHGLi1p+yCPuEEb09fGB4rbQa30DRbEbGEzoePdLzd9s&#10;pyvukEfceFKp9kSgAIAuIHMDRaizDz0Wfw5FsXLnfapxw/ur+6PTtWi7DRS3hfYGeN/HU05H3u6B&#10;wg07bqgJ7cEw4/MNFKGwsz5/gT5890X1vXaoJq6wezs6OFBcPq8D+w+r+Nh51bkPNYdAAQBdQEYG&#10;CmePww3q++Js5RbaTteea3BD3C8w9uinmSPV3enIN2n68JtD4cIM3+T9bDkBondo70FRgbLffVzd&#10;+76hz02H32aBYpud7oc9Qajp8PGBwiln2uzz665eoGi4rAvV1TpTFVenKkL38thboRPOY5eaDRYE&#10;CgDoAjIyUJhan/+NXn64t/ttv7ceGvONEy5CnWz4sEZ/PT9zjRMyYoc31SQgFCt37ng9dK37fN+R&#10;mrjYnkjZ3K88fH42Ghgo1mj6i+6JoU65J1X6BorQCZih4a5zw9PVOeTRUHNKxbtLfIdrWkdUXpv4&#10;GtwECgDoAjI1UGRkxZz74d2D4jPsVa6oep060tylt711VBV1BAoA6PLaKlBkL1utfYeOuq9q3tnz&#10;1fpy0XKt2b7L9/06ZRWu06wxj6h7eA+F789XO6aialVeavdOlKjwWJWqa+tU463zJ7XDvmbfSZ11&#10;Hqtv9jLcBAoA6ALaKlDYS2h/YQLChh27VFRyMGHZYb5cvNy5mZjfe1FXv6Iu6+ShUvPYfpWcq3cf&#10;86g9rZ32NaWnVeM+1BwCBQB0AW0VKGzZvQ1L1xdo+aZtCcsGCe7hkV7ldeXSeVVUntbPNT77Hhpq&#10;dern06o4l/wNwggUANAFtGWgoDK3/DWo7lKNzjq/5rig87VXlPhsCX8ECgDoAggUlK1Yjaq/cFr7&#10;9sX/0qNEW0srVHHB51BIAgQKAOgCCBSUrRi1p1Vc7D+cU8VHVX6pwR24eQQKAOgC2jJQLN+4XQtX&#10;bdDClesTVk7+Oi1Zt1XrCz330qA6tKIadL7iUOjxPUd1+NQFXXB+zXFJVWdPqaTEnrC5T1uPVnMO&#10;BQAgqq0ChQ0I2ctW6dCxClWePtts2WtQfPfTWt/3oq5+RdWpYr891HFA+6t8Dm1c+lmF9jV7T+p8&#10;kidUECgAoAtoq0BhfzJqry2RrMv19c5PR/m1R3pUVPg6FAFXwGys1n57OKS4QmcIFACAsLYKFK3p&#10;E7rclTLTuKLq9fNhe6XM/dpzpuldOhouVIbu5bHnhKoIFACAsIwMFAlvXx43bFvU5m81uq+9/fl1&#10;cTcgC9/LY6BGz9vqec0e99bjv1D34V/qp8jjzVQb3pujpRXVqLpTZdpkHy8+qD3lp3TynP3Z6Hmd&#10;PFGhne49PrYcOW+iR3IIFADQBRAomq9kbg4WGxzs3U3vVN++NzczTe13s6+WVozGGpWVhk6+9K3i&#10;Iyqr4VceAACPzhcoipU7c7Szd8C5X0a4Q9+8VBOHu3f69L2Hxh7lL56uYc6eiOgwa5y7f7rvdU18&#10;Zx+6ffkDw59Tv2tHavrG0K9W1q+YrsE9hmvc24+74w8Fh9B7mHLuZLom9jH7eZZnm0DRWw8NHxqa&#10;/msf17hFoTuehm7R7k5bzGdvm2riyiVVVhzTjpi7jpaoYP9xrkMBAGiq8wWKUCf/0JRVntfYW4Hf&#10;p76vfav88OEITwBwyjmsYV5nbyduQsmiKUPV3R0m8R4K85qP/qNx/W7W4CkrTUgp0vx3B6n78FnK&#10;9t1rYvde3OzulfDbQ/ELdX94orI3bzbPDXRf386HdEwFa1Cde2OwuobWXCeTQAEAXULnCxQ2PJiO&#10;uO+LGjdzmQkH5vnCpabDD3+79+wR8HzLX794Qsxeho0bv9Swawdp3OKi5gOFCRLOrcj7TdD8HXZc&#10;92n0vE2eaYrb+2EqOFBE94JExxs+J6O/hr37peZvbvvrd7QnAgUAdAGZGyhCnX3osfhv8MXKnfep&#10;xg3vr+6PTtei7baTv03DZm6KvkdcOZ13qwPFKnf4+/TSa0NDwaLQM01OoLnB3UPiDRHJBorQ+Nbn&#10;L9CH776ovtcO1cQVxZ7pSL3aE4ECALqAjAwU4Q76xdmmsw6fX3BD3C8w9oT2GjgdcugwgxMuzPBN&#10;3s+WEwh6u4ctCpT97uPq3vcNfb45iUMezuGV0DiivwSJDxTuIZHNizXu4d4xgSJyQmczgcIpZzrb&#10;/sTN9kSgAIAuICMDhan1+d/oZdMxhw4h9NZDY75xwkX4PITQ4/31/Mw1TsiIHd5Uk4BQrNy54/XQ&#10;te7zzomToRMikwsUboCJ7D3w7jXxnihqglDf8DkU0Z+XZtm9I+u+DQgUoeARmvbrIkEqdlpSq/ZE&#10;oACALqCtAsXXP+Y7l91O1mX3Splrtu/yfT/q6lZ7IlAAQBfQVoEif0uhExAKdu1TUcnBZsve9+OH&#10;VRt934u6+hWrUXXVZ3X4aJmKSw9rp08VHTuvy+7QzSFQAEAX0FaBwpY9fLFsQ4GWb9qWsOwwrT3U&#10;QbVPeV05f0LbfIaJqdLTqnGHbw6BAgC6gLYMFFTmVtRlnTwUvkpmqXYcKtf+oxVNq/Iity8HAEQR&#10;KChbUeG7jZZo58lLSv4C28EIFADQBRAoKFtRV3T22AHz2H7tPduyS2wHIVAAQBfQloFifeEeLd+0&#10;XYtWb0pYP67dwq870qxi1J5WcbF5fN8Jna1v3eW2vQgUANAFtFWgWFVQpC8WLdfClet9f9XhrQ07&#10;djm/CFm+sW0vzkS1vqLcX3gcsnsp9mnznoP8ygMA0Ly2ChT2OhT7Dh11X9W8s+ernQBi92r4vR91&#10;dSvqis4c3e87TEzxKw8AgFdbBYrW9AlL17X+SplU21ZUo2rOVvr/ssNb/MoDAODVkYGife42Gjds&#10;W5Rza3N7p9DwfTrCz4Uvvf2j59LY3oq9o2k6V3siUABAF0CgaL6Su5eH/dudDt9h07tiNNbrwvlq&#10;nbl42fOz0QbVXrygM+drVNvQshM1CRQA0AV0vkDhvRGXqXDI2LxUE4f3Dz127SN6ee46z54GW3uU&#10;v3i6hjl7IqLDrLFhIvxe18Tf5bMzBopG1Z05ps1FJdpecTEUKBprdfJw6CRNp/aU6+e65EMFgQIA&#10;uoDOFyjiO3lbW/X5a/ep72vfKj98h097d8+NnhNCncMa5nXvLjbDFGvRlKHq7g7TtfZQ1Ovnw/ak&#10;zMMqu2TjRKMuny03ASN2+C1Hzpshk0OgAIAuoPMFChseBiqr74saN3OZCQfm+cKlGtfP3fMQqdjz&#10;G9YvnqB+3pCx8UsNu3aQxi0u6mKBwr1SZnGFzjg7IWpVsd9eirtE249V63L9eZXsNq/Zc0JVSe6k&#10;IFAAQBeQuYEi1NmHHvMGCvt3sXLnfapxw/ur+6PTtWi7DRS3adjMTdH3iCsnNBAojDqdOGADxGEd&#10;vlCvy+dPaLszzFFVOIc54gNH8wgUANAFZGSgcPY43KC+L85WbuE+rc+fref73hD3C4w9+mnmSHV3&#10;OvdNmj785lC4MMM3eT9bToDorcFTVpr3KFD2u4+re9839PnmrnbIo0EXTx5u8vzmQ+dM1DCunFfJ&#10;LvPYvkpdcIZvHoECALqAjAwUptbnf6OXH+7tHr7orYfGfOOEi407Fmh0j/Bhjf56fuYaJ2TEDm+q&#10;SadfrNy54/XQte7zfUdq4uIC57muFSiM+vPav8feIMx9vviIympCv/eoP1euLUWlKqq8pGRPyyRQ&#10;AEAX0FaBwl718mLNJfdVyVmYv77VgYJq22qioU5nz5xR+c/ndLY22UtY+SNQAEAX0FaBYvGaTc59&#10;PJIJFXYYez+P7GWrfd+Luvrlr0F1l2p0tqpaZ6ou6LwJFsnulfAiUABAF9BWgcKWvYuo3VNh37O5&#10;sgGE+3ikT8VqVH31Ke3Z6zns4VSJtpSUq/xCy25rTqAAgC6guW15bIdCddaKEb59uc9wTnnOqUgG&#10;gQIAugACBWUrqkHnKw45j20uPa4T52t01vn7kA5XXdDJY4edi1xtPlzF7csBAFEECspWVPQ6FOEr&#10;ZdZUHjF/H1F5baP586IO20Mhu47rLNehAACEESgoW1HxF66KCxSq0dF9XNgKABCHQEHZinL3UBQf&#10;08/Or0XDgeKQDp+v0ZmTZSqwryk9baJFcggUANAFECgoW1HhcygO6MB5myjCgcI7fKmKf64NDZ4E&#10;AgUAdAEECsqWV8OFSm0vKtG2iosmTsQHigPadfJi0ncatQgUANAFECgoWwldqQ1d3Op8jWquJHni&#10;hEdSgYKiKIrK/ErEr/OhOl+1p2YDBQAAQHMIFAAAIGUECgAAkDICBQAASFlSgcLv5B6KoiiKorpm&#10;+Uk6UAAAABAoAABAyggUAAAgZQQKAACQMgIFAABIGYECAACkrN0CRX3BJPW+cZIKvLckqy/Q5BsH&#10;anJBtftAGzieo+euGamc48ne+6xMOcNu13M5Ze7fHail86PFnxUAgKuDQNFqbfA+LZ0f9adUur1U&#10;p+obCRcAgLTScYGivlxrp76oO7N+oaxrrtedz0/X2ooDyh11hx6Zs1+NqtWhOc8oq8c7WnvRdKC1&#10;5rW3DNa0nXGdr2/HWm8eHqmsWx/Qw32vN+//C3XrO1pzdp0z7+sJAvXHtHLC4+ptns+6Jku9B0/S&#10;2spLTV97z3vKr6h139uqUO7IPs5z9nW3T92hSxWrNe35/upmH8vqr+FTV6vCdvwxalWR/4GG3Jhl&#10;Xmc+84gReqJ7ovnhHacR/qw7vtcoZzhbg8w82WM+003qPamgRfeoBwCgrbRvoHA6vPiyHegZVeS8&#10;pJ6DP1Fh9RWp8ZwKpz2hni/M1fpvRqjny3k6o5PKe/kWM/wQzdhdo4aSWRp01zTtrIvrpBMFim7P&#10;6lMnRJiOPHeMftPvIxXUHHUDxWFV5b9ppmG2Sm3HX79XswffrlG5R0Ov7T5aOeWmQ288obxX+mnQ&#10;rH1qcN89xBNMGs17vnCHhkzbpmrzVo3V2zRt8B0akXPUjDuqsSJHI3p4pinvLd2ZcH7kqML7Bt7P&#10;GvO5a3WqpFBFZdUx4wMA4GrpoD0U+01Y6K+nsw9HOsDGsmw93e2vWrb9aw3t9Y7Wnt6gCb8epQnv&#10;PKpH5uzWkewXdbv5Bh73nT1xoHgyW2XhEdRu0oReNpzs8xyqMB3x7tVaPGeGJo//i/54Y2/z+KHQ&#10;a4fl6LjzwmoVTBro8+3fEyjO5OmVbi8ou+yy+9xllWW/oOucYBR2xQz2V13nnaYk5kfeGRMwwgID&#10;BQAAHSvtAkXeqd2aff+DmjjrAz34/AKVrnlHvV/+j756+TFN2HTOHdojUaCIhAKjSaDYp4PZ/6O7&#10;nnxPXy3K16ZteZr2+G0ECgAAWqGDAkWiXfyXVDrrKd10Yx89aA8z2M76Vzept91rYc+liJcoUHgP&#10;edjDCzGHPDYod+TtGjJrrxm6UfUVS/VG3z6tCxQc8gAAdHEdFCjckxAnP6M+znkVWerz5JTISYhX&#10;ds/QgGv6afxa8/2+cb/mDOmpnq/nq8p5Nk6iQDHgGY0aHDp5sulJmQdVuXaSe4KkPSFzrCaNGaRu&#10;d0/VsvnJBIoqFU59VN08J2V+9KQ958N+nlv09OTmTso04xz0oO7p1vz8iPB+1prtmnZfTzMsJ2UC&#10;ADpeuwWKjuVzyAMAALQbAgUAAEhZJw0UAADgaiJQAACAlBEoAABAyggUAAAgZQQKAACQMgIFAABI&#10;GYECAACkjEABAABSRqAAAAApI1AAAICUESgAAEDKCBQAACBlBAoAAJAyAgUAAEgZgQIAAKSMQAEA&#10;AFJGoAAAACkjUAAAgJQRKAAAQMoIFAAAIGUECgAAkDICBQAASBmBAgAApIxAAQAAUkagAAAAKSNQ&#10;AACAlBEoAABAyggUAAAgZQQKAACQMgIFAABIGYECAACkjEABAABSRqAAAAApI1AAAICUESgAAEDK&#10;CBQAACBlBAoAAJAyAgUAAEgZgQIAAKSMQAEAAFJGoAAAACkjUAAAgJQRKAAAQMoIFAAAIGUECgAA&#10;kDICBQAASBmBAgAApIxAAQAAUkagAAAAKSNQAACAlBEoAABAyggUAAAgZQQKAACQMgIFAABIGYEC&#10;AACkjEABAABSRqAAAAApI1AAAICUESgAAEDKCBQAACBlBAoAAJAyAgUAAEgZgQIAAKSMQAEAAFJG&#10;oAAAACkjUAAAgJQRKAAAQMoIFAAAIGUECgAAkDICBQAASBmBAgAApIxAAQAAUkagAAAAKSNQAACA&#10;lBEoAABAyggUAAAgZQQKAACQMgIFAABIGYECAACkjEABAABSRqAAAAApI1AAAICUESgAAEDKCBQA&#10;ACBlBAoAAJAyAgUAAEgZgQIAAKSMQAEAAFJGoAAAACkjUAAAgJQRKAAAQMoIFAAAIGUECgAAkDIC&#10;BQAASBmBAgAApIxAAQAAUkagAAAAKSNQAACAlBEoAABAyggUAAAgZQQKAACQMgIFAABIGYECAACk&#10;jEABAABSRqAAAAApI1AAAICUESgAAEDKCBQAACBlBAoAAJAyAgUAAEgZgQIAAKSMQAEAAFJGoAAA&#10;ACkjUAAAgJQRKAAAQMoIFAAAIGUECgAAkDICBQAASBmBAgAApIxAAQAAUkagAAAAKSNQAACAlBEo&#10;AABAyggUAAAgZQQKAACQMgIFAABIGYECAACkjEABAABSRqAAAAApI1AAAICUESgAAEDKCBQAACBl&#10;BAoAAJAyAgUAAEgZgQIAAKSMQAEAAFJGoAAAACkjUAAAgJQRKAAAQMoIFAAAIGUECgAAkDICBQAA&#10;SBmBAgAApIxAAQAAUkagAAAAKSNQAACAlBEoAABAyggUAAAgZQQKAACQMgIFAABIGYECAACkLOVA&#10;QVEURVEUZctPUoECAAAgEQIFAABIGYECAACkjEABAABSxkmZFNXBFcRvWIqiqHQoP0kHCgBtL9G6&#10;xXoHIB0RKIA0RKAAkGkIFEAaIlAAyDQECiANESgAZBoCBZCGCBQAMk37BIqGfZp9/y0annNUjc4D&#10;Z7R2fD9l9XhHay+GHtGZPL3S7QnNzp+j564ZqZzj9aHHU3E8p3XvFXndJfPPkcoalqPjrX2v1qov&#10;0OQbB2pyQbX7ALqyVgWKTFvvVKacYbfruZxD0fUu8liZO4y/+oJJ6n3jJBUkO0rPNF4+uED/0/d6&#10;Zd06VTuvuM+3l8B5k9znBDJJ+wQKnVfBpPvUa/xaXbR/XtmlGQN6q3evRzVjd415oFEX176jXnfP&#10;0O5jLd0YJVgRW7thqz+l0u2lOlVfH92wESjQgVoVKNp1vfOsG+4jEa1eV2p1qqRIpacuet67nQKF&#10;3zruPtXmvPMjcN6EP3ut+zeQ+dopUDSoKv9N9bQbLvMNoPHQHD0y5BPlfPKEHpmz32zWarR7xpDQ&#10;hs9Z4f6g50YOVu9rfqGsrAf1dv4xs/mqVUX+BxpyY5ay7OM3Pq731xZo8cg+ob+vydLtUwsV8wXD&#10;b+VtLFfuqDvc8dbq0Jxnot/Yak0nfstgTVs8y31dc3so3I3RrQ/oYfsNx0xHt3veU36F3Sh4pzdL&#10;vQd/oJVJP3697hwxQk90t4HiXGgcLdlYotNpXaBoi/WuUfUV+Xp/cHg966Mh769Q8aLR6ub8bSr+&#10;m31r17udu5PfQ1F/TCsnPO5O69168S9D1NNZR+z0rta05/uHpi+rv4ZPXa0K83gMZxqH6+Opfwn+&#10;HN5xOOvqJK2tdLcJ8ev8sSLNeaSfXsotN5/PaDyk7Kf766V/T9HILPf9rxlkti2fB8zn8Od0P3uz&#10;25SeuueJIbrDL5zEzJs/6M+P3+HOS/P6NdM1PPy+fV/UtDXlTZex3bb6bHO79X1Z2SWeLzhJL9Nb&#10;9NCYt/RS39+az1caMA328/fR7Q8O0p3O/OqpP47/KbTcAj+Pfc1N6j2pwLwe6aidAoVhd612H6Uc&#10;s2KcyXtd98wo0nnz7aj3y3k603hUOc/fq7H5p9wV/Ra9lHPYNJIrOp03Rj3vn6XSs/ka2/1pzS6x&#10;36xqVDrraXUbmavKRN9gfENAnY5mj1BPO16dVN7Lt5jGO8T5xtZQMkuD7pqmnYcXuK9LMlB0H62c&#10;crPCN55Q3iv9NGjWPtUfzdYzd72lvPCGIHeMbnk6W4cP+z9+pDxHI3o8q093nXNWzoq8t3TnNaE9&#10;FPWnSrVtZ5kuxG0T0XW0LlAYqa53Dae08vW7NWTWXvO46XhKZmtI1mjlVtZG1w13VBGtXe/qzPQk&#10;FSguqyLnJfV6cqZ2VZsEUF+mvLEDQ6H7snmPF+7QkGnbVG3Wl8bqbZo2+A6NiBz2cUWm0bOOu0+F&#10;uGFs8GyVOp3aXs0efLtG5R4NDd9knS/SMTtNo8w2yY63Mlcv9XpTK6saYudH4HyOCxQ+25QrFZ5t&#10;RGOV9s0eoeuazOfYedNYvUuzTUdtP1+FfX33JzSt0G5jrqi68BMN6f6Scsr2KXvoYL2RVxZaxhW5&#10;evW3Lyr70GZNu7W/xq89Y973okpmDdVN4b1djmSX6U3K6jtW3+6q1OWgaag44AzXc9RClZv53Xg6&#10;T6+a4WaXnA/8PDYgnSopVFFZdeyyRdpov0DRuF9zhgw0jXO/1o5/LNRI7cbuRpNoK37S2B52oxde&#10;4aIrSXRXpmnop3Zr5aKvNWPSWxp1T+8EGxyX74bNTIrp7If2MuM9vUETfj1KE9551KTs3TqS/aJu&#10;N2m31m9j4/te8btLq1UwaaBJzJtMUPB8gwtX1n/r3//+b5/HR2rmzNG67slslYXXDA55wKPVgSLl&#10;9c7+UandKxdpzoxJGj/yAfNNMW7dcF7h0dr1LrIuNxcobOfVX09nH450JJHprbTnhLyg7LLL7jOX&#10;VZb9gq5zOj0Pv3XcfSrKdFi7V2vxnBmaPP4v+uONveOmzQqv8+Zbsu0Ee9nOsUaVua/o9n9sDHW+&#10;3vkROJ/9PrsVfv/Nqsz7a8w2orEsW083mc/x8yb0+bOGzVdx3OvVeFjZT/bXKzP/pVGRvSjh6qNR&#10;i3do44Q/qduND2jU+H9pbt5OVdpw5ZHcMr3F3YtxxTS9gGnI2xy7nCPbv/0Bn8dveSHdtF+gcHav&#10;PqYB//yPPhr4Vii5O9+Qhmr6nA80wEnpZjDfFe5DbSzJ1oh+z2jCV4u0ctMWrZz6tNuoWh4oQier&#10;PaiJsz7Qg88vUOka+43tP/rq5cc0YdM5/42N73sFBYqtqrLHpr0rjsM9Zt3kcZ8VjUABj1YHipTW&#10;O9PR1ZQq+4UH9PQ/vtDi/I3alj9VT8SvG84rPFq73qVVoKjRwez/0V1PvqevFuVr07Y8TXv8tgQd&#10;vt3tftqEtkEaOm+1Fo16yqy7Vc4QMfMjaD53ZKD4dq7G9/DOMy+7F2CDln09Ra8+9Fv1eWWpswcm&#10;IullapcfgaKracdAEepMb7rxJvV+PkcVTuu4pNJZT5g0/EsNmLHLNDfDd4WboMXfm2/8kd2P7i7O&#10;wA2OK2jD5oz3KTMtffTgrH1qsN/YfmWmyyZte/zPb2Pj+15BgcJsXCqX6tXfPhc9hGEPbTwyRwdP&#10;+D9+oIxDHgjW+kCRynpnOrqKXPPtNXyoMdwu49YN5xUerV3vkg4UV+OQR4VyR94ePdRTsVRv9O0T&#10;N22WN1A0qqbgI91990ANHGB397tj9M6PoPncbKAo0GW7N6B7+JDHORVOe0Ldmsxn9zBE5BCB/fy9&#10;nPcLPORRfkR5r9ynp2cUmnkWPuTxnOZs/1Fjuw/WRwVnnOGr8seFTuD1nmeS9DINLb/GhIc8PMs5&#10;EihOB34eDnmkv3YMFIZtbN2ud44H2i9FdmNXWzBZt17Tzz1OZwSscFsrVntOGnpMb334qv6YZY/X&#10;nVDh1EfNipXkSZmuK7tnaEB4vM5u4Z7q+Xq+nO8Ufhsb3/dKECjsxnfNFD39q/AJTaM1JxwWgh73&#10;nqw56EHd082uUJyUiVQChZHCeldw+YTWvh8+MbGPhrz1D71+z00miBSbzmC67re7ypM5KdOVcL1L&#10;OlAYMSdMms7sobt1nbOO2A5xtT560h7Pt8/doqcnB52UGbeOu0+F1Kty7STPydNjNWnMIHW7e6qW&#10;zQ9a5426HZp2V289NqfUnddGzXZNu6+neZ/wSZk+8zmJQBF7kqRZFiOf0UC/+eydNzcO1qhhf3Df&#10;L3bbk/WrZ/RR5KRMzzzLulsvzSky4cI7Pnf4jSfN0LGSW6bh5Rc0DXHDeffQBn4e+xoTXsLzHmmn&#10;fQMFgFZJKVDgqmk8k6837AmNR+vcR9pQXYlyp3yltc4J3Vd0ftMHuss58dHbxTeawX7Ux7PXhUJU&#10;42ltmvCg7p66Q+0wRVdBZ/s8XQuBAkhDBIp0d0WVzonYt2n4nD265D7aphrPafec0e7PKr17N2M1&#10;Vhdpzqi73ZO/r9edo77WbntoKEN1ts/TlRAogDREoACQaQgUQBoiUADINAQKIA0RKABkGgIFkIYI&#10;FAAyDYECSEMECgCZhkABpCECBYBMQ6AA0hCBAkCmIVAAaYhAASDTECiANESgAJBpCBRAGiJQAMg0&#10;BAogDREoAGQaAgWQhggUADINgQJIQwQKAJmGQAGkIQIFgExDoADSEIECQKYhUABpiEABINMQKIA0&#10;RKAAkGkIFEAaIlAAyDQECiANESgAZBoCBZCGCBQAMg2BAkhDBAoAmYZAAaQhAgWATEOgANIQgQJA&#10;piFQAGmIQAEg0xAogDREoACQaQgUQBoiUADINAQKIA0RKABkGgIFkIYIFAAyDYECSEMECgCZhkAB&#10;pCECBYBMQ6AA0hCBAkCmIVAAaYhAASDTECiANESgAJBpCBRAGiJQAMg0BAogDREoAGQaAgWQhggU&#10;ADINgQJIQwQKAJmGQAGkIQIFgExDoADSEIECQKYhUABpiEABINMQKIA0RKAAkGkIFEAaIlAAyDQE&#10;CiANESgAZBoCBZCGCBQAMg2BAkhDBAoAmYZAAaQhAgWATEOgANIQgQJApiFQAGmIQAEg0xAogDRE&#10;oACQaQgUQBoiUADINAQKIA0RKABkGgIFkIYIFAAyDYECSEMECgCZhkABpCECBYBMQ6AA0hCBAkCm&#10;IVAAaYhAASDTECiANESgAJBpCBRAGiJQAMg0BAogDREoAGQaAgWQhggUADINgQJIQwQKAJmGQAGk&#10;IQIFgExDoADSEIECQKYhUABpiEABINMQKIA0RKAAkGkIFEAaIlAAyDQECiANESgAZBoCBZCGCBQA&#10;Mg2BAkhDBAoAmYZAAaQhAgWATEOgANIQgQJApiFQAGmIQAEg0xAogDREoACQaQgUQBoiUADINAQK&#10;IA0RKABkGgIFkIYIFAAyDYECSEMECgCZhkABpCECBYBMQ6AA0hCBAkCmIVAAaYhAASDTECiANESg&#10;AJBpCBRAGiJQAMg0BAogDREoAGQaAgWQhggUADINgQJIQwQKAJmGQAGkIQIFgExDoADSEIECQKYh&#10;UABpiEABINMQKIA0RKAAkGkIFEAaIlAAyDQECiANESgAZBoCBZCGCBQAMg2BAkhDBAoAmYZAAaQh&#10;AgWATEOgANIQgQJApiFQAGmIQAEg0xAogDREoACQaQgUQBoiUADINAQKIA0RKABkGgIFkIYIFAAy&#10;DYECSEMECgCZhkABpCECBYBMQ6AA0hCBAkCmIVAAaYhAASDTECiANESgAJBpCBRAGiJQAMg0BAog&#10;DREoAGQaAgWQhggUADINgQJIQwQKAJmGQAGkIQIFgExDoADSEIECQKYhUABpiEABINMQKIA0RKAA&#10;kGkIFEAaIlAAyDQECiANESgAZBoCBZCGCBQAMg2BAkhDBAoAmYZAAaQhAgWATEOgANIQgQJApiFQ&#10;AGmIQAEg0xAogDREoACQaQgUQBoiUADINAQKIA0RKABkGgIFkIYIFAAyDYECSEMECgCZJuVAQVFU&#10;+1QQv2EpiqLSofwkFSgAAAASIVAAAICUESgAAEDKCBQAACBlnJRJUVSTCuI3LNV2FcRvWIrqyPKT&#10;dKAA0DUkWt/ZFrQf5jsyRVB7JFAAiEHH1jGY78gUQe2RQAEgBh1bx2C+I1MEtUcCBYAYdGwdg/mO&#10;TBHUHgkUAGLQsXUM5jsyRVB7JFAAiEHH1jGY78gUQe0xtUDRsE+z779Fw3OOqtF54IzWju+nrB7v&#10;aO3F0CM6k6dXuj2h2flz9Nw1I5VzvD70eJuo1/GckcoalqPj7iMt18L3OJ7Txp+jLT5DSH3BJPW+&#10;cZIK2nIWo8tpccfWku1ASYlyht2u53LKQo+3lTZZL8ui0xZ5v0P+09vm24FWzHerw7fBXm21LQsv&#10;h0Oe9/Msm4i223aGVKtg0kD1nlRg3hmJBLXHFPdQnDcL4D71Gr9WF+2fV3ZpxoDe6t3rUc3YXWMe&#10;aNTFte+o190ztPtY26+AbdOgGlV/qlTbS04l14jqT6l0e6lO1bsra8oIFEgvLe/YWrAduOLXMbSB&#10;yHqZyvpUq1MlRSo9VZs5gaLDt8Fe3m1pWyyHi573IFCkk6D2mGKgaFBV/pvq6WwoTHM6NEePDPlE&#10;OZ88oUfm7DfNq0a7ZwwJNXZnBfyDnhs5WL2v+YWysh7U2/nHzIKrVcWa6Rre93plmce79X1R09aU&#10;N12g9ce0csLjodde00dDJuSrwrvxiHn+et05ap5KLplO3/d13jDgbZRmWvI/0JAbs9xpeVnZJdXu&#10;cK6YDU0f3f7gIN2ZZd+7p/44/idVXD6inBf6aWj2IfP5DecbRD+9mnc44HO643/mXU3yfd0JNQZ9&#10;Bu/jWXfrxb8MUU8nULjvSbhAK7S8Y2vBdsDpGH6rgcNecNczd72Jb8/x6/itD+jh8Lpzz3vKrzCd&#10;vpezXg7Xx1P/om7O603dOlU7zfQ4GsuVO+oOd3pqdWjOM9Fv8bUFmnzLYE3buTvaaSUVKLzbs7v1&#10;0pwiVduVt9ltjr+Wz3erjbbBke1elnoP/kAr7fx1hv+TXn9vpNnGmXlx9HCS29L5Kswd3QbLIck9&#10;FAOe0ajBfZxxdes7WnN2nTPvbcJNRb7edx/PuvFxve98Vq/YYbr1fUb//XgfN1AE9UsJ2mPQcnfm&#10;40BNLojrSzJYUHtM/RwKuzut+yjlmBl6Ju913TOjSOdNIu79cp7ONB5VzvP3amz+KXem3qKXcg6b&#10;RXJFp/PGqOf9s7SvLEcjuj+haYW2EVxRdeEnGtL9JfN+l90RWLU6mj1Sd49d6m54jir3lftM51ui&#10;CrfBHds5VbeHG+blPZo95F6NX3s84HVup+0IrwSm0V4p1LRb+5vXnTGPX1TJrKG6KZz8w5zPEd7Q&#10;3KSeoxaq3Lx34+k8vWo+x2wTQCpzX1bPp7N11Iyk8Wi2hvZ4Uyv2fBvwOWvc8Wdrh8/rVlbVBHyG&#10;fSrPeUm9npypXdVmba0vU97YgW6ICH1T2LazTBeiHxRISqs6tmS3A07H4LfeVCVex7uPVk652Wg3&#10;nlDeK/00aNY+05V6RNbLS9H12X0qpM68/wj1tNOjk8p7+Raz0R/ifItvKJmlQXdN0846M50tChS9&#10;9fSMQhMibMe0VG/0/ZPpNCqT2Ob4a9V8t1LcBu89lK1n7npLebZTtB1p7hjdYrdDFXb4X+rO17/V&#10;7lPnW7Ytjfm3V0uWQ5KBotuz+tQJEWba897Snf0+UkH1AWUPHaw38srMUHb55OrV376o7KN17msN&#10;O29e6B+3DH/pBIrL5rMn3F43aY+FOhQ0f+zes227VGa3051EUHtMPVA07tecIQNNJ7xfa8c/FuqM&#10;bQO/0XTuFT9pbA/b0E0ujKygoYwY2j3/vpbm/lXXPZmtsnCrbDys7Cf765W8k+4DVoVyR7pJ01Pd&#10;Rn6vQrfBVZxZr/fv6aXe9/xFb//7G+XtPGkaUtDrclXpvnPMStB4Shsn/EndbnxAo8b/S3PzdqrS&#10;Ng6voA1NvUnXN4ZSaGNlrl7qPsI03mqz8ryoW/+xTsfygj5neWT8FU1et9GEmaDP8C/NetmsDNmH&#10;Iys0hzzQFlrVsSW7HYjvGCLrzb5m1/FQxxSwWzqyXgYFCjOJNqT3MtNzeoMm/HqUJrzzqPmmvFtH&#10;zLp2u3m/Wu+0Ba3nYc7zLyi7LPzFp0qb/jFQA2b8qB+a3eb4a9V8t1LaBk/Q4u89exPClTVauTvm&#10;m+Gf0ZxDNmi0cFsa8+9YyS+HJAOFd7tau0kTepmAsuIbjXL2HHurj0blVrgDGnYedfMuw3Db2qzK&#10;JLbXse1xgb5v5XLPREHtMfVA4exSe0wD/vkffTTwLfON2nxvcFLxUE2f84EGmARcar9K+DbmZAOF&#10;PdHo3pjOMySu0ZokWLJuieZOfVUP32gPFxQHvM4rvuHb43cbtOzrKXr1od+qzytLVel9cdCGxhMo&#10;pFNa+fpADZ2XrwXPD9aETadN202mgca/7pwZMOiz23RPoEDba13HluR2IDBQHE1uHU8hUIQOIz6o&#10;ibM+0IPPL1DpGvst/j/66uXH3HWtLQLFKq1qdpvjr3Xz3UplG/yBVuW/o17ebVNYzPBB2yEv77KK&#10;X24eSS+HFALF5qUa38O7fHy0aaBYqpWtXO6ZKKg9tkGgCJ30c9ONN6n38+ZbtjM3L6l01hMmof3S&#10;rGC75Ozo8W3Mk7T1aDKHPOrNAn5dt0R279vdSffqsTl7VO4s3G+11x5HvGeKCuzzjZVaOba/GfcO&#10;nfB9Xalnd6mn4Vfla2z3wfqo4IwzLVX549wTydxBraANTUygCB3X7HX3QA289X1tutioxuZ2oTkN&#10;tOnrgj/7bh3jkAfaQes6tiS3A4GB4lwz63j8BrwVgcKZnqfMNPbRg/aQie1QfmWm135bdta1lgYK&#10;v0MepwM+h3eb4691891KbRtcYKb91d8+Fz1sYA95PDJHB8u9wwdthwK2pTH/jpfsckjhkMfFcuW9&#10;cp9n+dhDHs9pzkG7t8WVyiGPJu1xkxl3wPzhkEesxI3ZcJLe9Z7jmmbRFkzWrdf0C+1+s4Iac709&#10;+WWKnv5V6ETIrF89o498T8os19rJz6iPsyvJnnT5tXZX10YXbswJMVnq8+RUbaw07+L7Ou+C9TZ8&#10;My2ekzKdadl40nwaj6ANTUygMC5u1ITfXq+7p+5Q6Khd0OeMW/GavM4I+gxxJwE9+NDdus6Zp+57&#10;Ov923wNIUqs7tmS2A4GBwqw3za3jzguaCxSXVVM4Xffb3d3ekwFdV3bP0IDw9DiHCnqq5+v5qnKe&#10;bWmgCDops7ltjr9Wz3erDbfBkRMb44Zv2ba0sQ2WQ6onZa7WR0/aczTilk+EHcZ74ua9enhgL7dt&#10;Jbm99rbHoPnjzEdP39AJBLXHtgkUADqNlDo2tBrzHZkiqD0SKADEoGPrGMx3ZIqg9kigABCDjq1j&#10;MN+RKYLaI4ECQAw6to7BfEemCGqPBAoAMejYOgbzHZkiqD0SKADEaJOOLf5XT23O76z/zNYm8x24&#10;CoLaI4ECQIw26dgIFC3WJvMduAqC2iOBAkCM1nVs3mu4XK87R4zQE90915eY+qJ7Ez3z3PPTtdbe&#10;N8L5ff5teuihO0KXfo7crCr++gB+N3aygcJ7kzH3d/9VezXnkX56KbfcvIvReEjZT/cP/Z3m1wNo&#10;3XwHrr6g9kigABCjNR2bcyXYHnFXLHQ67zOqyHlJPQd/okJ7kZ/Gcyqc9oR6vpCjCufmU01vVlVa&#10;f7D5Gzs5geImXRdzpdj7dNek9dpvryA7Kte5ZL5zX51e9iZ7DWaY9L5iYWvmO9ARgtojgQJAjJZ3&#10;bFea3qsmcshjf5N7zjSWZevpbn9VXrG9+ZTPlRtNgGj2xk5OoLjN874mxmyaoJvspfIr8/Rqr9Bl&#10;kitzX9Htzk320l/L5zvQMYLaI4ECQIyWd2xtHCiq1jZ/Y6dEgeLKaa0dP0hD563WolFPmWkIXdA5&#10;3bV8vgMdI6g9EigAxGhNx9b6Qx5+95aoaP7GToGHPLaqxkxBTcFHutveZG/ANO2sc6MMhzyANhHU&#10;HgkUAGK0rmPznpSZpd6DHtQ93dwTIGNummRv3DfFc1KmX6BI5sZOASdlhsNC3Q5Nu6t37N0wOSkT&#10;aBNB7ZFAASBGZ+jYGs/k640mJ3Kmt84w39E1BLVHAgWAGJndsV1RZe5odbvmNg2fs0eX3EczQWbP&#10;d3Ql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2RQAEgBh1bx2C+I1MEtUcCBYAYdGwdg/mOTBHUHgkUAGLQsXUM5jsyRVB7JFAAiEHH1jGY&#10;78gUQe0x6UBBUVTXqSB+w1JtV0H8hqWojiw/SQUKAACARAgUAAAgZQQKAACQMgIFAABIGYECAACk&#10;LKlAsbFoH0VRFEVRlJsMmiJQUBRFURSVdAUhUFAURVEUlXQFIVBQFEVRFJV0BSFQUBRFURSVdAUh&#10;UFAURVEUlXQFSS1Q5E/XQ9c8pYn5u/2fT7kKteCfz+vm//qFuj0xRq8+fLMemrLKZ7hUardypzyl&#10;rIenK9f3+RaW7zxp43G0ttp9eSWoHQs0usedGj1vu//zQdWm07xKE9ulDQVUaz9zMtWe7+1XQePr&#10;yDZ1lWvdvDG6occYfb7D+3gbtamg+diF5i+VORUkzQOFXVl/o/s/zDf/LtbSxYs0f01x3DCtKW8H&#10;35rOPsFGxHeeECiuXqBINK/TJFC0xXIgUFz18g8U3u1SCu1r+ybNz87T0u27YtvvVZ2/yW6nrvJ6&#10;RKVdBWmfQLF9jWa8Nli9rvmFsq65Xn2f/ae+2bQn9PjYJ5w9DlnXXKebh/xdM/KL3Pf5je4a8Dt1&#10;s6/5rz9oxMxsTXziJjOcHTZLfcZO0z/CjdgZfqCe/d+nzHs9ov999RFl/bq/+t98Xeh9//ym3vzv&#10;P4Teq8cg/d/XmzzTt1tLpj8bes7Wr8do8iSzEt0+WI8ODI2v2x0va7qdrqIiLZ75Nw3okRUatscD&#10;eumLBZoUM10Ltd772X3nibui+o1j+2pN/78HdIP7fjcMHKMZq5Zr4iO3miC1Qhvs6wuXaly/W/XU&#10;jHVam/+FRrnvYadn1MzVWhcZjy27st+kPncPiM7nP0/SXDv/vdPmN97VO0PTGZmX4encEfB4/Dyy&#10;7/M3n8fNNDz6uO69Nr5DWqPJf/6d/jBhufmcxVowYbCyrvtfzdi8Vxu3mQ6s9716dfoEM8136KEn&#10;7g1Nq9M2Qp95nXdeXHOTBvzf5/p6mnfZjtNXyXyb9G1/dhzJfLYWfubVn+pRZ7nYGqBXv9thPscc&#10;vTrkNnfct+lPY+do8XbP9DkV/N4tf70ZzmnL67Uhqc8etPxMOa/3Wz4+4/s8W+/7tuv1ce3RLssv&#10;mn4G3za7K/bx/7pDf7zvd6FO0Zm28HbCtPu8fP9xBI075n37avBjf1T3wD0U8zTZd7uQRBv/zsxT&#10;Z1of1Stj/xzbfpcHzd/4afCs82ZaHxv3tl6443pnWm4Y+KZmrl2it++9VY9NXxN6zc4Vem/QbdG/&#10;m2wXw+OObstCgcpswwbHfc6E23XP/L8qoYi6GhWkHQKFaZgzXtSNA9/WV06I+EnvDfmdBk7I1Q9T&#10;nlb38ONFW/XV2EHq/sh0LV5h36ePHpuSb1aU3VpmXt+93wTNL/R2AJ5/O+PtppuHf6y5a9zOrteL&#10;mrzCNOJ1s/TUtb10/1sLlV+0Q9/8/X51e+JTLfFOd7iDd5K4++9rn9VE+/qi9fr42VvV792lWr/x&#10;Sw279k8at7jQPF6o+e/+yX2vgI7JVsA88R/Hj1o+c6SZJ+azOhuwJRo38GY9On2lWbmfU/dB/9TC&#10;nfu0Ie+fuv+6kZq+Pk/vPXivhs1Y5WxQ1q34VE/96gm9l+fda2On7Qb9ctB7oRCxfaUmP9tXv3vt&#10;O62KTFuxfgoYr/90LtaigHm0zkzbA7e+pI/DHer0F9XbTPf3P03Xw9cN0evfbw09PuMl3XxNfIdU&#10;rIUfPq7uz8xSnn3PZ/qYDdIf9frCQq1fPEH9bv27vlo2LaBtbNL04X014N0loXlhhh/wX89q8uoi&#10;z7INjydcAcvNmS9NxzFvqf9ny1mWymcOj89tIztXmvD4Ow0Ym2Paq3luU45eG/g7PTxlZajTdWuD&#10;WUd83/ub3KRevzGoLQd89mzTmST/WXyWz3q/8U3X137teuNO0w6e0i0vfOZ25LbN3hUNHk7tCWiz&#10;+VpstivXh9v75lyNM51rNFCEtxPbAsaxRN/7Pr7UtHnP+25fpY9fuNMEo0SHPPzaVxJtfJsZLtIm&#10;4tpv0PwtDL+/LTveXrrx2U/NZ3CHyXKX3fbFev33v4nOpz+720ITbB+73s57uy0Ov0/cHorINHkD&#10;hf383s+5y3nf4O16eP63xZ5lKl0qSDsEitCGPpTIPcM6K9NtZkW1hy/cx5abDUrWC/o45+MkGq7n&#10;3854B+vtpbaRxq0EMbtm456LlPfx+GG26/PX7tQNry0IdVRrftS/pk3S66+9pEfv6OUO57fhcMt3&#10;niQaR7GWLpyjSRPe0eiRf9YdPXqF3teu8Nc+bsLCdrNBekK/Hp2tlTHfbsN1k9lYrPWMy05b+DBR&#10;6LE1X7+qHre9o29MhxedNr/xrgiYzmwt9H18vulMPd9qwmW+jbz5zrMm1JiOw52GoF3mTqdyvfnG&#10;tm6eRvZ6WiNfus+0nVyzkX9Cfcz8WRO4UTOv375R38z6t97++xiNeKK/+QZnh2ttoIgfx6uaNMXv&#10;sz2pMX9/MqXPHDM+G4CzHtN7y803bef5XWZ5P6ZfOh1Q+DV7lDfjBf/3/mRKEq8PlW9b9v3sr+mf&#10;0wPGl+izmL+9y8dvfIv92nXRWs+3+2g1/SLg12a/jduuhD5/9LOFtxNB43hTY3wff0tvxm2vYtpe&#10;ZJoCtlGR55No43a4yHz0CxT+8zc6jtjxxg7jec62teufNl8KCs0XlufVx5n33veJ204Fjts7vua2&#10;6+H5Hx4H1RkqSDsECrvi3tpkpWr7QBEePm4laMNAsWrJP/Xw7wZr5D/+relff6vpY//kDhe7AseU&#10;7zwJGscczf9wqH436GWNn/alZmbP0qv3/cZ9XxvM7jTz6wu9P+RejfzafNvYPFcjrvN2Hn7VdNqa&#10;BoptWuA73pYGiu/00xf/a77FeToepxJ0gPEdkrPb+w966d2/6a4hUzX/8//VDc/8P41/5v7QZw7a&#10;qG3N03uP9Nf9oydq0sxsfT5znO51hmurQPE3/Wum32fbq5Wpfmbv+K5SoFgb1JZ9P3uqgeJv+mxx&#10;0Lrj066LtmjGyN/HbhuaVGFAm20uUISnLWgcQY833V5Ft0ve4QK2UZHnTTXXxu0wkWltx0BRtNl8&#10;1gHmM32lD//8kFmWBe7rwxW3nQoct/c9k9+uU52ngrRDoCjSgglDdP2f/6VFzi7EfE38821JHPJo&#10;ruF6/h0z3riVoM0ChfvtO7KL1d3l6QwXuwLHlO88CRrHVE184ubobvv8zzTs5pvc9w3t4r3+tjt1&#10;+69f08wte81ja/Wx3R3rHM4xwzuHPB7R20vsrvfwuOy0eQ952Om+K+6Qx0oT+vzG29JAsUDrVn/m&#10;TENk17jd/X/vh/ou2V3m5rn57z6kHj1u0l32MJPtYG+4QTfYb3T2OHPQRi3f7q0J71IPv78drq0C&#10;xRjNNvPF97OtTPEze8d3VQ55uMfH/dpy0GfPa8Vnibze3bvju+74tevQYdLeMYfpfm+2GXme85Ps&#10;FxW/NrvcBIjH1T38Wufz9/D5bEHj+FG5vo+HtlepH/Kw1Uwbt8NEprU9A8VerZo3VrfYeX+7e6gl&#10;8h624rZTzmGy+/X6wh3muS1mnb/X/fze92zukIc77c5Jp7lauNkOEz9eKtMqSPuclLl1qSa+8MfI&#10;SU79X5iu+VvNihNzsmaWeg1603Pyjt9KE7Cyxm0oYlaCpAKFWbG+/bt+bw8fhE/KjAwT7SzXrp6j&#10;lyInQN6vF159Xnf8lz3+uc6sNPepW8zJV275zpOgQJGtxV+McU9csydP/UX/O3yAutm9CfYY6ZZs&#10;jfzVdbrFjMPZLWpqXf5X+r9B9jismSZ78tWERaGOJFJ2PvXW7Q8/Fj2hrslJmTu1xHe84zRlsv90&#10;BgYK29l8/qbuvyF08l23m5/V2+FOKHJSnhlH/z+ob5ZfoNin9Qvf0W3X3KoRX2wxHexyvX3P9eo+&#10;/Ev9ZJ8Pahvb12uG90S6/35Fz95xg277+2LlR5ZtS07K9Gt/CT5bKp95S45e/b09YS58UqZnmV7T&#10;R/e/9lXoeL73NQneO5nXbwhqyzMmBn/2ZD5LwLybnR+07pgA6NOuY7cNnjYbft50XP5t1qwrBZ6T&#10;J3vcq0cfviPUVuPXxaBxBD4ee7LmXQP66pfOvAlPky1vmyoI3C4kbOO2ItO6y7NtCjoxMtE0xA8T&#10;1+a3LdSrt/aKC2vh8m4X7bqzVXPf/bM7X7yfP+5zJrNdd/7tv/5TmVdBUgsUVBpWQKdJUZ201iz+&#10;VK+8O9cNUZs18//+EBtWqGit+0LDmpzITVEtqyAEik5XBAqqi9WmRXr7z33dE2X99m5QziEf5wTq&#10;3+hPE37Uat9hKCq5CkKgoCiKoigq6QpCoKAoiqIoKukKQqCgKIqiKCrpCkKgoCiKoigq6QpCoKAo&#10;iqIoKukKQqCgKIqiKCrpCkKgoCiKoigq6QpCoKAoiqIoKukKQqCgKIqiKCrpCkKgoCiKoigq6QpC&#10;oKAoiqIoKukKQqCgKIqiKCrpCkKgoCiKoigq6QpCoKAoiqIoKukKQqCgKIqiKCrpCkKgoCiKoigq&#10;6QpCoKAoiqIoKukKklqg2L5WM9/9i/r3yFLWNb8wdZMGjPxE8zft8R++2dquz1+7Uze8tkDrfJ9v&#10;y9qt3ClPKevh6cr1fZ6iUqzVn+rR/7LrRXzdpEenr/V/TbsUbZ3KhApt/2PWlR4D9NRb3yh3u9/w&#10;VEdVkBQCxR6t+GK0brzjTX0eDhCbl+idJ27TwAl5Wp8/XQ9d85Qm5u+Oe12iSiVQtHyjuW5Nnr5Y&#10;vKltw0urPjfVuSvZttl+HT9tnUr/arr9X7c6W68Null/ePdHrY0Z1lsE5qtdQVIIFHu18uvX1PuG&#10;x/Tqv3O0cLNnr0TMN7MBevW7JZr48M16aMqq0PM7Fmh0jzs1et52rcv/QqMG3uQM2+3mwXrkvpvc&#10;BlWkxTP/pgHO3o8s3TDwb5qeX+RuxH6juwb8Tt3s+//XHzRiZr4WT3829LetX4/TVzvC02lq+2pN&#10;/78HdIPz/HW6+c//1PytuzyN0Duu69X3/j/qN86GcoWZ7pvU5+4Butn5PNfrjpGztdim5Zj3tNM3&#10;RjNypsd+7unvx2xw180boxt6jNHnO1aZ9+2ju4a/pMdu7q2HPpzrea+bNOD/vgiNw/msofkU+SxU&#10;BlbcBi+uIw61i1c1aUp8Gzbt8vO/6083X+c81u3mJ/Tq52vMuhHXfsLrla1Wt/Wi0DC/7q/+4fHd&#10;8XJonUumrQeu4z/GTWue/3rtfKYbrtLeSSo9y+8LpdvPuNt0b38R2lZ+rq+nxa03Bd72yva0PSpI&#10;iudQFGj+9Df02B29QhuHvo9qxLtfaYENFzEbTbux8NnYfJOriY/cpvvfWqh88/i6/M807OZuToNa&#10;k/dPPXDrS/rY2diYjeD0F9V70D+1cIV93z56bEq+aXS7tWzGi+reb4LmFwan1PXfjVOf6/5XMzbv&#10;NRvHHzXunt9rxBcbIsMvNu/58HVD9Pr3W83wBcp+93H9MhIoblD3P/9Li2yDXDdLT107SOMWF+qn&#10;mSPVfaAZrxMulmjcwJtDu7G9n9u34wgHihuUdfNf9I/vV+u7D5/SLS985gaVlZr87F26/8MV2rB9&#10;k+Zn58aGNSoDK5lAYdtF7HAbbLs07e21b2273KP8b9/WgGuf1sQVP3naz8aYDrj1bd0NFNc+a97f&#10;rnPr9fGzt6qf+Wa4PJm2HrSOO4EiOq2B6/XOYi1dvFBzlrOx77oVsIc60s7Wafrwvhrw7hLn+XWL&#10;J2jAfz2ryavdtuusN8VayPa03StI252UaRfWFx9r1KCbdfPoecpPZmPzyRQ9lfWY3lu+y32fcIOa&#10;H7vHIVy28Xw7JamNcWS6bK37RqPu6KEb7vizRvz9I3383QYnjISG/1hfz3hBv7QbtfDwy/+p+51x&#10;2EDhv2dlo2m4SxfO0aQJ72j0yD/rjh69QsN5P3dgx2HnRx/9YcJybShaq8lPhBN3tLo98amWhKeH&#10;yvBqTaDYo7z4dlmUr/cG3aanZnzraT/h59xqdVv3bpTtc96NexJtPWGgCE/rbi0JWq9Xh+YF1ZUr&#10;QaAIt5HtG/XNrH/r7b+P0Ygn+uuGJm2X7enVqCApBArzDeaZPrp+5Fyt9Dwe2TguT2JjExgovtNP&#10;X/yvro/ZmLqV1MY47jW2nMDzH70z9nn173Gr2Siv0uJmN7JBgWKDFnw4VL8b9LLGT/tSM7Nn6dX7&#10;ftPCQBF+3y2aMfL3JkHnh8ZBdcJqj0DhaZfx1aq2HhQo5mh+Mm09YaAIP75XK4PWa4ryDRRum7nt&#10;HX1TkKf3Humv+0dP1KSZ2fp85jjd26Ttsj29GhUkhUCxS4unP69eNzyh1+etDzWA7ev12WuD1Hvk&#10;11oRs7HZpOnDb9Pv/75Ya+2u23lv6g57LCvBIY91qz/TU796xN016+4avfdDLfgpmY2xdzr3hA5P&#10;RE4e3ajpL9ym2/6+UD+4wy/OMxvVa8O7gbfqq7GDzLcoO46gQLHUpOCbo7venOm+qelGduOXGnbt&#10;/Xp94Q7z+i1mZblXWU0ChfnWNsPu9n1Pc+30Obvofh86sZVddJ2k4tpmYLuIHS7xIQ+/QJFKWw8K&#10;FFM1MZm2HrSOxwQK875B63Uhhzyo+EBh2tGSTzXijt/o/gnLtNY5N+9PziFnp+3MeEk3N2m7bE+v&#10;RgVJ8ZDHVn0zeVTMz0b7v/CxvrELckuOXv399eYxe8LWNuV/P1F/usE9Eav/H9Q3y25sYk/KzOrx&#10;e/Xv28NtUKbBfP6m7ndeY09Ie1Zv241Q4Le7vVr17d/1e3uiWMKTMrPUa9A4fbZ6p6cRmnFFThS7&#10;SQOeGKzbnXEEBYqtWvLFGM+JZX/R/w4foG42RW/yfO5v12juu39WL3fe3DWgr37ZJFDY6VujGa8N&#10;doezJ9JNCq0MzmcNzafIZ6EysOLD7taAdhHfhmPXgawbBuv/Iidl+gUKU61u60GBIluLk2nrget4&#10;XKAIWq+dz8RJmV27Qm0u1Je41eOPGvb+Ai2x50PsXK8Z3pMt//sVPXvHDSYwLzZh27PeFLA9be8K&#10;0nbnUGRybVumyWM+0AyzUbWpeMXXf9Pvbv27vtrmMyxFZXLR1imKSrGCECicMt8YJzzr/jTU+63J&#10;b1iKyuSirVMUlVoFIVBQFEVRFJV0BSFQUBRFURSVdAUhUFAURVEUlXQFIVBQFEVRFJV0BSFQUBRF&#10;URSVdAUhUFAURVEUlXQFIVBQFEVRFJV0BSFQUBRFURSVdAUhUFAURVEUlXQFSSlQbN29XydOn3WH&#10;Arqm8xdrnHXBbx2xdfDYCV1paHCHBrqeusv1Ktp/xHf9sGWfs8OgY9n+3G/5xFeQlAJFeeVpdwig&#10;azt1tsp3HdlzqMwdAujabKj2W0dsEbjTh/0C5LeMvBUkpUBhv5kBCPFbRwjdQJQN2PHrCKE7vZw9&#10;f6HJMoqvIAQKoI34rSMECiCKQJH+bL8ev4ziKwiBAmgjfusIgQKIIlCkPwIFkAb81hECBRBFoEh/&#10;BAogDfitIwQKIIpAkf4IFEAa8FtHCBRAFIEi/REogDTgt44QKIAoAkX6I1AAacBvHSFQAFEEivRH&#10;oADSgN86QqAAoggU6Y9AAaQBv3WEQAFEESjSH4ECSAN+6wiBAogiUKQ/AgWQBvzWEQIFEEWgSH8E&#10;CiAN+K0jBAogikCR/ggUQBrwW0cIFEAUgSL9ESiANOC3jhAogCgCRfojUABpwG8dIVAAUQSK9Eeg&#10;ANKA3zpCoACiCBTpj0ABpAG/dYRAAUQRKNIfgQJIA37rCIECiCJQpD8CBZAG/NYRAgUQRaBIfwQK&#10;IA34rSMECiCKQJH+CBRAGvBbRwgUQBSBIv0RKIA04LeOECiAKAJF+iNQAGnAbx0hUABRfoGiaP8R&#10;91mkg7PnLzRZRvEVJKVAceR4pTsE0LWdOlvlu47s2HfQHQLo2q40NPiuI7bqLte7Q6GjHTx2wncZ&#10;eStISoHC1onTZ52GAnRFtu3bMLF1937f9cOWXUHZYKIrs3uz7Z4Iv/XDln2u5lKtOzQ6gt1G2T2q&#10;fssnvoKkHCgoiqIoiuo6FYRAQVEURVFU0hWEQEFRFEVRVNIVhEBBURRFUVTSFYRAQVEURVFU0hWE&#10;QEFRFEVRVNIVhEBBURRFUVTSFSSpQAEAAJAIgQIAAKSMQAEAAFJGoAAAACkjUAAAgJQRKAAAQMoI&#10;FAAAIGUECgAAkCLp/wfYb8N3vat+bQAAAABJRU5ErkJgglBLAQItABQABgAIAAAAIQCcDKSICwEA&#10;ABMCAAATAAAAAAAAAAAAAAAAAAAAAABbQ29udGVudF9UeXBlc10ueG1sUEsBAi0AFAAGAAgAAAAh&#10;ADj9If/WAAAAlAEAAAsAAAAAAAAAAAAAAAAAPAEAAF9yZWxzLy5yZWxzUEsBAi0AFAAGAAgAAAAh&#10;AAUquXXUAwAA8woAAA4AAAAAAAAAAAAAAAAAOwIAAGRycy9lMm9Eb2MueG1sUEsBAi0AFAAGAAgA&#10;AAAhAP86M5i6AAAAIQEAABkAAAAAAAAAAAAAAAAAOwYAAGRycy9fcmVscy9lMm9Eb2MueG1sLnJl&#10;bHNQSwECLQAUAAYACAAAACEAIf/olOMAAAANAQAADwAAAAAAAAAAAAAAAAAsBwAAZHJzL2Rvd25y&#10;ZXYueG1sUEsBAi0ACgAAAAAAAAAhAEtFQ41WkQAAVpEAABQAAAAAAAAAAAAAAAAAPAgAAGRycy9t&#10;ZWRpYS9pbWFnZTEudG1wUEsFBgAAAAAGAAYAfAEAAMS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66464;height:98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JpwwwAAANoAAAAPAAAAZHJzL2Rvd25yZXYueG1sRI9Ba8JA&#10;FITvgv9heYIXaTa1ICV1FRGE9NZaSa+v2dckmn0bdleT/PuuIPQ4zMw3zHo7mFbcyPnGsoLnJAVB&#10;XFrdcKXg9HV4egXhA7LG1jIpGMnDdjOdrDHTtudPuh1DJSKEfYYK6hC6TEpf1mTQJ7Yjjt6vdQZD&#10;lK6S2mEf4aaVyzRdSYMNx4UaO9rXVF6OV6NAL4qxOL93V5e7w0/+cfouB/ui1Hw27N5ABBrCf/jR&#10;zrWCFdyvxBsgN38AAAD//wMAUEsBAi0AFAAGAAgAAAAhANvh9svuAAAAhQEAABMAAAAAAAAAAAAA&#10;AAAAAAAAAFtDb250ZW50X1R5cGVzXS54bWxQSwECLQAUAAYACAAAACEAWvQsW78AAAAVAQAACwAA&#10;AAAAAAAAAAAAAAAfAQAAX3JlbHMvLnJlbHNQSwECLQAUAAYACAAAACEAqHCacMMAAADaAAAADwAA&#10;AAAAAAAAAAAAAAAHAgAAZHJzL2Rvd25yZXYueG1sUEsFBgAAAAADAAMAtwAAAPcCAAAAAA==&#10;">
                  <v:imagedata r:id="rId1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42717;top:6687;width:5459;height:2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018747B0" w14:textId="77777777" w:rsidR="00A96B44" w:rsidRPr="001F3C67" w:rsidRDefault="00A96B44" w:rsidP="00A96B44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Open</w:t>
                        </w:r>
                      </w:p>
                    </w:txbxContent>
                  </v:textbox>
                </v:shape>
                <v:shape id="Text Box 2" o:spid="_x0000_s1029" type="#_x0000_t202" style="position:absolute;left:59094;top:6550;width:5459;height:2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4EB731B8" w14:textId="77777777" w:rsidR="00A96B44" w:rsidRPr="001F3C67" w:rsidRDefault="00A96B44" w:rsidP="00A96B44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DA52D2C" w14:textId="110F14F0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3F285B1E" w14:textId="00398A78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4C13BBEF" w14:textId="3D24C34C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05E4E8B6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1ED7FEF2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7397555F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65DE0358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76F09825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1BFF8A23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37C4EE0C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5AB609D4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704924A1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7FAD18BC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08FA6048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72F9154F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74BBB0BD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21CF9F73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5C47543D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035AB6C8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33FEE888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01D833BE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33E71CF5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1CDDDBC1" w14:textId="77777777" w:rsidR="00A96B44" w:rsidRDefault="00A96B44" w:rsidP="00D209B2">
      <w:pPr>
        <w:jc w:val="center"/>
        <w:rPr>
          <w:sz w:val="32"/>
          <w:szCs w:val="28"/>
          <w:u w:val="single"/>
        </w:rPr>
      </w:pPr>
    </w:p>
    <w:p w14:paraId="4EB8DF0C" w14:textId="689E52DD" w:rsidR="003F67F5" w:rsidRPr="0013602E" w:rsidRDefault="0013602E" w:rsidP="00D209B2">
      <w:pPr>
        <w:jc w:val="center"/>
        <w:rPr>
          <w:sz w:val="32"/>
          <w:szCs w:val="28"/>
          <w:u w:val="single"/>
        </w:rPr>
      </w:pPr>
      <w:r w:rsidRPr="0013602E">
        <w:rPr>
          <w:sz w:val="32"/>
          <w:szCs w:val="28"/>
          <w:u w:val="single"/>
        </w:rPr>
        <w:lastRenderedPageBreak/>
        <w:t xml:space="preserve">L.I. To make a list of 20 items you would buy in a supermarket. </w:t>
      </w:r>
    </w:p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00"/>
      </w:tblGrid>
      <w:tr w:rsidR="0013602E" w14:paraId="5FCCEDAC" w14:textId="77777777" w:rsidTr="0096577F">
        <w:trPr>
          <w:trHeight w:val="325"/>
        </w:trPr>
        <w:tc>
          <w:tcPr>
            <w:tcW w:w="6516" w:type="dxa"/>
            <w:vAlign w:val="center"/>
          </w:tcPr>
          <w:p w14:paraId="396E1CF3" w14:textId="5A1200B6" w:rsidR="0013602E" w:rsidRPr="00D407B8" w:rsidRDefault="0013602E" w:rsidP="0096577F">
            <w:pPr>
              <w:jc w:val="center"/>
              <w:rPr>
                <w:b/>
                <w:sz w:val="28"/>
                <w:szCs w:val="28"/>
              </w:rPr>
            </w:pPr>
            <w:r w:rsidRPr="00B746E0">
              <w:rPr>
                <w:b/>
                <w:sz w:val="28"/>
                <w:szCs w:val="28"/>
              </w:rPr>
              <w:t>Success Criteria</w:t>
            </w:r>
          </w:p>
        </w:tc>
        <w:tc>
          <w:tcPr>
            <w:tcW w:w="2500" w:type="dxa"/>
          </w:tcPr>
          <w:p w14:paraId="505962EE" w14:textId="77777777" w:rsidR="0013602E" w:rsidRDefault="0013602E" w:rsidP="009657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Achieved?</w:t>
            </w:r>
          </w:p>
          <w:p w14:paraId="10351756" w14:textId="77777777" w:rsidR="0013602E" w:rsidRPr="00D407B8" w:rsidRDefault="0013602E" w:rsidP="009657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                Adult</w:t>
            </w:r>
          </w:p>
        </w:tc>
      </w:tr>
      <w:tr w:rsidR="0013602E" w14:paraId="7A94C93E" w14:textId="77777777" w:rsidTr="0096577F">
        <w:tc>
          <w:tcPr>
            <w:tcW w:w="6516" w:type="dxa"/>
          </w:tcPr>
          <w:p w14:paraId="53C6B880" w14:textId="2CF2F7AC" w:rsidR="0013602E" w:rsidRPr="00B746E0" w:rsidRDefault="0013602E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Have a look for items in your home                                      </w:t>
            </w:r>
          </w:p>
        </w:tc>
        <w:tc>
          <w:tcPr>
            <w:tcW w:w="2500" w:type="dxa"/>
            <w:vAlign w:val="center"/>
          </w:tcPr>
          <w:p w14:paraId="09A0D840" w14:textId="00884475" w:rsidR="0013602E" w:rsidRPr="00D407B8" w:rsidRDefault="0013602E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13602E" w14:paraId="49767ABE" w14:textId="77777777" w:rsidTr="0096577F">
        <w:tc>
          <w:tcPr>
            <w:tcW w:w="6516" w:type="dxa"/>
          </w:tcPr>
          <w:p w14:paraId="38F93FFE" w14:textId="77777777" w:rsidR="0013602E" w:rsidRPr="00B746E0" w:rsidRDefault="0013602E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the internet                                     </w:t>
            </w:r>
          </w:p>
        </w:tc>
        <w:tc>
          <w:tcPr>
            <w:tcW w:w="2500" w:type="dxa"/>
            <w:vAlign w:val="center"/>
          </w:tcPr>
          <w:p w14:paraId="4D18BF7A" w14:textId="779454BE" w:rsidR="0013602E" w:rsidRPr="00D407B8" w:rsidRDefault="0013602E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13602E" w14:paraId="3FE15137" w14:textId="77777777" w:rsidTr="0096577F">
        <w:tc>
          <w:tcPr>
            <w:tcW w:w="6516" w:type="dxa"/>
          </w:tcPr>
          <w:p w14:paraId="614FB98A" w14:textId="11FCAEF5" w:rsidR="0013602E" w:rsidRPr="00B746E0" w:rsidRDefault="0013602E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Research 20 common items people buy when shopping   </w:t>
            </w:r>
          </w:p>
        </w:tc>
        <w:tc>
          <w:tcPr>
            <w:tcW w:w="2500" w:type="dxa"/>
            <w:vAlign w:val="center"/>
          </w:tcPr>
          <w:p w14:paraId="4A8DE043" w14:textId="77777777" w:rsidR="0013602E" w:rsidRPr="00D407B8" w:rsidRDefault="0013602E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13602E" w14:paraId="2AA003C8" w14:textId="77777777" w:rsidTr="0096577F">
        <w:tc>
          <w:tcPr>
            <w:tcW w:w="6516" w:type="dxa"/>
          </w:tcPr>
          <w:p w14:paraId="41F593E1" w14:textId="4C877713" w:rsidR="0013602E" w:rsidRDefault="0013602E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Make a list </w:t>
            </w:r>
          </w:p>
        </w:tc>
        <w:tc>
          <w:tcPr>
            <w:tcW w:w="2500" w:type="dxa"/>
            <w:vAlign w:val="center"/>
          </w:tcPr>
          <w:p w14:paraId="053703F8" w14:textId="77777777" w:rsidR="0013602E" w:rsidRPr="00D407B8" w:rsidRDefault="0013602E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 w:rsidRPr="00D407B8">
              <w:rPr>
                <w:sz w:val="32"/>
                <w:szCs w:val="28"/>
              </w:rPr>
              <w:sym w:font="Wingdings 2" w:char="F0A3"/>
            </w:r>
          </w:p>
        </w:tc>
      </w:tr>
    </w:tbl>
    <w:p w14:paraId="48E8FA4B" w14:textId="2CD6F227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7BF4422A" w14:textId="538E8783" w:rsidR="005A5BF8" w:rsidRDefault="0013602E" w:rsidP="005A5BF8">
      <w:pPr>
        <w:jc w:val="center"/>
        <w:rPr>
          <w:sz w:val="32"/>
          <w:szCs w:val="28"/>
        </w:rPr>
      </w:pPr>
      <w:r>
        <w:rPr>
          <w:sz w:val="32"/>
          <w:szCs w:val="28"/>
        </w:rPr>
        <w:t>Using the table below, create a list of 20 comm</w:t>
      </w:r>
      <w:r w:rsidR="005A5BF8">
        <w:rPr>
          <w:sz w:val="32"/>
          <w:szCs w:val="28"/>
        </w:rPr>
        <w:t xml:space="preserve">on items that you would find in a household.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5A5BF8" w14:paraId="7DFC7C38" w14:textId="77777777" w:rsidTr="005A5BF8">
        <w:tc>
          <w:tcPr>
            <w:tcW w:w="988" w:type="dxa"/>
          </w:tcPr>
          <w:p w14:paraId="5681ABF1" w14:textId="17971541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</w:t>
            </w:r>
          </w:p>
        </w:tc>
        <w:tc>
          <w:tcPr>
            <w:tcW w:w="8028" w:type="dxa"/>
          </w:tcPr>
          <w:p w14:paraId="47AE1F88" w14:textId="621F4046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37A0553A" w14:textId="77777777" w:rsidTr="005A5BF8">
        <w:tc>
          <w:tcPr>
            <w:tcW w:w="988" w:type="dxa"/>
          </w:tcPr>
          <w:p w14:paraId="5A366C0D" w14:textId="1A17135E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2</w:t>
            </w:r>
          </w:p>
        </w:tc>
        <w:tc>
          <w:tcPr>
            <w:tcW w:w="8028" w:type="dxa"/>
          </w:tcPr>
          <w:p w14:paraId="74DC045D" w14:textId="50123700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52C6F361" w14:textId="77777777" w:rsidTr="005A5BF8">
        <w:tc>
          <w:tcPr>
            <w:tcW w:w="988" w:type="dxa"/>
          </w:tcPr>
          <w:p w14:paraId="1CF26C36" w14:textId="024EABD5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3</w:t>
            </w:r>
          </w:p>
        </w:tc>
        <w:tc>
          <w:tcPr>
            <w:tcW w:w="8028" w:type="dxa"/>
          </w:tcPr>
          <w:p w14:paraId="1B2E1ACD" w14:textId="46BC5D81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54000356" w14:textId="77777777" w:rsidTr="005A5BF8">
        <w:tc>
          <w:tcPr>
            <w:tcW w:w="988" w:type="dxa"/>
          </w:tcPr>
          <w:p w14:paraId="35739FF7" w14:textId="1F22C413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4</w:t>
            </w:r>
          </w:p>
        </w:tc>
        <w:tc>
          <w:tcPr>
            <w:tcW w:w="8028" w:type="dxa"/>
          </w:tcPr>
          <w:p w14:paraId="2FCC8466" w14:textId="4FDD00EB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4A01D127" w14:textId="77777777" w:rsidTr="005A5BF8">
        <w:tc>
          <w:tcPr>
            <w:tcW w:w="988" w:type="dxa"/>
          </w:tcPr>
          <w:p w14:paraId="1F8CE29F" w14:textId="13C8E180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5</w:t>
            </w:r>
          </w:p>
        </w:tc>
        <w:tc>
          <w:tcPr>
            <w:tcW w:w="8028" w:type="dxa"/>
          </w:tcPr>
          <w:p w14:paraId="7ADEA235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4586D630" w14:textId="77777777" w:rsidTr="005A5BF8">
        <w:tc>
          <w:tcPr>
            <w:tcW w:w="988" w:type="dxa"/>
          </w:tcPr>
          <w:p w14:paraId="42C18F6C" w14:textId="1C7FB8C1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6</w:t>
            </w:r>
          </w:p>
        </w:tc>
        <w:tc>
          <w:tcPr>
            <w:tcW w:w="8028" w:type="dxa"/>
          </w:tcPr>
          <w:p w14:paraId="16A7FC4D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1DA74552" w14:textId="77777777" w:rsidTr="005A5BF8">
        <w:tc>
          <w:tcPr>
            <w:tcW w:w="988" w:type="dxa"/>
          </w:tcPr>
          <w:p w14:paraId="60D3BC76" w14:textId="6ADF8200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7</w:t>
            </w:r>
          </w:p>
        </w:tc>
        <w:tc>
          <w:tcPr>
            <w:tcW w:w="8028" w:type="dxa"/>
          </w:tcPr>
          <w:p w14:paraId="35F1F095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0230BEBD" w14:textId="77777777" w:rsidTr="005A5BF8">
        <w:tc>
          <w:tcPr>
            <w:tcW w:w="988" w:type="dxa"/>
          </w:tcPr>
          <w:p w14:paraId="351B0F51" w14:textId="1B8B3B8E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8</w:t>
            </w:r>
          </w:p>
        </w:tc>
        <w:tc>
          <w:tcPr>
            <w:tcW w:w="8028" w:type="dxa"/>
          </w:tcPr>
          <w:p w14:paraId="6A275690" w14:textId="06D20FC3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51B1D9A6" w14:textId="77777777" w:rsidTr="005A5BF8">
        <w:tc>
          <w:tcPr>
            <w:tcW w:w="988" w:type="dxa"/>
          </w:tcPr>
          <w:p w14:paraId="231205C5" w14:textId="47786C4F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9</w:t>
            </w:r>
          </w:p>
        </w:tc>
        <w:tc>
          <w:tcPr>
            <w:tcW w:w="8028" w:type="dxa"/>
          </w:tcPr>
          <w:p w14:paraId="05741763" w14:textId="5EE953A2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2354DC9C" w14:textId="77777777" w:rsidTr="005A5BF8">
        <w:tc>
          <w:tcPr>
            <w:tcW w:w="988" w:type="dxa"/>
          </w:tcPr>
          <w:p w14:paraId="2EF7A759" w14:textId="37DE0C28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10</w:t>
            </w:r>
          </w:p>
        </w:tc>
        <w:tc>
          <w:tcPr>
            <w:tcW w:w="8028" w:type="dxa"/>
          </w:tcPr>
          <w:p w14:paraId="6DDBC657" w14:textId="08ED4450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2ED7110A" w14:textId="77777777" w:rsidTr="005A5BF8">
        <w:tc>
          <w:tcPr>
            <w:tcW w:w="988" w:type="dxa"/>
          </w:tcPr>
          <w:p w14:paraId="09A020D2" w14:textId="7D2B72B3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lastRenderedPageBreak/>
              <w:t>11</w:t>
            </w:r>
          </w:p>
        </w:tc>
        <w:tc>
          <w:tcPr>
            <w:tcW w:w="8028" w:type="dxa"/>
          </w:tcPr>
          <w:p w14:paraId="5F17CB17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5495F364" w14:textId="77777777" w:rsidTr="005A5BF8">
        <w:tc>
          <w:tcPr>
            <w:tcW w:w="988" w:type="dxa"/>
          </w:tcPr>
          <w:p w14:paraId="0BB584C1" w14:textId="46CD38B8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12</w:t>
            </w:r>
          </w:p>
        </w:tc>
        <w:tc>
          <w:tcPr>
            <w:tcW w:w="8028" w:type="dxa"/>
          </w:tcPr>
          <w:p w14:paraId="4DB2849A" w14:textId="397618B8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21384C2E" w14:textId="77777777" w:rsidTr="005A5BF8">
        <w:tc>
          <w:tcPr>
            <w:tcW w:w="988" w:type="dxa"/>
          </w:tcPr>
          <w:p w14:paraId="17A72F4D" w14:textId="5B629338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13</w:t>
            </w:r>
          </w:p>
        </w:tc>
        <w:tc>
          <w:tcPr>
            <w:tcW w:w="8028" w:type="dxa"/>
          </w:tcPr>
          <w:p w14:paraId="03CE6D00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2B62C92C" w14:textId="77777777" w:rsidTr="005A5BF8">
        <w:tc>
          <w:tcPr>
            <w:tcW w:w="988" w:type="dxa"/>
          </w:tcPr>
          <w:p w14:paraId="07CF3683" w14:textId="4CE8EDE0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14</w:t>
            </w:r>
          </w:p>
        </w:tc>
        <w:tc>
          <w:tcPr>
            <w:tcW w:w="8028" w:type="dxa"/>
          </w:tcPr>
          <w:p w14:paraId="336B031A" w14:textId="721686D2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2F849F8B" w14:textId="77777777" w:rsidTr="005A5BF8">
        <w:tc>
          <w:tcPr>
            <w:tcW w:w="988" w:type="dxa"/>
          </w:tcPr>
          <w:p w14:paraId="07CC76D4" w14:textId="0C3EBD31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15</w:t>
            </w:r>
          </w:p>
        </w:tc>
        <w:tc>
          <w:tcPr>
            <w:tcW w:w="8028" w:type="dxa"/>
          </w:tcPr>
          <w:p w14:paraId="49F74E53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1352EA59" w14:textId="77777777" w:rsidTr="005A5BF8">
        <w:tc>
          <w:tcPr>
            <w:tcW w:w="988" w:type="dxa"/>
          </w:tcPr>
          <w:p w14:paraId="0DE965BA" w14:textId="5A9972D0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16</w:t>
            </w:r>
          </w:p>
        </w:tc>
        <w:tc>
          <w:tcPr>
            <w:tcW w:w="8028" w:type="dxa"/>
          </w:tcPr>
          <w:p w14:paraId="4DF035F6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363E8720" w14:textId="77777777" w:rsidTr="005A5BF8">
        <w:tc>
          <w:tcPr>
            <w:tcW w:w="988" w:type="dxa"/>
          </w:tcPr>
          <w:p w14:paraId="6EF512D9" w14:textId="7CBBD13E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17</w:t>
            </w:r>
          </w:p>
        </w:tc>
        <w:tc>
          <w:tcPr>
            <w:tcW w:w="8028" w:type="dxa"/>
          </w:tcPr>
          <w:p w14:paraId="4AE109B7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362278D9" w14:textId="77777777" w:rsidTr="005A5BF8">
        <w:tc>
          <w:tcPr>
            <w:tcW w:w="988" w:type="dxa"/>
          </w:tcPr>
          <w:p w14:paraId="17D2A1B5" w14:textId="46D9C526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18</w:t>
            </w:r>
          </w:p>
        </w:tc>
        <w:tc>
          <w:tcPr>
            <w:tcW w:w="8028" w:type="dxa"/>
          </w:tcPr>
          <w:p w14:paraId="06925062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16313A9B" w14:textId="77777777" w:rsidTr="005A5BF8">
        <w:tc>
          <w:tcPr>
            <w:tcW w:w="988" w:type="dxa"/>
          </w:tcPr>
          <w:p w14:paraId="6382EDFA" w14:textId="12C2E532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19</w:t>
            </w:r>
          </w:p>
        </w:tc>
        <w:tc>
          <w:tcPr>
            <w:tcW w:w="8028" w:type="dxa"/>
          </w:tcPr>
          <w:p w14:paraId="30F08529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  <w:tr w:rsidR="005A5BF8" w14:paraId="3152512B" w14:textId="77777777" w:rsidTr="005A5BF8">
        <w:tc>
          <w:tcPr>
            <w:tcW w:w="988" w:type="dxa"/>
          </w:tcPr>
          <w:p w14:paraId="79A2156F" w14:textId="6B61CD88" w:rsidR="005A5BF8" w:rsidRPr="00863D6D" w:rsidRDefault="005A5BF8" w:rsidP="005A5BF8">
            <w:pPr>
              <w:jc w:val="center"/>
              <w:rPr>
                <w:szCs w:val="28"/>
              </w:rPr>
            </w:pPr>
            <w:r w:rsidRPr="00863D6D">
              <w:rPr>
                <w:szCs w:val="28"/>
              </w:rPr>
              <w:t>20</w:t>
            </w:r>
          </w:p>
        </w:tc>
        <w:tc>
          <w:tcPr>
            <w:tcW w:w="8028" w:type="dxa"/>
          </w:tcPr>
          <w:p w14:paraId="5A1D4E51" w14:textId="77777777" w:rsidR="005A5BF8" w:rsidRPr="00863D6D" w:rsidRDefault="005A5BF8" w:rsidP="005A5BF8">
            <w:pPr>
              <w:jc w:val="center"/>
              <w:rPr>
                <w:szCs w:val="28"/>
              </w:rPr>
            </w:pPr>
          </w:p>
        </w:tc>
      </w:tr>
    </w:tbl>
    <w:p w14:paraId="1DF1877B" w14:textId="6B2EBC2F" w:rsidR="005A5BF8" w:rsidRPr="005A5BF8" w:rsidRDefault="005A5BF8" w:rsidP="005A5BF8">
      <w:pPr>
        <w:jc w:val="center"/>
        <w:rPr>
          <w:sz w:val="32"/>
          <w:szCs w:val="28"/>
        </w:rPr>
      </w:pPr>
    </w:p>
    <w:p w14:paraId="454083CF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3B22A78C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15C925F7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144542A7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5C24799C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6938D415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0FB6CF94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615E2D63" w14:textId="77777777" w:rsidR="00863D6D" w:rsidRDefault="00863D6D" w:rsidP="00D209B2">
      <w:pPr>
        <w:jc w:val="center"/>
        <w:rPr>
          <w:sz w:val="32"/>
          <w:szCs w:val="28"/>
          <w:u w:val="single"/>
        </w:rPr>
      </w:pPr>
    </w:p>
    <w:p w14:paraId="50ACE190" w14:textId="3329B092" w:rsidR="003F67F5" w:rsidRDefault="005A5BF8" w:rsidP="00D209B2">
      <w:pPr>
        <w:jc w:val="center"/>
        <w:rPr>
          <w:sz w:val="32"/>
          <w:szCs w:val="28"/>
          <w:u w:val="single"/>
        </w:rPr>
      </w:pPr>
      <w:bookmarkStart w:id="0" w:name="_GoBack"/>
      <w:bookmarkEnd w:id="0"/>
      <w:r w:rsidRPr="005A5BF8">
        <w:rPr>
          <w:sz w:val="32"/>
          <w:szCs w:val="28"/>
          <w:u w:val="single"/>
        </w:rPr>
        <w:lastRenderedPageBreak/>
        <w:t>L</w:t>
      </w:r>
      <w:r>
        <w:rPr>
          <w:sz w:val="32"/>
          <w:szCs w:val="28"/>
          <w:u w:val="single"/>
        </w:rPr>
        <w:t>.I. To compare the prices of items in two supermarkets</w:t>
      </w:r>
    </w:p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00"/>
      </w:tblGrid>
      <w:tr w:rsidR="005A5BF8" w14:paraId="48C347F3" w14:textId="77777777" w:rsidTr="0096577F">
        <w:trPr>
          <w:trHeight w:val="325"/>
        </w:trPr>
        <w:tc>
          <w:tcPr>
            <w:tcW w:w="6516" w:type="dxa"/>
            <w:vAlign w:val="center"/>
          </w:tcPr>
          <w:p w14:paraId="0E763D62" w14:textId="77777777" w:rsidR="005A5BF8" w:rsidRPr="00D407B8" w:rsidRDefault="005A5BF8" w:rsidP="0096577F">
            <w:pPr>
              <w:jc w:val="center"/>
              <w:rPr>
                <w:b/>
                <w:sz w:val="28"/>
                <w:szCs w:val="28"/>
              </w:rPr>
            </w:pPr>
            <w:r w:rsidRPr="00B746E0">
              <w:rPr>
                <w:b/>
                <w:sz w:val="28"/>
                <w:szCs w:val="28"/>
              </w:rPr>
              <w:t>Success Criteria</w:t>
            </w:r>
          </w:p>
        </w:tc>
        <w:tc>
          <w:tcPr>
            <w:tcW w:w="2500" w:type="dxa"/>
          </w:tcPr>
          <w:p w14:paraId="691D8448" w14:textId="77777777" w:rsidR="005A5BF8" w:rsidRDefault="005A5BF8" w:rsidP="009657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Achieved?</w:t>
            </w:r>
          </w:p>
          <w:p w14:paraId="2C68BA64" w14:textId="77777777" w:rsidR="005A5BF8" w:rsidRPr="00D407B8" w:rsidRDefault="005A5BF8" w:rsidP="009657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                Adult</w:t>
            </w:r>
          </w:p>
        </w:tc>
      </w:tr>
      <w:tr w:rsidR="005A5BF8" w14:paraId="40A22540" w14:textId="77777777" w:rsidTr="0096577F">
        <w:tc>
          <w:tcPr>
            <w:tcW w:w="6516" w:type="dxa"/>
          </w:tcPr>
          <w:p w14:paraId="06AC02E8" w14:textId="0BC58CEB" w:rsidR="005A5BF8" w:rsidRPr="00B746E0" w:rsidRDefault="005A5BF8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Research the price of the items                                      </w:t>
            </w:r>
          </w:p>
        </w:tc>
        <w:tc>
          <w:tcPr>
            <w:tcW w:w="2500" w:type="dxa"/>
            <w:vAlign w:val="center"/>
          </w:tcPr>
          <w:p w14:paraId="0FF838A7" w14:textId="77777777" w:rsidR="005A5BF8" w:rsidRPr="00D407B8" w:rsidRDefault="005A5BF8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5A5BF8" w14:paraId="31076208" w14:textId="77777777" w:rsidTr="0096577F">
        <w:tc>
          <w:tcPr>
            <w:tcW w:w="6516" w:type="dxa"/>
          </w:tcPr>
          <w:p w14:paraId="277BE623" w14:textId="466791B8" w:rsidR="005A5BF8" w:rsidRPr="00B746E0" w:rsidRDefault="005A5BF8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Identify the price of the item in Sainsbury’s                                       </w:t>
            </w:r>
          </w:p>
        </w:tc>
        <w:tc>
          <w:tcPr>
            <w:tcW w:w="2500" w:type="dxa"/>
            <w:vAlign w:val="center"/>
          </w:tcPr>
          <w:p w14:paraId="5738970B" w14:textId="77777777" w:rsidR="005A5BF8" w:rsidRPr="00D407B8" w:rsidRDefault="005A5BF8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5A5BF8" w14:paraId="2D494540" w14:textId="77777777" w:rsidTr="0096577F">
        <w:tc>
          <w:tcPr>
            <w:tcW w:w="6516" w:type="dxa"/>
          </w:tcPr>
          <w:p w14:paraId="03488901" w14:textId="34AE4C96" w:rsidR="005A5BF8" w:rsidRPr="00B746E0" w:rsidRDefault="005A5BF8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Identify the price of the item in Tesco </w:t>
            </w:r>
          </w:p>
        </w:tc>
        <w:tc>
          <w:tcPr>
            <w:tcW w:w="2500" w:type="dxa"/>
            <w:vAlign w:val="center"/>
          </w:tcPr>
          <w:p w14:paraId="10BC9267" w14:textId="77777777" w:rsidR="005A5BF8" w:rsidRPr="00D407B8" w:rsidRDefault="005A5BF8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5A5BF8" w14:paraId="0EBFD27C" w14:textId="77777777" w:rsidTr="0096577F">
        <w:tc>
          <w:tcPr>
            <w:tcW w:w="6516" w:type="dxa"/>
          </w:tcPr>
          <w:p w14:paraId="6EF26BD5" w14:textId="668C790E" w:rsidR="005A5BF8" w:rsidRDefault="005A5BF8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the prices </w:t>
            </w:r>
          </w:p>
        </w:tc>
        <w:tc>
          <w:tcPr>
            <w:tcW w:w="2500" w:type="dxa"/>
            <w:vAlign w:val="center"/>
          </w:tcPr>
          <w:p w14:paraId="651FC46F" w14:textId="77777777" w:rsidR="005A5BF8" w:rsidRPr="00D407B8" w:rsidRDefault="005A5BF8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 w:rsidRPr="00D407B8">
              <w:rPr>
                <w:sz w:val="32"/>
                <w:szCs w:val="28"/>
              </w:rPr>
              <w:sym w:font="Wingdings 2" w:char="F0A3"/>
            </w:r>
          </w:p>
        </w:tc>
      </w:tr>
    </w:tbl>
    <w:p w14:paraId="3ECAE26C" w14:textId="77777777" w:rsidR="005A5BF8" w:rsidRDefault="005A5BF8" w:rsidP="00D209B2">
      <w:pPr>
        <w:jc w:val="center"/>
        <w:rPr>
          <w:sz w:val="32"/>
          <w:szCs w:val="28"/>
        </w:rPr>
      </w:pPr>
    </w:p>
    <w:p w14:paraId="09A3AC35" w14:textId="2BDFABB4" w:rsidR="005A5BF8" w:rsidRPr="005A5BF8" w:rsidRDefault="005A5BF8" w:rsidP="00D209B2">
      <w:pPr>
        <w:jc w:val="center"/>
        <w:rPr>
          <w:sz w:val="32"/>
          <w:szCs w:val="28"/>
        </w:rPr>
      </w:pPr>
      <w:r>
        <w:rPr>
          <w:sz w:val="32"/>
          <w:szCs w:val="28"/>
        </w:rPr>
        <w:t xml:space="preserve">In the table below, write the name of the product, and the prices from both Sainsbury’s and Tesco’s. </w:t>
      </w:r>
    </w:p>
    <w:tbl>
      <w:tblPr>
        <w:tblStyle w:val="TableGrid"/>
        <w:tblpPr w:leftFromText="180" w:rightFromText="180" w:vertAnchor="text" w:horzAnchor="margin" w:tblpY="1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BF8" w14:paraId="667750C7" w14:textId="77777777" w:rsidTr="005A5BF8">
        <w:tc>
          <w:tcPr>
            <w:tcW w:w="3005" w:type="dxa"/>
            <w:shd w:val="clear" w:color="auto" w:fill="F7CAAC" w:themeFill="accent2" w:themeFillTint="66"/>
          </w:tcPr>
          <w:p w14:paraId="683E7430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  <w:r>
              <w:rPr>
                <w:sz w:val="32"/>
                <w:szCs w:val="28"/>
                <w:u w:val="single"/>
              </w:rPr>
              <w:t>Item</w:t>
            </w:r>
          </w:p>
        </w:tc>
        <w:tc>
          <w:tcPr>
            <w:tcW w:w="3005" w:type="dxa"/>
            <w:shd w:val="clear" w:color="auto" w:fill="F7CAAC" w:themeFill="accent2" w:themeFillTint="66"/>
          </w:tcPr>
          <w:p w14:paraId="3EFC3605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  <w:r>
              <w:rPr>
                <w:sz w:val="32"/>
                <w:szCs w:val="28"/>
                <w:u w:val="single"/>
              </w:rPr>
              <w:t>Sainsbury’s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6CB13CD3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  <w:r>
              <w:rPr>
                <w:sz w:val="32"/>
                <w:szCs w:val="28"/>
                <w:u w:val="single"/>
              </w:rPr>
              <w:t>Tesco</w:t>
            </w:r>
          </w:p>
        </w:tc>
      </w:tr>
      <w:tr w:rsidR="005A5BF8" w14:paraId="25583449" w14:textId="77777777" w:rsidTr="005A5BF8">
        <w:tc>
          <w:tcPr>
            <w:tcW w:w="3005" w:type="dxa"/>
          </w:tcPr>
          <w:p w14:paraId="74FE0544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A62D250" w14:textId="7BF5443C" w:rsidR="005A5BF8" w:rsidRDefault="005A5BF8" w:rsidP="005A5BF8">
            <w:pPr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0C2B0FBF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6B07CD34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79380B6E" w14:textId="77777777" w:rsidTr="005A5BF8">
        <w:tc>
          <w:tcPr>
            <w:tcW w:w="3005" w:type="dxa"/>
          </w:tcPr>
          <w:p w14:paraId="573721AD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43DA99AE" w14:textId="0B47A950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344674CA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0DFB354A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5211B9F0" w14:textId="77777777" w:rsidTr="005A5BF8">
        <w:tc>
          <w:tcPr>
            <w:tcW w:w="3005" w:type="dxa"/>
          </w:tcPr>
          <w:p w14:paraId="07805A84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761B79F6" w14:textId="7913CBDA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1722CE14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2D48848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66B37224" w14:textId="77777777" w:rsidTr="005A5BF8">
        <w:tc>
          <w:tcPr>
            <w:tcW w:w="3005" w:type="dxa"/>
          </w:tcPr>
          <w:p w14:paraId="16029403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D17062E" w14:textId="621D383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4754CBF5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1B214727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404F2ED4" w14:textId="77777777" w:rsidTr="005A5BF8">
        <w:tc>
          <w:tcPr>
            <w:tcW w:w="3005" w:type="dxa"/>
          </w:tcPr>
          <w:p w14:paraId="00D42BF3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D2EBA27" w14:textId="7BF4FE7E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54A8334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53C4CF3D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5D79E9FF" w14:textId="77777777" w:rsidTr="005A5BF8">
        <w:tc>
          <w:tcPr>
            <w:tcW w:w="3005" w:type="dxa"/>
          </w:tcPr>
          <w:p w14:paraId="28056E5F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38C4426C" w14:textId="66A6CCA3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5C35070B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795C1AB7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7E432DB0" w14:textId="77777777" w:rsidTr="005A5BF8">
        <w:tc>
          <w:tcPr>
            <w:tcW w:w="3005" w:type="dxa"/>
          </w:tcPr>
          <w:p w14:paraId="76E2EA91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2912BDDF" w14:textId="7367F9B1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4F0ACC82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6C546F6A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0A9EA791" w14:textId="77777777" w:rsidTr="005A5BF8">
        <w:tc>
          <w:tcPr>
            <w:tcW w:w="3005" w:type="dxa"/>
          </w:tcPr>
          <w:p w14:paraId="11D2A6D1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723CC6A0" w14:textId="7A4DB2D6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209CD48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3B92D268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568E1294" w14:textId="77777777" w:rsidTr="005A5BF8">
        <w:tc>
          <w:tcPr>
            <w:tcW w:w="3005" w:type="dxa"/>
          </w:tcPr>
          <w:p w14:paraId="630C0295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38F199B" w14:textId="59566921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23D5FE11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638092D6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624E5438" w14:textId="77777777" w:rsidTr="005A5BF8">
        <w:tc>
          <w:tcPr>
            <w:tcW w:w="3005" w:type="dxa"/>
          </w:tcPr>
          <w:p w14:paraId="545D2F6A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236B94C1" w14:textId="5ECC0809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7136738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50FBADFB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6B680A21" w14:textId="77777777" w:rsidTr="005A5BF8">
        <w:tc>
          <w:tcPr>
            <w:tcW w:w="3005" w:type="dxa"/>
          </w:tcPr>
          <w:p w14:paraId="52609A3A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7201C09B" w14:textId="15F0CFCD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4846F976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65DD0725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</w:tbl>
    <w:p w14:paraId="417C92A4" w14:textId="63128786" w:rsidR="005A5BF8" w:rsidRDefault="005A5BF8" w:rsidP="00D209B2">
      <w:pPr>
        <w:jc w:val="center"/>
        <w:rPr>
          <w:sz w:val="32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BF8" w14:paraId="245F90FE" w14:textId="77777777" w:rsidTr="005A5BF8">
        <w:tc>
          <w:tcPr>
            <w:tcW w:w="3005" w:type="dxa"/>
            <w:shd w:val="clear" w:color="auto" w:fill="F7CAAC" w:themeFill="accent2" w:themeFillTint="66"/>
          </w:tcPr>
          <w:p w14:paraId="52107A7F" w14:textId="682282DD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  <w:r>
              <w:rPr>
                <w:sz w:val="32"/>
                <w:szCs w:val="28"/>
                <w:u w:val="single"/>
              </w:rPr>
              <w:lastRenderedPageBreak/>
              <w:t>Item</w:t>
            </w:r>
          </w:p>
        </w:tc>
        <w:tc>
          <w:tcPr>
            <w:tcW w:w="3005" w:type="dxa"/>
            <w:shd w:val="clear" w:color="auto" w:fill="F7CAAC" w:themeFill="accent2" w:themeFillTint="66"/>
          </w:tcPr>
          <w:p w14:paraId="5D384D73" w14:textId="0F03556B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  <w:r>
              <w:rPr>
                <w:sz w:val="32"/>
                <w:szCs w:val="28"/>
                <w:u w:val="single"/>
              </w:rPr>
              <w:t>Sainsbury’s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54002385" w14:textId="0DF0AA63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  <w:r>
              <w:rPr>
                <w:sz w:val="32"/>
                <w:szCs w:val="28"/>
                <w:u w:val="single"/>
              </w:rPr>
              <w:t>Tesco</w:t>
            </w:r>
          </w:p>
        </w:tc>
      </w:tr>
      <w:tr w:rsidR="005A5BF8" w14:paraId="25E6B989" w14:textId="77777777" w:rsidTr="005A5BF8">
        <w:tc>
          <w:tcPr>
            <w:tcW w:w="3005" w:type="dxa"/>
          </w:tcPr>
          <w:p w14:paraId="4DFF91F2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619F75EB" w14:textId="4810F7CF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3D7BA697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4BB2D01D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57CA5988" w14:textId="77777777" w:rsidTr="005A5BF8">
        <w:tc>
          <w:tcPr>
            <w:tcW w:w="3005" w:type="dxa"/>
          </w:tcPr>
          <w:p w14:paraId="61FF3488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1F687DCF" w14:textId="608ED145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06AF3B28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0B7D0F8D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70BA16A7" w14:textId="77777777" w:rsidTr="005A5BF8">
        <w:tc>
          <w:tcPr>
            <w:tcW w:w="3005" w:type="dxa"/>
          </w:tcPr>
          <w:p w14:paraId="0F603B03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8D990EC" w14:textId="168F37E6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1D997166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22A00A5B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115987E3" w14:textId="77777777" w:rsidTr="005A5BF8">
        <w:tc>
          <w:tcPr>
            <w:tcW w:w="3005" w:type="dxa"/>
          </w:tcPr>
          <w:p w14:paraId="0962228B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2E03FD74" w14:textId="79C4AE5D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6A1F1D7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46BB0FCA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7D35854F" w14:textId="77777777" w:rsidTr="005A5BF8">
        <w:tc>
          <w:tcPr>
            <w:tcW w:w="3005" w:type="dxa"/>
          </w:tcPr>
          <w:p w14:paraId="220F026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32BEB83A" w14:textId="14D3F29C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59AE5BB7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110162B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057CF22D" w14:textId="77777777" w:rsidTr="005A5BF8">
        <w:tc>
          <w:tcPr>
            <w:tcW w:w="3005" w:type="dxa"/>
          </w:tcPr>
          <w:p w14:paraId="0F43BA7B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9481EB0" w14:textId="34DCA21B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2ECE0A80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31758BB2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4323A6F7" w14:textId="77777777" w:rsidTr="005A5BF8">
        <w:tc>
          <w:tcPr>
            <w:tcW w:w="3005" w:type="dxa"/>
          </w:tcPr>
          <w:p w14:paraId="586309C1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256358E7" w14:textId="3455BDE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6F56645E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60554ACE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66CB2973" w14:textId="77777777" w:rsidTr="005A5BF8">
        <w:tc>
          <w:tcPr>
            <w:tcW w:w="3005" w:type="dxa"/>
          </w:tcPr>
          <w:p w14:paraId="672582C2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49C91B4F" w14:textId="6A7A0BD9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43298DC6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2C30CA3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  <w:tr w:rsidR="005A5BF8" w14:paraId="04F1B748" w14:textId="77777777" w:rsidTr="005A5BF8">
        <w:tc>
          <w:tcPr>
            <w:tcW w:w="3005" w:type="dxa"/>
          </w:tcPr>
          <w:p w14:paraId="61CDD4C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  <w:p w14:paraId="06993A13" w14:textId="25164124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5" w:type="dxa"/>
          </w:tcPr>
          <w:p w14:paraId="3F559131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50AFD7AC" w14:textId="77777777" w:rsidR="005A5BF8" w:rsidRDefault="005A5BF8" w:rsidP="005A5BF8">
            <w:pPr>
              <w:jc w:val="center"/>
              <w:rPr>
                <w:sz w:val="32"/>
                <w:szCs w:val="28"/>
                <w:u w:val="single"/>
              </w:rPr>
            </w:pPr>
          </w:p>
        </w:tc>
      </w:tr>
    </w:tbl>
    <w:p w14:paraId="58E619BD" w14:textId="77777777" w:rsidR="005A5BF8" w:rsidRDefault="005A5BF8" w:rsidP="00D209B2">
      <w:pPr>
        <w:jc w:val="center"/>
        <w:rPr>
          <w:sz w:val="32"/>
          <w:szCs w:val="28"/>
          <w:u w:val="single"/>
        </w:rPr>
      </w:pPr>
    </w:p>
    <w:p w14:paraId="332FAE87" w14:textId="4747329B" w:rsidR="005A5BF8" w:rsidRDefault="005A5BF8" w:rsidP="00D209B2">
      <w:pPr>
        <w:jc w:val="center"/>
        <w:rPr>
          <w:sz w:val="32"/>
          <w:szCs w:val="28"/>
          <w:u w:val="single"/>
        </w:rPr>
      </w:pPr>
    </w:p>
    <w:p w14:paraId="116D3BAE" w14:textId="5B7361B8" w:rsidR="005A5BF8" w:rsidRDefault="005A5BF8" w:rsidP="005A5BF8">
      <w:pPr>
        <w:rPr>
          <w:sz w:val="32"/>
          <w:szCs w:val="28"/>
        </w:rPr>
      </w:pPr>
      <w:r>
        <w:rPr>
          <w:sz w:val="32"/>
          <w:szCs w:val="28"/>
        </w:rPr>
        <w:t xml:space="preserve">Looking at the list above, make an estimation into which supermarket you think is </w:t>
      </w:r>
      <w:r w:rsidR="00CE18DC">
        <w:rPr>
          <w:sz w:val="32"/>
          <w:szCs w:val="28"/>
        </w:rPr>
        <w:t xml:space="preserve">going to be </w:t>
      </w:r>
      <w:r>
        <w:rPr>
          <w:sz w:val="32"/>
          <w:szCs w:val="28"/>
        </w:rPr>
        <w:t xml:space="preserve">the most expensive. </w:t>
      </w:r>
    </w:p>
    <w:p w14:paraId="7478B0A6" w14:textId="551DC438" w:rsidR="00CE18DC" w:rsidRDefault="00CE18DC" w:rsidP="005A5BF8">
      <w:pPr>
        <w:rPr>
          <w:sz w:val="32"/>
          <w:szCs w:val="28"/>
        </w:rPr>
      </w:pPr>
    </w:p>
    <w:p w14:paraId="71FD722E" w14:textId="0F30E6EE" w:rsidR="00CE18DC" w:rsidRPr="005A5BF8" w:rsidRDefault="00CE18DC" w:rsidP="005A5BF8">
      <w:pPr>
        <w:rPr>
          <w:sz w:val="32"/>
          <w:szCs w:val="28"/>
        </w:rPr>
      </w:pPr>
      <w:r>
        <w:rPr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17EE42" wp14:editId="245414D3">
                <wp:simplePos x="0" y="0"/>
                <wp:positionH relativeFrom="column">
                  <wp:posOffset>414528</wp:posOffset>
                </wp:positionH>
                <wp:positionV relativeFrom="paragraph">
                  <wp:posOffset>305435</wp:posOffset>
                </wp:positionV>
                <wp:extent cx="4779264" cy="0"/>
                <wp:effectExtent l="0" t="0" r="2159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792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1B47A2"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65pt,24.05pt" to="408.9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MAwQEAAMEDAAAOAAAAZHJzL2Uyb0RvYy54bWysU01vEzEQvSP1P1i+k92kVUtX2fSQCi4I&#10;Igq9u95x1sJfGpvs5t8z9iYLoiBVFRfLY795M+95vL4brWEHwKi9a/lyUXMGTvpOu33Lv319//Yd&#10;ZzEJ1wnjHbT8CJHfbS7erIfQwMr33nSAjEhcbIbQ8j6l0FRVlD1YERc+gKNL5dGKRCHuqw7FQOzW&#10;VKu6vq4Gj11ALyFGOr2fLvmm8CsFMn1WKkJipuXUWyorlvUpr9VmLZo9itBreWpDvKILK7SjojPV&#10;vUiC/UD9jMpqiT56lRbS28orpSUUDaRmWf+h5qEXAYoWMieG2ab4/2jlp8MOme5afsmZE5ae6CGh&#10;0Ps+sa13jgz0yC6zT0OIDcG3boenKIYdZtGjQsuU0eGRRqDYQMLYWFw+zi7DmJikw6ubm9vV9RVn&#10;8nxXTRSZKmBMH8BbljctN9plA0QjDh9jorIEPUMoyC1NTZRdOhrIYOO+gCJRVGxqp4wTbA2yg6BB&#10;6L4vsyDiKsicorQxc1JdSv4z6YTNaVBG7KWJM7pU9C7NiVY7j3+rmsZzq2rCn1VPWrPsJ98dy5MU&#10;O2hOirLTTOdB/D0u6b9+3uYnAAAA//8DAFBLAwQUAAYACAAAACEAWJykUtsAAAAIAQAADwAAAGRy&#10;cy9kb3ducmV2LnhtbEyPwU7DMBBE70j8g7VI3KidQtIQ4lRtJcSZlktvm3hJIuJ1iN02/D1GHOA4&#10;O6OZt+V6toM40+R7xxqShQJB3DjTc6vh7fB8l4PwAdng4Jg0fJGHdXV9VWJh3IVf6bwPrYgl7AvU&#10;0IUwFlL6piOLfuFG4ui9u8liiHJqpZnwEsvtIJdKZdJiz3Ghw5F2HTUf+5PVcHixaq5DvyP+XKnN&#10;cZtmfEy1vr2ZN08gAs3hLww/+BEdqshUuxMbLwYNWXofkxoe8gRE9PNk9Qii/j3IqpT/H6i+AQAA&#10;//8DAFBLAQItABQABgAIAAAAIQC2gziS/gAAAOEBAAATAAAAAAAAAAAAAAAAAAAAAABbQ29udGVu&#10;dF9UeXBlc10ueG1sUEsBAi0AFAAGAAgAAAAhADj9If/WAAAAlAEAAAsAAAAAAAAAAAAAAAAALwEA&#10;AF9yZWxzLy5yZWxzUEsBAi0AFAAGAAgAAAAhAN3JMwDBAQAAwQMAAA4AAAAAAAAAAAAAAAAALgIA&#10;AGRycy9lMm9Eb2MueG1sUEsBAi0AFAAGAAgAAAAhAFicpFLbAAAACAEAAA8AAAAAAAAAAAAAAAAA&#10;Gw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14:paraId="6EC7860C" w14:textId="776E7E15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64E7D20E" w14:textId="2C72489E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37588D98" w14:textId="5B3CE2E6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49D973DC" w14:textId="363EA4C0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1C432DD2" w14:textId="5841A37C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6929AFD9" w14:textId="6C06F3CE" w:rsidR="003F67F5" w:rsidRDefault="00CE18DC" w:rsidP="00D209B2">
      <w:pPr>
        <w:jc w:val="center"/>
        <w:rPr>
          <w:sz w:val="32"/>
          <w:szCs w:val="28"/>
          <w:u w:val="single"/>
        </w:rPr>
      </w:pPr>
      <w:r>
        <w:rPr>
          <w:sz w:val="32"/>
          <w:szCs w:val="28"/>
          <w:u w:val="single"/>
        </w:rPr>
        <w:lastRenderedPageBreak/>
        <w:t>L.I. Calculate the total cost of the items</w:t>
      </w:r>
      <w:r w:rsidR="0011587D">
        <w:rPr>
          <w:sz w:val="32"/>
          <w:szCs w:val="28"/>
          <w:u w:val="single"/>
        </w:rPr>
        <w:t xml:space="preserve"> and work out the difference </w:t>
      </w:r>
      <w:r>
        <w:rPr>
          <w:sz w:val="32"/>
          <w:szCs w:val="28"/>
          <w:u w:val="single"/>
        </w:rPr>
        <w:t xml:space="preserve"> </w:t>
      </w:r>
    </w:p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00"/>
      </w:tblGrid>
      <w:tr w:rsidR="00CE18DC" w14:paraId="4DF8CE04" w14:textId="77777777" w:rsidTr="0096577F">
        <w:trPr>
          <w:trHeight w:val="325"/>
        </w:trPr>
        <w:tc>
          <w:tcPr>
            <w:tcW w:w="6516" w:type="dxa"/>
            <w:vAlign w:val="center"/>
          </w:tcPr>
          <w:p w14:paraId="546AED4E" w14:textId="77777777" w:rsidR="00CE18DC" w:rsidRPr="00D407B8" w:rsidRDefault="00CE18DC" w:rsidP="0096577F">
            <w:pPr>
              <w:jc w:val="center"/>
              <w:rPr>
                <w:b/>
                <w:sz w:val="28"/>
                <w:szCs w:val="28"/>
              </w:rPr>
            </w:pPr>
            <w:r w:rsidRPr="00B746E0">
              <w:rPr>
                <w:b/>
                <w:sz w:val="28"/>
                <w:szCs w:val="28"/>
              </w:rPr>
              <w:t>Success Criteria</w:t>
            </w:r>
          </w:p>
        </w:tc>
        <w:tc>
          <w:tcPr>
            <w:tcW w:w="2500" w:type="dxa"/>
          </w:tcPr>
          <w:p w14:paraId="251EBBFA" w14:textId="77777777" w:rsidR="00CE18DC" w:rsidRDefault="00CE18DC" w:rsidP="009657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Achieved?</w:t>
            </w:r>
          </w:p>
          <w:p w14:paraId="271E3C37" w14:textId="77777777" w:rsidR="00CE18DC" w:rsidRPr="00D407B8" w:rsidRDefault="00CE18DC" w:rsidP="009657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                Adult</w:t>
            </w:r>
          </w:p>
        </w:tc>
      </w:tr>
      <w:tr w:rsidR="00CE18DC" w14:paraId="2C5C93B3" w14:textId="77777777" w:rsidTr="0096577F">
        <w:tc>
          <w:tcPr>
            <w:tcW w:w="6516" w:type="dxa"/>
          </w:tcPr>
          <w:p w14:paraId="5D044698" w14:textId="5BC8A776" w:rsidR="00CE18DC" w:rsidRPr="00B746E0" w:rsidRDefault="0011587D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Add up the total cost of each supermarket shop </w:t>
            </w:r>
            <w:r w:rsidR="00CE18DC">
              <w:rPr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2500" w:type="dxa"/>
            <w:vAlign w:val="center"/>
          </w:tcPr>
          <w:p w14:paraId="08151894" w14:textId="77777777" w:rsidR="00CE18DC" w:rsidRPr="00D407B8" w:rsidRDefault="00CE18DC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CE18DC" w14:paraId="4DBF7AE1" w14:textId="77777777" w:rsidTr="0096577F">
        <w:tc>
          <w:tcPr>
            <w:tcW w:w="6516" w:type="dxa"/>
          </w:tcPr>
          <w:p w14:paraId="769AFAC3" w14:textId="4E893484" w:rsidR="00CE18DC" w:rsidRPr="00B746E0" w:rsidRDefault="0011587D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a calculator if needed </w:t>
            </w:r>
            <w:r w:rsidR="00CE18DC">
              <w:rPr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2500" w:type="dxa"/>
            <w:vAlign w:val="center"/>
          </w:tcPr>
          <w:p w14:paraId="329308A5" w14:textId="77777777" w:rsidR="00CE18DC" w:rsidRPr="00D407B8" w:rsidRDefault="00CE18DC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CE18DC" w14:paraId="31E32413" w14:textId="77777777" w:rsidTr="0096577F">
        <w:tc>
          <w:tcPr>
            <w:tcW w:w="6516" w:type="dxa"/>
          </w:tcPr>
          <w:p w14:paraId="45D9FAE1" w14:textId="3636F0DD" w:rsidR="00CE18DC" w:rsidRPr="00B746E0" w:rsidRDefault="0011587D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Compare the two prices </w:t>
            </w:r>
            <w:r w:rsidR="00CE18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0" w:type="dxa"/>
            <w:vAlign w:val="center"/>
          </w:tcPr>
          <w:p w14:paraId="567A6E37" w14:textId="77777777" w:rsidR="00CE18DC" w:rsidRPr="00D407B8" w:rsidRDefault="00CE18DC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>
              <w:rPr>
                <w:sz w:val="32"/>
                <w:szCs w:val="28"/>
              </w:rPr>
              <w:sym w:font="Wingdings 2" w:char="F0A3"/>
            </w:r>
          </w:p>
        </w:tc>
      </w:tr>
      <w:tr w:rsidR="00CE18DC" w14:paraId="42079D13" w14:textId="77777777" w:rsidTr="0096577F">
        <w:tc>
          <w:tcPr>
            <w:tcW w:w="6516" w:type="dxa"/>
          </w:tcPr>
          <w:p w14:paraId="71EBBC8C" w14:textId="0E1FD67C" w:rsidR="00CE18DC" w:rsidRDefault="0011587D" w:rsidP="009657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Work out the difference between the two </w:t>
            </w:r>
            <w:r w:rsidR="00CE18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0" w:type="dxa"/>
            <w:vAlign w:val="center"/>
          </w:tcPr>
          <w:p w14:paraId="7BAD4A48" w14:textId="77777777" w:rsidR="00CE18DC" w:rsidRPr="00D407B8" w:rsidRDefault="00CE18DC" w:rsidP="0096577F">
            <w:pPr>
              <w:rPr>
                <w:sz w:val="32"/>
                <w:szCs w:val="28"/>
              </w:rPr>
            </w:pPr>
            <w:r w:rsidRPr="00D407B8">
              <w:rPr>
                <w:sz w:val="32"/>
                <w:szCs w:val="28"/>
              </w:rPr>
              <w:sym w:font="Wingdings 2" w:char="F0A3"/>
            </w:r>
            <w:r>
              <w:rPr>
                <w:sz w:val="32"/>
                <w:szCs w:val="28"/>
              </w:rPr>
              <w:t xml:space="preserve">               </w:t>
            </w:r>
            <w:r w:rsidRPr="00D407B8">
              <w:rPr>
                <w:sz w:val="32"/>
                <w:szCs w:val="28"/>
              </w:rPr>
              <w:sym w:font="Wingdings 2" w:char="F0A3"/>
            </w:r>
          </w:p>
        </w:tc>
      </w:tr>
    </w:tbl>
    <w:p w14:paraId="7AA77294" w14:textId="77777777" w:rsidR="00CE18DC" w:rsidRPr="00CE18DC" w:rsidRDefault="00CE18DC" w:rsidP="00D209B2">
      <w:pPr>
        <w:jc w:val="center"/>
        <w:rPr>
          <w:sz w:val="32"/>
          <w:szCs w:val="28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26"/>
        <w:gridCol w:w="3926"/>
      </w:tblGrid>
      <w:tr w:rsidR="0011587D" w14:paraId="6D04D287" w14:textId="77777777" w:rsidTr="0011587D">
        <w:trPr>
          <w:trHeight w:val="692"/>
          <w:jc w:val="center"/>
        </w:trPr>
        <w:tc>
          <w:tcPr>
            <w:tcW w:w="3926" w:type="dxa"/>
            <w:shd w:val="clear" w:color="auto" w:fill="F7CAAC" w:themeFill="accent2" w:themeFillTint="66"/>
          </w:tcPr>
          <w:p w14:paraId="4C7A6E77" w14:textId="05565F5B" w:rsidR="0011587D" w:rsidRDefault="0011587D" w:rsidP="00D209B2">
            <w:pPr>
              <w:jc w:val="center"/>
              <w:rPr>
                <w:b/>
                <w:sz w:val="32"/>
                <w:szCs w:val="28"/>
                <w:u w:val="single"/>
              </w:rPr>
            </w:pPr>
            <w:r>
              <w:rPr>
                <w:b/>
                <w:sz w:val="32"/>
                <w:szCs w:val="28"/>
                <w:u w:val="single"/>
              </w:rPr>
              <w:t>Supermarket</w:t>
            </w:r>
          </w:p>
        </w:tc>
        <w:tc>
          <w:tcPr>
            <w:tcW w:w="3926" w:type="dxa"/>
            <w:shd w:val="clear" w:color="auto" w:fill="F7CAAC" w:themeFill="accent2" w:themeFillTint="66"/>
          </w:tcPr>
          <w:p w14:paraId="0FECB688" w14:textId="780316CA" w:rsidR="0011587D" w:rsidRDefault="0011587D" w:rsidP="00D209B2">
            <w:pPr>
              <w:jc w:val="center"/>
              <w:rPr>
                <w:b/>
                <w:sz w:val="32"/>
                <w:szCs w:val="28"/>
                <w:u w:val="single"/>
              </w:rPr>
            </w:pPr>
            <w:r>
              <w:rPr>
                <w:b/>
                <w:sz w:val="32"/>
                <w:szCs w:val="28"/>
                <w:u w:val="single"/>
              </w:rPr>
              <w:t>Total Cost</w:t>
            </w:r>
          </w:p>
        </w:tc>
      </w:tr>
      <w:tr w:rsidR="0011587D" w14:paraId="0E93F4C2" w14:textId="77777777" w:rsidTr="0011587D">
        <w:trPr>
          <w:trHeight w:val="1566"/>
          <w:jc w:val="center"/>
        </w:trPr>
        <w:tc>
          <w:tcPr>
            <w:tcW w:w="3926" w:type="dxa"/>
          </w:tcPr>
          <w:p w14:paraId="6D0D8432" w14:textId="67D1E9E6" w:rsidR="0011587D" w:rsidRPr="0011587D" w:rsidRDefault="0011587D" w:rsidP="00D209B2">
            <w:pPr>
              <w:jc w:val="center"/>
              <w:rPr>
                <w:szCs w:val="28"/>
              </w:rPr>
            </w:pPr>
            <w:r w:rsidRPr="0011587D">
              <w:rPr>
                <w:szCs w:val="28"/>
              </w:rPr>
              <w:t>Sainsbury’s</w:t>
            </w:r>
          </w:p>
        </w:tc>
        <w:tc>
          <w:tcPr>
            <w:tcW w:w="3926" w:type="dxa"/>
          </w:tcPr>
          <w:p w14:paraId="3A955572" w14:textId="77777777" w:rsidR="0011587D" w:rsidRPr="0011587D" w:rsidRDefault="0011587D" w:rsidP="00D209B2">
            <w:pPr>
              <w:jc w:val="center"/>
              <w:rPr>
                <w:b/>
                <w:szCs w:val="28"/>
                <w:u w:val="single"/>
              </w:rPr>
            </w:pPr>
          </w:p>
        </w:tc>
      </w:tr>
      <w:tr w:rsidR="0011587D" w14:paraId="57375A52" w14:textId="77777777" w:rsidTr="0011587D">
        <w:trPr>
          <w:trHeight w:val="1528"/>
          <w:jc w:val="center"/>
        </w:trPr>
        <w:tc>
          <w:tcPr>
            <w:tcW w:w="3926" w:type="dxa"/>
          </w:tcPr>
          <w:p w14:paraId="17804206" w14:textId="1DB12614" w:rsidR="0011587D" w:rsidRPr="0011587D" w:rsidRDefault="0011587D" w:rsidP="00D209B2">
            <w:pPr>
              <w:jc w:val="center"/>
              <w:rPr>
                <w:szCs w:val="28"/>
              </w:rPr>
            </w:pPr>
            <w:r w:rsidRPr="0011587D">
              <w:rPr>
                <w:szCs w:val="28"/>
              </w:rPr>
              <w:t xml:space="preserve">Tesco’s </w:t>
            </w:r>
          </w:p>
        </w:tc>
        <w:tc>
          <w:tcPr>
            <w:tcW w:w="3926" w:type="dxa"/>
          </w:tcPr>
          <w:p w14:paraId="2E719A40" w14:textId="77777777" w:rsidR="0011587D" w:rsidRPr="0011587D" w:rsidRDefault="0011587D" w:rsidP="00D209B2">
            <w:pPr>
              <w:jc w:val="center"/>
              <w:rPr>
                <w:b/>
                <w:szCs w:val="28"/>
                <w:u w:val="single"/>
              </w:rPr>
            </w:pPr>
          </w:p>
        </w:tc>
      </w:tr>
    </w:tbl>
    <w:p w14:paraId="24F26691" w14:textId="02557C28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2488B5D8" w14:textId="1282AE6F" w:rsidR="003F67F5" w:rsidRDefault="006F7897" w:rsidP="00D209B2">
      <w:pPr>
        <w:jc w:val="center"/>
        <w:rPr>
          <w:sz w:val="32"/>
          <w:szCs w:val="28"/>
        </w:rPr>
      </w:pPr>
      <w:r>
        <w:rPr>
          <w:sz w:val="32"/>
          <w:szCs w:val="28"/>
        </w:rPr>
        <w:t xml:space="preserve">If you can, do this without a calculator, but if you need to use a calculator to work out the difference, that is ok. </w:t>
      </w:r>
    </w:p>
    <w:p w14:paraId="3A6A8E33" w14:textId="5A3C83E5" w:rsidR="006F7897" w:rsidRDefault="006F7897" w:rsidP="00D209B2">
      <w:pPr>
        <w:jc w:val="center"/>
        <w:rPr>
          <w:sz w:val="32"/>
          <w:szCs w:val="28"/>
        </w:rPr>
      </w:pPr>
      <w:r>
        <w:rPr>
          <w:sz w:val="32"/>
          <w:szCs w:val="28"/>
        </w:rPr>
        <w:t xml:space="preserve">Take the smaller total cost away from the biggest and you will get the difference between the two supermarkets. </w:t>
      </w:r>
    </w:p>
    <w:p w14:paraId="5E9CC6D3" w14:textId="3F84764D" w:rsidR="006F7897" w:rsidRDefault="006F7897" w:rsidP="00D209B2">
      <w:pPr>
        <w:jc w:val="center"/>
        <w:rPr>
          <w:sz w:val="32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26"/>
      </w:tblGrid>
      <w:tr w:rsidR="006F7897" w14:paraId="30B2B883" w14:textId="77777777" w:rsidTr="0096577F">
        <w:trPr>
          <w:trHeight w:val="692"/>
          <w:jc w:val="center"/>
        </w:trPr>
        <w:tc>
          <w:tcPr>
            <w:tcW w:w="3926" w:type="dxa"/>
            <w:shd w:val="clear" w:color="auto" w:fill="F7CAAC" w:themeFill="accent2" w:themeFillTint="66"/>
          </w:tcPr>
          <w:p w14:paraId="0F28F103" w14:textId="2F4311AC" w:rsidR="006F7897" w:rsidRDefault="006F7897" w:rsidP="0096577F">
            <w:pPr>
              <w:jc w:val="center"/>
              <w:rPr>
                <w:b/>
                <w:sz w:val="32"/>
                <w:szCs w:val="28"/>
                <w:u w:val="single"/>
              </w:rPr>
            </w:pPr>
            <w:r>
              <w:rPr>
                <w:b/>
                <w:sz w:val="32"/>
                <w:szCs w:val="28"/>
                <w:u w:val="single"/>
              </w:rPr>
              <w:t>Difference between the supermarket’s total costs</w:t>
            </w:r>
          </w:p>
        </w:tc>
      </w:tr>
      <w:tr w:rsidR="006F7897" w:rsidRPr="0011587D" w14:paraId="3D0BE381" w14:textId="77777777" w:rsidTr="0096577F">
        <w:trPr>
          <w:trHeight w:val="1566"/>
          <w:jc w:val="center"/>
        </w:trPr>
        <w:tc>
          <w:tcPr>
            <w:tcW w:w="3926" w:type="dxa"/>
          </w:tcPr>
          <w:p w14:paraId="535D4AD0" w14:textId="3B09AD68" w:rsidR="006F7897" w:rsidRPr="0011587D" w:rsidRDefault="006F7897" w:rsidP="0096577F">
            <w:pPr>
              <w:jc w:val="center"/>
              <w:rPr>
                <w:szCs w:val="28"/>
              </w:rPr>
            </w:pPr>
          </w:p>
        </w:tc>
      </w:tr>
    </w:tbl>
    <w:p w14:paraId="57BB4628" w14:textId="77777777" w:rsidR="006F7897" w:rsidRPr="006F7897" w:rsidRDefault="006F7897" w:rsidP="00D209B2">
      <w:pPr>
        <w:jc w:val="center"/>
        <w:rPr>
          <w:sz w:val="32"/>
          <w:szCs w:val="28"/>
        </w:rPr>
      </w:pPr>
    </w:p>
    <w:p w14:paraId="52FC375D" w14:textId="30E4D3D6" w:rsidR="003F67F5" w:rsidRDefault="003F67F5" w:rsidP="00D209B2">
      <w:pPr>
        <w:jc w:val="center"/>
        <w:rPr>
          <w:b/>
          <w:sz w:val="32"/>
          <w:szCs w:val="28"/>
          <w:u w:val="single"/>
        </w:rPr>
      </w:pPr>
    </w:p>
    <w:p w14:paraId="45CC4435" w14:textId="00357A30" w:rsidR="00A96B44" w:rsidRDefault="00A96B44" w:rsidP="002806A8">
      <w:pPr>
        <w:rPr>
          <w:noProof/>
          <w:sz w:val="32"/>
          <w:szCs w:val="28"/>
          <w:lang w:eastAsia="en-GB"/>
        </w:rPr>
      </w:pPr>
      <w:r>
        <w:rPr>
          <w:noProof/>
          <w:sz w:val="32"/>
          <w:szCs w:val="28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676CB5B8" wp14:editId="70885EDA">
            <wp:simplePos x="0" y="0"/>
            <wp:positionH relativeFrom="column">
              <wp:posOffset>-499999</wp:posOffset>
            </wp:positionH>
            <wp:positionV relativeFrom="paragraph">
              <wp:posOffset>-1209769</wp:posOffset>
            </wp:positionV>
            <wp:extent cx="6680007" cy="9758150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846BA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007" cy="975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6A741" w14:textId="491BDCE4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3888CE84" w14:textId="1786C5F7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635FF8EF" w14:textId="29F900E3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1FEEA97F" w14:textId="77777777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0C1E4476" w14:textId="77777777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130B1896" w14:textId="77777777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3F3A16EC" w14:textId="77777777" w:rsidR="00A96B44" w:rsidRDefault="00A96B44" w:rsidP="002806A8">
      <w:pPr>
        <w:rPr>
          <w:noProof/>
          <w:sz w:val="32"/>
          <w:szCs w:val="28"/>
          <w:lang w:eastAsia="en-GB"/>
        </w:rPr>
      </w:pPr>
    </w:p>
    <w:p w14:paraId="336D872B" w14:textId="35BF1FD8" w:rsidR="00A96B44" w:rsidRDefault="00A96B44" w:rsidP="002806A8">
      <w:pPr>
        <w:rPr>
          <w:sz w:val="32"/>
          <w:szCs w:val="28"/>
        </w:rPr>
      </w:pPr>
    </w:p>
    <w:p w14:paraId="42FB74EA" w14:textId="69F8AE6E" w:rsidR="00A96B44" w:rsidRDefault="00A96B44" w:rsidP="002806A8">
      <w:pPr>
        <w:rPr>
          <w:sz w:val="32"/>
          <w:szCs w:val="28"/>
        </w:rPr>
      </w:pPr>
    </w:p>
    <w:p w14:paraId="5DEDE8D3" w14:textId="2A7B95E9" w:rsidR="00A96B44" w:rsidRDefault="00A96B44" w:rsidP="002806A8">
      <w:pPr>
        <w:rPr>
          <w:sz w:val="32"/>
          <w:szCs w:val="28"/>
        </w:rPr>
      </w:pPr>
    </w:p>
    <w:p w14:paraId="131E7170" w14:textId="059CCAF6" w:rsidR="00A96B44" w:rsidRDefault="00A96B44" w:rsidP="002806A8">
      <w:pPr>
        <w:rPr>
          <w:sz w:val="32"/>
          <w:szCs w:val="28"/>
        </w:rPr>
      </w:pPr>
    </w:p>
    <w:p w14:paraId="1F00D364" w14:textId="452F8427" w:rsidR="00A96B44" w:rsidRDefault="00A96B44" w:rsidP="002806A8">
      <w:pPr>
        <w:rPr>
          <w:sz w:val="32"/>
          <w:szCs w:val="28"/>
        </w:rPr>
      </w:pPr>
    </w:p>
    <w:p w14:paraId="73726E0B" w14:textId="76FC9E60" w:rsidR="00A96B44" w:rsidRDefault="00A96B44" w:rsidP="002806A8">
      <w:pPr>
        <w:rPr>
          <w:sz w:val="32"/>
          <w:szCs w:val="28"/>
        </w:rPr>
      </w:pPr>
    </w:p>
    <w:p w14:paraId="4E416077" w14:textId="77777777" w:rsidR="00A96B44" w:rsidRDefault="00A96B44" w:rsidP="002806A8">
      <w:pPr>
        <w:rPr>
          <w:sz w:val="32"/>
          <w:szCs w:val="28"/>
        </w:rPr>
      </w:pPr>
    </w:p>
    <w:p w14:paraId="5677ED53" w14:textId="0C2644E2" w:rsidR="00A96B44" w:rsidRDefault="00A96B44" w:rsidP="002806A8">
      <w:pPr>
        <w:rPr>
          <w:sz w:val="32"/>
          <w:szCs w:val="28"/>
        </w:rPr>
      </w:pPr>
    </w:p>
    <w:p w14:paraId="77688447" w14:textId="121DBE0B" w:rsidR="00A96B44" w:rsidRDefault="00A96B44" w:rsidP="002806A8">
      <w:pPr>
        <w:rPr>
          <w:sz w:val="32"/>
          <w:szCs w:val="28"/>
        </w:rPr>
      </w:pPr>
    </w:p>
    <w:p w14:paraId="57A4EFAB" w14:textId="77777777" w:rsidR="00A96B44" w:rsidRDefault="00A96B44" w:rsidP="002806A8">
      <w:pPr>
        <w:rPr>
          <w:sz w:val="32"/>
          <w:szCs w:val="28"/>
        </w:rPr>
      </w:pPr>
    </w:p>
    <w:p w14:paraId="1322D5E8" w14:textId="77777777" w:rsidR="00A96B44" w:rsidRDefault="00A96B44" w:rsidP="002806A8">
      <w:pPr>
        <w:rPr>
          <w:sz w:val="32"/>
          <w:szCs w:val="28"/>
        </w:rPr>
      </w:pPr>
    </w:p>
    <w:p w14:paraId="2FC35B1D" w14:textId="77777777" w:rsidR="00A96B44" w:rsidRDefault="00A96B44" w:rsidP="002806A8">
      <w:pPr>
        <w:rPr>
          <w:sz w:val="32"/>
          <w:szCs w:val="28"/>
        </w:rPr>
      </w:pPr>
    </w:p>
    <w:p w14:paraId="1E158904" w14:textId="1E9D3950" w:rsidR="00A96B44" w:rsidRDefault="00A96B44" w:rsidP="002806A8">
      <w:pPr>
        <w:rPr>
          <w:sz w:val="32"/>
          <w:szCs w:val="28"/>
        </w:rPr>
      </w:pPr>
    </w:p>
    <w:p w14:paraId="10AC7C8C" w14:textId="6C4C2793" w:rsidR="00A96B44" w:rsidRDefault="00A96B44" w:rsidP="002806A8">
      <w:pPr>
        <w:rPr>
          <w:sz w:val="32"/>
          <w:szCs w:val="28"/>
        </w:rPr>
      </w:pPr>
    </w:p>
    <w:p w14:paraId="409710E3" w14:textId="7E6FB040" w:rsidR="00A96B44" w:rsidRDefault="00A96B44" w:rsidP="002806A8">
      <w:pPr>
        <w:rPr>
          <w:sz w:val="32"/>
          <w:szCs w:val="28"/>
        </w:rPr>
      </w:pPr>
    </w:p>
    <w:p w14:paraId="1DC974A6" w14:textId="548CBF46" w:rsidR="00A96B44" w:rsidRDefault="00A96B44" w:rsidP="002806A8">
      <w:pPr>
        <w:rPr>
          <w:sz w:val="32"/>
          <w:szCs w:val="28"/>
        </w:rPr>
      </w:pPr>
    </w:p>
    <w:p w14:paraId="3692B865" w14:textId="0A8DD945" w:rsidR="00A96B44" w:rsidRDefault="00863D6D" w:rsidP="002806A8">
      <w:pPr>
        <w:rPr>
          <w:sz w:val="32"/>
          <w:szCs w:val="28"/>
        </w:rPr>
      </w:pPr>
      <w:r>
        <w:rPr>
          <w:noProof/>
          <w:sz w:val="32"/>
          <w:szCs w:val="28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2E9DF63F" wp14:editId="728CEC48">
            <wp:simplePos x="0" y="0"/>
            <wp:positionH relativeFrom="column">
              <wp:posOffset>-487680</wp:posOffset>
            </wp:positionH>
            <wp:positionV relativeFrom="paragraph">
              <wp:posOffset>-1204976</wp:posOffset>
            </wp:positionV>
            <wp:extent cx="6659880" cy="9815195"/>
            <wp:effectExtent l="0" t="0" r="762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8718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981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C52FDC" w14:textId="72B450D4" w:rsidR="00A96B44" w:rsidRDefault="00A96B44" w:rsidP="002806A8">
      <w:pPr>
        <w:rPr>
          <w:sz w:val="32"/>
          <w:szCs w:val="28"/>
        </w:rPr>
      </w:pPr>
    </w:p>
    <w:p w14:paraId="4F1442B8" w14:textId="5A733AC9" w:rsidR="000833C8" w:rsidRPr="00D758F5" w:rsidRDefault="000833C8" w:rsidP="002806A8">
      <w:pPr>
        <w:rPr>
          <w:sz w:val="32"/>
          <w:szCs w:val="28"/>
        </w:rPr>
      </w:pPr>
    </w:p>
    <w:sectPr w:rsidR="000833C8" w:rsidRPr="00D758F5" w:rsidSect="002806A8">
      <w:headerReference w:type="default" r:id="rId15"/>
      <w:pgSz w:w="11906" w:h="16838"/>
      <w:pgMar w:top="1440" w:right="1440" w:bottom="851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9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B71B0" w14:textId="77777777" w:rsidR="009D4148" w:rsidRDefault="009D4148" w:rsidP="009D4148">
      <w:pPr>
        <w:spacing w:after="0" w:line="240" w:lineRule="auto"/>
      </w:pPr>
      <w:r>
        <w:separator/>
      </w:r>
    </w:p>
  </w:endnote>
  <w:endnote w:type="continuationSeparator" w:id="0">
    <w:p w14:paraId="1985544C" w14:textId="77777777" w:rsidR="009D4148" w:rsidRDefault="009D4148" w:rsidP="009D4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PreCursivef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AD2BF" w14:textId="77777777" w:rsidR="009D4148" w:rsidRDefault="009D4148" w:rsidP="009D4148">
      <w:pPr>
        <w:spacing w:after="0" w:line="240" w:lineRule="auto"/>
      </w:pPr>
      <w:r>
        <w:separator/>
      </w:r>
    </w:p>
  </w:footnote>
  <w:footnote w:type="continuationSeparator" w:id="0">
    <w:p w14:paraId="3A550D20" w14:textId="77777777" w:rsidR="009D4148" w:rsidRDefault="009D4148" w:rsidP="009D4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508"/>
      <w:gridCol w:w="4508"/>
    </w:tblGrid>
    <w:tr w:rsidR="009D4148" w14:paraId="10DC3C1E" w14:textId="77777777" w:rsidTr="00BA1084">
      <w:tc>
        <w:tcPr>
          <w:tcW w:w="4508" w:type="dxa"/>
          <w:vAlign w:val="center"/>
        </w:tcPr>
        <w:p w14:paraId="2A7A71D7" w14:textId="77777777" w:rsidR="009D4148" w:rsidRDefault="009D4148" w:rsidP="009D4148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ASDAN</w:t>
          </w:r>
        </w:p>
        <w:p w14:paraId="366E0386" w14:textId="77777777" w:rsidR="009D4148" w:rsidRDefault="009D4148" w:rsidP="009D4148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Bronze, Silver, Gold</w:t>
          </w:r>
        </w:p>
        <w:p w14:paraId="3589EAEC" w14:textId="7EC1CD10" w:rsidR="009D4148" w:rsidRPr="009D4148" w:rsidRDefault="00F51B0F" w:rsidP="00D23623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Number Handling  Module 6A1</w:t>
          </w:r>
        </w:p>
      </w:tc>
      <w:tc>
        <w:tcPr>
          <w:tcW w:w="4508" w:type="dxa"/>
          <w:vAlign w:val="center"/>
        </w:tcPr>
        <w:p w14:paraId="07061EE7" w14:textId="2277DCD9" w:rsidR="009D4148" w:rsidRPr="009D4148" w:rsidRDefault="00F51B0F" w:rsidP="009D4148">
          <w:pPr>
            <w:jc w:val="center"/>
            <w:rPr>
              <w:sz w:val="28"/>
              <w:szCs w:val="28"/>
            </w:rPr>
          </w:pPr>
          <w:r>
            <w:rPr>
              <w:sz w:val="28"/>
            </w:rPr>
            <w:t xml:space="preserve">Make a weekly shopping list containing 20 items. </w:t>
          </w:r>
          <w:r w:rsidR="00D23623">
            <w:rPr>
              <w:sz w:val="28"/>
            </w:rPr>
            <w:t xml:space="preserve"> </w:t>
          </w:r>
          <w:r w:rsidR="008A768D">
            <w:rPr>
              <w:sz w:val="28"/>
            </w:rPr>
            <w:t xml:space="preserve"> </w:t>
          </w:r>
          <w:r w:rsidR="00A405C5">
            <w:rPr>
              <w:sz w:val="28"/>
            </w:rPr>
            <w:t xml:space="preserve"> </w:t>
          </w:r>
        </w:p>
      </w:tc>
    </w:tr>
  </w:tbl>
  <w:p w14:paraId="6BFB0737" w14:textId="77777777" w:rsidR="009D4148" w:rsidRDefault="009D41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5A7"/>
    <w:multiLevelType w:val="hybridMultilevel"/>
    <w:tmpl w:val="62EED2CA"/>
    <w:lvl w:ilvl="0" w:tplc="7486D684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44802"/>
    <w:multiLevelType w:val="hybridMultilevel"/>
    <w:tmpl w:val="6896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B4F41"/>
    <w:multiLevelType w:val="hybridMultilevel"/>
    <w:tmpl w:val="30743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B07E7"/>
    <w:multiLevelType w:val="hybridMultilevel"/>
    <w:tmpl w:val="06787D1A"/>
    <w:lvl w:ilvl="0" w:tplc="72BE65D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F1804"/>
    <w:multiLevelType w:val="hybridMultilevel"/>
    <w:tmpl w:val="089481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30375"/>
    <w:multiLevelType w:val="hybridMultilevel"/>
    <w:tmpl w:val="7DB8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F4BE0"/>
    <w:multiLevelType w:val="hybridMultilevel"/>
    <w:tmpl w:val="59580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06AD9"/>
    <w:multiLevelType w:val="hybridMultilevel"/>
    <w:tmpl w:val="9CEED3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1"/>
    <w:multiLevelType w:val="hybridMultilevel"/>
    <w:tmpl w:val="B412BEC6"/>
    <w:lvl w:ilvl="0" w:tplc="7520E2B4">
      <w:start w:val="12"/>
      <w:numFmt w:val="bullet"/>
      <w:lvlText w:val="-"/>
      <w:lvlJc w:val="left"/>
      <w:pPr>
        <w:ind w:left="720" w:hanging="360"/>
      </w:pPr>
      <w:rPr>
        <w:rFonts w:ascii="NTFPreCursivef" w:eastAsiaTheme="minorHAnsi" w:hAnsi="NTFPreCursivef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42826"/>
    <w:multiLevelType w:val="hybridMultilevel"/>
    <w:tmpl w:val="D7AC93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9"/>
  </w:num>
  <w:num w:numId="7">
    <w:abstractNumId w:val="5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48"/>
    <w:rsid w:val="00014174"/>
    <w:rsid w:val="0001717E"/>
    <w:rsid w:val="000833C8"/>
    <w:rsid w:val="000B6CA9"/>
    <w:rsid w:val="000D36BE"/>
    <w:rsid w:val="000E328E"/>
    <w:rsid w:val="0011587D"/>
    <w:rsid w:val="0013602E"/>
    <w:rsid w:val="0015450E"/>
    <w:rsid w:val="00173CA1"/>
    <w:rsid w:val="002152F2"/>
    <w:rsid w:val="0025585A"/>
    <w:rsid w:val="00270162"/>
    <w:rsid w:val="002806A8"/>
    <w:rsid w:val="00305E2B"/>
    <w:rsid w:val="00397916"/>
    <w:rsid w:val="003E4BCF"/>
    <w:rsid w:val="003F67F5"/>
    <w:rsid w:val="00421177"/>
    <w:rsid w:val="004A6FC2"/>
    <w:rsid w:val="004B2845"/>
    <w:rsid w:val="004B3903"/>
    <w:rsid w:val="00563C29"/>
    <w:rsid w:val="005A5BF8"/>
    <w:rsid w:val="005B6B41"/>
    <w:rsid w:val="005F4559"/>
    <w:rsid w:val="00605EA9"/>
    <w:rsid w:val="006124E3"/>
    <w:rsid w:val="00645A94"/>
    <w:rsid w:val="00682B23"/>
    <w:rsid w:val="00697F5E"/>
    <w:rsid w:val="006F7897"/>
    <w:rsid w:val="00704645"/>
    <w:rsid w:val="00753607"/>
    <w:rsid w:val="007A315E"/>
    <w:rsid w:val="00816576"/>
    <w:rsid w:val="00817564"/>
    <w:rsid w:val="00863D6D"/>
    <w:rsid w:val="008A768D"/>
    <w:rsid w:val="00904481"/>
    <w:rsid w:val="0094463C"/>
    <w:rsid w:val="00992906"/>
    <w:rsid w:val="009D4148"/>
    <w:rsid w:val="00A253BA"/>
    <w:rsid w:val="00A405C5"/>
    <w:rsid w:val="00A96B44"/>
    <w:rsid w:val="00A9709A"/>
    <w:rsid w:val="00B67C07"/>
    <w:rsid w:val="00B746E0"/>
    <w:rsid w:val="00B754C7"/>
    <w:rsid w:val="00BA7331"/>
    <w:rsid w:val="00BB09E8"/>
    <w:rsid w:val="00BE2FCF"/>
    <w:rsid w:val="00C245DB"/>
    <w:rsid w:val="00C67E80"/>
    <w:rsid w:val="00CE18DC"/>
    <w:rsid w:val="00D0496C"/>
    <w:rsid w:val="00D209B2"/>
    <w:rsid w:val="00D23623"/>
    <w:rsid w:val="00D407B8"/>
    <w:rsid w:val="00D67C6F"/>
    <w:rsid w:val="00D758F5"/>
    <w:rsid w:val="00E166F5"/>
    <w:rsid w:val="00E26495"/>
    <w:rsid w:val="00E40173"/>
    <w:rsid w:val="00E93398"/>
    <w:rsid w:val="00EC61F9"/>
    <w:rsid w:val="00F51B0F"/>
    <w:rsid w:val="00F55F2C"/>
    <w:rsid w:val="00F8638D"/>
    <w:rsid w:val="00FB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4EB9E09D"/>
  <w15:docId w15:val="{238B3C95-9A5D-4477-8387-7ABAD596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TFPreCursivef" w:eastAsiaTheme="minorHAnsi" w:hAnsi="NTFPreCursivef" w:cstheme="minorBidi"/>
        <w:sz w:val="7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148"/>
  </w:style>
  <w:style w:type="paragraph" w:styleId="Footer">
    <w:name w:val="footer"/>
    <w:basedOn w:val="Normal"/>
    <w:link w:val="Foot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148"/>
  </w:style>
  <w:style w:type="character" w:styleId="PlaceholderText">
    <w:name w:val="Placeholder Text"/>
    <w:basedOn w:val="DefaultParagraphFont"/>
    <w:uiPriority w:val="99"/>
    <w:semiHidden/>
    <w:rsid w:val="00D67C6F"/>
    <w:rPr>
      <w:color w:val="808080"/>
    </w:rPr>
  </w:style>
  <w:style w:type="paragraph" w:styleId="ListParagraph">
    <w:name w:val="List Paragraph"/>
    <w:basedOn w:val="Normal"/>
    <w:uiPriority w:val="34"/>
    <w:qFormat/>
    <w:rsid w:val="00D67C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5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medium.com/dev-genius/big-int-in-go-handling-large-numbers-is-easy-157cb272dd4f&amp;psig=AOvVaw2srrPuFIdW9xzk_7V7JgrH&amp;ust=1610014940067000&amp;source=images&amp;cd=vfe&amp;ved=0CAIQjRxqFwoTCLCs45iLh-4CFQAAAAAdAAAAABAD" TargetMode="External"/><Relationship Id="rId13" Type="http://schemas.openxmlformats.org/officeDocument/2006/relationships/image" Target="media/image5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38235-EACC-48A6-82E7-C085D216E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7CDA57CF</Template>
  <TotalTime>15</TotalTime>
  <Pages>11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Watkins</dc:creator>
  <cp:lastModifiedBy>Hannah Quinn</cp:lastModifiedBy>
  <cp:revision>4</cp:revision>
  <cp:lastPrinted>2020-09-25T10:17:00Z</cp:lastPrinted>
  <dcterms:created xsi:type="dcterms:W3CDTF">2021-01-06T11:16:00Z</dcterms:created>
  <dcterms:modified xsi:type="dcterms:W3CDTF">2021-01-06T14:50:00Z</dcterms:modified>
</cp:coreProperties>
</file>