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68E" w:rsidRDefault="00BA768E"/>
    <w:p w:rsidR="002312D2" w:rsidRPr="007A5652" w:rsidRDefault="002312D2" w:rsidP="003666D8">
      <w:pPr>
        <w:jc w:val="center"/>
        <w:rPr>
          <w:rFonts w:ascii="Arial" w:hAnsi="Arial" w:cs="Arial"/>
          <w:b/>
        </w:rPr>
      </w:pPr>
      <w:r w:rsidRPr="007A5652">
        <w:rPr>
          <w:rFonts w:ascii="Arial" w:hAnsi="Arial" w:cs="Arial"/>
          <w:b/>
        </w:rPr>
        <w:t>Spanish themed day</w:t>
      </w:r>
      <w:r w:rsidR="003666D8" w:rsidRPr="007A5652">
        <w:rPr>
          <w:rFonts w:ascii="Arial" w:hAnsi="Arial" w:cs="Arial"/>
          <w:b/>
        </w:rPr>
        <w:t xml:space="preserve"> – 9</w:t>
      </w:r>
      <w:r w:rsidR="003666D8" w:rsidRPr="007A5652">
        <w:rPr>
          <w:rFonts w:ascii="Arial" w:hAnsi="Arial" w:cs="Arial"/>
          <w:b/>
          <w:vertAlign w:val="superscript"/>
        </w:rPr>
        <w:t>th</w:t>
      </w:r>
      <w:r w:rsidR="003666D8" w:rsidRPr="007A5652">
        <w:rPr>
          <w:rFonts w:ascii="Arial" w:hAnsi="Arial" w:cs="Arial"/>
          <w:b/>
        </w:rPr>
        <w:t xml:space="preserve"> July 2020.</w:t>
      </w:r>
    </w:p>
    <w:p w:rsidR="003666D8" w:rsidRPr="007A5652" w:rsidRDefault="003666D8" w:rsidP="003666D8">
      <w:pPr>
        <w:jc w:val="center"/>
        <w:rPr>
          <w:rFonts w:ascii="Arial" w:hAnsi="Arial" w:cs="Arial"/>
          <w:b/>
        </w:rPr>
      </w:pPr>
    </w:p>
    <w:p w:rsidR="00187404" w:rsidRPr="007A5652" w:rsidRDefault="00187404">
      <w:pPr>
        <w:rPr>
          <w:rFonts w:ascii="Arial" w:hAnsi="Arial" w:cs="Arial"/>
        </w:rPr>
      </w:pPr>
    </w:p>
    <w:p w:rsidR="00187404" w:rsidRDefault="00187404">
      <w:pPr>
        <w:rPr>
          <w:rFonts w:ascii="Arial" w:hAnsi="Arial" w:cs="Arial"/>
        </w:rPr>
      </w:pPr>
      <w:r w:rsidRPr="007A5652">
        <w:rPr>
          <w:rFonts w:ascii="Arial" w:hAnsi="Arial" w:cs="Arial"/>
        </w:rPr>
        <w:t>Dress in the colours of the flag</w:t>
      </w:r>
      <w:r w:rsidR="005C398B" w:rsidRPr="007A5652">
        <w:rPr>
          <w:rFonts w:ascii="Arial" w:hAnsi="Arial" w:cs="Arial"/>
        </w:rPr>
        <w:t xml:space="preserve"> – red yellow</w:t>
      </w:r>
    </w:p>
    <w:p w:rsidR="007A5652" w:rsidRPr="007A5652" w:rsidRDefault="007A5652">
      <w:pPr>
        <w:rPr>
          <w:rFonts w:ascii="Arial" w:hAnsi="Arial" w:cs="Arial"/>
        </w:rPr>
      </w:pPr>
    </w:p>
    <w:p w:rsidR="00860A56" w:rsidRPr="007A5652" w:rsidRDefault="00860A56">
      <w:pPr>
        <w:rPr>
          <w:rFonts w:ascii="Arial" w:hAnsi="Arial" w:cs="Arial"/>
        </w:rPr>
      </w:pPr>
      <w:r w:rsidRPr="007A5652">
        <w:rPr>
          <w:rFonts w:ascii="Arial" w:hAnsi="Arial" w:cs="Arial"/>
        </w:rPr>
        <w:t>Decorate house/classroom in Spanish flags/</w:t>
      </w:r>
      <w:r w:rsidR="005037DE" w:rsidRPr="007A5652">
        <w:rPr>
          <w:rFonts w:ascii="Arial" w:hAnsi="Arial" w:cs="Arial"/>
        </w:rPr>
        <w:t>Spanish items</w:t>
      </w:r>
    </w:p>
    <w:p w:rsidR="00187404" w:rsidRPr="007A5652" w:rsidRDefault="00187404">
      <w:pPr>
        <w:rPr>
          <w:rFonts w:ascii="Arial" w:hAnsi="Arial" w:cs="Arial"/>
        </w:rPr>
      </w:pPr>
    </w:p>
    <w:p w:rsidR="002312D2" w:rsidRPr="007A5652" w:rsidRDefault="003666D8">
      <w:pPr>
        <w:rPr>
          <w:rFonts w:ascii="Arial" w:hAnsi="Arial" w:cs="Arial"/>
        </w:rPr>
      </w:pPr>
      <w:r w:rsidRPr="007A5652">
        <w:rPr>
          <w:rFonts w:ascii="Arial" w:hAnsi="Arial" w:cs="Arial"/>
        </w:rPr>
        <w:t>Learn to c</w:t>
      </w:r>
      <w:r w:rsidR="002312D2" w:rsidRPr="007A5652">
        <w:rPr>
          <w:rFonts w:ascii="Arial" w:hAnsi="Arial" w:cs="Arial"/>
        </w:rPr>
        <w:t xml:space="preserve">ount in Spanish. </w:t>
      </w:r>
      <w:r w:rsidRPr="007A5652">
        <w:rPr>
          <w:rFonts w:ascii="Arial" w:hAnsi="Arial" w:cs="Arial"/>
        </w:rPr>
        <w:t xml:space="preserve"> </w:t>
      </w:r>
      <w:hyperlink r:id="rId5" w:history="1">
        <w:r w:rsidR="002312D2" w:rsidRPr="007A5652">
          <w:rPr>
            <w:rStyle w:val="Hyperlink"/>
            <w:rFonts w:ascii="Arial" w:hAnsi="Arial" w:cs="Arial"/>
          </w:rPr>
          <w:t>https://www.youtube.com/watch?v=8ydJr1Is8xI</w:t>
        </w:r>
      </w:hyperlink>
      <w:r w:rsidR="002312D2" w:rsidRPr="007A5652">
        <w:rPr>
          <w:rFonts w:ascii="Arial" w:hAnsi="Arial" w:cs="Arial"/>
        </w:rPr>
        <w:t xml:space="preserve"> </w:t>
      </w:r>
    </w:p>
    <w:p w:rsidR="000E5261" w:rsidRPr="007A5652" w:rsidRDefault="000E5261" w:rsidP="000E5261">
      <w:pPr>
        <w:rPr>
          <w:rFonts w:ascii="Arial" w:hAnsi="Arial" w:cs="Arial"/>
        </w:rPr>
      </w:pPr>
    </w:p>
    <w:p w:rsidR="000E5261" w:rsidRDefault="00876A37" w:rsidP="000E5261">
      <w:pPr>
        <w:rPr>
          <w:rFonts w:ascii="Arial" w:hAnsi="Arial" w:cs="Arial"/>
        </w:rPr>
      </w:pPr>
      <w:r w:rsidRPr="007A5652">
        <w:rPr>
          <w:rFonts w:ascii="Arial" w:hAnsi="Arial" w:cs="Arial"/>
        </w:rPr>
        <w:t>Learn how to say some common phrases in Spanish e.g. hello, goodbye, please.</w:t>
      </w:r>
    </w:p>
    <w:p w:rsidR="007A5652" w:rsidRPr="007A5652" w:rsidRDefault="007A5652" w:rsidP="000E5261">
      <w:pPr>
        <w:rPr>
          <w:rFonts w:ascii="Arial" w:hAnsi="Arial" w:cs="Arial"/>
        </w:rPr>
      </w:pPr>
    </w:p>
    <w:p w:rsidR="000E5261" w:rsidRPr="007A5652" w:rsidRDefault="00876A37" w:rsidP="000E5261">
      <w:pPr>
        <w:rPr>
          <w:rFonts w:ascii="Arial" w:hAnsi="Arial" w:cs="Arial"/>
        </w:rPr>
      </w:pPr>
      <w:r w:rsidRPr="007A5652">
        <w:rPr>
          <w:rFonts w:ascii="Arial" w:hAnsi="Arial" w:cs="Arial"/>
        </w:rPr>
        <w:t xml:space="preserve">Use a </w:t>
      </w:r>
      <w:r w:rsidR="000E5261" w:rsidRPr="007A5652">
        <w:rPr>
          <w:rFonts w:ascii="Arial" w:hAnsi="Arial" w:cs="Arial"/>
        </w:rPr>
        <w:t>map of Europe</w:t>
      </w:r>
      <w:r w:rsidR="00AC7E1C" w:rsidRPr="007A5652">
        <w:rPr>
          <w:rFonts w:ascii="Arial" w:hAnsi="Arial" w:cs="Arial"/>
        </w:rPr>
        <w:t>/world</w:t>
      </w:r>
      <w:r w:rsidR="005C398B" w:rsidRPr="007A5652">
        <w:rPr>
          <w:rFonts w:ascii="Arial" w:hAnsi="Arial" w:cs="Arial"/>
        </w:rPr>
        <w:t xml:space="preserve"> and find S</w:t>
      </w:r>
      <w:r w:rsidR="000E5261" w:rsidRPr="007A5652">
        <w:rPr>
          <w:rFonts w:ascii="Arial" w:hAnsi="Arial" w:cs="Arial"/>
        </w:rPr>
        <w:t>pain </w:t>
      </w:r>
    </w:p>
    <w:p w:rsidR="007A5652" w:rsidRDefault="007A5652" w:rsidP="000E5261">
      <w:pPr>
        <w:rPr>
          <w:rFonts w:ascii="Arial" w:hAnsi="Arial" w:cs="Arial"/>
        </w:rPr>
      </w:pPr>
    </w:p>
    <w:p w:rsidR="000E5261" w:rsidRPr="007A5652" w:rsidRDefault="00AC7E1C" w:rsidP="000E5261">
      <w:pPr>
        <w:rPr>
          <w:rFonts w:ascii="Arial" w:hAnsi="Arial" w:cs="Arial"/>
        </w:rPr>
      </w:pPr>
      <w:r w:rsidRPr="007A5652">
        <w:rPr>
          <w:rFonts w:ascii="Arial" w:hAnsi="Arial" w:cs="Arial"/>
        </w:rPr>
        <w:t>Find</w:t>
      </w:r>
      <w:r w:rsidR="003666D8" w:rsidRPr="007A5652">
        <w:rPr>
          <w:rFonts w:ascii="Arial" w:hAnsi="Arial" w:cs="Arial"/>
        </w:rPr>
        <w:t xml:space="preserve"> out some</w:t>
      </w:r>
      <w:r w:rsidRPr="007A5652">
        <w:rPr>
          <w:rFonts w:ascii="Arial" w:hAnsi="Arial" w:cs="Arial"/>
        </w:rPr>
        <w:t xml:space="preserve"> interesting fa</w:t>
      </w:r>
      <w:r w:rsidR="000E5261" w:rsidRPr="007A5652">
        <w:rPr>
          <w:rFonts w:ascii="Arial" w:hAnsi="Arial" w:cs="Arial"/>
        </w:rPr>
        <w:t>cts about Spain</w:t>
      </w:r>
      <w:r w:rsidRPr="007A5652">
        <w:rPr>
          <w:rFonts w:ascii="Arial" w:hAnsi="Arial" w:cs="Arial"/>
        </w:rPr>
        <w:t xml:space="preserve"> </w:t>
      </w:r>
      <w:r w:rsidR="003666D8" w:rsidRPr="007A5652">
        <w:rPr>
          <w:rFonts w:ascii="Arial" w:hAnsi="Arial" w:cs="Arial"/>
        </w:rPr>
        <w:t xml:space="preserve">and </w:t>
      </w:r>
      <w:r w:rsidRPr="007A5652">
        <w:rPr>
          <w:rFonts w:ascii="Arial" w:hAnsi="Arial" w:cs="Arial"/>
        </w:rPr>
        <w:t>make a poster/fact sheet about Spain</w:t>
      </w:r>
    </w:p>
    <w:p w:rsidR="007A5652" w:rsidRDefault="007A5652" w:rsidP="00AC7E1C">
      <w:pPr>
        <w:rPr>
          <w:rFonts w:ascii="Arial" w:hAnsi="Arial" w:cs="Arial"/>
        </w:rPr>
      </w:pPr>
    </w:p>
    <w:p w:rsidR="00AC7E1C" w:rsidRDefault="003666D8" w:rsidP="00AC7E1C">
      <w:pPr>
        <w:rPr>
          <w:rFonts w:ascii="Arial" w:hAnsi="Arial" w:cs="Arial"/>
        </w:rPr>
      </w:pPr>
      <w:r w:rsidRPr="007A5652">
        <w:rPr>
          <w:rFonts w:ascii="Arial" w:hAnsi="Arial" w:cs="Arial"/>
        </w:rPr>
        <w:t>Look on G</w:t>
      </w:r>
      <w:r w:rsidR="00AC7E1C" w:rsidRPr="007A5652">
        <w:rPr>
          <w:rFonts w:ascii="Arial" w:hAnsi="Arial" w:cs="Arial"/>
        </w:rPr>
        <w:t xml:space="preserve">oogle earth for </w:t>
      </w:r>
      <w:r w:rsidRPr="007A5652">
        <w:rPr>
          <w:rFonts w:ascii="Arial" w:hAnsi="Arial" w:cs="Arial"/>
        </w:rPr>
        <w:t xml:space="preserve">famous </w:t>
      </w:r>
      <w:r w:rsidR="00AC7E1C" w:rsidRPr="007A5652">
        <w:rPr>
          <w:rFonts w:ascii="Arial" w:hAnsi="Arial" w:cs="Arial"/>
        </w:rPr>
        <w:t>Spanish landmark</w:t>
      </w:r>
      <w:r w:rsidRPr="007A5652">
        <w:rPr>
          <w:rFonts w:ascii="Arial" w:hAnsi="Arial" w:cs="Arial"/>
        </w:rPr>
        <w:t xml:space="preserve">s - Basilica la </w:t>
      </w:r>
      <w:proofErr w:type="spellStart"/>
      <w:r w:rsidRPr="007A5652">
        <w:rPr>
          <w:rFonts w:ascii="Arial" w:hAnsi="Arial" w:cs="Arial"/>
        </w:rPr>
        <w:t>Sagrada</w:t>
      </w:r>
      <w:proofErr w:type="spellEnd"/>
      <w:r w:rsidRPr="007A5652">
        <w:rPr>
          <w:rFonts w:ascii="Arial" w:hAnsi="Arial" w:cs="Arial"/>
        </w:rPr>
        <w:t xml:space="preserve"> </w:t>
      </w:r>
      <w:proofErr w:type="spellStart"/>
      <w:r w:rsidRPr="007A5652">
        <w:rPr>
          <w:rFonts w:ascii="Arial" w:hAnsi="Arial" w:cs="Arial"/>
        </w:rPr>
        <w:t>Familia</w:t>
      </w:r>
      <w:proofErr w:type="spellEnd"/>
      <w:r w:rsidR="000531A5" w:rsidRPr="007A5652">
        <w:rPr>
          <w:rFonts w:ascii="Arial" w:hAnsi="Arial" w:cs="Arial"/>
        </w:rPr>
        <w:t xml:space="preserve">, Alhambra (Granada), Guggenheim Museum (Bilbao) Santiago de </w:t>
      </w:r>
      <w:proofErr w:type="spellStart"/>
      <w:r w:rsidR="000531A5" w:rsidRPr="007A5652">
        <w:rPr>
          <w:rFonts w:ascii="Arial" w:hAnsi="Arial" w:cs="Arial"/>
        </w:rPr>
        <w:t>Compostela</w:t>
      </w:r>
      <w:proofErr w:type="spellEnd"/>
      <w:r w:rsidR="000531A5" w:rsidRPr="007A5652">
        <w:rPr>
          <w:rFonts w:ascii="Arial" w:hAnsi="Arial" w:cs="Arial"/>
        </w:rPr>
        <w:t xml:space="preserve"> Cathedral (Santiago)</w:t>
      </w:r>
    </w:p>
    <w:p w:rsidR="007A5652" w:rsidRPr="007A5652" w:rsidRDefault="007A5652" w:rsidP="00AC7E1C">
      <w:pPr>
        <w:rPr>
          <w:rFonts w:ascii="Arial" w:hAnsi="Arial" w:cs="Arial"/>
        </w:rPr>
      </w:pPr>
    </w:p>
    <w:p w:rsidR="00187404" w:rsidRDefault="007A5652" w:rsidP="00AC7E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Choose a place you’d like to visit </w:t>
      </w:r>
      <w:proofErr w:type="gramStart"/>
      <w:r>
        <w:rPr>
          <w:rFonts w:ascii="Arial" w:hAnsi="Arial" w:cs="Arial"/>
        </w:rPr>
        <w:t>in  Spain</w:t>
      </w:r>
      <w:proofErr w:type="gramEnd"/>
      <w:r>
        <w:rPr>
          <w:rFonts w:ascii="Arial" w:hAnsi="Arial" w:cs="Arial"/>
        </w:rPr>
        <w:t xml:space="preserve"> &amp; plan your route there </w:t>
      </w:r>
      <w:bookmarkStart w:id="0" w:name="_GoBack"/>
      <w:bookmarkEnd w:id="0"/>
      <w:r w:rsidR="00F84DEB" w:rsidRPr="007A5652">
        <w:rPr>
          <w:rFonts w:ascii="Arial" w:hAnsi="Arial" w:cs="Arial"/>
        </w:rPr>
        <w:t>–</w:t>
      </w:r>
      <w:r w:rsidR="00187404" w:rsidRPr="007A5652">
        <w:rPr>
          <w:rFonts w:ascii="Arial" w:hAnsi="Arial" w:cs="Arial"/>
        </w:rPr>
        <w:t xml:space="preserve"> how many different vehicles would you need</w:t>
      </w:r>
      <w:r w:rsidR="002549A5" w:rsidRPr="007A5652">
        <w:rPr>
          <w:rFonts w:ascii="Arial" w:hAnsi="Arial" w:cs="Arial"/>
        </w:rPr>
        <w:t xml:space="preserve"> to use</w:t>
      </w:r>
      <w:r w:rsidR="00187404" w:rsidRPr="007A5652">
        <w:rPr>
          <w:rFonts w:ascii="Arial" w:hAnsi="Arial" w:cs="Arial"/>
        </w:rPr>
        <w:t>?</w:t>
      </w:r>
      <w:r w:rsidR="00F84DEB" w:rsidRPr="007A5652">
        <w:rPr>
          <w:rFonts w:ascii="Arial" w:hAnsi="Arial" w:cs="Arial"/>
        </w:rPr>
        <w:t xml:space="preserve"> How long would it take for you to get there?</w:t>
      </w:r>
    </w:p>
    <w:p w:rsidR="000E5261" w:rsidRPr="007A5652" w:rsidRDefault="000E5261">
      <w:pPr>
        <w:rPr>
          <w:rFonts w:ascii="Arial" w:hAnsi="Arial" w:cs="Arial"/>
        </w:rPr>
      </w:pPr>
    </w:p>
    <w:p w:rsidR="000E5261" w:rsidRDefault="00F84DEB" w:rsidP="007A5652">
      <w:pPr>
        <w:rPr>
          <w:rFonts w:ascii="Arial" w:hAnsi="Arial" w:cs="Arial"/>
        </w:rPr>
      </w:pPr>
      <w:r w:rsidRPr="007A5652">
        <w:rPr>
          <w:rFonts w:ascii="Arial" w:hAnsi="Arial" w:cs="Arial"/>
        </w:rPr>
        <w:t>Have a go at some s</w:t>
      </w:r>
      <w:r w:rsidR="000E5261" w:rsidRPr="007A5652">
        <w:rPr>
          <w:rFonts w:ascii="Arial" w:hAnsi="Arial" w:cs="Arial"/>
        </w:rPr>
        <w:t>alsa</w:t>
      </w:r>
      <w:r w:rsidRPr="007A5652">
        <w:rPr>
          <w:rFonts w:ascii="Arial" w:hAnsi="Arial" w:cs="Arial"/>
        </w:rPr>
        <w:t xml:space="preserve"> or</w:t>
      </w:r>
      <w:r w:rsidR="007A5652">
        <w:rPr>
          <w:rFonts w:ascii="Arial" w:hAnsi="Arial" w:cs="Arial"/>
        </w:rPr>
        <w:t xml:space="preserve"> </w:t>
      </w:r>
      <w:r w:rsidR="00AC7E1C" w:rsidRPr="007A5652">
        <w:rPr>
          <w:rFonts w:ascii="Arial" w:hAnsi="Arial" w:cs="Arial"/>
        </w:rPr>
        <w:t>flamenco</w:t>
      </w:r>
      <w:r w:rsidR="000E5261" w:rsidRPr="007A5652">
        <w:rPr>
          <w:rFonts w:ascii="Arial" w:hAnsi="Arial" w:cs="Arial"/>
        </w:rPr>
        <w:t xml:space="preserve"> dancing </w:t>
      </w:r>
    </w:p>
    <w:p w:rsidR="007A5652" w:rsidRPr="007A5652" w:rsidRDefault="007A5652" w:rsidP="007A5652">
      <w:pPr>
        <w:rPr>
          <w:rFonts w:ascii="Arial" w:hAnsi="Arial" w:cs="Arial"/>
        </w:rPr>
      </w:pPr>
    </w:p>
    <w:p w:rsidR="000E5261" w:rsidRDefault="00F84DEB" w:rsidP="000E5261">
      <w:pPr>
        <w:rPr>
          <w:rFonts w:ascii="Arial" w:hAnsi="Arial" w:cs="Arial"/>
        </w:rPr>
      </w:pPr>
      <w:r w:rsidRPr="007A5652">
        <w:rPr>
          <w:rFonts w:ascii="Arial" w:hAnsi="Arial" w:cs="Arial"/>
        </w:rPr>
        <w:t>Try some Spanish food e.g. make tortillas, have tapas meal.</w:t>
      </w:r>
    </w:p>
    <w:p w:rsidR="007A5652" w:rsidRPr="007A5652" w:rsidRDefault="007A5652" w:rsidP="000E5261">
      <w:pPr>
        <w:rPr>
          <w:rFonts w:ascii="Arial" w:hAnsi="Arial" w:cs="Arial"/>
        </w:rPr>
      </w:pPr>
    </w:p>
    <w:p w:rsidR="000E5261" w:rsidRDefault="005037DE" w:rsidP="000E5261">
      <w:pPr>
        <w:rPr>
          <w:rFonts w:ascii="Arial" w:hAnsi="Arial" w:cs="Arial"/>
        </w:rPr>
      </w:pPr>
      <w:r w:rsidRPr="007A5652">
        <w:rPr>
          <w:rFonts w:ascii="Arial" w:hAnsi="Arial" w:cs="Arial"/>
        </w:rPr>
        <w:t xml:space="preserve">Listen to Spanish music and then make some instruments to play along e.g. </w:t>
      </w:r>
      <w:r w:rsidR="000E5261" w:rsidRPr="007A5652">
        <w:rPr>
          <w:rFonts w:ascii="Arial" w:hAnsi="Arial" w:cs="Arial"/>
        </w:rPr>
        <w:t xml:space="preserve"> a Spanish guitar out of </w:t>
      </w:r>
      <w:r w:rsidR="00F84DEB" w:rsidRPr="007A5652">
        <w:rPr>
          <w:rFonts w:ascii="Arial" w:hAnsi="Arial" w:cs="Arial"/>
        </w:rPr>
        <w:t>junk modelling</w:t>
      </w:r>
      <w:r w:rsidRPr="007A5652">
        <w:rPr>
          <w:rFonts w:ascii="Arial" w:hAnsi="Arial" w:cs="Arial"/>
        </w:rPr>
        <w:t xml:space="preserve"> or castanets. </w:t>
      </w:r>
    </w:p>
    <w:p w:rsidR="007A5652" w:rsidRPr="007A5652" w:rsidRDefault="007A5652" w:rsidP="000E5261">
      <w:pPr>
        <w:rPr>
          <w:rFonts w:ascii="Arial" w:hAnsi="Arial" w:cs="Arial"/>
        </w:rPr>
      </w:pPr>
    </w:p>
    <w:p w:rsidR="007A5652" w:rsidRDefault="00F84DEB" w:rsidP="000E5261">
      <w:pPr>
        <w:rPr>
          <w:rFonts w:ascii="Arial" w:hAnsi="Arial" w:cs="Arial"/>
        </w:rPr>
      </w:pPr>
      <w:r w:rsidRPr="007A5652">
        <w:rPr>
          <w:rFonts w:ascii="Arial" w:hAnsi="Arial" w:cs="Arial"/>
        </w:rPr>
        <w:t xml:space="preserve">Learn some </w:t>
      </w:r>
      <w:r w:rsidR="000E5261" w:rsidRPr="007A5652">
        <w:rPr>
          <w:rFonts w:ascii="Arial" w:hAnsi="Arial" w:cs="Arial"/>
        </w:rPr>
        <w:t>Spanish songs</w:t>
      </w:r>
      <w:r w:rsidRPr="007A5652">
        <w:rPr>
          <w:rFonts w:ascii="Arial" w:hAnsi="Arial" w:cs="Arial"/>
        </w:rPr>
        <w:t xml:space="preserve"> or how to sing some familiar songs in Spanish e.g. </w:t>
      </w:r>
      <w:r w:rsidR="000E5261" w:rsidRPr="007A5652">
        <w:rPr>
          <w:rFonts w:ascii="Arial" w:hAnsi="Arial" w:cs="Arial"/>
        </w:rPr>
        <w:t xml:space="preserve"> happy birthday</w:t>
      </w:r>
      <w:r w:rsidRPr="007A5652">
        <w:rPr>
          <w:rFonts w:ascii="Arial" w:hAnsi="Arial" w:cs="Arial"/>
        </w:rPr>
        <w:t>, Fitzwaryn School song.</w:t>
      </w:r>
    </w:p>
    <w:p w:rsidR="000E5261" w:rsidRPr="007A5652" w:rsidRDefault="00F84DEB" w:rsidP="000E5261">
      <w:pPr>
        <w:rPr>
          <w:rFonts w:ascii="Arial" w:hAnsi="Arial" w:cs="Arial"/>
        </w:rPr>
      </w:pPr>
      <w:r w:rsidRPr="007A5652">
        <w:rPr>
          <w:rFonts w:ascii="Arial" w:hAnsi="Arial" w:cs="Arial"/>
        </w:rPr>
        <w:t xml:space="preserve"> </w:t>
      </w:r>
      <w:r w:rsidR="000E5261" w:rsidRPr="007A5652">
        <w:rPr>
          <w:rFonts w:ascii="Arial" w:hAnsi="Arial" w:cs="Arial"/>
        </w:rPr>
        <w:t> </w:t>
      </w:r>
    </w:p>
    <w:p w:rsidR="00AC7E1C" w:rsidRPr="007A5652" w:rsidRDefault="00AC7E1C" w:rsidP="00AC7E1C">
      <w:pPr>
        <w:rPr>
          <w:rFonts w:ascii="Arial" w:hAnsi="Arial" w:cs="Arial"/>
        </w:rPr>
      </w:pPr>
      <w:r w:rsidRPr="007A5652">
        <w:rPr>
          <w:rFonts w:ascii="Arial" w:hAnsi="Arial" w:cs="Arial"/>
        </w:rPr>
        <w:t>Make a Spanish flag.</w:t>
      </w:r>
    </w:p>
    <w:p w:rsidR="00AC7E1C" w:rsidRPr="007A5652" w:rsidRDefault="00AC7E1C" w:rsidP="000E5261">
      <w:pPr>
        <w:rPr>
          <w:rFonts w:ascii="Arial" w:hAnsi="Arial" w:cs="Arial"/>
        </w:rPr>
      </w:pPr>
    </w:p>
    <w:p w:rsidR="000E5261" w:rsidRPr="007A5652" w:rsidRDefault="000E5261" w:rsidP="000E5261">
      <w:pPr>
        <w:rPr>
          <w:rFonts w:ascii="Arial" w:hAnsi="Arial" w:cs="Arial"/>
        </w:rPr>
      </w:pPr>
    </w:p>
    <w:p w:rsidR="002312D2" w:rsidRPr="007A5652" w:rsidRDefault="002312D2">
      <w:pPr>
        <w:rPr>
          <w:rFonts w:ascii="Arial" w:hAnsi="Arial" w:cs="Arial"/>
        </w:rPr>
      </w:pPr>
    </w:p>
    <w:p w:rsidR="00AC7E1C" w:rsidRPr="007A5652" w:rsidRDefault="00AC7E1C" w:rsidP="003666D8">
      <w:pPr>
        <w:rPr>
          <w:rFonts w:ascii="Arial" w:hAnsi="Arial" w:cs="Arial"/>
        </w:rPr>
      </w:pPr>
    </w:p>
    <w:sectPr w:rsidR="00AC7E1C" w:rsidRPr="007A565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32ABD"/>
    <w:multiLevelType w:val="hybridMultilevel"/>
    <w:tmpl w:val="E7B01064"/>
    <w:lvl w:ilvl="0" w:tplc="D30E6BE6">
      <w:numFmt w:val="bullet"/>
      <w:lvlText w:val="-"/>
      <w:lvlJc w:val="left"/>
      <w:pPr>
        <w:ind w:left="720" w:hanging="360"/>
      </w:pPr>
      <w:rPr>
        <w:rFonts w:ascii="NTFPreCursivef" w:eastAsia="Times New Roman" w:hAnsi="NTFPreCursivef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D2"/>
    <w:rsid w:val="000018E5"/>
    <w:rsid w:val="00001CBD"/>
    <w:rsid w:val="00001D1C"/>
    <w:rsid w:val="00002082"/>
    <w:rsid w:val="00002839"/>
    <w:rsid w:val="00003872"/>
    <w:rsid w:val="00007792"/>
    <w:rsid w:val="00012A82"/>
    <w:rsid w:val="00013F22"/>
    <w:rsid w:val="000145AF"/>
    <w:rsid w:val="00021867"/>
    <w:rsid w:val="00022D05"/>
    <w:rsid w:val="00023C07"/>
    <w:rsid w:val="00024B36"/>
    <w:rsid w:val="000261D0"/>
    <w:rsid w:val="00027A6C"/>
    <w:rsid w:val="0003220D"/>
    <w:rsid w:val="0003235A"/>
    <w:rsid w:val="00032466"/>
    <w:rsid w:val="00035EC6"/>
    <w:rsid w:val="00036ED0"/>
    <w:rsid w:val="000371F6"/>
    <w:rsid w:val="00037EBD"/>
    <w:rsid w:val="00040290"/>
    <w:rsid w:val="00041735"/>
    <w:rsid w:val="000418E9"/>
    <w:rsid w:val="00042AD2"/>
    <w:rsid w:val="00044CDF"/>
    <w:rsid w:val="00047238"/>
    <w:rsid w:val="0005127D"/>
    <w:rsid w:val="00051581"/>
    <w:rsid w:val="000517C1"/>
    <w:rsid w:val="00051B4F"/>
    <w:rsid w:val="000531A5"/>
    <w:rsid w:val="0006018A"/>
    <w:rsid w:val="000615F9"/>
    <w:rsid w:val="00061B0E"/>
    <w:rsid w:val="000633B5"/>
    <w:rsid w:val="00064A22"/>
    <w:rsid w:val="0006584C"/>
    <w:rsid w:val="0007071F"/>
    <w:rsid w:val="000733EB"/>
    <w:rsid w:val="00074213"/>
    <w:rsid w:val="00075046"/>
    <w:rsid w:val="000809ED"/>
    <w:rsid w:val="0008129C"/>
    <w:rsid w:val="00081399"/>
    <w:rsid w:val="0008717A"/>
    <w:rsid w:val="00090B30"/>
    <w:rsid w:val="00090C4E"/>
    <w:rsid w:val="000927F8"/>
    <w:rsid w:val="000947A5"/>
    <w:rsid w:val="00097680"/>
    <w:rsid w:val="000A3017"/>
    <w:rsid w:val="000A3BB5"/>
    <w:rsid w:val="000A3D7F"/>
    <w:rsid w:val="000B4FDA"/>
    <w:rsid w:val="000B7855"/>
    <w:rsid w:val="000B7880"/>
    <w:rsid w:val="000C1EA1"/>
    <w:rsid w:val="000C2091"/>
    <w:rsid w:val="000C4FFC"/>
    <w:rsid w:val="000C7C5D"/>
    <w:rsid w:val="000D22F4"/>
    <w:rsid w:val="000D2CDD"/>
    <w:rsid w:val="000D385F"/>
    <w:rsid w:val="000D523B"/>
    <w:rsid w:val="000D7D17"/>
    <w:rsid w:val="000E033F"/>
    <w:rsid w:val="000E1A7D"/>
    <w:rsid w:val="000E2B35"/>
    <w:rsid w:val="000E4CCE"/>
    <w:rsid w:val="000E5261"/>
    <w:rsid w:val="000E5697"/>
    <w:rsid w:val="000E65EA"/>
    <w:rsid w:val="000F6E09"/>
    <w:rsid w:val="001002A3"/>
    <w:rsid w:val="00101FB7"/>
    <w:rsid w:val="00105CD4"/>
    <w:rsid w:val="00105F6A"/>
    <w:rsid w:val="00106DA0"/>
    <w:rsid w:val="00107018"/>
    <w:rsid w:val="00110F1F"/>
    <w:rsid w:val="00111A5F"/>
    <w:rsid w:val="00113B4B"/>
    <w:rsid w:val="00113CAD"/>
    <w:rsid w:val="00114464"/>
    <w:rsid w:val="00114B47"/>
    <w:rsid w:val="001162FB"/>
    <w:rsid w:val="00121783"/>
    <w:rsid w:val="00121C94"/>
    <w:rsid w:val="00122D81"/>
    <w:rsid w:val="00122EDD"/>
    <w:rsid w:val="001270E1"/>
    <w:rsid w:val="00136B95"/>
    <w:rsid w:val="00136DC0"/>
    <w:rsid w:val="00141316"/>
    <w:rsid w:val="00141AFB"/>
    <w:rsid w:val="001423BE"/>
    <w:rsid w:val="0014377B"/>
    <w:rsid w:val="00143937"/>
    <w:rsid w:val="00144140"/>
    <w:rsid w:val="001466F9"/>
    <w:rsid w:val="001468EA"/>
    <w:rsid w:val="00146D5A"/>
    <w:rsid w:val="0014787B"/>
    <w:rsid w:val="001525AE"/>
    <w:rsid w:val="00155197"/>
    <w:rsid w:val="00156F46"/>
    <w:rsid w:val="00162A76"/>
    <w:rsid w:val="0016444F"/>
    <w:rsid w:val="00166AAE"/>
    <w:rsid w:val="00167507"/>
    <w:rsid w:val="0017015D"/>
    <w:rsid w:val="00171CD5"/>
    <w:rsid w:val="00172113"/>
    <w:rsid w:val="00174B07"/>
    <w:rsid w:val="00176C03"/>
    <w:rsid w:val="001771F2"/>
    <w:rsid w:val="001772F4"/>
    <w:rsid w:val="00177F0C"/>
    <w:rsid w:val="001833E4"/>
    <w:rsid w:val="00187404"/>
    <w:rsid w:val="00187637"/>
    <w:rsid w:val="00194A27"/>
    <w:rsid w:val="0019592F"/>
    <w:rsid w:val="00195CC8"/>
    <w:rsid w:val="001A1509"/>
    <w:rsid w:val="001A2B10"/>
    <w:rsid w:val="001A2EFE"/>
    <w:rsid w:val="001A49D6"/>
    <w:rsid w:val="001A5430"/>
    <w:rsid w:val="001A6CDB"/>
    <w:rsid w:val="001B1811"/>
    <w:rsid w:val="001B2958"/>
    <w:rsid w:val="001B3546"/>
    <w:rsid w:val="001B7A58"/>
    <w:rsid w:val="001C304D"/>
    <w:rsid w:val="001C7755"/>
    <w:rsid w:val="001D081B"/>
    <w:rsid w:val="001D157D"/>
    <w:rsid w:val="001D5083"/>
    <w:rsid w:val="001D6443"/>
    <w:rsid w:val="001D764C"/>
    <w:rsid w:val="001E0434"/>
    <w:rsid w:val="001E0AB0"/>
    <w:rsid w:val="001E154D"/>
    <w:rsid w:val="001E26BB"/>
    <w:rsid w:val="001E2B95"/>
    <w:rsid w:val="001E6DFD"/>
    <w:rsid w:val="001F1224"/>
    <w:rsid w:val="001F1652"/>
    <w:rsid w:val="001F5431"/>
    <w:rsid w:val="0020161C"/>
    <w:rsid w:val="0020448C"/>
    <w:rsid w:val="00204E2C"/>
    <w:rsid w:val="00207E04"/>
    <w:rsid w:val="00207E68"/>
    <w:rsid w:val="002140BE"/>
    <w:rsid w:val="0021530A"/>
    <w:rsid w:val="002171D0"/>
    <w:rsid w:val="00220E60"/>
    <w:rsid w:val="00225352"/>
    <w:rsid w:val="00225B62"/>
    <w:rsid w:val="002264F7"/>
    <w:rsid w:val="00227123"/>
    <w:rsid w:val="0023123C"/>
    <w:rsid w:val="002312D2"/>
    <w:rsid w:val="00233BA1"/>
    <w:rsid w:val="00234EB6"/>
    <w:rsid w:val="00236A6C"/>
    <w:rsid w:val="00242CDE"/>
    <w:rsid w:val="00243F0E"/>
    <w:rsid w:val="00245F51"/>
    <w:rsid w:val="00246160"/>
    <w:rsid w:val="002473E6"/>
    <w:rsid w:val="002508B0"/>
    <w:rsid w:val="00251BE0"/>
    <w:rsid w:val="00251F55"/>
    <w:rsid w:val="0025277C"/>
    <w:rsid w:val="00252847"/>
    <w:rsid w:val="002532B9"/>
    <w:rsid w:val="002549A5"/>
    <w:rsid w:val="002555B9"/>
    <w:rsid w:val="00255FDE"/>
    <w:rsid w:val="00257AEB"/>
    <w:rsid w:val="00270A24"/>
    <w:rsid w:val="002711C4"/>
    <w:rsid w:val="002720C3"/>
    <w:rsid w:val="0027605C"/>
    <w:rsid w:val="0028008F"/>
    <w:rsid w:val="00281962"/>
    <w:rsid w:val="00282BB8"/>
    <w:rsid w:val="00285094"/>
    <w:rsid w:val="00285980"/>
    <w:rsid w:val="00290C26"/>
    <w:rsid w:val="00291D84"/>
    <w:rsid w:val="00296291"/>
    <w:rsid w:val="00296518"/>
    <w:rsid w:val="00297054"/>
    <w:rsid w:val="002A0951"/>
    <w:rsid w:val="002A637C"/>
    <w:rsid w:val="002A6AAF"/>
    <w:rsid w:val="002A7148"/>
    <w:rsid w:val="002A75E0"/>
    <w:rsid w:val="002B04D8"/>
    <w:rsid w:val="002B12E6"/>
    <w:rsid w:val="002B38F9"/>
    <w:rsid w:val="002B4048"/>
    <w:rsid w:val="002B58FB"/>
    <w:rsid w:val="002B6184"/>
    <w:rsid w:val="002B668C"/>
    <w:rsid w:val="002C08A0"/>
    <w:rsid w:val="002C0D3C"/>
    <w:rsid w:val="002C2521"/>
    <w:rsid w:val="002C53E4"/>
    <w:rsid w:val="002C7EBF"/>
    <w:rsid w:val="002D1C98"/>
    <w:rsid w:val="002D2106"/>
    <w:rsid w:val="002D5890"/>
    <w:rsid w:val="002D66F3"/>
    <w:rsid w:val="002D78E7"/>
    <w:rsid w:val="002E0D64"/>
    <w:rsid w:val="002E40EB"/>
    <w:rsid w:val="002E5486"/>
    <w:rsid w:val="002F0F52"/>
    <w:rsid w:val="002F1409"/>
    <w:rsid w:val="002F187C"/>
    <w:rsid w:val="002F2856"/>
    <w:rsid w:val="002F2AF1"/>
    <w:rsid w:val="002F4400"/>
    <w:rsid w:val="002F46E0"/>
    <w:rsid w:val="002F60E6"/>
    <w:rsid w:val="002F76B4"/>
    <w:rsid w:val="00301456"/>
    <w:rsid w:val="00301EF5"/>
    <w:rsid w:val="00302C0E"/>
    <w:rsid w:val="00307949"/>
    <w:rsid w:val="0031007E"/>
    <w:rsid w:val="003101AC"/>
    <w:rsid w:val="00312355"/>
    <w:rsid w:val="003124BF"/>
    <w:rsid w:val="00317C7C"/>
    <w:rsid w:val="00323220"/>
    <w:rsid w:val="00323486"/>
    <w:rsid w:val="00324E79"/>
    <w:rsid w:val="003252E9"/>
    <w:rsid w:val="00327C29"/>
    <w:rsid w:val="00327F9D"/>
    <w:rsid w:val="00331EA0"/>
    <w:rsid w:val="00332972"/>
    <w:rsid w:val="00333650"/>
    <w:rsid w:val="00336FA4"/>
    <w:rsid w:val="00337186"/>
    <w:rsid w:val="00337CF9"/>
    <w:rsid w:val="00341F7D"/>
    <w:rsid w:val="00344874"/>
    <w:rsid w:val="00346983"/>
    <w:rsid w:val="0034786D"/>
    <w:rsid w:val="00351554"/>
    <w:rsid w:val="003550AC"/>
    <w:rsid w:val="00355FB9"/>
    <w:rsid w:val="00360041"/>
    <w:rsid w:val="00360E80"/>
    <w:rsid w:val="00360EF0"/>
    <w:rsid w:val="00362479"/>
    <w:rsid w:val="00363D45"/>
    <w:rsid w:val="003646C7"/>
    <w:rsid w:val="00364A06"/>
    <w:rsid w:val="003666D8"/>
    <w:rsid w:val="00367689"/>
    <w:rsid w:val="00367A1B"/>
    <w:rsid w:val="00367DB5"/>
    <w:rsid w:val="00371536"/>
    <w:rsid w:val="00374C50"/>
    <w:rsid w:val="0037670B"/>
    <w:rsid w:val="00376A3C"/>
    <w:rsid w:val="003773C7"/>
    <w:rsid w:val="00382DAC"/>
    <w:rsid w:val="00384279"/>
    <w:rsid w:val="00385F8B"/>
    <w:rsid w:val="00387EC0"/>
    <w:rsid w:val="00390534"/>
    <w:rsid w:val="00392ED9"/>
    <w:rsid w:val="00394C4E"/>
    <w:rsid w:val="0039540F"/>
    <w:rsid w:val="003A2960"/>
    <w:rsid w:val="003A33C0"/>
    <w:rsid w:val="003A35AC"/>
    <w:rsid w:val="003A4213"/>
    <w:rsid w:val="003A4648"/>
    <w:rsid w:val="003A5709"/>
    <w:rsid w:val="003B1D03"/>
    <w:rsid w:val="003C0D42"/>
    <w:rsid w:val="003C1A64"/>
    <w:rsid w:val="003C2B42"/>
    <w:rsid w:val="003C45E2"/>
    <w:rsid w:val="003C507B"/>
    <w:rsid w:val="003C6722"/>
    <w:rsid w:val="003C7546"/>
    <w:rsid w:val="003C79FE"/>
    <w:rsid w:val="003D1D63"/>
    <w:rsid w:val="003D2276"/>
    <w:rsid w:val="003D24AD"/>
    <w:rsid w:val="003D33EC"/>
    <w:rsid w:val="003D41F8"/>
    <w:rsid w:val="003D4A1A"/>
    <w:rsid w:val="003D4B03"/>
    <w:rsid w:val="003D599E"/>
    <w:rsid w:val="003E04A3"/>
    <w:rsid w:val="003E0ECF"/>
    <w:rsid w:val="003E14AB"/>
    <w:rsid w:val="003E2DD9"/>
    <w:rsid w:val="003E373E"/>
    <w:rsid w:val="003E3D2A"/>
    <w:rsid w:val="003E53AF"/>
    <w:rsid w:val="003F0D6B"/>
    <w:rsid w:val="003F0E85"/>
    <w:rsid w:val="003F1A54"/>
    <w:rsid w:val="003F2265"/>
    <w:rsid w:val="003F4A56"/>
    <w:rsid w:val="003F694E"/>
    <w:rsid w:val="00402689"/>
    <w:rsid w:val="00402BD3"/>
    <w:rsid w:val="00402CC2"/>
    <w:rsid w:val="00403269"/>
    <w:rsid w:val="004035A4"/>
    <w:rsid w:val="00410FDD"/>
    <w:rsid w:val="00411827"/>
    <w:rsid w:val="0042059F"/>
    <w:rsid w:val="00421F5F"/>
    <w:rsid w:val="0042391A"/>
    <w:rsid w:val="00425495"/>
    <w:rsid w:val="00425896"/>
    <w:rsid w:val="0042725F"/>
    <w:rsid w:val="00427FC0"/>
    <w:rsid w:val="00432607"/>
    <w:rsid w:val="00432EAC"/>
    <w:rsid w:val="00433375"/>
    <w:rsid w:val="004341C0"/>
    <w:rsid w:val="0043557A"/>
    <w:rsid w:val="00437E3C"/>
    <w:rsid w:val="00440F00"/>
    <w:rsid w:val="0044174C"/>
    <w:rsid w:val="0044203D"/>
    <w:rsid w:val="004427FF"/>
    <w:rsid w:val="00443893"/>
    <w:rsid w:val="00443BE5"/>
    <w:rsid w:val="00444953"/>
    <w:rsid w:val="00444DEA"/>
    <w:rsid w:val="00446D79"/>
    <w:rsid w:val="004474C6"/>
    <w:rsid w:val="00451B5A"/>
    <w:rsid w:val="00452BA0"/>
    <w:rsid w:val="00456B4B"/>
    <w:rsid w:val="00460567"/>
    <w:rsid w:val="00461C33"/>
    <w:rsid w:val="004643B4"/>
    <w:rsid w:val="004655A5"/>
    <w:rsid w:val="00466AD3"/>
    <w:rsid w:val="00466C27"/>
    <w:rsid w:val="00467770"/>
    <w:rsid w:val="00470D7D"/>
    <w:rsid w:val="0047213E"/>
    <w:rsid w:val="004736EF"/>
    <w:rsid w:val="00475E7B"/>
    <w:rsid w:val="00476AEE"/>
    <w:rsid w:val="00476C85"/>
    <w:rsid w:val="00480986"/>
    <w:rsid w:val="0048280D"/>
    <w:rsid w:val="00482D9C"/>
    <w:rsid w:val="00484403"/>
    <w:rsid w:val="0049181D"/>
    <w:rsid w:val="004968C6"/>
    <w:rsid w:val="00497A38"/>
    <w:rsid w:val="004A17C6"/>
    <w:rsid w:val="004A39A7"/>
    <w:rsid w:val="004A43DB"/>
    <w:rsid w:val="004A4BAE"/>
    <w:rsid w:val="004A68EA"/>
    <w:rsid w:val="004A6B19"/>
    <w:rsid w:val="004A7794"/>
    <w:rsid w:val="004B25F1"/>
    <w:rsid w:val="004B62D2"/>
    <w:rsid w:val="004B71DB"/>
    <w:rsid w:val="004C034D"/>
    <w:rsid w:val="004C17AD"/>
    <w:rsid w:val="004C254C"/>
    <w:rsid w:val="004C29A8"/>
    <w:rsid w:val="004C2F1C"/>
    <w:rsid w:val="004C6A94"/>
    <w:rsid w:val="004D06F8"/>
    <w:rsid w:val="004D2004"/>
    <w:rsid w:val="004D2CBE"/>
    <w:rsid w:val="004D429E"/>
    <w:rsid w:val="004D4D88"/>
    <w:rsid w:val="004D5F91"/>
    <w:rsid w:val="004D601A"/>
    <w:rsid w:val="004E0C55"/>
    <w:rsid w:val="004E0D6E"/>
    <w:rsid w:val="004E20CD"/>
    <w:rsid w:val="004E3818"/>
    <w:rsid w:val="004E4204"/>
    <w:rsid w:val="004E428D"/>
    <w:rsid w:val="004E4362"/>
    <w:rsid w:val="004E4724"/>
    <w:rsid w:val="004E5CEE"/>
    <w:rsid w:val="004F164D"/>
    <w:rsid w:val="004F4186"/>
    <w:rsid w:val="004F62B2"/>
    <w:rsid w:val="004F62CE"/>
    <w:rsid w:val="00500118"/>
    <w:rsid w:val="005007BF"/>
    <w:rsid w:val="005037DE"/>
    <w:rsid w:val="00505226"/>
    <w:rsid w:val="00506514"/>
    <w:rsid w:val="0050708D"/>
    <w:rsid w:val="00510E83"/>
    <w:rsid w:val="0051100F"/>
    <w:rsid w:val="00511856"/>
    <w:rsid w:val="005136A1"/>
    <w:rsid w:val="00513A3E"/>
    <w:rsid w:val="005154CA"/>
    <w:rsid w:val="00515DAB"/>
    <w:rsid w:val="005175E7"/>
    <w:rsid w:val="0051774C"/>
    <w:rsid w:val="00520354"/>
    <w:rsid w:val="00521D6F"/>
    <w:rsid w:val="0052509B"/>
    <w:rsid w:val="00525440"/>
    <w:rsid w:val="00526823"/>
    <w:rsid w:val="00533231"/>
    <w:rsid w:val="0053336E"/>
    <w:rsid w:val="00535BE2"/>
    <w:rsid w:val="0053786B"/>
    <w:rsid w:val="00541446"/>
    <w:rsid w:val="00542DEA"/>
    <w:rsid w:val="00543C7E"/>
    <w:rsid w:val="005474BB"/>
    <w:rsid w:val="00547B7F"/>
    <w:rsid w:val="005503FD"/>
    <w:rsid w:val="00551E13"/>
    <w:rsid w:val="005602E7"/>
    <w:rsid w:val="00560E39"/>
    <w:rsid w:val="00561235"/>
    <w:rsid w:val="00561D07"/>
    <w:rsid w:val="00566D31"/>
    <w:rsid w:val="0056720B"/>
    <w:rsid w:val="00567C92"/>
    <w:rsid w:val="00567FF1"/>
    <w:rsid w:val="005709D2"/>
    <w:rsid w:val="00570B8B"/>
    <w:rsid w:val="005718D7"/>
    <w:rsid w:val="00572500"/>
    <w:rsid w:val="005750C1"/>
    <w:rsid w:val="00575414"/>
    <w:rsid w:val="0057664C"/>
    <w:rsid w:val="00576AEF"/>
    <w:rsid w:val="00580203"/>
    <w:rsid w:val="0058281C"/>
    <w:rsid w:val="005846A2"/>
    <w:rsid w:val="00587438"/>
    <w:rsid w:val="0059264A"/>
    <w:rsid w:val="0059411B"/>
    <w:rsid w:val="00594880"/>
    <w:rsid w:val="00594B81"/>
    <w:rsid w:val="005957BB"/>
    <w:rsid w:val="00596DB2"/>
    <w:rsid w:val="00597733"/>
    <w:rsid w:val="005A1A10"/>
    <w:rsid w:val="005A25E2"/>
    <w:rsid w:val="005A3565"/>
    <w:rsid w:val="005A3C17"/>
    <w:rsid w:val="005A4351"/>
    <w:rsid w:val="005B10F5"/>
    <w:rsid w:val="005B4449"/>
    <w:rsid w:val="005B5C69"/>
    <w:rsid w:val="005B64D4"/>
    <w:rsid w:val="005C398B"/>
    <w:rsid w:val="005C41BA"/>
    <w:rsid w:val="005C4950"/>
    <w:rsid w:val="005C59C6"/>
    <w:rsid w:val="005D036C"/>
    <w:rsid w:val="005D1B51"/>
    <w:rsid w:val="005D50E2"/>
    <w:rsid w:val="005D5A22"/>
    <w:rsid w:val="005D6E53"/>
    <w:rsid w:val="005E0642"/>
    <w:rsid w:val="005E0AD2"/>
    <w:rsid w:val="005E21E0"/>
    <w:rsid w:val="005E4E25"/>
    <w:rsid w:val="005E649C"/>
    <w:rsid w:val="005E7A59"/>
    <w:rsid w:val="005E7BCF"/>
    <w:rsid w:val="005F2C3A"/>
    <w:rsid w:val="005F2DC9"/>
    <w:rsid w:val="005F4CE0"/>
    <w:rsid w:val="005F50A7"/>
    <w:rsid w:val="005F6912"/>
    <w:rsid w:val="00601123"/>
    <w:rsid w:val="00601412"/>
    <w:rsid w:val="0060161C"/>
    <w:rsid w:val="00602E7B"/>
    <w:rsid w:val="00605501"/>
    <w:rsid w:val="00605FAE"/>
    <w:rsid w:val="006064F9"/>
    <w:rsid w:val="0060668D"/>
    <w:rsid w:val="00611AB7"/>
    <w:rsid w:val="00614DE8"/>
    <w:rsid w:val="00615088"/>
    <w:rsid w:val="006159C2"/>
    <w:rsid w:val="00617D60"/>
    <w:rsid w:val="0062013D"/>
    <w:rsid w:val="00621F05"/>
    <w:rsid w:val="00623288"/>
    <w:rsid w:val="006232AC"/>
    <w:rsid w:val="00623485"/>
    <w:rsid w:val="006245B3"/>
    <w:rsid w:val="0062498E"/>
    <w:rsid w:val="00625954"/>
    <w:rsid w:val="00625960"/>
    <w:rsid w:val="0062675C"/>
    <w:rsid w:val="00630876"/>
    <w:rsid w:val="006344CC"/>
    <w:rsid w:val="0063487E"/>
    <w:rsid w:val="00634E11"/>
    <w:rsid w:val="00635EFF"/>
    <w:rsid w:val="0063619D"/>
    <w:rsid w:val="00637500"/>
    <w:rsid w:val="0063764E"/>
    <w:rsid w:val="00640167"/>
    <w:rsid w:val="00640780"/>
    <w:rsid w:val="006458F0"/>
    <w:rsid w:val="00650546"/>
    <w:rsid w:val="00651835"/>
    <w:rsid w:val="00651B0F"/>
    <w:rsid w:val="00652E61"/>
    <w:rsid w:val="006543E0"/>
    <w:rsid w:val="00654586"/>
    <w:rsid w:val="00654C7B"/>
    <w:rsid w:val="00655623"/>
    <w:rsid w:val="0065740E"/>
    <w:rsid w:val="006613CD"/>
    <w:rsid w:val="00666694"/>
    <w:rsid w:val="006675EF"/>
    <w:rsid w:val="00671AE5"/>
    <w:rsid w:val="0067322A"/>
    <w:rsid w:val="00674B12"/>
    <w:rsid w:val="006800DA"/>
    <w:rsid w:val="00683BE8"/>
    <w:rsid w:val="00684046"/>
    <w:rsid w:val="0068503B"/>
    <w:rsid w:val="00685BBA"/>
    <w:rsid w:val="00686615"/>
    <w:rsid w:val="00686DC5"/>
    <w:rsid w:val="006874AC"/>
    <w:rsid w:val="00687F80"/>
    <w:rsid w:val="00690D9D"/>
    <w:rsid w:val="00690EA4"/>
    <w:rsid w:val="0069125B"/>
    <w:rsid w:val="00691FA7"/>
    <w:rsid w:val="006931C7"/>
    <w:rsid w:val="00693455"/>
    <w:rsid w:val="00694937"/>
    <w:rsid w:val="006A0133"/>
    <w:rsid w:val="006A01B8"/>
    <w:rsid w:val="006A56EB"/>
    <w:rsid w:val="006A5A9F"/>
    <w:rsid w:val="006A5D13"/>
    <w:rsid w:val="006B2F2C"/>
    <w:rsid w:val="006B4166"/>
    <w:rsid w:val="006B4C1F"/>
    <w:rsid w:val="006B669F"/>
    <w:rsid w:val="006B7856"/>
    <w:rsid w:val="006C17E8"/>
    <w:rsid w:val="006C1AD7"/>
    <w:rsid w:val="006C2D28"/>
    <w:rsid w:val="006C3CE0"/>
    <w:rsid w:val="006C5157"/>
    <w:rsid w:val="006C55ED"/>
    <w:rsid w:val="006C685B"/>
    <w:rsid w:val="006C6C26"/>
    <w:rsid w:val="006D0FC5"/>
    <w:rsid w:val="006D1DA1"/>
    <w:rsid w:val="006D21D9"/>
    <w:rsid w:val="006D2ACB"/>
    <w:rsid w:val="006E19BA"/>
    <w:rsid w:val="006E1BA0"/>
    <w:rsid w:val="006E4E64"/>
    <w:rsid w:val="006E4EB1"/>
    <w:rsid w:val="006E610B"/>
    <w:rsid w:val="006E7480"/>
    <w:rsid w:val="006F099D"/>
    <w:rsid w:val="006F22B4"/>
    <w:rsid w:val="006F367C"/>
    <w:rsid w:val="006F3E3D"/>
    <w:rsid w:val="006F5587"/>
    <w:rsid w:val="00702FEA"/>
    <w:rsid w:val="007055B3"/>
    <w:rsid w:val="007065FA"/>
    <w:rsid w:val="0071040A"/>
    <w:rsid w:val="00710DF8"/>
    <w:rsid w:val="00711ECA"/>
    <w:rsid w:val="0071203D"/>
    <w:rsid w:val="0071247B"/>
    <w:rsid w:val="007127E1"/>
    <w:rsid w:val="00714553"/>
    <w:rsid w:val="00715069"/>
    <w:rsid w:val="0071527F"/>
    <w:rsid w:val="00716F0E"/>
    <w:rsid w:val="00717503"/>
    <w:rsid w:val="007212BA"/>
    <w:rsid w:val="00721A19"/>
    <w:rsid w:val="00726500"/>
    <w:rsid w:val="00731BF7"/>
    <w:rsid w:val="00731FD9"/>
    <w:rsid w:val="0073358D"/>
    <w:rsid w:val="00733ADA"/>
    <w:rsid w:val="00733C63"/>
    <w:rsid w:val="0073463F"/>
    <w:rsid w:val="007359DA"/>
    <w:rsid w:val="00736556"/>
    <w:rsid w:val="00736BE9"/>
    <w:rsid w:val="007405EF"/>
    <w:rsid w:val="007430BD"/>
    <w:rsid w:val="00750F5D"/>
    <w:rsid w:val="00755C25"/>
    <w:rsid w:val="00761E74"/>
    <w:rsid w:val="00764270"/>
    <w:rsid w:val="00764A52"/>
    <w:rsid w:val="00764D7F"/>
    <w:rsid w:val="00770620"/>
    <w:rsid w:val="00770F4F"/>
    <w:rsid w:val="00772851"/>
    <w:rsid w:val="00782A10"/>
    <w:rsid w:val="00787462"/>
    <w:rsid w:val="007909BC"/>
    <w:rsid w:val="007914ED"/>
    <w:rsid w:val="00791FFB"/>
    <w:rsid w:val="007921CD"/>
    <w:rsid w:val="0079287C"/>
    <w:rsid w:val="0079350D"/>
    <w:rsid w:val="007940CA"/>
    <w:rsid w:val="00795452"/>
    <w:rsid w:val="00797085"/>
    <w:rsid w:val="00797E4E"/>
    <w:rsid w:val="007A1587"/>
    <w:rsid w:val="007A4116"/>
    <w:rsid w:val="007A5020"/>
    <w:rsid w:val="007A5652"/>
    <w:rsid w:val="007A7A40"/>
    <w:rsid w:val="007B1EA4"/>
    <w:rsid w:val="007B331E"/>
    <w:rsid w:val="007B3CB7"/>
    <w:rsid w:val="007B4058"/>
    <w:rsid w:val="007C140A"/>
    <w:rsid w:val="007C2153"/>
    <w:rsid w:val="007C5E04"/>
    <w:rsid w:val="007C7197"/>
    <w:rsid w:val="007D17AE"/>
    <w:rsid w:val="007D25C3"/>
    <w:rsid w:val="007D4CC5"/>
    <w:rsid w:val="007D636D"/>
    <w:rsid w:val="007D7B3F"/>
    <w:rsid w:val="007E040C"/>
    <w:rsid w:val="007E0BC2"/>
    <w:rsid w:val="007E20BF"/>
    <w:rsid w:val="007E2781"/>
    <w:rsid w:val="007E6646"/>
    <w:rsid w:val="007E6DC0"/>
    <w:rsid w:val="007F4E7F"/>
    <w:rsid w:val="007F5788"/>
    <w:rsid w:val="007F57CC"/>
    <w:rsid w:val="007F5889"/>
    <w:rsid w:val="007F664A"/>
    <w:rsid w:val="007F6F43"/>
    <w:rsid w:val="007F7BB8"/>
    <w:rsid w:val="008001B5"/>
    <w:rsid w:val="00801223"/>
    <w:rsid w:val="00801876"/>
    <w:rsid w:val="008023DA"/>
    <w:rsid w:val="0080334D"/>
    <w:rsid w:val="008034E8"/>
    <w:rsid w:val="00803860"/>
    <w:rsid w:val="00805155"/>
    <w:rsid w:val="00806257"/>
    <w:rsid w:val="00806411"/>
    <w:rsid w:val="00807F4D"/>
    <w:rsid w:val="008143A1"/>
    <w:rsid w:val="00815FCE"/>
    <w:rsid w:val="008162ED"/>
    <w:rsid w:val="00816A33"/>
    <w:rsid w:val="008214AC"/>
    <w:rsid w:val="00822317"/>
    <w:rsid w:val="008242CF"/>
    <w:rsid w:val="00824DBE"/>
    <w:rsid w:val="008250CA"/>
    <w:rsid w:val="00825FF3"/>
    <w:rsid w:val="008265A8"/>
    <w:rsid w:val="00826B91"/>
    <w:rsid w:val="00826C43"/>
    <w:rsid w:val="00830FB8"/>
    <w:rsid w:val="00833DB6"/>
    <w:rsid w:val="00833FC0"/>
    <w:rsid w:val="00834214"/>
    <w:rsid w:val="00836CE9"/>
    <w:rsid w:val="008373AB"/>
    <w:rsid w:val="00837488"/>
    <w:rsid w:val="00842D44"/>
    <w:rsid w:val="00843AAB"/>
    <w:rsid w:val="0084416A"/>
    <w:rsid w:val="008444EF"/>
    <w:rsid w:val="00846464"/>
    <w:rsid w:val="0084742B"/>
    <w:rsid w:val="00847F8B"/>
    <w:rsid w:val="00851871"/>
    <w:rsid w:val="0085329A"/>
    <w:rsid w:val="00854EEC"/>
    <w:rsid w:val="008554A8"/>
    <w:rsid w:val="008558F5"/>
    <w:rsid w:val="00856480"/>
    <w:rsid w:val="00860A56"/>
    <w:rsid w:val="00860D43"/>
    <w:rsid w:val="00861BEE"/>
    <w:rsid w:val="00861FFD"/>
    <w:rsid w:val="0086611E"/>
    <w:rsid w:val="0086631B"/>
    <w:rsid w:val="008665FD"/>
    <w:rsid w:val="008669B4"/>
    <w:rsid w:val="008721C4"/>
    <w:rsid w:val="0087285E"/>
    <w:rsid w:val="0087377D"/>
    <w:rsid w:val="00873FAE"/>
    <w:rsid w:val="0087427E"/>
    <w:rsid w:val="00876A37"/>
    <w:rsid w:val="00882E72"/>
    <w:rsid w:val="0088491F"/>
    <w:rsid w:val="00884ED6"/>
    <w:rsid w:val="008854FC"/>
    <w:rsid w:val="00885B2F"/>
    <w:rsid w:val="00886D8A"/>
    <w:rsid w:val="008870B8"/>
    <w:rsid w:val="0088754E"/>
    <w:rsid w:val="00887557"/>
    <w:rsid w:val="00895D7E"/>
    <w:rsid w:val="008960B6"/>
    <w:rsid w:val="008961E7"/>
    <w:rsid w:val="008A14D3"/>
    <w:rsid w:val="008A2160"/>
    <w:rsid w:val="008A33F6"/>
    <w:rsid w:val="008A3444"/>
    <w:rsid w:val="008A3FDC"/>
    <w:rsid w:val="008A5199"/>
    <w:rsid w:val="008B0CD7"/>
    <w:rsid w:val="008B2E2E"/>
    <w:rsid w:val="008B4561"/>
    <w:rsid w:val="008B730D"/>
    <w:rsid w:val="008B7686"/>
    <w:rsid w:val="008C09B3"/>
    <w:rsid w:val="008C1648"/>
    <w:rsid w:val="008C206A"/>
    <w:rsid w:val="008C31D3"/>
    <w:rsid w:val="008C55DD"/>
    <w:rsid w:val="008C61EE"/>
    <w:rsid w:val="008C67D4"/>
    <w:rsid w:val="008C7E8F"/>
    <w:rsid w:val="008D1FDF"/>
    <w:rsid w:val="008D21EF"/>
    <w:rsid w:val="008D540B"/>
    <w:rsid w:val="008D5A45"/>
    <w:rsid w:val="008D6413"/>
    <w:rsid w:val="008E326A"/>
    <w:rsid w:val="008E34BA"/>
    <w:rsid w:val="008E4A82"/>
    <w:rsid w:val="008E4BC8"/>
    <w:rsid w:val="008E4D27"/>
    <w:rsid w:val="008E7329"/>
    <w:rsid w:val="008E77F7"/>
    <w:rsid w:val="008F07AC"/>
    <w:rsid w:val="008F48A5"/>
    <w:rsid w:val="008F4E69"/>
    <w:rsid w:val="008F6CB9"/>
    <w:rsid w:val="008F76A8"/>
    <w:rsid w:val="00900E51"/>
    <w:rsid w:val="00905CD4"/>
    <w:rsid w:val="00907458"/>
    <w:rsid w:val="0091088F"/>
    <w:rsid w:val="00914269"/>
    <w:rsid w:val="00917071"/>
    <w:rsid w:val="009173C7"/>
    <w:rsid w:val="00922F5C"/>
    <w:rsid w:val="009234A1"/>
    <w:rsid w:val="00923B42"/>
    <w:rsid w:val="00933057"/>
    <w:rsid w:val="009337B6"/>
    <w:rsid w:val="00933FA1"/>
    <w:rsid w:val="00934024"/>
    <w:rsid w:val="009423FE"/>
    <w:rsid w:val="00942440"/>
    <w:rsid w:val="0094517A"/>
    <w:rsid w:val="009455EC"/>
    <w:rsid w:val="0094664E"/>
    <w:rsid w:val="00950611"/>
    <w:rsid w:val="00951AE8"/>
    <w:rsid w:val="00955E3E"/>
    <w:rsid w:val="0095601B"/>
    <w:rsid w:val="0096085C"/>
    <w:rsid w:val="009610E1"/>
    <w:rsid w:val="00966881"/>
    <w:rsid w:val="00970446"/>
    <w:rsid w:val="00972FDE"/>
    <w:rsid w:val="00973412"/>
    <w:rsid w:val="009828D8"/>
    <w:rsid w:val="00986076"/>
    <w:rsid w:val="00986161"/>
    <w:rsid w:val="00987EF2"/>
    <w:rsid w:val="00993C01"/>
    <w:rsid w:val="009A33F8"/>
    <w:rsid w:val="009A4AB0"/>
    <w:rsid w:val="009A60C3"/>
    <w:rsid w:val="009A73FD"/>
    <w:rsid w:val="009B05C0"/>
    <w:rsid w:val="009B0C96"/>
    <w:rsid w:val="009B0D2D"/>
    <w:rsid w:val="009B2D5B"/>
    <w:rsid w:val="009B4998"/>
    <w:rsid w:val="009B566D"/>
    <w:rsid w:val="009B5D14"/>
    <w:rsid w:val="009B6D84"/>
    <w:rsid w:val="009B741A"/>
    <w:rsid w:val="009C00B2"/>
    <w:rsid w:val="009C04B2"/>
    <w:rsid w:val="009C1641"/>
    <w:rsid w:val="009C18CF"/>
    <w:rsid w:val="009C3F54"/>
    <w:rsid w:val="009D3268"/>
    <w:rsid w:val="009D6A6A"/>
    <w:rsid w:val="009E0E05"/>
    <w:rsid w:val="009E0E4D"/>
    <w:rsid w:val="009E23C6"/>
    <w:rsid w:val="009E2A62"/>
    <w:rsid w:val="009E3361"/>
    <w:rsid w:val="009E50BB"/>
    <w:rsid w:val="009E7A2C"/>
    <w:rsid w:val="009F00D6"/>
    <w:rsid w:val="009F33EB"/>
    <w:rsid w:val="009F63EE"/>
    <w:rsid w:val="009F7BC7"/>
    <w:rsid w:val="00A00D22"/>
    <w:rsid w:val="00A03B5D"/>
    <w:rsid w:val="00A03E91"/>
    <w:rsid w:val="00A048C0"/>
    <w:rsid w:val="00A05063"/>
    <w:rsid w:val="00A1037E"/>
    <w:rsid w:val="00A107D5"/>
    <w:rsid w:val="00A11609"/>
    <w:rsid w:val="00A119B8"/>
    <w:rsid w:val="00A121F9"/>
    <w:rsid w:val="00A14B0C"/>
    <w:rsid w:val="00A17E6E"/>
    <w:rsid w:val="00A20000"/>
    <w:rsid w:val="00A2117A"/>
    <w:rsid w:val="00A2180B"/>
    <w:rsid w:val="00A24F79"/>
    <w:rsid w:val="00A25F74"/>
    <w:rsid w:val="00A26551"/>
    <w:rsid w:val="00A30351"/>
    <w:rsid w:val="00A30A4A"/>
    <w:rsid w:val="00A31814"/>
    <w:rsid w:val="00A32028"/>
    <w:rsid w:val="00A3339F"/>
    <w:rsid w:val="00A33A09"/>
    <w:rsid w:val="00A349AC"/>
    <w:rsid w:val="00A3526C"/>
    <w:rsid w:val="00A36BAC"/>
    <w:rsid w:val="00A370CE"/>
    <w:rsid w:val="00A37585"/>
    <w:rsid w:val="00A37EA2"/>
    <w:rsid w:val="00A4020B"/>
    <w:rsid w:val="00A41646"/>
    <w:rsid w:val="00A42135"/>
    <w:rsid w:val="00A438B3"/>
    <w:rsid w:val="00A44295"/>
    <w:rsid w:val="00A446B6"/>
    <w:rsid w:val="00A447E3"/>
    <w:rsid w:val="00A46392"/>
    <w:rsid w:val="00A50CF8"/>
    <w:rsid w:val="00A51BB9"/>
    <w:rsid w:val="00A53693"/>
    <w:rsid w:val="00A55F8F"/>
    <w:rsid w:val="00A57D66"/>
    <w:rsid w:val="00A607E5"/>
    <w:rsid w:val="00A60B31"/>
    <w:rsid w:val="00A62291"/>
    <w:rsid w:val="00A6350A"/>
    <w:rsid w:val="00A64EDA"/>
    <w:rsid w:val="00A67E95"/>
    <w:rsid w:val="00A705EB"/>
    <w:rsid w:val="00A71897"/>
    <w:rsid w:val="00A72E8D"/>
    <w:rsid w:val="00A74059"/>
    <w:rsid w:val="00A8057F"/>
    <w:rsid w:val="00A80BF3"/>
    <w:rsid w:val="00A8278F"/>
    <w:rsid w:val="00A83579"/>
    <w:rsid w:val="00A848B4"/>
    <w:rsid w:val="00A87A04"/>
    <w:rsid w:val="00A901F3"/>
    <w:rsid w:val="00A909F6"/>
    <w:rsid w:val="00A933CE"/>
    <w:rsid w:val="00A9382D"/>
    <w:rsid w:val="00A9653D"/>
    <w:rsid w:val="00AA1602"/>
    <w:rsid w:val="00AA5FF2"/>
    <w:rsid w:val="00AA6292"/>
    <w:rsid w:val="00AA763D"/>
    <w:rsid w:val="00AC1943"/>
    <w:rsid w:val="00AC4072"/>
    <w:rsid w:val="00AC4D1C"/>
    <w:rsid w:val="00AC4D94"/>
    <w:rsid w:val="00AC6536"/>
    <w:rsid w:val="00AC7E1C"/>
    <w:rsid w:val="00AC7FC3"/>
    <w:rsid w:val="00AD2052"/>
    <w:rsid w:val="00AD25AF"/>
    <w:rsid w:val="00AD2832"/>
    <w:rsid w:val="00AD5F18"/>
    <w:rsid w:val="00AD6F64"/>
    <w:rsid w:val="00AE08E5"/>
    <w:rsid w:val="00AE49FE"/>
    <w:rsid w:val="00AE5395"/>
    <w:rsid w:val="00AE6CA7"/>
    <w:rsid w:val="00AF17D5"/>
    <w:rsid w:val="00AF1808"/>
    <w:rsid w:val="00AF5E3B"/>
    <w:rsid w:val="00AF6E96"/>
    <w:rsid w:val="00AF7053"/>
    <w:rsid w:val="00B02C7A"/>
    <w:rsid w:val="00B02D28"/>
    <w:rsid w:val="00B0659C"/>
    <w:rsid w:val="00B074D6"/>
    <w:rsid w:val="00B07778"/>
    <w:rsid w:val="00B16139"/>
    <w:rsid w:val="00B20B35"/>
    <w:rsid w:val="00B20BDD"/>
    <w:rsid w:val="00B22530"/>
    <w:rsid w:val="00B229DC"/>
    <w:rsid w:val="00B24ADC"/>
    <w:rsid w:val="00B36AD1"/>
    <w:rsid w:val="00B40D25"/>
    <w:rsid w:val="00B4105E"/>
    <w:rsid w:val="00B410F2"/>
    <w:rsid w:val="00B4112E"/>
    <w:rsid w:val="00B414A4"/>
    <w:rsid w:val="00B418A4"/>
    <w:rsid w:val="00B42B7A"/>
    <w:rsid w:val="00B43677"/>
    <w:rsid w:val="00B444BB"/>
    <w:rsid w:val="00B4464C"/>
    <w:rsid w:val="00B447D5"/>
    <w:rsid w:val="00B475F4"/>
    <w:rsid w:val="00B47A7A"/>
    <w:rsid w:val="00B47B43"/>
    <w:rsid w:val="00B47E99"/>
    <w:rsid w:val="00B50477"/>
    <w:rsid w:val="00B51BCD"/>
    <w:rsid w:val="00B563B3"/>
    <w:rsid w:val="00B60D9C"/>
    <w:rsid w:val="00B66042"/>
    <w:rsid w:val="00B67360"/>
    <w:rsid w:val="00B71096"/>
    <w:rsid w:val="00B7221F"/>
    <w:rsid w:val="00B7270F"/>
    <w:rsid w:val="00B75696"/>
    <w:rsid w:val="00B762A9"/>
    <w:rsid w:val="00B76EAD"/>
    <w:rsid w:val="00B77BAF"/>
    <w:rsid w:val="00B80880"/>
    <w:rsid w:val="00B8394D"/>
    <w:rsid w:val="00B85955"/>
    <w:rsid w:val="00B873AF"/>
    <w:rsid w:val="00B877B6"/>
    <w:rsid w:val="00BA2BD8"/>
    <w:rsid w:val="00BA3DA6"/>
    <w:rsid w:val="00BA4516"/>
    <w:rsid w:val="00BA4FAC"/>
    <w:rsid w:val="00BA6ABA"/>
    <w:rsid w:val="00BA6CEB"/>
    <w:rsid w:val="00BA768E"/>
    <w:rsid w:val="00BA7D8B"/>
    <w:rsid w:val="00BB0303"/>
    <w:rsid w:val="00BB08FE"/>
    <w:rsid w:val="00BB1292"/>
    <w:rsid w:val="00BB23FA"/>
    <w:rsid w:val="00BB30E9"/>
    <w:rsid w:val="00BB3680"/>
    <w:rsid w:val="00BB57A8"/>
    <w:rsid w:val="00BB5CC0"/>
    <w:rsid w:val="00BB7422"/>
    <w:rsid w:val="00BC10B9"/>
    <w:rsid w:val="00BC1DAB"/>
    <w:rsid w:val="00BC2DD4"/>
    <w:rsid w:val="00BC341D"/>
    <w:rsid w:val="00BC3FC1"/>
    <w:rsid w:val="00BC65B3"/>
    <w:rsid w:val="00BC6E5F"/>
    <w:rsid w:val="00BD1B57"/>
    <w:rsid w:val="00BD3AD0"/>
    <w:rsid w:val="00BD49A1"/>
    <w:rsid w:val="00BD53D5"/>
    <w:rsid w:val="00BD6E16"/>
    <w:rsid w:val="00BD70C2"/>
    <w:rsid w:val="00BD777B"/>
    <w:rsid w:val="00BE002F"/>
    <w:rsid w:val="00BE0049"/>
    <w:rsid w:val="00BE09B7"/>
    <w:rsid w:val="00BE26D7"/>
    <w:rsid w:val="00BE2934"/>
    <w:rsid w:val="00BE36C6"/>
    <w:rsid w:val="00BE3B7C"/>
    <w:rsid w:val="00BE5498"/>
    <w:rsid w:val="00BF2AAD"/>
    <w:rsid w:val="00BF38CE"/>
    <w:rsid w:val="00BF5E49"/>
    <w:rsid w:val="00BF62D1"/>
    <w:rsid w:val="00C02F80"/>
    <w:rsid w:val="00C03E26"/>
    <w:rsid w:val="00C04DC4"/>
    <w:rsid w:val="00C0565E"/>
    <w:rsid w:val="00C05C17"/>
    <w:rsid w:val="00C0760A"/>
    <w:rsid w:val="00C07AAC"/>
    <w:rsid w:val="00C104E3"/>
    <w:rsid w:val="00C126DF"/>
    <w:rsid w:val="00C15546"/>
    <w:rsid w:val="00C169D6"/>
    <w:rsid w:val="00C22889"/>
    <w:rsid w:val="00C26317"/>
    <w:rsid w:val="00C26710"/>
    <w:rsid w:val="00C2695B"/>
    <w:rsid w:val="00C26ED1"/>
    <w:rsid w:val="00C2785A"/>
    <w:rsid w:val="00C3006C"/>
    <w:rsid w:val="00C311A5"/>
    <w:rsid w:val="00C32F43"/>
    <w:rsid w:val="00C42B06"/>
    <w:rsid w:val="00C43248"/>
    <w:rsid w:val="00C432BF"/>
    <w:rsid w:val="00C4410A"/>
    <w:rsid w:val="00C46062"/>
    <w:rsid w:val="00C46759"/>
    <w:rsid w:val="00C47646"/>
    <w:rsid w:val="00C47889"/>
    <w:rsid w:val="00C51B76"/>
    <w:rsid w:val="00C52F89"/>
    <w:rsid w:val="00C53000"/>
    <w:rsid w:val="00C532CF"/>
    <w:rsid w:val="00C53F76"/>
    <w:rsid w:val="00C53FE7"/>
    <w:rsid w:val="00C56E50"/>
    <w:rsid w:val="00C57077"/>
    <w:rsid w:val="00C57A4F"/>
    <w:rsid w:val="00C604A0"/>
    <w:rsid w:val="00C61D31"/>
    <w:rsid w:val="00C64350"/>
    <w:rsid w:val="00C72790"/>
    <w:rsid w:val="00C7493A"/>
    <w:rsid w:val="00C7784A"/>
    <w:rsid w:val="00C77F5B"/>
    <w:rsid w:val="00C84A37"/>
    <w:rsid w:val="00C86404"/>
    <w:rsid w:val="00C919CA"/>
    <w:rsid w:val="00C91EA6"/>
    <w:rsid w:val="00C92CB1"/>
    <w:rsid w:val="00C92CE3"/>
    <w:rsid w:val="00C93066"/>
    <w:rsid w:val="00C94B6D"/>
    <w:rsid w:val="00C97011"/>
    <w:rsid w:val="00CA21C9"/>
    <w:rsid w:val="00CA7C84"/>
    <w:rsid w:val="00CB1D4D"/>
    <w:rsid w:val="00CB2340"/>
    <w:rsid w:val="00CB3566"/>
    <w:rsid w:val="00CB6868"/>
    <w:rsid w:val="00CB7360"/>
    <w:rsid w:val="00CC33D7"/>
    <w:rsid w:val="00CC3915"/>
    <w:rsid w:val="00CC5E52"/>
    <w:rsid w:val="00CD0A7C"/>
    <w:rsid w:val="00CD19EA"/>
    <w:rsid w:val="00CD1AC2"/>
    <w:rsid w:val="00CD2CEF"/>
    <w:rsid w:val="00CD350A"/>
    <w:rsid w:val="00CD7307"/>
    <w:rsid w:val="00CE11F3"/>
    <w:rsid w:val="00CE13E9"/>
    <w:rsid w:val="00CE4183"/>
    <w:rsid w:val="00CE4D81"/>
    <w:rsid w:val="00CE636F"/>
    <w:rsid w:val="00CE7471"/>
    <w:rsid w:val="00CF00CA"/>
    <w:rsid w:val="00CF30B5"/>
    <w:rsid w:val="00CF3F21"/>
    <w:rsid w:val="00CF45DC"/>
    <w:rsid w:val="00CF5359"/>
    <w:rsid w:val="00D007A3"/>
    <w:rsid w:val="00D01361"/>
    <w:rsid w:val="00D02B54"/>
    <w:rsid w:val="00D036E2"/>
    <w:rsid w:val="00D05B90"/>
    <w:rsid w:val="00D06576"/>
    <w:rsid w:val="00D068E2"/>
    <w:rsid w:val="00D06D12"/>
    <w:rsid w:val="00D1031F"/>
    <w:rsid w:val="00D1049F"/>
    <w:rsid w:val="00D12410"/>
    <w:rsid w:val="00D12CF7"/>
    <w:rsid w:val="00D13B62"/>
    <w:rsid w:val="00D1661E"/>
    <w:rsid w:val="00D20B8E"/>
    <w:rsid w:val="00D22550"/>
    <w:rsid w:val="00D22EEF"/>
    <w:rsid w:val="00D2306E"/>
    <w:rsid w:val="00D25A46"/>
    <w:rsid w:val="00D27B47"/>
    <w:rsid w:val="00D310FC"/>
    <w:rsid w:val="00D314DF"/>
    <w:rsid w:val="00D316D3"/>
    <w:rsid w:val="00D32E63"/>
    <w:rsid w:val="00D32F47"/>
    <w:rsid w:val="00D33B24"/>
    <w:rsid w:val="00D35A30"/>
    <w:rsid w:val="00D402FE"/>
    <w:rsid w:val="00D4167A"/>
    <w:rsid w:val="00D425E7"/>
    <w:rsid w:val="00D42909"/>
    <w:rsid w:val="00D44C13"/>
    <w:rsid w:val="00D46A41"/>
    <w:rsid w:val="00D47142"/>
    <w:rsid w:val="00D50C33"/>
    <w:rsid w:val="00D52DF5"/>
    <w:rsid w:val="00D52E3B"/>
    <w:rsid w:val="00D53A13"/>
    <w:rsid w:val="00D53CEA"/>
    <w:rsid w:val="00D567A1"/>
    <w:rsid w:val="00D56AF8"/>
    <w:rsid w:val="00D60719"/>
    <w:rsid w:val="00D648BA"/>
    <w:rsid w:val="00D660BE"/>
    <w:rsid w:val="00D7119B"/>
    <w:rsid w:val="00D71D84"/>
    <w:rsid w:val="00D73358"/>
    <w:rsid w:val="00D736BE"/>
    <w:rsid w:val="00D73752"/>
    <w:rsid w:val="00D73CB5"/>
    <w:rsid w:val="00D744E4"/>
    <w:rsid w:val="00D75A9B"/>
    <w:rsid w:val="00D7602D"/>
    <w:rsid w:val="00D76C3F"/>
    <w:rsid w:val="00D81397"/>
    <w:rsid w:val="00D815B4"/>
    <w:rsid w:val="00D82083"/>
    <w:rsid w:val="00D86A49"/>
    <w:rsid w:val="00D94385"/>
    <w:rsid w:val="00D94B64"/>
    <w:rsid w:val="00D96424"/>
    <w:rsid w:val="00DA0ED4"/>
    <w:rsid w:val="00DA0FA3"/>
    <w:rsid w:val="00DA1014"/>
    <w:rsid w:val="00DA1896"/>
    <w:rsid w:val="00DA1AC4"/>
    <w:rsid w:val="00DA50E3"/>
    <w:rsid w:val="00DA6BB5"/>
    <w:rsid w:val="00DA750A"/>
    <w:rsid w:val="00DA7796"/>
    <w:rsid w:val="00DB0737"/>
    <w:rsid w:val="00DB18CB"/>
    <w:rsid w:val="00DB2AB4"/>
    <w:rsid w:val="00DB326D"/>
    <w:rsid w:val="00DB33F9"/>
    <w:rsid w:val="00DB68A2"/>
    <w:rsid w:val="00DB6A07"/>
    <w:rsid w:val="00DB72AE"/>
    <w:rsid w:val="00DB73B6"/>
    <w:rsid w:val="00DB7415"/>
    <w:rsid w:val="00DC19FF"/>
    <w:rsid w:val="00DC324A"/>
    <w:rsid w:val="00DC4F37"/>
    <w:rsid w:val="00DC707F"/>
    <w:rsid w:val="00DD35EC"/>
    <w:rsid w:val="00DD3B50"/>
    <w:rsid w:val="00DD4734"/>
    <w:rsid w:val="00DD47CC"/>
    <w:rsid w:val="00DD7E8A"/>
    <w:rsid w:val="00DE186A"/>
    <w:rsid w:val="00DE1BED"/>
    <w:rsid w:val="00DE3606"/>
    <w:rsid w:val="00DE6892"/>
    <w:rsid w:val="00DE6A84"/>
    <w:rsid w:val="00DE7FEC"/>
    <w:rsid w:val="00DF087F"/>
    <w:rsid w:val="00DF2284"/>
    <w:rsid w:val="00DF28DB"/>
    <w:rsid w:val="00DF3189"/>
    <w:rsid w:val="00DF3E96"/>
    <w:rsid w:val="00DF5F28"/>
    <w:rsid w:val="00DF611A"/>
    <w:rsid w:val="00DF68E4"/>
    <w:rsid w:val="00DF691D"/>
    <w:rsid w:val="00DF7793"/>
    <w:rsid w:val="00E051AF"/>
    <w:rsid w:val="00E06DB9"/>
    <w:rsid w:val="00E10D2B"/>
    <w:rsid w:val="00E10D67"/>
    <w:rsid w:val="00E17BC5"/>
    <w:rsid w:val="00E209C6"/>
    <w:rsid w:val="00E21524"/>
    <w:rsid w:val="00E222CE"/>
    <w:rsid w:val="00E25BA0"/>
    <w:rsid w:val="00E307FB"/>
    <w:rsid w:val="00E32CC1"/>
    <w:rsid w:val="00E3395E"/>
    <w:rsid w:val="00E34913"/>
    <w:rsid w:val="00E3555C"/>
    <w:rsid w:val="00E355AF"/>
    <w:rsid w:val="00E358CF"/>
    <w:rsid w:val="00E3628B"/>
    <w:rsid w:val="00E36DF8"/>
    <w:rsid w:val="00E40D03"/>
    <w:rsid w:val="00E411F3"/>
    <w:rsid w:val="00E417C5"/>
    <w:rsid w:val="00E41CAC"/>
    <w:rsid w:val="00E433FA"/>
    <w:rsid w:val="00E43A0E"/>
    <w:rsid w:val="00E45AEB"/>
    <w:rsid w:val="00E464DE"/>
    <w:rsid w:val="00E47C05"/>
    <w:rsid w:val="00E50E75"/>
    <w:rsid w:val="00E53A93"/>
    <w:rsid w:val="00E557C1"/>
    <w:rsid w:val="00E61A29"/>
    <w:rsid w:val="00E6278D"/>
    <w:rsid w:val="00E632C1"/>
    <w:rsid w:val="00E63A19"/>
    <w:rsid w:val="00E64242"/>
    <w:rsid w:val="00E7231D"/>
    <w:rsid w:val="00E752A0"/>
    <w:rsid w:val="00E7575F"/>
    <w:rsid w:val="00E7710E"/>
    <w:rsid w:val="00E77CDB"/>
    <w:rsid w:val="00E84CD6"/>
    <w:rsid w:val="00E87242"/>
    <w:rsid w:val="00E907E8"/>
    <w:rsid w:val="00E90810"/>
    <w:rsid w:val="00E90AA1"/>
    <w:rsid w:val="00E91A15"/>
    <w:rsid w:val="00E927D9"/>
    <w:rsid w:val="00E95924"/>
    <w:rsid w:val="00EA3578"/>
    <w:rsid w:val="00EA40E2"/>
    <w:rsid w:val="00EA40F6"/>
    <w:rsid w:val="00EA524F"/>
    <w:rsid w:val="00EA5436"/>
    <w:rsid w:val="00EA60B6"/>
    <w:rsid w:val="00EA6CE3"/>
    <w:rsid w:val="00EA74A8"/>
    <w:rsid w:val="00EB0477"/>
    <w:rsid w:val="00EB0EFD"/>
    <w:rsid w:val="00EB2F5F"/>
    <w:rsid w:val="00EB3272"/>
    <w:rsid w:val="00EB3B2E"/>
    <w:rsid w:val="00EB6340"/>
    <w:rsid w:val="00EC04CD"/>
    <w:rsid w:val="00EC3378"/>
    <w:rsid w:val="00EC3465"/>
    <w:rsid w:val="00EC3627"/>
    <w:rsid w:val="00EC4182"/>
    <w:rsid w:val="00EC4EA3"/>
    <w:rsid w:val="00ED00EA"/>
    <w:rsid w:val="00ED2A28"/>
    <w:rsid w:val="00ED3365"/>
    <w:rsid w:val="00ED3978"/>
    <w:rsid w:val="00ED4FDD"/>
    <w:rsid w:val="00ED538C"/>
    <w:rsid w:val="00ED6004"/>
    <w:rsid w:val="00EE0B67"/>
    <w:rsid w:val="00EE1220"/>
    <w:rsid w:val="00EE1A99"/>
    <w:rsid w:val="00EE336E"/>
    <w:rsid w:val="00EE3719"/>
    <w:rsid w:val="00EE532E"/>
    <w:rsid w:val="00EE5F5C"/>
    <w:rsid w:val="00EE707C"/>
    <w:rsid w:val="00EF1B59"/>
    <w:rsid w:val="00EF202F"/>
    <w:rsid w:val="00EF29A5"/>
    <w:rsid w:val="00EF32DB"/>
    <w:rsid w:val="00EF3A0C"/>
    <w:rsid w:val="00EF5ADF"/>
    <w:rsid w:val="00EF6B15"/>
    <w:rsid w:val="00EF7730"/>
    <w:rsid w:val="00F0323D"/>
    <w:rsid w:val="00F05AFE"/>
    <w:rsid w:val="00F06592"/>
    <w:rsid w:val="00F07856"/>
    <w:rsid w:val="00F113BA"/>
    <w:rsid w:val="00F12741"/>
    <w:rsid w:val="00F144A8"/>
    <w:rsid w:val="00F14B19"/>
    <w:rsid w:val="00F16CDC"/>
    <w:rsid w:val="00F20B3E"/>
    <w:rsid w:val="00F2403D"/>
    <w:rsid w:val="00F244C5"/>
    <w:rsid w:val="00F34434"/>
    <w:rsid w:val="00F34BC0"/>
    <w:rsid w:val="00F34CAF"/>
    <w:rsid w:val="00F36E38"/>
    <w:rsid w:val="00F377C4"/>
    <w:rsid w:val="00F37D04"/>
    <w:rsid w:val="00F413F4"/>
    <w:rsid w:val="00F4373B"/>
    <w:rsid w:val="00F47336"/>
    <w:rsid w:val="00F47A7D"/>
    <w:rsid w:val="00F50561"/>
    <w:rsid w:val="00F50A8C"/>
    <w:rsid w:val="00F52287"/>
    <w:rsid w:val="00F53AB6"/>
    <w:rsid w:val="00F548FE"/>
    <w:rsid w:val="00F559E7"/>
    <w:rsid w:val="00F57EDA"/>
    <w:rsid w:val="00F6025C"/>
    <w:rsid w:val="00F604D1"/>
    <w:rsid w:val="00F60BF9"/>
    <w:rsid w:val="00F66023"/>
    <w:rsid w:val="00F723AE"/>
    <w:rsid w:val="00F73271"/>
    <w:rsid w:val="00F751D7"/>
    <w:rsid w:val="00F80CB4"/>
    <w:rsid w:val="00F8215C"/>
    <w:rsid w:val="00F82BE6"/>
    <w:rsid w:val="00F84DEB"/>
    <w:rsid w:val="00F85D62"/>
    <w:rsid w:val="00F8762D"/>
    <w:rsid w:val="00F87ABF"/>
    <w:rsid w:val="00F9120F"/>
    <w:rsid w:val="00F917FF"/>
    <w:rsid w:val="00F9316A"/>
    <w:rsid w:val="00F96FAE"/>
    <w:rsid w:val="00F97A81"/>
    <w:rsid w:val="00FA133C"/>
    <w:rsid w:val="00FA1483"/>
    <w:rsid w:val="00FA16DD"/>
    <w:rsid w:val="00FA2B73"/>
    <w:rsid w:val="00FA2F73"/>
    <w:rsid w:val="00FA2F89"/>
    <w:rsid w:val="00FA35B0"/>
    <w:rsid w:val="00FA3C31"/>
    <w:rsid w:val="00FA3E23"/>
    <w:rsid w:val="00FA4D75"/>
    <w:rsid w:val="00FA6960"/>
    <w:rsid w:val="00FA7AEF"/>
    <w:rsid w:val="00FB0DAA"/>
    <w:rsid w:val="00FB12CA"/>
    <w:rsid w:val="00FB2569"/>
    <w:rsid w:val="00FB27CD"/>
    <w:rsid w:val="00FB4631"/>
    <w:rsid w:val="00FB4806"/>
    <w:rsid w:val="00FB5D8C"/>
    <w:rsid w:val="00FC0655"/>
    <w:rsid w:val="00FC0D28"/>
    <w:rsid w:val="00FC1533"/>
    <w:rsid w:val="00FC358D"/>
    <w:rsid w:val="00FC3D9B"/>
    <w:rsid w:val="00FC4522"/>
    <w:rsid w:val="00FC4F6E"/>
    <w:rsid w:val="00FC5B57"/>
    <w:rsid w:val="00FC5E97"/>
    <w:rsid w:val="00FC7D43"/>
    <w:rsid w:val="00FD062C"/>
    <w:rsid w:val="00FD4370"/>
    <w:rsid w:val="00FD5F90"/>
    <w:rsid w:val="00FD7118"/>
    <w:rsid w:val="00FD7AA8"/>
    <w:rsid w:val="00FE06A0"/>
    <w:rsid w:val="00FE0F40"/>
    <w:rsid w:val="00FE34D8"/>
    <w:rsid w:val="00FE3504"/>
    <w:rsid w:val="00FE429C"/>
    <w:rsid w:val="00FF0E04"/>
    <w:rsid w:val="00FF1F6C"/>
    <w:rsid w:val="00FF34B5"/>
    <w:rsid w:val="00FF3A99"/>
    <w:rsid w:val="00FF435E"/>
    <w:rsid w:val="00FF521F"/>
    <w:rsid w:val="00FF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5B489C"/>
  <w15:docId w15:val="{5E1B87B4-CDE2-44D5-95DD-50629280F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TFPreCursivef" w:eastAsia="Times New Roman" w:hAnsi="NTFPreCursivef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312D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7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8ydJr1Is8x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54D1C5A1</Template>
  <TotalTime>1</TotalTime>
  <Pages>1</Pages>
  <Words>182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Wenham</dc:creator>
  <cp:lastModifiedBy>Rachel Wenham</cp:lastModifiedBy>
  <cp:revision>2</cp:revision>
  <dcterms:created xsi:type="dcterms:W3CDTF">2020-07-03T13:29:00Z</dcterms:created>
  <dcterms:modified xsi:type="dcterms:W3CDTF">2020-07-03T13:29:00Z</dcterms:modified>
</cp:coreProperties>
</file>