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39E" w:rsidRPr="0057739E" w:rsidRDefault="0057739E" w:rsidP="0057739E">
      <w:pPr>
        <w:spacing w:after="48"/>
        <w:jc w:val="center"/>
        <w:textAlignment w:val="baseline"/>
        <w:outlineLvl w:val="0"/>
        <w:rPr>
          <w:rFonts w:asciiTheme="minorHAnsi" w:hAnsiTheme="minorHAnsi" w:cs="Arial"/>
          <w:b/>
          <w:kern w:val="36"/>
          <w:sz w:val="40"/>
        </w:rPr>
      </w:pPr>
      <w:r w:rsidRPr="0057739E">
        <w:rPr>
          <w:rFonts w:asciiTheme="minorHAnsi" w:hAnsiTheme="minorHAnsi" w:cs="Arial"/>
          <w:b/>
          <w:kern w:val="36"/>
          <w:sz w:val="40"/>
        </w:rPr>
        <w:t>Safeguarding during School Closures due to the Corona Outbreak – Parent Advice</w:t>
      </w:r>
      <w:bookmarkStart w:id="0" w:name="_GoBack"/>
      <w:bookmarkEnd w:id="0"/>
    </w:p>
    <w:p w:rsidR="0057739E" w:rsidRPr="0057739E" w:rsidRDefault="0057739E" w:rsidP="0057739E">
      <w:pPr>
        <w:shd w:val="clear" w:color="auto" w:fill="FFFFFF"/>
        <w:textAlignment w:val="baseline"/>
        <w:rPr>
          <w:rFonts w:asciiTheme="minorHAnsi" w:hAnsiTheme="minorHAnsi" w:cs="Arial"/>
          <w:b/>
          <w:bCs/>
          <w:bdr w:val="none" w:sz="0" w:space="0" w:color="auto" w:frame="1"/>
        </w:rPr>
      </w:pPr>
    </w:p>
    <w:p w:rsidR="0057739E" w:rsidRPr="0057739E" w:rsidRDefault="0057739E" w:rsidP="0057739E">
      <w:p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  <w:b/>
          <w:bCs/>
          <w:bdr w:val="none" w:sz="0" w:space="0" w:color="auto" w:frame="1"/>
        </w:rPr>
        <w:t>FOR PARENTS AND CARERS:</w:t>
      </w:r>
    </w:p>
    <w:p w:rsidR="0057739E" w:rsidRPr="0057739E" w:rsidRDefault="0057739E" w:rsidP="0057739E">
      <w:pPr>
        <w:shd w:val="clear" w:color="auto" w:fill="FFFFFF"/>
        <w:spacing w:after="384"/>
        <w:textAlignment w:val="baselin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Pupils</w:t>
      </w:r>
      <w:r w:rsidRPr="0057739E">
        <w:rPr>
          <w:rFonts w:asciiTheme="minorHAnsi" w:hAnsiTheme="minorHAnsi" w:cs="Arial"/>
        </w:rPr>
        <w:t xml:space="preserve"> are likely to be online </w:t>
      </w:r>
      <w:r>
        <w:rPr>
          <w:rFonts w:asciiTheme="minorHAnsi" w:hAnsiTheme="minorHAnsi" w:cs="Arial"/>
        </w:rPr>
        <w:t>much more over the coming weeks.</w:t>
      </w:r>
      <w:r w:rsidRPr="0057739E">
        <w:rPr>
          <w:rFonts w:asciiTheme="minorHAnsi" w:hAnsiTheme="minorHAnsi" w:cs="Arial"/>
        </w:rPr>
        <w:t xml:space="preserve"> </w:t>
      </w:r>
      <w:proofErr w:type="gramStart"/>
      <w:r w:rsidRPr="0057739E">
        <w:rPr>
          <w:rFonts w:asciiTheme="minorHAnsi" w:hAnsiTheme="minorHAnsi" w:cs="Arial"/>
        </w:rPr>
        <w:t>The</w:t>
      </w:r>
      <w:proofErr w:type="gramEnd"/>
      <w:r w:rsidRPr="0057739E">
        <w:rPr>
          <w:rFonts w:asciiTheme="minorHAnsi" w:hAnsiTheme="minorHAnsi" w:cs="Arial"/>
        </w:rPr>
        <w:t xml:space="preserve"> risks will vary depending on their age, but here are some tips to help keep them safe and healthy:</w:t>
      </w:r>
    </w:p>
    <w:p w:rsidR="0057739E" w:rsidRPr="0057739E" w:rsidRDefault="0057739E" w:rsidP="0057739E">
      <w:p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  <w:b/>
          <w:bCs/>
          <w:bdr w:val="none" w:sz="0" w:space="0" w:color="auto" w:frame="1"/>
        </w:rPr>
        <w:t>Technical Tips:</w:t>
      </w:r>
    </w:p>
    <w:p w:rsidR="0057739E" w:rsidRPr="0057739E" w:rsidRDefault="0057739E" w:rsidP="0057739E">
      <w:pPr>
        <w:numPr>
          <w:ilvl w:val="0"/>
          <w:numId w:val="1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Ensure your passwords are strong and secure for your router and any accounts that your children might be tempted to access.</w:t>
      </w:r>
    </w:p>
    <w:p w:rsidR="0057739E" w:rsidRPr="0057739E" w:rsidRDefault="0057739E" w:rsidP="0057739E">
      <w:pPr>
        <w:numPr>
          <w:ilvl w:val="0"/>
          <w:numId w:val="1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Make sure all your devices have the latest software updates</w:t>
      </w:r>
    </w:p>
    <w:p w:rsidR="0057739E" w:rsidRPr="0057739E" w:rsidRDefault="0057739E" w:rsidP="0057739E">
      <w:pPr>
        <w:numPr>
          <w:ilvl w:val="0"/>
          <w:numId w:val="1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Keep anti-virus software up to date and consider installing parental control software to protect children from stumbling across inappropriate content.</w:t>
      </w:r>
    </w:p>
    <w:p w:rsidR="0057739E" w:rsidRDefault="0057739E" w:rsidP="0057739E">
      <w:pPr>
        <w:numPr>
          <w:ilvl w:val="0"/>
          <w:numId w:val="1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Be aware of </w:t>
      </w:r>
      <w:hyperlink r:id="rId6" w:history="1">
        <w:r w:rsidRPr="0057739E">
          <w:rPr>
            <w:rFonts w:asciiTheme="minorHAnsi" w:hAnsiTheme="minorHAnsi" w:cs="Arial"/>
            <w:bdr w:val="none" w:sz="0" w:space="0" w:color="auto" w:frame="1"/>
          </w:rPr>
          <w:t>fake news and scams</w:t>
        </w:r>
      </w:hyperlink>
      <w:r w:rsidRPr="0057739E">
        <w:rPr>
          <w:rFonts w:asciiTheme="minorHAnsi" w:hAnsiTheme="minorHAnsi" w:cs="Arial"/>
        </w:rPr>
        <w:t>; these are already emerging.</w:t>
      </w:r>
    </w:p>
    <w:p w:rsidR="0057739E" w:rsidRPr="0057739E" w:rsidRDefault="0057739E" w:rsidP="0057739E">
      <w:pPr>
        <w:shd w:val="clear" w:color="auto" w:fill="FFFFFF"/>
        <w:ind w:left="720"/>
        <w:textAlignment w:val="baseline"/>
        <w:rPr>
          <w:rFonts w:asciiTheme="minorHAnsi" w:hAnsiTheme="minorHAnsi" w:cs="Arial"/>
        </w:rPr>
      </w:pPr>
    </w:p>
    <w:p w:rsidR="0057739E" w:rsidRPr="0057739E" w:rsidRDefault="0057739E" w:rsidP="0057739E">
      <w:p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  <w:b/>
          <w:bCs/>
          <w:bdr w:val="none" w:sz="0" w:space="0" w:color="auto" w:frame="1"/>
        </w:rPr>
        <w:t>General Tips</w:t>
      </w:r>
    </w:p>
    <w:p w:rsidR="0057739E" w:rsidRPr="0057739E" w:rsidRDefault="0057739E" w:rsidP="0057739E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Agree some ground rules about screen time, breaks and exercise – it’s much easier to do this in advance than argue about it later.  Keep an eye on their posture too.</w:t>
      </w:r>
    </w:p>
    <w:p w:rsidR="0057739E" w:rsidRPr="0057739E" w:rsidRDefault="0057739E" w:rsidP="0057739E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Use PEGI ratings and reviews to check the age suitability of any games they want to play.</w:t>
      </w:r>
    </w:p>
    <w:p w:rsidR="0057739E" w:rsidRPr="0057739E" w:rsidRDefault="0057739E" w:rsidP="0057739E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Remind children about the need to keep personal information private and not to be tempted to over share or click on links or free offers. </w:t>
      </w:r>
    </w:p>
    <w:p w:rsidR="0057739E" w:rsidRPr="0057739E" w:rsidRDefault="0057739E" w:rsidP="0057739E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Remind them only to communicate online with real life friends.</w:t>
      </w:r>
    </w:p>
    <w:p w:rsidR="0057739E" w:rsidRPr="0057739E" w:rsidRDefault="0057739E" w:rsidP="0057739E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For children using video chat, have a conversation about who they are chatting with and how they know them, to ensure their contacts are safe.</w:t>
      </w:r>
    </w:p>
    <w:p w:rsidR="0057739E" w:rsidRPr="0057739E" w:rsidRDefault="0057739E" w:rsidP="0057739E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Talk about good digital citizenship, about being kind and thoughtful in their online interactions and how thoughtless behaviour can both damage their reputation and hurt others.</w:t>
      </w:r>
    </w:p>
    <w:p w:rsidR="0057739E" w:rsidRPr="0057739E" w:rsidRDefault="0057739E" w:rsidP="0057739E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Reassure them that you are there to help if they have any worries about anything they come across online or about the current health crisis.</w:t>
      </w:r>
    </w:p>
    <w:p w:rsidR="0057739E" w:rsidRPr="0057739E" w:rsidRDefault="0057739E" w:rsidP="0057739E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</w:rPr>
      </w:pPr>
      <w:r w:rsidRPr="0057739E">
        <w:rPr>
          <w:rFonts w:asciiTheme="minorHAnsi" w:hAnsiTheme="minorHAnsi" w:cs="Arial"/>
        </w:rPr>
        <w:t>See this great article </w:t>
      </w:r>
      <w:hyperlink r:id="rId7" w:history="1">
        <w:r w:rsidRPr="0057739E">
          <w:rPr>
            <w:rFonts w:asciiTheme="minorHAnsi" w:hAnsiTheme="minorHAnsi" w:cs="Arial"/>
            <w:bdr w:val="none" w:sz="0" w:space="0" w:color="auto" w:frame="1"/>
          </w:rPr>
          <w:t>from the BBC</w:t>
        </w:r>
      </w:hyperlink>
      <w:r w:rsidRPr="0057739E">
        <w:rPr>
          <w:rFonts w:asciiTheme="minorHAnsi" w:hAnsiTheme="minorHAnsi" w:cs="Arial"/>
        </w:rPr>
        <w:t>  on how families can co</w:t>
      </w:r>
      <w:r>
        <w:rPr>
          <w:rFonts w:asciiTheme="minorHAnsi" w:hAnsiTheme="minorHAnsi" w:cs="Arial"/>
        </w:rPr>
        <w:t xml:space="preserve">pe with self-isolating together - </w:t>
      </w:r>
      <w:hyperlink r:id="rId8" w:history="1">
        <w:r w:rsidRPr="0057739E">
          <w:rPr>
            <w:rStyle w:val="Hyperlink"/>
            <w:rFonts w:asciiTheme="minorHAnsi" w:hAnsiTheme="minorHAnsi"/>
          </w:rPr>
          <w:t>https://www.bbc.co.uk/news/uk-51936286</w:t>
        </w:r>
      </w:hyperlink>
      <w:r>
        <w:t xml:space="preserve"> .</w:t>
      </w:r>
    </w:p>
    <w:p w:rsidR="00707758" w:rsidRPr="0057739E" w:rsidRDefault="00707758">
      <w:pPr>
        <w:rPr>
          <w:rFonts w:asciiTheme="minorHAnsi" w:hAnsiTheme="minorHAnsi" w:cs="Arial"/>
        </w:rPr>
      </w:pPr>
    </w:p>
    <w:sectPr w:rsidR="00707758" w:rsidRPr="0057739E" w:rsidSect="00E6660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E3893"/>
    <w:multiLevelType w:val="multilevel"/>
    <w:tmpl w:val="569E4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E4904FC"/>
    <w:multiLevelType w:val="multilevel"/>
    <w:tmpl w:val="AD44B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57739E"/>
    <w:rsid w:val="000309B9"/>
    <w:rsid w:val="00093DF6"/>
    <w:rsid w:val="000E2137"/>
    <w:rsid w:val="00111AB3"/>
    <w:rsid w:val="001A711B"/>
    <w:rsid w:val="00205368"/>
    <w:rsid w:val="00256FE2"/>
    <w:rsid w:val="00317998"/>
    <w:rsid w:val="00395681"/>
    <w:rsid w:val="003C12B9"/>
    <w:rsid w:val="003F3006"/>
    <w:rsid w:val="0057739E"/>
    <w:rsid w:val="006051E6"/>
    <w:rsid w:val="00707758"/>
    <w:rsid w:val="00770E52"/>
    <w:rsid w:val="007B2170"/>
    <w:rsid w:val="007B3D9B"/>
    <w:rsid w:val="007C5B4C"/>
    <w:rsid w:val="007D3298"/>
    <w:rsid w:val="0083247B"/>
    <w:rsid w:val="00857DC9"/>
    <w:rsid w:val="00965B68"/>
    <w:rsid w:val="009E0899"/>
    <w:rsid w:val="00A9397B"/>
    <w:rsid w:val="00AF2521"/>
    <w:rsid w:val="00BF6C42"/>
    <w:rsid w:val="00C63DB4"/>
    <w:rsid w:val="00C66359"/>
    <w:rsid w:val="00CE1CA4"/>
    <w:rsid w:val="00D821FD"/>
    <w:rsid w:val="00E44447"/>
    <w:rsid w:val="00E66605"/>
    <w:rsid w:val="00FF2111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TFPreCursivef" w:eastAsia="Times New Roman" w:hAnsi="NTFPreCursivef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6605"/>
  </w:style>
  <w:style w:type="paragraph" w:styleId="Heading1">
    <w:name w:val="heading 1"/>
    <w:basedOn w:val="Normal"/>
    <w:link w:val="Heading1Char"/>
    <w:uiPriority w:val="9"/>
    <w:qFormat/>
    <w:rsid w:val="0057739E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39E"/>
    <w:rPr>
      <w:rFonts w:ascii="Times New Roman" w:hAnsi="Times New Roman"/>
      <w:b/>
      <w:bCs/>
      <w:kern w:val="36"/>
      <w:sz w:val="48"/>
      <w:szCs w:val="48"/>
    </w:rPr>
  </w:style>
  <w:style w:type="character" w:customStyle="1" w:styleId="cat-links">
    <w:name w:val="cat-links"/>
    <w:basedOn w:val="DefaultParagraphFont"/>
    <w:rsid w:val="0057739E"/>
  </w:style>
  <w:style w:type="character" w:styleId="Hyperlink">
    <w:name w:val="Hyperlink"/>
    <w:basedOn w:val="DefaultParagraphFont"/>
    <w:uiPriority w:val="99"/>
    <w:unhideWhenUsed/>
    <w:rsid w:val="0057739E"/>
    <w:rPr>
      <w:color w:val="0000FF"/>
      <w:u w:val="single"/>
    </w:rPr>
  </w:style>
  <w:style w:type="character" w:customStyle="1" w:styleId="posted-by">
    <w:name w:val="posted-by"/>
    <w:basedOn w:val="DefaultParagraphFont"/>
    <w:rsid w:val="0057739E"/>
  </w:style>
  <w:style w:type="character" w:customStyle="1" w:styleId="author-name">
    <w:name w:val="author-name"/>
    <w:basedOn w:val="DefaultParagraphFont"/>
    <w:rsid w:val="0057739E"/>
  </w:style>
  <w:style w:type="character" w:customStyle="1" w:styleId="published">
    <w:name w:val="published"/>
    <w:basedOn w:val="DefaultParagraphFont"/>
    <w:rsid w:val="0057739E"/>
  </w:style>
  <w:style w:type="paragraph" w:styleId="NormalWeb">
    <w:name w:val="Normal (Web)"/>
    <w:basedOn w:val="Normal"/>
    <w:uiPriority w:val="99"/>
    <w:unhideWhenUsed/>
    <w:rsid w:val="0057739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5773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8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5193628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bbc.co.uk/news/uk-519362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technology-5183846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A2F8E08D</Template>
  <TotalTime>3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Slatter</dc:creator>
  <cp:lastModifiedBy>Chris Slatter</cp:lastModifiedBy>
  <cp:revision>1</cp:revision>
  <dcterms:created xsi:type="dcterms:W3CDTF">2020-04-03T08:30:00Z</dcterms:created>
  <dcterms:modified xsi:type="dcterms:W3CDTF">2020-04-03T08:33:00Z</dcterms:modified>
</cp:coreProperties>
</file>