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526" w:rsidRDefault="00A07DC0">
      <w:pPr>
        <w:rPr>
          <w:rFonts w:ascii="NTFPreCursivefk" w:hAnsi="NTFPreCursivefk"/>
          <w:sz w:val="40"/>
          <w:szCs w:val="40"/>
        </w:rPr>
      </w:pPr>
      <w:r w:rsidRPr="00A07DC0">
        <w:rPr>
          <w:rFonts w:ascii="NTFPreCursivefk" w:hAnsi="NTFPreCursivefk"/>
          <w:sz w:val="40"/>
          <w:szCs w:val="40"/>
        </w:rPr>
        <w:t>LI: I can complete subtraction with regrouping.</w:t>
      </w:r>
    </w:p>
    <w:p w:rsidR="001D1F13" w:rsidRDefault="001D1F13">
      <w:pPr>
        <w:rPr>
          <w:rFonts w:ascii="NTFPreCursivefk" w:hAnsi="NTFPreCursivefk"/>
          <w:sz w:val="40"/>
          <w:szCs w:val="40"/>
        </w:rPr>
      </w:pPr>
    </w:p>
    <w:p w:rsidR="001D1F13" w:rsidRPr="00A07DC0" w:rsidRDefault="001D1F13">
      <w:pPr>
        <w:rPr>
          <w:rFonts w:ascii="NTFPreCursivefk" w:hAnsi="NTFPreCursivefk"/>
          <w:sz w:val="40"/>
          <w:szCs w:val="4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3EFA24D6" wp14:editId="1D63EDD3">
            <wp:simplePos x="0" y="0"/>
            <wp:positionH relativeFrom="column">
              <wp:posOffset>-990600</wp:posOffset>
            </wp:positionH>
            <wp:positionV relativeFrom="paragraph">
              <wp:posOffset>1107440</wp:posOffset>
            </wp:positionV>
            <wp:extent cx="7319010" cy="71882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19010" cy="718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1F13" w:rsidRPr="00A07DC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DC0"/>
    <w:rsid w:val="00026950"/>
    <w:rsid w:val="00145D63"/>
    <w:rsid w:val="001D1F13"/>
    <w:rsid w:val="0022693A"/>
    <w:rsid w:val="00291526"/>
    <w:rsid w:val="00337D6C"/>
    <w:rsid w:val="003967B7"/>
    <w:rsid w:val="003B161C"/>
    <w:rsid w:val="0041042F"/>
    <w:rsid w:val="004C610F"/>
    <w:rsid w:val="005408DF"/>
    <w:rsid w:val="0057262A"/>
    <w:rsid w:val="005908D3"/>
    <w:rsid w:val="006078A7"/>
    <w:rsid w:val="006C2105"/>
    <w:rsid w:val="007A32C0"/>
    <w:rsid w:val="008A1FED"/>
    <w:rsid w:val="008C4513"/>
    <w:rsid w:val="00A07DC0"/>
    <w:rsid w:val="00B50553"/>
    <w:rsid w:val="00B93E64"/>
    <w:rsid w:val="00C21D7F"/>
    <w:rsid w:val="00C72494"/>
    <w:rsid w:val="00CE4330"/>
    <w:rsid w:val="00D4280D"/>
    <w:rsid w:val="00FF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07D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07D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A07DC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07D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DADA39CC</Template>
  <TotalTime>1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Rudman</dc:creator>
  <cp:lastModifiedBy>Naomi Rudman</cp:lastModifiedBy>
  <cp:revision>2</cp:revision>
  <dcterms:created xsi:type="dcterms:W3CDTF">2021-02-25T09:12:00Z</dcterms:created>
  <dcterms:modified xsi:type="dcterms:W3CDTF">2021-02-25T09:12:00Z</dcterms:modified>
</cp:coreProperties>
</file>