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633678" w14:textId="2C0E59DB" w:rsidR="00804F31" w:rsidRDefault="00433DD2">
      <w:pPr>
        <w:rPr>
          <w:rFonts w:ascii="NTFPreCursivef" w:hAnsi="NTFPreCursivef"/>
        </w:rPr>
      </w:pPr>
      <w:r w:rsidRPr="00341DE0">
        <w:rPr>
          <w:rFonts w:ascii="NTFPreCursivef" w:hAnsi="NTFPreCursivef"/>
          <w:noProof/>
          <w:lang w:eastAsia="en-GB"/>
        </w:rPr>
        <mc:AlternateContent>
          <mc:Choice Requires="wps">
            <w:drawing>
              <wp:anchor distT="45720" distB="45720" distL="114300" distR="114300" simplePos="0" relativeHeight="251706368" behindDoc="0" locked="0" layoutInCell="1" allowOverlap="1" wp14:anchorId="21A3C29C" wp14:editId="0C0B3D9E">
                <wp:simplePos x="0" y="0"/>
                <wp:positionH relativeFrom="margin">
                  <wp:posOffset>3039490</wp:posOffset>
                </wp:positionH>
                <wp:positionV relativeFrom="paragraph">
                  <wp:posOffset>3847465</wp:posOffset>
                </wp:positionV>
                <wp:extent cx="3300730" cy="1590675"/>
                <wp:effectExtent l="19050" t="19050" r="13970" b="2857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0730" cy="1590675"/>
                        </a:xfrm>
                        <a:prstGeom prst="rect">
                          <a:avLst/>
                        </a:prstGeom>
                        <a:solidFill>
                          <a:srgbClr val="FFC000"/>
                        </a:solidFill>
                        <a:ln w="38100">
                          <a:solidFill>
                            <a:srgbClr val="000000"/>
                          </a:solidFill>
                          <a:miter lim="800000"/>
                          <a:headEnd/>
                          <a:tailEnd/>
                        </a:ln>
                      </wps:spPr>
                      <wps:txbx>
                        <w:txbxContent>
                          <w:p w14:paraId="05CA1E94" w14:textId="6A31B035" w:rsidR="00433DD2" w:rsidRPr="00433DD2" w:rsidRDefault="00433DD2" w:rsidP="00433DD2">
                            <w:pPr>
                              <w:jc w:val="center"/>
                              <w:rPr>
                                <w:rFonts w:ascii="NTFPreCursivef" w:hAnsi="NTFPreCursivef"/>
                                <w:color w:val="0070C0"/>
                                <w:sz w:val="72"/>
                                <w:szCs w:val="72"/>
                              </w:rPr>
                            </w:pPr>
                            <w:r w:rsidRPr="00433DD2">
                              <w:rPr>
                                <w:rFonts w:ascii="NTFPreCursivef" w:hAnsi="NTFPreCursivef"/>
                                <w:color w:val="0070C0"/>
                                <w:sz w:val="72"/>
                                <w:szCs w:val="72"/>
                              </w:rPr>
                              <w:t>Share a story, anytime, anywhere!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A3C29C" id="_x0000_t202" coordsize="21600,21600" o:spt="202" path="m,l,21600r21600,l21600,xe">
                <v:stroke joinstyle="miter"/>
                <v:path gradientshapeok="t" o:connecttype="rect"/>
              </v:shapetype>
              <v:shape id="Text Box 2" o:spid="_x0000_s1026" type="#_x0000_t202" style="position:absolute;margin-left:239.35pt;margin-top:302.95pt;width:259.9pt;height:125.25pt;z-index:251706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" fillcolor="#ffc000" strokeweight="3pt">
                <v:textbox>
                  <w:txbxContent>
                    <w:p w14:paraId="05CA1E94" w14:textId="6A31B035" w:rsidR="00433DD2" w:rsidRPr="00433DD2" w:rsidRDefault="00433DD2" w:rsidP="00433DD2">
                      <w:pPr>
                        <w:jc w:val="center"/>
                        <w:rPr>
                          <w:rFonts w:ascii="NTFPreCursivef" w:hAnsi="NTFPreCursivef"/>
                          <w:color w:val="0070C0"/>
                          <w:sz w:val="72"/>
                          <w:szCs w:val="72"/>
                        </w:rPr>
                      </w:pPr>
                      <w:r w:rsidRPr="00433DD2">
                        <w:rPr>
                          <w:rFonts w:ascii="NTFPreCursivef" w:hAnsi="NTFPreCursivef"/>
                          <w:color w:val="0070C0"/>
                          <w:sz w:val="72"/>
                          <w:szCs w:val="72"/>
                        </w:rPr>
                        <w:t>Share a story, anytime, anywhere!</w:t>
                      </w:r>
                    </w:p>
                  </w:txbxContent>
                </v:textbox>
                <w10:wrap type="square" anchorx="margin"/>
              </v:shape>
            </w:pict>
          </mc:Fallback>
        </mc:AlternateContent>
      </w:r>
      <w:r w:rsidRPr="00341DE0">
        <w:rPr>
          <w:rFonts w:ascii="NTFPreCursivef" w:hAnsi="NTFPreCursivef"/>
          <w:noProof/>
          <w:lang w:eastAsia="en-GB"/>
        </w:rPr>
        <mc:AlternateContent>
          <mc:Choice Requires="wps">
            <w:drawing>
              <wp:anchor distT="45720" distB="45720" distL="114300" distR="114300" simplePos="0" relativeHeight="251692032" behindDoc="0" locked="0" layoutInCell="1" allowOverlap="1" wp14:anchorId="47091136" wp14:editId="45573066">
                <wp:simplePos x="0" y="0"/>
                <wp:positionH relativeFrom="margin">
                  <wp:posOffset>-617855</wp:posOffset>
                </wp:positionH>
                <wp:positionV relativeFrom="paragraph">
                  <wp:posOffset>3858895</wp:posOffset>
                </wp:positionV>
                <wp:extent cx="3609975" cy="1590675"/>
                <wp:effectExtent l="19050" t="19050" r="28575" b="2857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9975" cy="1590675"/>
                        </a:xfrm>
                        <a:prstGeom prst="rect">
                          <a:avLst/>
                        </a:prstGeom>
                        <a:solidFill>
                          <a:srgbClr val="FFC000"/>
                        </a:solidFill>
                        <a:ln w="38100">
                          <a:solidFill>
                            <a:srgbClr val="000000"/>
                          </a:solidFill>
                          <a:miter lim="800000"/>
                          <a:headEnd/>
                          <a:tailEnd/>
                        </a:ln>
                      </wps:spPr>
                      <wps:txbx>
                        <w:txbxContent>
                          <w:p w14:paraId="18F1507A" w14:textId="2CDE320E" w:rsidR="00804F31" w:rsidRPr="00804F31" w:rsidRDefault="00804F31" w:rsidP="00804F31">
                            <w:pPr>
                              <w:jc w:val="center"/>
                              <w:rPr>
                                <w:rFonts w:ascii="NTFPreCursivef" w:hAnsi="NTFPreCursivef"/>
                                <w:sz w:val="96"/>
                                <w:szCs w:val="96"/>
                              </w:rPr>
                            </w:pPr>
                            <w:r w:rsidRPr="00804F31">
                              <w:rPr>
                                <w:rFonts w:ascii="NTFPreCursivef" w:hAnsi="NTFPreCursivef"/>
                                <w:color w:val="7030A0"/>
                                <w:sz w:val="96"/>
                                <w:szCs w:val="96"/>
                              </w:rPr>
                              <w:t>Thursday 4</w:t>
                            </w:r>
                            <w:r w:rsidRPr="00804F31">
                              <w:rPr>
                                <w:rFonts w:ascii="NTFPreCursivef" w:hAnsi="NTFPreCursivef"/>
                                <w:color w:val="7030A0"/>
                                <w:sz w:val="96"/>
                                <w:szCs w:val="96"/>
                                <w:vertAlign w:val="superscript"/>
                              </w:rPr>
                              <w:t>th</w:t>
                            </w:r>
                            <w:r w:rsidRPr="00804F31">
                              <w:rPr>
                                <w:rFonts w:ascii="NTFPreCursivef" w:hAnsi="NTFPreCursivef"/>
                                <w:color w:val="7030A0"/>
                                <w:sz w:val="96"/>
                                <w:szCs w:val="96"/>
                              </w:rPr>
                              <w:t xml:space="preserve"> March</w:t>
                            </w:r>
                            <w:r w:rsidR="00433DD2">
                              <w:rPr>
                                <w:rFonts w:ascii="NTFPreCursivef" w:hAnsi="NTFPreCursivef"/>
                                <w:color w:val="7030A0"/>
                                <w:sz w:val="96"/>
                                <w:szCs w:val="9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091136" id="_x0000_s1027" type="#_x0000_t202" style="position:absolute;margin-left:-48.65pt;margin-top:303.85pt;width:284.25pt;height:125.25pt;z-index:251692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" fillcolor="#ffc000" strokeweight="3pt">
                <v:textbox>
                  <w:txbxContent>
                    <w:p w14:paraId="18F1507A" w14:textId="2CDE320E" w:rsidR="00804F31" w:rsidRPr="00804F31" w:rsidRDefault="00804F31" w:rsidP="00804F31">
                      <w:pPr>
                        <w:jc w:val="center"/>
                        <w:rPr>
                          <w:rFonts w:ascii="NTFPreCursivef" w:hAnsi="NTFPreCursivef"/>
                          <w:sz w:val="96"/>
                          <w:szCs w:val="96"/>
                        </w:rPr>
                      </w:pPr>
                      <w:r w:rsidRPr="00804F31">
                        <w:rPr>
                          <w:rFonts w:ascii="NTFPreCursivef" w:hAnsi="NTFPreCursivef"/>
                          <w:color w:val="7030A0"/>
                          <w:sz w:val="96"/>
                          <w:szCs w:val="96"/>
                        </w:rPr>
                        <w:t>Thursday 4</w:t>
                      </w:r>
                      <w:r w:rsidRPr="00804F31">
                        <w:rPr>
                          <w:rFonts w:ascii="NTFPreCursivef" w:hAnsi="NTFPreCursivef"/>
                          <w:color w:val="7030A0"/>
                          <w:sz w:val="96"/>
                          <w:szCs w:val="96"/>
                          <w:vertAlign w:val="superscript"/>
                        </w:rPr>
                        <w:t>th</w:t>
                      </w:r>
                      <w:r w:rsidRPr="00804F31">
                        <w:rPr>
                          <w:rFonts w:ascii="NTFPreCursivef" w:hAnsi="NTFPreCursivef"/>
                          <w:color w:val="7030A0"/>
                          <w:sz w:val="96"/>
                          <w:szCs w:val="96"/>
                        </w:rPr>
                        <w:t xml:space="preserve"> March</w:t>
                      </w:r>
                      <w:r w:rsidR="00433DD2">
                        <w:rPr>
                          <w:rFonts w:ascii="NTFPreCursivef" w:hAnsi="NTFPreCursivef"/>
                          <w:color w:val="7030A0"/>
                          <w:sz w:val="96"/>
                          <w:szCs w:val="96"/>
                        </w:rPr>
                        <w:t xml:space="preserve"> </w:t>
                      </w:r>
                    </w:p>
                  </w:txbxContent>
                </v:textbox>
                <w10:wrap type="square" anchorx="margin"/>
              </v:shape>
            </w:pict>
          </mc:Fallback>
        </mc:AlternateContent>
      </w:r>
      <w:r w:rsidRPr="00341DE0">
        <w:rPr>
          <w:rFonts w:ascii="NTFPreCursivef" w:hAnsi="NTFPreCursivef"/>
          <w:noProof/>
          <w:lang w:eastAsia="en-GB"/>
        </w:rPr>
        <mc:AlternateContent>
          <mc:Choice Requires="wps">
            <w:drawing>
              <wp:anchor distT="45720" distB="45720" distL="114300" distR="114300" simplePos="0" relativeHeight="251702272" behindDoc="0" locked="0" layoutInCell="1" allowOverlap="1" wp14:anchorId="5ADE2C9E" wp14:editId="7E9E4D58">
                <wp:simplePos x="0" y="0"/>
                <wp:positionH relativeFrom="margin">
                  <wp:align>center</wp:align>
                </wp:positionH>
                <wp:positionV relativeFrom="paragraph">
                  <wp:posOffset>7326894</wp:posOffset>
                </wp:positionV>
                <wp:extent cx="6961505" cy="1508125"/>
                <wp:effectExtent l="19050" t="19050" r="10795" b="1587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61505" cy="1508125"/>
                        </a:xfrm>
                        <a:prstGeom prst="rect">
                          <a:avLst/>
                        </a:prstGeom>
                        <a:solidFill>
                          <a:srgbClr val="00B050"/>
                        </a:solidFill>
                        <a:ln w="38100">
                          <a:solidFill>
                            <a:srgbClr val="000000"/>
                          </a:solidFill>
                          <a:miter lim="800000"/>
                          <a:headEnd/>
                          <a:tailEnd/>
                        </a:ln>
                      </wps:spPr>
                      <wps:txbx>
                        <w:txbxContent>
                          <w:p w14:paraId="09DF4983" w14:textId="312ED43A" w:rsidR="009E10AF" w:rsidRPr="00433DD2" w:rsidRDefault="009E10AF" w:rsidP="009E10AF">
                            <w:pPr>
                              <w:tabs>
                                <w:tab w:val="left" w:pos="2091"/>
                              </w:tabs>
                              <w:rPr>
                                <w:rFonts w:ascii="NTFPreCursivef" w:hAnsi="NTFPreCursivef" w:cs="Arial"/>
                                <w:sz w:val="44"/>
                                <w:szCs w:val="48"/>
                              </w:rPr>
                            </w:pPr>
                            <w:r w:rsidRPr="00433DD2">
                              <w:rPr>
                                <w:rFonts w:ascii="NTFPreCursivef" w:hAnsi="NTFPreCursivef" w:cs="Arial"/>
                                <w:sz w:val="44"/>
                                <w:szCs w:val="48"/>
                              </w:rPr>
                              <w:t>This year we would like to celebrate our love of reading everywhere, every day and are inviting everyone to come to school dressed in their pyjamas, onesies</w:t>
                            </w:r>
                            <w:r w:rsidRPr="00433DD2">
                              <w:rPr>
                                <w:rFonts w:ascii="NTFPreCursivef" w:hAnsi="NTFPreCursivef" w:cs="Arial"/>
                                <w:sz w:val="44"/>
                                <w:szCs w:val="48"/>
                              </w:rPr>
                              <w:t>,</w:t>
                            </w:r>
                            <w:r w:rsidRPr="00433DD2">
                              <w:rPr>
                                <w:rFonts w:ascii="NTFPreCursivef" w:hAnsi="NTFPreCursivef" w:cs="Arial"/>
                                <w:sz w:val="44"/>
                                <w:szCs w:val="48"/>
                              </w:rPr>
                              <w:t xml:space="preserve"> dressing gowns or as a character from their favourite book. </w:t>
                            </w:r>
                          </w:p>
                          <w:p w14:paraId="32608267" w14:textId="77777777" w:rsidR="009E10AF" w:rsidRPr="009E10AF" w:rsidRDefault="009E10AF" w:rsidP="009E10AF">
                            <w:pPr>
                              <w:rPr>
                                <w:sz w:val="48"/>
                                <w:szCs w:val="4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DE2C9E" id="_x0000_s1028" type="#_x0000_t202" style="position:absolute;margin-left:0;margin-top:576.9pt;width:548.15pt;height:118.75pt;z-index:25170227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" fillcolor="#00b050" strokeweight="3pt">
                <v:textbox>
                  <w:txbxContent>
                    <w:p w14:paraId="09DF4983" w14:textId="312ED43A" w:rsidR="009E10AF" w:rsidRPr="00433DD2" w:rsidRDefault="009E10AF" w:rsidP="009E10AF">
                      <w:pPr>
                        <w:tabs>
                          <w:tab w:val="left" w:pos="2091"/>
                        </w:tabs>
                        <w:rPr>
                          <w:rFonts w:ascii="NTFPreCursivef" w:hAnsi="NTFPreCursivef" w:cs="Arial"/>
                          <w:sz w:val="44"/>
                          <w:szCs w:val="48"/>
                        </w:rPr>
                      </w:pPr>
                      <w:r w:rsidRPr="00433DD2">
                        <w:rPr>
                          <w:rFonts w:ascii="NTFPreCursivef" w:hAnsi="NTFPreCursivef" w:cs="Arial"/>
                          <w:sz w:val="44"/>
                          <w:szCs w:val="48"/>
                        </w:rPr>
                        <w:t>This year we would like to celebrate our love of reading everywhere, every day and are inviting everyone to come to school dressed in their pyjamas, onesies</w:t>
                      </w:r>
                      <w:r w:rsidRPr="00433DD2">
                        <w:rPr>
                          <w:rFonts w:ascii="NTFPreCursivef" w:hAnsi="NTFPreCursivef" w:cs="Arial"/>
                          <w:sz w:val="44"/>
                          <w:szCs w:val="48"/>
                        </w:rPr>
                        <w:t>,</w:t>
                      </w:r>
                      <w:r w:rsidRPr="00433DD2">
                        <w:rPr>
                          <w:rFonts w:ascii="NTFPreCursivef" w:hAnsi="NTFPreCursivef" w:cs="Arial"/>
                          <w:sz w:val="44"/>
                          <w:szCs w:val="48"/>
                        </w:rPr>
                        <w:t xml:space="preserve"> dressing gowns or as a character from their favourite book. </w:t>
                      </w:r>
                    </w:p>
                    <w:p w14:paraId="32608267" w14:textId="77777777" w:rsidR="009E10AF" w:rsidRPr="009E10AF" w:rsidRDefault="009E10AF" w:rsidP="009E10AF">
                      <w:pPr>
                        <w:rPr>
                          <w:sz w:val="48"/>
                          <w:szCs w:val="48"/>
                        </w:rPr>
                      </w:pPr>
                    </w:p>
                  </w:txbxContent>
                </v:textbox>
                <w10:wrap type="square" anchorx="margin"/>
              </v:shape>
            </w:pict>
          </mc:Fallback>
        </mc:AlternateContent>
      </w:r>
      <w:r w:rsidRPr="00341DE0">
        <w:rPr>
          <w:rFonts w:ascii="NTFPreCursivef" w:hAnsi="NTFPreCursivef"/>
          <w:noProof/>
          <w:lang w:eastAsia="en-GB"/>
        </w:rPr>
        <mc:AlternateContent>
          <mc:Choice Requires="wps">
            <w:drawing>
              <wp:anchor distT="45720" distB="45720" distL="114300" distR="114300" simplePos="0" relativeHeight="251704320" behindDoc="0" locked="0" layoutInCell="1" allowOverlap="1" wp14:anchorId="11918C94" wp14:editId="3A3936E0">
                <wp:simplePos x="0" y="0"/>
                <wp:positionH relativeFrom="margin">
                  <wp:align>center</wp:align>
                </wp:positionH>
                <wp:positionV relativeFrom="paragraph">
                  <wp:posOffset>5512262</wp:posOffset>
                </wp:positionV>
                <wp:extent cx="6961505" cy="1745615"/>
                <wp:effectExtent l="19050" t="19050" r="10795" b="2603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61505" cy="1745615"/>
                        </a:xfrm>
                        <a:prstGeom prst="rect">
                          <a:avLst/>
                        </a:prstGeom>
                        <a:solidFill>
                          <a:srgbClr val="00B0F0"/>
                        </a:solidFill>
                        <a:ln w="38100">
                          <a:solidFill>
                            <a:srgbClr val="000000"/>
                          </a:solidFill>
                          <a:miter lim="800000"/>
                          <a:headEnd/>
                          <a:tailEnd/>
                        </a:ln>
                      </wps:spPr>
                      <wps:txbx>
                        <w:txbxContent>
                          <w:p w14:paraId="2A204CC2" w14:textId="34B2A49B" w:rsidR="009E10AF" w:rsidRPr="00433DD2" w:rsidRDefault="00433DD2" w:rsidP="009E10AF">
                            <w:pPr>
                              <w:rPr>
                                <w:rFonts w:ascii="NTFPreCursivef" w:hAnsi="NTFPreCursivef"/>
                                <w:sz w:val="52"/>
                                <w:szCs w:val="52"/>
                              </w:rPr>
                            </w:pPr>
                            <w:r w:rsidRPr="00433DD2">
                              <w:rPr>
                                <w:rFonts w:ascii="NTFPreCursivef" w:hAnsi="NTFPreCursivef"/>
                                <w:sz w:val="52"/>
                                <w:szCs w:val="52"/>
                              </w:rPr>
                              <w:t>In this pack,</w:t>
                            </w:r>
                            <w:r w:rsidR="009E10AF" w:rsidRPr="00433DD2">
                              <w:rPr>
                                <w:rFonts w:ascii="NTFPreCursivef" w:hAnsi="NTFPreCursivef"/>
                                <w:sz w:val="52"/>
                                <w:szCs w:val="52"/>
                              </w:rPr>
                              <w:t xml:space="preserve"> we have put together a range of exciting activity ideas for </w:t>
                            </w:r>
                            <w:r w:rsidRPr="00433DD2">
                              <w:rPr>
                                <w:rFonts w:ascii="NTFPreCursivef" w:hAnsi="NTFPreCursivef"/>
                                <w:sz w:val="52"/>
                                <w:szCs w:val="52"/>
                              </w:rPr>
                              <w:t xml:space="preserve">you to complete </w:t>
                            </w:r>
                            <w:r>
                              <w:rPr>
                                <w:rFonts w:ascii="NTFPreCursivef" w:hAnsi="NTFPreCursivef"/>
                                <w:sz w:val="52"/>
                                <w:szCs w:val="52"/>
                              </w:rPr>
                              <w:t>on</w:t>
                            </w:r>
                            <w:r w:rsidRPr="00433DD2">
                              <w:rPr>
                                <w:rFonts w:ascii="NTFPreCursivef" w:hAnsi="NTFPreCursivef"/>
                                <w:sz w:val="52"/>
                                <w:szCs w:val="52"/>
                              </w:rPr>
                              <w:t xml:space="preserve"> </w:t>
                            </w:r>
                            <w:r w:rsidR="009E10AF" w:rsidRPr="00433DD2">
                              <w:rPr>
                                <w:rFonts w:ascii="NTFPreCursivef" w:hAnsi="NTFPreCursivef"/>
                                <w:sz w:val="52"/>
                                <w:szCs w:val="52"/>
                              </w:rPr>
                              <w:t>World Book Day 2021</w:t>
                            </w:r>
                            <w:r w:rsidRPr="00433DD2">
                              <w:rPr>
                                <w:rFonts w:ascii="NTFPreCursivef" w:hAnsi="NTFPreCursivef"/>
                                <w:sz w:val="52"/>
                                <w:szCs w:val="52"/>
                              </w:rPr>
                              <w:t>. Don’t forget to take LOTS of pictures of your class having fun!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918C94" id="_x0000_s1029" type="#_x0000_t202" style="position:absolute;margin-left:0;margin-top:434.05pt;width:548.15pt;height:137.45pt;z-index:25170432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" fillcolor="#00b0f0" strokeweight="3pt">
                <v:textbox>
                  <w:txbxContent>
                    <w:p w14:paraId="2A204CC2" w14:textId="34B2A49B" w:rsidR="009E10AF" w:rsidRPr="00433DD2" w:rsidRDefault="00433DD2" w:rsidP="009E10AF">
                      <w:pPr>
                        <w:rPr>
                          <w:rFonts w:ascii="NTFPreCursivef" w:hAnsi="NTFPreCursivef"/>
                          <w:sz w:val="52"/>
                          <w:szCs w:val="52"/>
                        </w:rPr>
                      </w:pPr>
                      <w:r w:rsidRPr="00433DD2">
                        <w:rPr>
                          <w:rFonts w:ascii="NTFPreCursivef" w:hAnsi="NTFPreCursivef"/>
                          <w:sz w:val="52"/>
                          <w:szCs w:val="52"/>
                        </w:rPr>
                        <w:t>In this pack,</w:t>
                      </w:r>
                      <w:r w:rsidR="009E10AF" w:rsidRPr="00433DD2">
                        <w:rPr>
                          <w:rFonts w:ascii="NTFPreCursivef" w:hAnsi="NTFPreCursivef"/>
                          <w:sz w:val="52"/>
                          <w:szCs w:val="52"/>
                        </w:rPr>
                        <w:t xml:space="preserve"> we have put together a range of exciting activity ideas for </w:t>
                      </w:r>
                      <w:r w:rsidRPr="00433DD2">
                        <w:rPr>
                          <w:rFonts w:ascii="NTFPreCursivef" w:hAnsi="NTFPreCursivef"/>
                          <w:sz w:val="52"/>
                          <w:szCs w:val="52"/>
                        </w:rPr>
                        <w:t xml:space="preserve">you to complete </w:t>
                      </w:r>
                      <w:r>
                        <w:rPr>
                          <w:rFonts w:ascii="NTFPreCursivef" w:hAnsi="NTFPreCursivef"/>
                          <w:sz w:val="52"/>
                          <w:szCs w:val="52"/>
                        </w:rPr>
                        <w:t>on</w:t>
                      </w:r>
                      <w:r w:rsidRPr="00433DD2">
                        <w:rPr>
                          <w:rFonts w:ascii="NTFPreCursivef" w:hAnsi="NTFPreCursivef"/>
                          <w:sz w:val="52"/>
                          <w:szCs w:val="52"/>
                        </w:rPr>
                        <w:t xml:space="preserve"> </w:t>
                      </w:r>
                      <w:r w:rsidR="009E10AF" w:rsidRPr="00433DD2">
                        <w:rPr>
                          <w:rFonts w:ascii="NTFPreCursivef" w:hAnsi="NTFPreCursivef"/>
                          <w:sz w:val="52"/>
                          <w:szCs w:val="52"/>
                        </w:rPr>
                        <w:t>World Book Day 2021</w:t>
                      </w:r>
                      <w:r w:rsidRPr="00433DD2">
                        <w:rPr>
                          <w:rFonts w:ascii="NTFPreCursivef" w:hAnsi="NTFPreCursivef"/>
                          <w:sz w:val="52"/>
                          <w:szCs w:val="52"/>
                        </w:rPr>
                        <w:t>. Don’t forget to take LOTS of pictures of your class having fun!</w:t>
                      </w:r>
                    </w:p>
                  </w:txbxContent>
                </v:textbox>
                <w10:wrap type="square" anchorx="margin"/>
              </v:shape>
            </w:pict>
          </mc:Fallback>
        </mc:AlternateContent>
      </w:r>
      <w:r w:rsidRPr="00341DE0">
        <w:rPr>
          <w:rFonts w:ascii="NTFPreCursivef" w:hAnsi="NTFPreCursivef"/>
          <w:noProof/>
          <w:lang w:eastAsia="en-GB"/>
        </w:rPr>
        <mc:AlternateContent>
          <mc:Choice Requires="wps">
            <w:drawing>
              <wp:anchor distT="45720" distB="45720" distL="114300" distR="114300" simplePos="0" relativeHeight="251689984" behindDoc="0" locked="0" layoutInCell="1" allowOverlap="1" wp14:anchorId="3D0C5D3F" wp14:editId="7E38A590">
                <wp:simplePos x="0" y="0"/>
                <wp:positionH relativeFrom="margin">
                  <wp:align>center</wp:align>
                </wp:positionH>
                <wp:positionV relativeFrom="paragraph">
                  <wp:posOffset>19050</wp:posOffset>
                </wp:positionV>
                <wp:extent cx="6961505" cy="3764280"/>
                <wp:effectExtent l="19050" t="19050" r="10795" b="2667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61505" cy="3764280"/>
                        </a:xfrm>
                        <a:prstGeom prst="rect">
                          <a:avLst/>
                        </a:prstGeom>
                        <a:solidFill>
                          <a:srgbClr val="FFFF00"/>
                        </a:solidFill>
                        <a:ln w="38100">
                          <a:solidFill>
                            <a:srgbClr val="000000"/>
                          </a:solidFill>
                          <a:miter lim="800000"/>
                          <a:headEnd/>
                          <a:tailEnd/>
                        </a:ln>
                      </wps:spPr>
                      <wps:txbx>
                        <w:txbxContent>
                          <w:p w14:paraId="3B812F55" w14:textId="6BB57F36" w:rsidR="00804F31" w:rsidRPr="00433DD2" w:rsidRDefault="00804F31" w:rsidP="00433DD2">
                            <w:pPr>
                              <w:shd w:val="clear" w:color="auto" w:fill="FFFF00"/>
                              <w:jc w:val="center"/>
                              <w:rPr>
                                <w:rFonts w:ascii="NTFPreCursivef" w:hAnsi="NTFPreCursivef"/>
                                <w:color w:val="7030A0"/>
                                <w:sz w:val="160"/>
                                <w:szCs w:val="144"/>
                              </w:rPr>
                            </w:pPr>
                            <w:r w:rsidRPr="00433DD2">
                              <w:rPr>
                                <w:rFonts w:ascii="NTFPreCursivef" w:hAnsi="NTFPreCursivef"/>
                                <w:color w:val="7030A0"/>
                                <w:sz w:val="160"/>
                                <w:szCs w:val="144"/>
                              </w:rPr>
                              <w:t xml:space="preserve">World Book </w:t>
                            </w:r>
                            <w:r w:rsidR="00433DD2" w:rsidRPr="00433DD2">
                              <w:rPr>
                                <w:rFonts w:ascii="NTFPreCursivef" w:hAnsi="NTFPreCursivef"/>
                                <w:color w:val="7030A0"/>
                                <w:sz w:val="160"/>
                                <w:szCs w:val="144"/>
                              </w:rPr>
                              <w:t>Day pack for teachers</w:t>
                            </w:r>
                            <w:r w:rsidR="00433DD2">
                              <w:rPr>
                                <w:rFonts w:ascii="NTFPreCursivef" w:hAnsi="NTFPreCursivef"/>
                                <w:color w:val="7030A0"/>
                                <w:sz w:val="160"/>
                                <w:szCs w:val="144"/>
                              </w:rPr>
                              <w:t xml:space="preserve"> 2021</w:t>
                            </w:r>
                          </w:p>
                          <w:p w14:paraId="5E55B982" w14:textId="77777777" w:rsidR="00804F31" w:rsidRPr="00433DD2" w:rsidRDefault="00804F31" w:rsidP="00433DD2">
                            <w:pPr>
                              <w:shd w:val="clear" w:color="auto" w:fill="FFFF00"/>
                              <w:jc w:val="center"/>
                              <w:rPr>
                                <w:rFonts w:ascii="Comic Sans MS" w:hAnsi="Comic Sans MS"/>
                                <w:color w:val="7030A0"/>
                                <w:sz w:val="96"/>
                                <w:szCs w:val="144"/>
                              </w:rPr>
                            </w:pPr>
                          </w:p>
                          <w:p w14:paraId="6601B5EE" w14:textId="77777777" w:rsidR="00804F31" w:rsidRPr="00433DD2" w:rsidRDefault="00804F31" w:rsidP="00433DD2">
                            <w:pPr>
                              <w:jc w:val="cente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0C5D3F" id="_x0000_s1030" type="#_x0000_t202" style="position:absolute;margin-left:0;margin-top:1.5pt;width:548.15pt;height:296.4pt;z-index:25168998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" fillcolor="yellow" strokeweight="3pt">
                <v:textbox>
                  <w:txbxContent>
                    <w:p w14:paraId="3B812F55" w14:textId="6BB57F36" w:rsidR="00804F31" w:rsidRPr="00433DD2" w:rsidRDefault="00804F31" w:rsidP="00433DD2">
                      <w:pPr>
                        <w:shd w:val="clear" w:color="auto" w:fill="FFFF00"/>
                        <w:jc w:val="center"/>
                        <w:rPr>
                          <w:rFonts w:ascii="NTFPreCursivef" w:hAnsi="NTFPreCursivef"/>
                          <w:color w:val="7030A0"/>
                          <w:sz w:val="160"/>
                          <w:szCs w:val="144"/>
                        </w:rPr>
                      </w:pPr>
                      <w:r w:rsidRPr="00433DD2">
                        <w:rPr>
                          <w:rFonts w:ascii="NTFPreCursivef" w:hAnsi="NTFPreCursivef"/>
                          <w:color w:val="7030A0"/>
                          <w:sz w:val="160"/>
                          <w:szCs w:val="144"/>
                        </w:rPr>
                        <w:t xml:space="preserve">World Book </w:t>
                      </w:r>
                      <w:r w:rsidR="00433DD2" w:rsidRPr="00433DD2">
                        <w:rPr>
                          <w:rFonts w:ascii="NTFPreCursivef" w:hAnsi="NTFPreCursivef"/>
                          <w:color w:val="7030A0"/>
                          <w:sz w:val="160"/>
                          <w:szCs w:val="144"/>
                        </w:rPr>
                        <w:t>Day pack for teachers</w:t>
                      </w:r>
                      <w:r w:rsidR="00433DD2">
                        <w:rPr>
                          <w:rFonts w:ascii="NTFPreCursivef" w:hAnsi="NTFPreCursivef"/>
                          <w:color w:val="7030A0"/>
                          <w:sz w:val="160"/>
                          <w:szCs w:val="144"/>
                        </w:rPr>
                        <w:t xml:space="preserve"> 2021</w:t>
                      </w:r>
                    </w:p>
                    <w:p w14:paraId="5E55B982" w14:textId="77777777" w:rsidR="00804F31" w:rsidRPr="00433DD2" w:rsidRDefault="00804F31" w:rsidP="00433DD2">
                      <w:pPr>
                        <w:shd w:val="clear" w:color="auto" w:fill="FFFF00"/>
                        <w:jc w:val="center"/>
                        <w:rPr>
                          <w:rFonts w:ascii="Comic Sans MS" w:hAnsi="Comic Sans MS"/>
                          <w:color w:val="7030A0"/>
                          <w:sz w:val="96"/>
                          <w:szCs w:val="144"/>
                        </w:rPr>
                      </w:pPr>
                    </w:p>
                    <w:p w14:paraId="6601B5EE" w14:textId="77777777" w:rsidR="00804F31" w:rsidRPr="00433DD2" w:rsidRDefault="00804F31" w:rsidP="00433DD2">
                      <w:pPr>
                        <w:jc w:val="center"/>
                        <w:rPr>
                          <w:sz w:val="20"/>
                        </w:rPr>
                      </w:pPr>
                    </w:p>
                  </w:txbxContent>
                </v:textbox>
                <w10:wrap type="square" anchorx="margin"/>
              </v:shape>
            </w:pict>
          </mc:Fallback>
        </mc:AlternateContent>
      </w:r>
    </w:p>
    <w:p w14:paraId="0BF5CBF2" w14:textId="16C38F33" w:rsidR="009C56ED" w:rsidRPr="00341DE0" w:rsidRDefault="00433DD2" w:rsidP="009C56ED">
      <w:pPr>
        <w:rPr>
          <w:rFonts w:ascii="NTFPreCursivef" w:hAnsi="NTFPreCursivef"/>
        </w:rPr>
      </w:pPr>
      <w:r w:rsidRPr="00341DE0">
        <w:rPr>
          <w:rFonts w:ascii="NTFPreCursivef" w:hAnsi="NTFPreCursivef"/>
          <w:noProof/>
          <w:lang w:eastAsia="en-GB"/>
        </w:rPr>
        <w:lastRenderedPageBreak/>
        <mc:AlternateContent>
          <mc:Choice Requires="wps">
            <w:drawing>
              <wp:anchor distT="45720" distB="45720" distL="114300" distR="114300" simplePos="0" relativeHeight="251679744" behindDoc="0" locked="0" layoutInCell="1" allowOverlap="1" wp14:anchorId="31AFDAC1" wp14:editId="53E163BB">
                <wp:simplePos x="0" y="0"/>
                <wp:positionH relativeFrom="margin">
                  <wp:posOffset>1983105</wp:posOffset>
                </wp:positionH>
                <wp:positionV relativeFrom="paragraph">
                  <wp:posOffset>2006600</wp:posOffset>
                </wp:positionV>
                <wp:extent cx="4298950" cy="6757035"/>
                <wp:effectExtent l="19050" t="19050" r="25400" b="2476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8950" cy="6757035"/>
                        </a:xfrm>
                        <a:prstGeom prst="rect">
                          <a:avLst/>
                        </a:prstGeom>
                        <a:solidFill>
                          <a:srgbClr val="FFFFFF"/>
                        </a:solidFill>
                        <a:ln w="38100">
                          <a:solidFill>
                            <a:srgbClr val="000000"/>
                          </a:solidFill>
                          <a:miter lim="800000"/>
                          <a:headEnd/>
                          <a:tailEnd/>
                        </a:ln>
                      </wps:spPr>
                      <wps:txbx>
                        <w:txbxContent>
                          <w:p w14:paraId="6F47DE7B" w14:textId="76C5C5B7" w:rsidR="00FB2F4E" w:rsidRPr="00804F31" w:rsidRDefault="00FB2F4E" w:rsidP="00FB2F4E">
                            <w:pPr>
                              <w:shd w:val="clear" w:color="auto" w:fill="FFFFFF"/>
                              <w:spacing w:before="100" w:beforeAutospacing="1" w:after="100" w:afterAutospacing="1" w:line="240" w:lineRule="auto"/>
                              <w:rPr>
                                <w:rFonts w:ascii="NTFPreCursivef" w:eastAsia="Times New Roman" w:hAnsi="NTFPreCursivef" w:cs="Times New Roman"/>
                                <w:color w:val="0070C0"/>
                                <w:spacing w:val="12"/>
                                <w:sz w:val="36"/>
                                <w:szCs w:val="28"/>
                                <w:lang w:eastAsia="en-GB"/>
                              </w:rPr>
                            </w:pPr>
                            <w:r w:rsidRPr="00804F31">
                              <w:rPr>
                                <w:rFonts w:ascii="NTFPreCursivef" w:eastAsia="Times New Roman" w:hAnsi="NTFPreCursivef" w:cs="Times New Roman"/>
                                <w:color w:val="0070C0"/>
                                <w:spacing w:val="12"/>
                                <w:sz w:val="36"/>
                                <w:szCs w:val="28"/>
                                <w:lang w:eastAsia="en-GB"/>
                              </w:rPr>
                              <w:t>Our exciting line-up includes:</w:t>
                            </w:r>
                          </w:p>
                          <w:p w14:paraId="2285D76F" w14:textId="69015327" w:rsidR="00FD04D8" w:rsidRPr="00804F31" w:rsidRDefault="00FD04D8" w:rsidP="00FB2F4E">
                            <w:pPr>
                              <w:shd w:val="clear" w:color="auto" w:fill="FFFFFF"/>
                              <w:spacing w:before="100" w:beforeAutospacing="1" w:after="100" w:afterAutospacing="1" w:line="240" w:lineRule="auto"/>
                              <w:rPr>
                                <w:rFonts w:ascii="NTFPreCursivef" w:eastAsia="Times New Roman" w:hAnsi="NTFPreCursivef" w:cs="Times New Roman"/>
                                <w:b/>
                                <w:bCs/>
                                <w:color w:val="0070C0"/>
                                <w:spacing w:val="12"/>
                                <w:sz w:val="36"/>
                                <w:szCs w:val="28"/>
                                <w:lang w:eastAsia="en-GB"/>
                              </w:rPr>
                            </w:pPr>
                            <w:r w:rsidRPr="00804F31">
                              <w:rPr>
                                <w:rFonts w:ascii="NTFPreCursivef" w:eastAsia="Times New Roman" w:hAnsi="NTFPreCursivef" w:cs="Times New Roman"/>
                                <w:color w:val="0070C0"/>
                                <w:spacing w:val="12"/>
                                <w:sz w:val="36"/>
                                <w:szCs w:val="28"/>
                                <w:lang w:eastAsia="en-GB"/>
                              </w:rPr>
                              <w:t xml:space="preserve">For 7+ </w:t>
                            </w:r>
                            <w:r w:rsidR="00D00136" w:rsidRPr="00804F31">
                              <w:rPr>
                                <w:rFonts w:ascii="NTFPreCursivef" w:eastAsia="Times New Roman" w:hAnsi="NTFPreCursivef" w:cs="Times New Roman"/>
                                <w:color w:val="0070C0"/>
                                <w:spacing w:val="12"/>
                                <w:sz w:val="36"/>
                                <w:szCs w:val="28"/>
                                <w:lang w:eastAsia="en-GB"/>
                              </w:rPr>
                              <w:t>Tuesday 2</w:t>
                            </w:r>
                            <w:r w:rsidR="00D00136" w:rsidRPr="00804F31">
                              <w:rPr>
                                <w:rFonts w:ascii="NTFPreCursivef" w:eastAsia="Times New Roman" w:hAnsi="NTFPreCursivef" w:cs="Times New Roman"/>
                                <w:color w:val="0070C0"/>
                                <w:spacing w:val="12"/>
                                <w:sz w:val="36"/>
                                <w:szCs w:val="28"/>
                                <w:vertAlign w:val="superscript"/>
                                <w:lang w:eastAsia="en-GB"/>
                              </w:rPr>
                              <w:t>nd</w:t>
                            </w:r>
                            <w:r w:rsidR="00D00136" w:rsidRPr="00804F31">
                              <w:rPr>
                                <w:rFonts w:ascii="NTFPreCursivef" w:eastAsia="Times New Roman" w:hAnsi="NTFPreCursivef" w:cs="Times New Roman"/>
                                <w:color w:val="0070C0"/>
                                <w:spacing w:val="12"/>
                                <w:sz w:val="36"/>
                                <w:szCs w:val="28"/>
                                <w:lang w:eastAsia="en-GB"/>
                              </w:rPr>
                              <w:t xml:space="preserve"> March, 10:30am</w:t>
                            </w:r>
                            <w:r w:rsidRPr="00804F31">
                              <w:rPr>
                                <w:rFonts w:ascii="NTFPreCursivef" w:eastAsia="Times New Roman" w:hAnsi="NTFPreCursivef" w:cs="Times New Roman"/>
                                <w:color w:val="0070C0"/>
                                <w:spacing w:val="12"/>
                                <w:sz w:val="36"/>
                                <w:szCs w:val="28"/>
                                <w:lang w:eastAsia="en-GB"/>
                              </w:rPr>
                              <w:t xml:space="preserve"> - </w:t>
                            </w:r>
                            <w:r w:rsidR="00D00136" w:rsidRPr="00804F31">
                              <w:rPr>
                                <w:rFonts w:ascii="NTFPreCursivef" w:eastAsia="Times New Roman" w:hAnsi="NTFPreCursivef" w:cs="Times New Roman"/>
                                <w:b/>
                                <w:bCs/>
                                <w:color w:val="0070C0"/>
                                <w:spacing w:val="12"/>
                                <w:sz w:val="36"/>
                                <w:szCs w:val="28"/>
                                <w:lang w:eastAsia="en-GB"/>
                              </w:rPr>
                              <w:t xml:space="preserve">David </w:t>
                            </w:r>
                            <w:proofErr w:type="spellStart"/>
                            <w:r w:rsidR="00D00136" w:rsidRPr="00804F31">
                              <w:rPr>
                                <w:rFonts w:ascii="NTFPreCursivef" w:eastAsia="Times New Roman" w:hAnsi="NTFPreCursivef" w:cs="Times New Roman"/>
                                <w:b/>
                                <w:bCs/>
                                <w:color w:val="0070C0"/>
                                <w:spacing w:val="12"/>
                                <w:sz w:val="36"/>
                                <w:szCs w:val="28"/>
                                <w:lang w:eastAsia="en-GB"/>
                              </w:rPr>
                              <w:t>Walliams</w:t>
                            </w:r>
                            <w:proofErr w:type="spellEnd"/>
                            <w:r w:rsidR="00D00136" w:rsidRPr="00804F31">
                              <w:rPr>
                                <w:rFonts w:ascii="NTFPreCursivef" w:eastAsia="Times New Roman" w:hAnsi="NTFPreCursivef" w:cs="Times New Roman"/>
                                <w:b/>
                                <w:bCs/>
                                <w:color w:val="0070C0"/>
                                <w:spacing w:val="12"/>
                                <w:sz w:val="36"/>
                                <w:szCs w:val="28"/>
                                <w:lang w:eastAsia="en-GB"/>
                              </w:rPr>
                              <w:t xml:space="preserve"> VIP Book Club</w:t>
                            </w:r>
                            <w:r w:rsidRPr="00804F31">
                              <w:rPr>
                                <w:rFonts w:ascii="NTFPreCursivef" w:eastAsia="Times New Roman" w:hAnsi="NTFPreCursivef" w:cs="Times New Roman"/>
                                <w:b/>
                                <w:bCs/>
                                <w:color w:val="0070C0"/>
                                <w:spacing w:val="12"/>
                                <w:sz w:val="36"/>
                                <w:szCs w:val="28"/>
                                <w:lang w:eastAsia="en-GB"/>
                              </w:rPr>
                              <w:t xml:space="preserve">. </w:t>
                            </w:r>
                          </w:p>
                          <w:p w14:paraId="332F0647" w14:textId="18D445C8" w:rsidR="00FB2F4E" w:rsidRPr="00804F31" w:rsidRDefault="00FB2F4E" w:rsidP="00FB2F4E">
                            <w:pPr>
                              <w:shd w:val="clear" w:color="auto" w:fill="FFFFFF"/>
                              <w:spacing w:before="100" w:beforeAutospacing="1" w:after="100" w:afterAutospacing="1" w:line="240" w:lineRule="auto"/>
                              <w:rPr>
                                <w:rFonts w:ascii="NTFPreCursivef" w:eastAsia="Times New Roman" w:hAnsi="NTFPreCursivef" w:cs="Times New Roman"/>
                                <w:color w:val="0070C0"/>
                                <w:spacing w:val="12"/>
                                <w:sz w:val="36"/>
                                <w:szCs w:val="28"/>
                                <w:lang w:eastAsia="en-GB"/>
                              </w:rPr>
                            </w:pPr>
                            <w:r w:rsidRPr="00804F31">
                              <w:rPr>
                                <w:rFonts w:ascii="NTFPreCursivef" w:eastAsia="Times New Roman" w:hAnsi="NTFPreCursivef" w:cs="Times New Roman"/>
                                <w:color w:val="0070C0"/>
                                <w:spacing w:val="12"/>
                                <w:sz w:val="36"/>
                                <w:szCs w:val="28"/>
                                <w:lang w:eastAsia="en-GB"/>
                              </w:rPr>
                              <w:t>For 7+, Wednesday 3</w:t>
                            </w:r>
                            <w:r w:rsidRPr="00804F31">
                              <w:rPr>
                                <w:rFonts w:ascii="NTFPreCursivef" w:eastAsia="Times New Roman" w:hAnsi="NTFPreCursivef" w:cs="Times New Roman"/>
                                <w:color w:val="0070C0"/>
                                <w:spacing w:val="12"/>
                                <w:sz w:val="28"/>
                                <w:vertAlign w:val="superscript"/>
                                <w:lang w:eastAsia="en-GB"/>
                              </w:rPr>
                              <w:t>rd</w:t>
                            </w:r>
                            <w:r w:rsidRPr="00804F31">
                              <w:rPr>
                                <w:rFonts w:ascii="Cambria" w:eastAsia="Times New Roman" w:hAnsi="Cambria" w:cs="Cambria"/>
                                <w:color w:val="0070C0"/>
                                <w:spacing w:val="12"/>
                                <w:sz w:val="36"/>
                                <w:szCs w:val="28"/>
                                <w:lang w:eastAsia="en-GB"/>
                              </w:rPr>
                              <w:t> </w:t>
                            </w:r>
                            <w:r w:rsidRPr="00804F31">
                              <w:rPr>
                                <w:rFonts w:ascii="NTFPreCursivef" w:eastAsia="Times New Roman" w:hAnsi="NTFPreCursivef" w:cs="Times New Roman"/>
                                <w:color w:val="0070C0"/>
                                <w:spacing w:val="12"/>
                                <w:sz w:val="36"/>
                                <w:szCs w:val="28"/>
                                <w:lang w:eastAsia="en-GB"/>
                              </w:rPr>
                              <w:t xml:space="preserve">March, 10.30am </w:t>
                            </w:r>
                            <w:r w:rsidRPr="00804F31">
                              <w:rPr>
                                <w:rFonts w:ascii="NTFPreCursivef" w:eastAsia="Times New Roman" w:hAnsi="NTFPreCursivef" w:cs="NTFPreCursivef"/>
                                <w:color w:val="0070C0"/>
                                <w:spacing w:val="12"/>
                                <w:sz w:val="36"/>
                                <w:szCs w:val="28"/>
                                <w:lang w:eastAsia="en-GB"/>
                              </w:rPr>
                              <w:t>–</w:t>
                            </w:r>
                            <w:r w:rsidRPr="00804F31">
                              <w:rPr>
                                <w:rFonts w:ascii="Cambria" w:eastAsia="Times New Roman" w:hAnsi="Cambria" w:cs="Cambria"/>
                                <w:color w:val="0070C0"/>
                                <w:spacing w:val="12"/>
                                <w:sz w:val="36"/>
                                <w:szCs w:val="28"/>
                                <w:lang w:eastAsia="en-GB"/>
                              </w:rPr>
                              <w:t> </w:t>
                            </w:r>
                            <w:r w:rsidRPr="00804F31">
                              <w:rPr>
                                <w:rFonts w:ascii="NTFPreCursivef" w:eastAsia="Times New Roman" w:hAnsi="NTFPreCursivef" w:cs="Times New Roman"/>
                                <w:b/>
                                <w:bCs/>
                                <w:color w:val="0070C0"/>
                                <w:spacing w:val="12"/>
                                <w:sz w:val="36"/>
                                <w:szCs w:val="28"/>
                                <w:lang w:eastAsia="en-GB"/>
                              </w:rPr>
                              <w:t>Books that Make you LOL!</w:t>
                            </w:r>
                            <w:r w:rsidRPr="00804F31">
                              <w:rPr>
                                <w:rFonts w:ascii="NTFPreCursivef" w:eastAsia="Times New Roman" w:hAnsi="NTFPreCursivef" w:cs="Times New Roman"/>
                                <w:b/>
                                <w:bCs/>
                                <w:color w:val="0070C0"/>
                                <w:spacing w:val="12"/>
                                <w:sz w:val="36"/>
                                <w:szCs w:val="28"/>
                                <w:lang w:eastAsia="en-GB"/>
                              </w:rPr>
                              <w:br/>
                            </w:r>
                            <w:r w:rsidRPr="00804F31">
                              <w:rPr>
                                <w:rFonts w:ascii="NTFPreCursivef" w:eastAsia="Times New Roman" w:hAnsi="NTFPreCursivef" w:cs="Times New Roman"/>
                                <w:color w:val="0070C0"/>
                                <w:spacing w:val="12"/>
                                <w:sz w:val="36"/>
                                <w:szCs w:val="28"/>
                                <w:lang w:eastAsia="en-GB"/>
                              </w:rPr>
                              <w:t xml:space="preserve">Starring: Humza Arshad, Alex </w:t>
                            </w:r>
                            <w:proofErr w:type="spellStart"/>
                            <w:r w:rsidRPr="00804F31">
                              <w:rPr>
                                <w:rFonts w:ascii="NTFPreCursivef" w:eastAsia="Times New Roman" w:hAnsi="NTFPreCursivef" w:cs="Times New Roman"/>
                                <w:color w:val="0070C0"/>
                                <w:spacing w:val="12"/>
                                <w:sz w:val="36"/>
                                <w:szCs w:val="28"/>
                                <w:lang w:eastAsia="en-GB"/>
                              </w:rPr>
                              <w:t>Bellos</w:t>
                            </w:r>
                            <w:proofErr w:type="spellEnd"/>
                            <w:r w:rsidRPr="00804F31">
                              <w:rPr>
                                <w:rFonts w:ascii="NTFPreCursivef" w:eastAsia="Times New Roman" w:hAnsi="NTFPreCursivef" w:cs="Times New Roman"/>
                                <w:color w:val="0070C0"/>
                                <w:spacing w:val="12"/>
                                <w:sz w:val="36"/>
                                <w:szCs w:val="28"/>
                                <w:lang w:eastAsia="en-GB"/>
                              </w:rPr>
                              <w:t xml:space="preserve"> &amp; Ben </w:t>
                            </w:r>
                            <w:proofErr w:type="spellStart"/>
                            <w:r w:rsidRPr="00804F31">
                              <w:rPr>
                                <w:rFonts w:ascii="NTFPreCursivef" w:eastAsia="Times New Roman" w:hAnsi="NTFPreCursivef" w:cs="Times New Roman"/>
                                <w:color w:val="0070C0"/>
                                <w:spacing w:val="12"/>
                                <w:sz w:val="36"/>
                                <w:szCs w:val="28"/>
                                <w:lang w:eastAsia="en-GB"/>
                              </w:rPr>
                              <w:t>Lyttleton</w:t>
                            </w:r>
                            <w:proofErr w:type="spellEnd"/>
                            <w:r w:rsidRPr="00804F31">
                              <w:rPr>
                                <w:rFonts w:ascii="NTFPreCursivef" w:eastAsia="Times New Roman" w:hAnsi="NTFPreCursivef" w:cs="Times New Roman"/>
                                <w:color w:val="0070C0"/>
                                <w:spacing w:val="12"/>
                                <w:sz w:val="36"/>
                                <w:szCs w:val="28"/>
                                <w:lang w:eastAsia="en-GB"/>
                              </w:rPr>
                              <w:t xml:space="preserve"> (Football School), Jonny </w:t>
                            </w:r>
                            <w:proofErr w:type="spellStart"/>
                            <w:r w:rsidRPr="00804F31">
                              <w:rPr>
                                <w:rFonts w:ascii="NTFPreCursivef" w:eastAsia="Times New Roman" w:hAnsi="NTFPreCursivef" w:cs="Times New Roman"/>
                                <w:color w:val="0070C0"/>
                                <w:spacing w:val="12"/>
                                <w:sz w:val="36"/>
                                <w:szCs w:val="28"/>
                                <w:lang w:eastAsia="en-GB"/>
                              </w:rPr>
                              <w:t>Duddle</w:t>
                            </w:r>
                            <w:proofErr w:type="spellEnd"/>
                            <w:r w:rsidRPr="00804F31">
                              <w:rPr>
                                <w:rFonts w:ascii="NTFPreCursivef" w:eastAsia="Times New Roman" w:hAnsi="NTFPreCursivef" w:cs="Times New Roman"/>
                                <w:color w:val="0070C0"/>
                                <w:spacing w:val="12"/>
                                <w:sz w:val="36"/>
                                <w:szCs w:val="28"/>
                                <w:lang w:eastAsia="en-GB"/>
                              </w:rPr>
                              <w:t xml:space="preserve"> and </w:t>
                            </w:r>
                            <w:proofErr w:type="spellStart"/>
                            <w:r w:rsidRPr="00804F31">
                              <w:rPr>
                                <w:rFonts w:ascii="NTFPreCursivef" w:eastAsia="Times New Roman" w:hAnsi="NTFPreCursivef" w:cs="Times New Roman"/>
                                <w:color w:val="0070C0"/>
                                <w:spacing w:val="12"/>
                                <w:sz w:val="36"/>
                                <w:szCs w:val="28"/>
                                <w:lang w:eastAsia="en-GB"/>
                              </w:rPr>
                              <w:t>Zanib</w:t>
                            </w:r>
                            <w:proofErr w:type="spellEnd"/>
                            <w:r w:rsidRPr="00804F31">
                              <w:rPr>
                                <w:rFonts w:ascii="NTFPreCursivef" w:eastAsia="Times New Roman" w:hAnsi="NTFPreCursivef" w:cs="Times New Roman"/>
                                <w:color w:val="0070C0"/>
                                <w:spacing w:val="12"/>
                                <w:sz w:val="36"/>
                                <w:szCs w:val="28"/>
                                <w:lang w:eastAsia="en-GB"/>
                              </w:rPr>
                              <w:t xml:space="preserve"> </w:t>
                            </w:r>
                            <w:proofErr w:type="spellStart"/>
                            <w:r w:rsidRPr="00804F31">
                              <w:rPr>
                                <w:rFonts w:ascii="NTFPreCursivef" w:eastAsia="Times New Roman" w:hAnsi="NTFPreCursivef" w:cs="Times New Roman"/>
                                <w:color w:val="0070C0"/>
                                <w:spacing w:val="12"/>
                                <w:sz w:val="36"/>
                                <w:szCs w:val="28"/>
                                <w:lang w:eastAsia="en-GB"/>
                              </w:rPr>
                              <w:t>Mian</w:t>
                            </w:r>
                            <w:proofErr w:type="spellEnd"/>
                            <w:r w:rsidRPr="00804F31">
                              <w:rPr>
                                <w:rFonts w:ascii="NTFPreCursivef" w:eastAsia="Times New Roman" w:hAnsi="NTFPreCursivef" w:cs="Times New Roman"/>
                                <w:color w:val="0070C0"/>
                                <w:spacing w:val="12"/>
                                <w:sz w:val="36"/>
                                <w:szCs w:val="28"/>
                                <w:lang w:eastAsia="en-GB"/>
                              </w:rPr>
                              <w:br/>
                              <w:t>Hosted by Kenny Baraka, motivational speaker</w:t>
                            </w:r>
                          </w:p>
                          <w:p w14:paraId="2E10935B" w14:textId="77777777" w:rsidR="00FB2F4E" w:rsidRPr="00804F31" w:rsidRDefault="00FB2F4E" w:rsidP="00FB2F4E">
                            <w:pPr>
                              <w:shd w:val="clear" w:color="auto" w:fill="FFFFFF"/>
                              <w:spacing w:before="100" w:beforeAutospacing="1" w:after="100" w:afterAutospacing="1" w:line="240" w:lineRule="auto"/>
                              <w:rPr>
                                <w:rFonts w:ascii="NTFPreCursivef" w:eastAsia="Times New Roman" w:hAnsi="NTFPreCursivef" w:cs="Times New Roman"/>
                                <w:color w:val="0070C0"/>
                                <w:spacing w:val="12"/>
                                <w:sz w:val="36"/>
                                <w:szCs w:val="28"/>
                                <w:lang w:eastAsia="en-GB"/>
                              </w:rPr>
                            </w:pPr>
                            <w:r w:rsidRPr="00804F31">
                              <w:rPr>
                                <w:rFonts w:ascii="NTFPreCursivef" w:eastAsia="Times New Roman" w:hAnsi="NTFPreCursivef" w:cs="Times New Roman"/>
                                <w:color w:val="0070C0"/>
                                <w:spacing w:val="12"/>
                                <w:sz w:val="36"/>
                                <w:szCs w:val="28"/>
                                <w:lang w:eastAsia="en-GB"/>
                              </w:rPr>
                              <w:t>For 4+, Thursday 4</w:t>
                            </w:r>
                            <w:r w:rsidRPr="00804F31">
                              <w:rPr>
                                <w:rFonts w:ascii="NTFPreCursivef" w:eastAsia="Times New Roman" w:hAnsi="NTFPreCursivef" w:cs="Times New Roman"/>
                                <w:color w:val="0070C0"/>
                                <w:spacing w:val="12"/>
                                <w:sz w:val="28"/>
                                <w:vertAlign w:val="superscript"/>
                                <w:lang w:eastAsia="en-GB"/>
                              </w:rPr>
                              <w:t>th</w:t>
                            </w:r>
                            <w:r w:rsidRPr="00804F31">
                              <w:rPr>
                                <w:rFonts w:ascii="Cambria" w:eastAsia="Times New Roman" w:hAnsi="Cambria" w:cs="Cambria"/>
                                <w:color w:val="0070C0"/>
                                <w:spacing w:val="12"/>
                                <w:sz w:val="36"/>
                                <w:szCs w:val="28"/>
                                <w:lang w:eastAsia="en-GB"/>
                              </w:rPr>
                              <w:t> </w:t>
                            </w:r>
                            <w:r w:rsidRPr="00804F31">
                              <w:rPr>
                                <w:rFonts w:ascii="NTFPreCursivef" w:eastAsia="Times New Roman" w:hAnsi="NTFPreCursivef" w:cs="Times New Roman"/>
                                <w:color w:val="0070C0"/>
                                <w:spacing w:val="12"/>
                                <w:sz w:val="36"/>
                                <w:szCs w:val="28"/>
                                <w:lang w:eastAsia="en-GB"/>
                              </w:rPr>
                              <w:t xml:space="preserve">March, 10.30am </w:t>
                            </w:r>
                            <w:r w:rsidRPr="00804F31">
                              <w:rPr>
                                <w:rFonts w:ascii="NTFPreCursivef" w:eastAsia="Times New Roman" w:hAnsi="NTFPreCursivef" w:cs="NTFPreCursivef"/>
                                <w:color w:val="0070C0"/>
                                <w:spacing w:val="12"/>
                                <w:sz w:val="36"/>
                                <w:szCs w:val="28"/>
                                <w:lang w:eastAsia="en-GB"/>
                              </w:rPr>
                              <w:t>–</w:t>
                            </w:r>
                            <w:r w:rsidRPr="00804F31">
                              <w:rPr>
                                <w:rFonts w:ascii="Cambria" w:eastAsia="Times New Roman" w:hAnsi="Cambria" w:cs="Cambria"/>
                                <w:color w:val="0070C0"/>
                                <w:spacing w:val="12"/>
                                <w:sz w:val="36"/>
                                <w:szCs w:val="28"/>
                                <w:lang w:eastAsia="en-GB"/>
                              </w:rPr>
                              <w:t> </w:t>
                            </w:r>
                            <w:r w:rsidRPr="00804F31">
                              <w:rPr>
                                <w:rFonts w:ascii="NTFPreCursivef" w:eastAsia="Times New Roman" w:hAnsi="NTFPreCursivef" w:cs="Times New Roman"/>
                                <w:b/>
                                <w:bCs/>
                                <w:color w:val="0070C0"/>
                                <w:spacing w:val="12"/>
                                <w:sz w:val="36"/>
                                <w:szCs w:val="28"/>
                                <w:lang w:eastAsia="en-GB"/>
                              </w:rPr>
                              <w:t>World Book Day special</w:t>
                            </w:r>
                            <w:r w:rsidRPr="00804F31">
                              <w:rPr>
                                <w:rFonts w:ascii="Cambria" w:eastAsia="Times New Roman" w:hAnsi="Cambria" w:cs="Cambria"/>
                                <w:color w:val="0070C0"/>
                                <w:spacing w:val="12"/>
                                <w:sz w:val="36"/>
                                <w:szCs w:val="28"/>
                                <w:lang w:eastAsia="en-GB"/>
                              </w:rPr>
                              <w:t> </w:t>
                            </w:r>
                            <w:r w:rsidRPr="00804F31">
                              <w:rPr>
                                <w:rFonts w:ascii="NTFPreCursivef" w:eastAsia="Times New Roman" w:hAnsi="NTFPreCursivef" w:cs="NTFPreCursivef"/>
                                <w:color w:val="0070C0"/>
                                <w:spacing w:val="12"/>
                                <w:sz w:val="36"/>
                                <w:szCs w:val="28"/>
                                <w:lang w:eastAsia="en-GB"/>
                              </w:rPr>
                              <w:t>–</w:t>
                            </w:r>
                            <w:r w:rsidRPr="00804F31">
                              <w:rPr>
                                <w:rFonts w:ascii="Cambria" w:eastAsia="Times New Roman" w:hAnsi="Cambria" w:cs="Cambria"/>
                                <w:color w:val="0070C0"/>
                                <w:spacing w:val="12"/>
                                <w:sz w:val="36"/>
                                <w:szCs w:val="28"/>
                                <w:lang w:eastAsia="en-GB"/>
                              </w:rPr>
                              <w:t> </w:t>
                            </w:r>
                            <w:r w:rsidRPr="00804F31">
                              <w:rPr>
                                <w:rFonts w:ascii="NTFPreCursivef" w:eastAsia="Times New Roman" w:hAnsi="NTFPreCursivef" w:cs="Times New Roman"/>
                                <w:b/>
                                <w:bCs/>
                                <w:color w:val="0070C0"/>
                                <w:spacing w:val="12"/>
                                <w:sz w:val="36"/>
                                <w:szCs w:val="28"/>
                                <w:lang w:eastAsia="en-GB"/>
                              </w:rPr>
                              <w:t>Bringing Reading to Life</w:t>
                            </w:r>
                            <w:r w:rsidRPr="00804F31">
                              <w:rPr>
                                <w:rFonts w:ascii="NTFPreCursivef" w:eastAsia="Times New Roman" w:hAnsi="NTFPreCursivef" w:cs="Times New Roman"/>
                                <w:b/>
                                <w:bCs/>
                                <w:color w:val="0070C0"/>
                                <w:spacing w:val="12"/>
                                <w:sz w:val="36"/>
                                <w:szCs w:val="28"/>
                                <w:lang w:eastAsia="en-GB"/>
                              </w:rPr>
                              <w:br/>
                            </w:r>
                            <w:r w:rsidRPr="00804F31">
                              <w:rPr>
                                <w:rFonts w:ascii="NTFPreCursivef" w:eastAsia="Times New Roman" w:hAnsi="NTFPreCursivef" w:cs="Times New Roman"/>
                                <w:color w:val="0070C0"/>
                                <w:spacing w:val="12"/>
                                <w:sz w:val="36"/>
                                <w:szCs w:val="28"/>
                                <w:lang w:eastAsia="en-GB"/>
                              </w:rPr>
                              <w:t xml:space="preserve">Starring: Joseph Coelho &amp; Fiona Lumbers, Tom Fletcher and Lydia Monks and special guest Rob </w:t>
                            </w:r>
                            <w:proofErr w:type="spellStart"/>
                            <w:r w:rsidRPr="00804F31">
                              <w:rPr>
                                <w:rFonts w:ascii="NTFPreCursivef" w:eastAsia="Times New Roman" w:hAnsi="NTFPreCursivef" w:cs="Times New Roman"/>
                                <w:color w:val="0070C0"/>
                                <w:spacing w:val="12"/>
                                <w:sz w:val="36"/>
                                <w:szCs w:val="28"/>
                                <w:lang w:eastAsia="en-GB"/>
                              </w:rPr>
                              <w:t>Biddulph</w:t>
                            </w:r>
                            <w:proofErr w:type="spellEnd"/>
                            <w:r w:rsidRPr="00804F31">
                              <w:rPr>
                                <w:rFonts w:ascii="NTFPreCursivef" w:eastAsia="Times New Roman" w:hAnsi="NTFPreCursivef" w:cs="Times New Roman"/>
                                <w:color w:val="0070C0"/>
                                <w:spacing w:val="12"/>
                                <w:sz w:val="36"/>
                                <w:szCs w:val="28"/>
                                <w:lang w:eastAsia="en-GB"/>
                              </w:rPr>
                              <w:br/>
                              <w:t>Hosted by Nigel Clarke, TV presenter</w:t>
                            </w:r>
                          </w:p>
                          <w:p w14:paraId="4CF1E16D" w14:textId="77777777" w:rsidR="00FB2F4E" w:rsidRPr="00804F31" w:rsidRDefault="00FB2F4E" w:rsidP="00FB2F4E">
                            <w:pPr>
                              <w:shd w:val="clear" w:color="auto" w:fill="FFFFFF"/>
                              <w:spacing w:before="100" w:beforeAutospacing="1" w:after="100" w:afterAutospacing="1" w:line="240" w:lineRule="auto"/>
                              <w:rPr>
                                <w:rFonts w:ascii="NTFPreCursivef" w:eastAsia="Times New Roman" w:hAnsi="NTFPreCursivef" w:cs="Times New Roman"/>
                                <w:color w:val="0070C0"/>
                                <w:spacing w:val="12"/>
                                <w:sz w:val="40"/>
                                <w:szCs w:val="32"/>
                                <w:lang w:eastAsia="en-GB"/>
                              </w:rPr>
                            </w:pPr>
                            <w:r w:rsidRPr="00804F31">
                              <w:rPr>
                                <w:rFonts w:ascii="NTFPreCursivef" w:eastAsia="Times New Roman" w:hAnsi="NTFPreCursivef" w:cs="Times New Roman"/>
                                <w:color w:val="0070C0"/>
                                <w:spacing w:val="12"/>
                                <w:sz w:val="36"/>
                                <w:szCs w:val="28"/>
                                <w:lang w:eastAsia="en-GB"/>
                              </w:rPr>
                              <w:t>For 9+, Friday 5</w:t>
                            </w:r>
                            <w:r w:rsidRPr="00804F31">
                              <w:rPr>
                                <w:rFonts w:ascii="NTFPreCursivef" w:eastAsia="Times New Roman" w:hAnsi="NTFPreCursivef" w:cs="Times New Roman"/>
                                <w:color w:val="0070C0"/>
                                <w:spacing w:val="12"/>
                                <w:sz w:val="28"/>
                                <w:vertAlign w:val="superscript"/>
                                <w:lang w:eastAsia="en-GB"/>
                              </w:rPr>
                              <w:t>th</w:t>
                            </w:r>
                            <w:r w:rsidRPr="00804F31">
                              <w:rPr>
                                <w:rFonts w:ascii="Cambria" w:eastAsia="Times New Roman" w:hAnsi="Cambria" w:cs="Cambria"/>
                                <w:color w:val="0070C0"/>
                                <w:spacing w:val="12"/>
                                <w:sz w:val="36"/>
                                <w:szCs w:val="28"/>
                                <w:lang w:eastAsia="en-GB"/>
                              </w:rPr>
                              <w:t> </w:t>
                            </w:r>
                            <w:r w:rsidRPr="00804F31">
                              <w:rPr>
                                <w:rFonts w:ascii="NTFPreCursivef" w:eastAsia="Times New Roman" w:hAnsi="NTFPreCursivef" w:cs="Times New Roman"/>
                                <w:color w:val="0070C0"/>
                                <w:spacing w:val="12"/>
                                <w:sz w:val="36"/>
                                <w:szCs w:val="28"/>
                                <w:lang w:eastAsia="en-GB"/>
                              </w:rPr>
                              <w:t xml:space="preserve">March, 10.30am </w:t>
                            </w:r>
                            <w:r w:rsidRPr="00804F31">
                              <w:rPr>
                                <w:rFonts w:ascii="NTFPreCursivef" w:eastAsia="Times New Roman" w:hAnsi="NTFPreCursivef" w:cs="NTFPreCursivef"/>
                                <w:color w:val="0070C0"/>
                                <w:spacing w:val="12"/>
                                <w:sz w:val="36"/>
                                <w:szCs w:val="28"/>
                                <w:lang w:eastAsia="en-GB"/>
                              </w:rPr>
                              <w:t>–</w:t>
                            </w:r>
                            <w:r w:rsidRPr="00804F31">
                              <w:rPr>
                                <w:rFonts w:ascii="Cambria" w:eastAsia="Times New Roman" w:hAnsi="Cambria" w:cs="Cambria"/>
                                <w:color w:val="0070C0"/>
                                <w:spacing w:val="12"/>
                                <w:sz w:val="36"/>
                                <w:szCs w:val="28"/>
                                <w:lang w:eastAsia="en-GB"/>
                              </w:rPr>
                              <w:t> </w:t>
                            </w:r>
                            <w:r w:rsidRPr="00804F31">
                              <w:rPr>
                                <w:rFonts w:ascii="NTFPreCursivef" w:eastAsia="Times New Roman" w:hAnsi="NTFPreCursivef" w:cs="Times New Roman"/>
                                <w:b/>
                                <w:bCs/>
                                <w:color w:val="0070C0"/>
                                <w:spacing w:val="12"/>
                                <w:sz w:val="36"/>
                                <w:szCs w:val="28"/>
                                <w:lang w:eastAsia="en-GB"/>
                              </w:rPr>
                              <w:t>Books and the Real World</w:t>
                            </w:r>
                            <w:r w:rsidRPr="00804F31">
                              <w:rPr>
                                <w:rFonts w:ascii="NTFPreCursivef" w:eastAsia="Times New Roman" w:hAnsi="NTFPreCursivef" w:cs="Times New Roman"/>
                                <w:b/>
                                <w:bCs/>
                                <w:color w:val="0070C0"/>
                                <w:spacing w:val="12"/>
                                <w:sz w:val="36"/>
                                <w:szCs w:val="28"/>
                                <w:lang w:eastAsia="en-GB"/>
                              </w:rPr>
                              <w:br/>
                            </w:r>
                            <w:r w:rsidRPr="00804F31">
                              <w:rPr>
                                <w:rFonts w:ascii="NTFPreCursivef" w:eastAsia="Times New Roman" w:hAnsi="NTFPreCursivef" w:cs="Times New Roman"/>
                                <w:color w:val="0070C0"/>
                                <w:spacing w:val="12"/>
                                <w:sz w:val="36"/>
                                <w:szCs w:val="28"/>
                                <w:lang w:eastAsia="en-GB"/>
                              </w:rPr>
                              <w:t xml:space="preserve">Starring: </w:t>
                            </w:r>
                            <w:proofErr w:type="spellStart"/>
                            <w:r w:rsidRPr="00804F31">
                              <w:rPr>
                                <w:rFonts w:ascii="NTFPreCursivef" w:eastAsia="Times New Roman" w:hAnsi="NTFPreCursivef" w:cs="Times New Roman"/>
                                <w:color w:val="0070C0"/>
                                <w:spacing w:val="12"/>
                                <w:sz w:val="36"/>
                                <w:szCs w:val="28"/>
                                <w:lang w:eastAsia="en-GB"/>
                              </w:rPr>
                              <w:t>Sita</w:t>
                            </w:r>
                            <w:proofErr w:type="spellEnd"/>
                            <w:r w:rsidRPr="00804F31">
                              <w:rPr>
                                <w:rFonts w:ascii="NTFPreCursivef" w:eastAsia="Times New Roman" w:hAnsi="NTFPreCursivef" w:cs="Times New Roman"/>
                                <w:color w:val="0070C0"/>
                                <w:spacing w:val="12"/>
                                <w:sz w:val="36"/>
                                <w:szCs w:val="28"/>
                                <w:lang w:eastAsia="en-GB"/>
                              </w:rPr>
                              <w:t xml:space="preserve"> </w:t>
                            </w:r>
                            <w:proofErr w:type="spellStart"/>
                            <w:r w:rsidRPr="00804F31">
                              <w:rPr>
                                <w:rFonts w:ascii="NTFPreCursivef" w:eastAsia="Times New Roman" w:hAnsi="NTFPreCursivef" w:cs="Times New Roman"/>
                                <w:color w:val="0070C0"/>
                                <w:spacing w:val="12"/>
                                <w:sz w:val="36"/>
                                <w:szCs w:val="28"/>
                                <w:lang w:eastAsia="en-GB"/>
                              </w:rPr>
                              <w:t>Brahmachari</w:t>
                            </w:r>
                            <w:proofErr w:type="spellEnd"/>
                            <w:r w:rsidRPr="00804F31">
                              <w:rPr>
                                <w:rFonts w:ascii="NTFPreCursivef" w:eastAsia="Times New Roman" w:hAnsi="NTFPreCursivef" w:cs="Times New Roman"/>
                                <w:color w:val="0070C0"/>
                                <w:spacing w:val="12"/>
                                <w:sz w:val="36"/>
                                <w:szCs w:val="28"/>
                                <w:lang w:eastAsia="en-GB"/>
                              </w:rPr>
                              <w:t xml:space="preserve">, Jess French and Katherine </w:t>
                            </w:r>
                            <w:proofErr w:type="spellStart"/>
                            <w:r w:rsidRPr="00804F31">
                              <w:rPr>
                                <w:rFonts w:ascii="NTFPreCursivef" w:eastAsia="Times New Roman" w:hAnsi="NTFPreCursivef" w:cs="Times New Roman"/>
                                <w:color w:val="0070C0"/>
                                <w:spacing w:val="12"/>
                                <w:sz w:val="36"/>
                                <w:szCs w:val="28"/>
                                <w:lang w:eastAsia="en-GB"/>
                              </w:rPr>
                              <w:t>Rundell</w:t>
                            </w:r>
                            <w:proofErr w:type="spellEnd"/>
                            <w:r w:rsidRPr="00804F31">
                              <w:rPr>
                                <w:rFonts w:ascii="NTFPreCursivef" w:eastAsia="Times New Roman" w:hAnsi="NTFPreCursivef" w:cs="Times New Roman"/>
                                <w:color w:val="0070C0"/>
                                <w:spacing w:val="12"/>
                                <w:sz w:val="40"/>
                                <w:szCs w:val="32"/>
                                <w:lang w:eastAsia="en-GB"/>
                              </w:rPr>
                              <w:br/>
                            </w:r>
                            <w:r w:rsidRPr="00804F31">
                              <w:rPr>
                                <w:rFonts w:ascii="NTFPreCursivef" w:eastAsia="Times New Roman" w:hAnsi="NTFPreCursivef" w:cs="Times New Roman"/>
                                <w:color w:val="0070C0"/>
                                <w:spacing w:val="12"/>
                                <w:sz w:val="36"/>
                                <w:szCs w:val="28"/>
                                <w:lang w:eastAsia="en-GB"/>
                              </w:rPr>
                              <w:t>Hosted by Jessie Cave, actor and podcaster</w:t>
                            </w:r>
                          </w:p>
                          <w:p w14:paraId="5D05CB16" w14:textId="77777777" w:rsidR="00FB2F4E" w:rsidRDefault="00FB2F4E" w:rsidP="00FB2F4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AFDAC1" id="_x0000_s1031" type="#_x0000_t202" style="position:absolute;margin-left:156.15pt;margin-top:158pt;width:338.5pt;height:532.0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" strokeweight="3pt">
                <v:textbox>
                  <w:txbxContent>
                    <w:p w14:paraId="6F47DE7B" w14:textId="76C5C5B7" w:rsidR="00FB2F4E" w:rsidRPr="00804F31" w:rsidRDefault="00FB2F4E" w:rsidP="00FB2F4E">
                      <w:pPr>
                        <w:shd w:val="clear" w:color="auto" w:fill="FFFFFF"/>
                        <w:spacing w:before="100" w:beforeAutospacing="1" w:after="100" w:afterAutospacing="1" w:line="240" w:lineRule="auto"/>
                        <w:rPr>
                          <w:rFonts w:ascii="NTFPreCursivef" w:eastAsia="Times New Roman" w:hAnsi="NTFPreCursivef" w:cs="Times New Roman"/>
                          <w:color w:val="0070C0"/>
                          <w:spacing w:val="12"/>
                          <w:sz w:val="36"/>
                          <w:szCs w:val="28"/>
                          <w:lang w:eastAsia="en-GB"/>
                        </w:rPr>
                      </w:pPr>
                      <w:r w:rsidRPr="00804F31">
                        <w:rPr>
                          <w:rFonts w:ascii="NTFPreCursivef" w:eastAsia="Times New Roman" w:hAnsi="NTFPreCursivef" w:cs="Times New Roman"/>
                          <w:color w:val="0070C0"/>
                          <w:spacing w:val="12"/>
                          <w:sz w:val="36"/>
                          <w:szCs w:val="28"/>
                          <w:lang w:eastAsia="en-GB"/>
                        </w:rPr>
                        <w:t>Our exciting line-up includes:</w:t>
                      </w:r>
                    </w:p>
                    <w:p w14:paraId="2285D76F" w14:textId="69015327" w:rsidR="00FD04D8" w:rsidRPr="00804F31" w:rsidRDefault="00FD04D8" w:rsidP="00FB2F4E">
                      <w:pPr>
                        <w:shd w:val="clear" w:color="auto" w:fill="FFFFFF"/>
                        <w:spacing w:before="100" w:beforeAutospacing="1" w:after="100" w:afterAutospacing="1" w:line="240" w:lineRule="auto"/>
                        <w:rPr>
                          <w:rFonts w:ascii="NTFPreCursivef" w:eastAsia="Times New Roman" w:hAnsi="NTFPreCursivef" w:cs="Times New Roman"/>
                          <w:b/>
                          <w:bCs/>
                          <w:color w:val="0070C0"/>
                          <w:spacing w:val="12"/>
                          <w:sz w:val="36"/>
                          <w:szCs w:val="28"/>
                          <w:lang w:eastAsia="en-GB"/>
                        </w:rPr>
                      </w:pPr>
                      <w:r w:rsidRPr="00804F31">
                        <w:rPr>
                          <w:rFonts w:ascii="NTFPreCursivef" w:eastAsia="Times New Roman" w:hAnsi="NTFPreCursivef" w:cs="Times New Roman"/>
                          <w:color w:val="0070C0"/>
                          <w:spacing w:val="12"/>
                          <w:sz w:val="36"/>
                          <w:szCs w:val="28"/>
                          <w:lang w:eastAsia="en-GB"/>
                        </w:rPr>
                        <w:t xml:space="preserve">For 7+ </w:t>
                      </w:r>
                      <w:r w:rsidR="00D00136" w:rsidRPr="00804F31">
                        <w:rPr>
                          <w:rFonts w:ascii="NTFPreCursivef" w:eastAsia="Times New Roman" w:hAnsi="NTFPreCursivef" w:cs="Times New Roman"/>
                          <w:color w:val="0070C0"/>
                          <w:spacing w:val="12"/>
                          <w:sz w:val="36"/>
                          <w:szCs w:val="28"/>
                          <w:lang w:eastAsia="en-GB"/>
                        </w:rPr>
                        <w:t>Tuesday 2</w:t>
                      </w:r>
                      <w:r w:rsidR="00D00136" w:rsidRPr="00804F31">
                        <w:rPr>
                          <w:rFonts w:ascii="NTFPreCursivef" w:eastAsia="Times New Roman" w:hAnsi="NTFPreCursivef" w:cs="Times New Roman"/>
                          <w:color w:val="0070C0"/>
                          <w:spacing w:val="12"/>
                          <w:sz w:val="36"/>
                          <w:szCs w:val="28"/>
                          <w:vertAlign w:val="superscript"/>
                          <w:lang w:eastAsia="en-GB"/>
                        </w:rPr>
                        <w:t>nd</w:t>
                      </w:r>
                      <w:r w:rsidR="00D00136" w:rsidRPr="00804F31">
                        <w:rPr>
                          <w:rFonts w:ascii="NTFPreCursivef" w:eastAsia="Times New Roman" w:hAnsi="NTFPreCursivef" w:cs="Times New Roman"/>
                          <w:color w:val="0070C0"/>
                          <w:spacing w:val="12"/>
                          <w:sz w:val="36"/>
                          <w:szCs w:val="28"/>
                          <w:lang w:eastAsia="en-GB"/>
                        </w:rPr>
                        <w:t xml:space="preserve"> March, 10:30am</w:t>
                      </w:r>
                      <w:r w:rsidRPr="00804F31">
                        <w:rPr>
                          <w:rFonts w:ascii="NTFPreCursivef" w:eastAsia="Times New Roman" w:hAnsi="NTFPreCursivef" w:cs="Times New Roman"/>
                          <w:color w:val="0070C0"/>
                          <w:spacing w:val="12"/>
                          <w:sz w:val="36"/>
                          <w:szCs w:val="28"/>
                          <w:lang w:eastAsia="en-GB"/>
                        </w:rPr>
                        <w:t xml:space="preserve"> - </w:t>
                      </w:r>
                      <w:r w:rsidR="00D00136" w:rsidRPr="00804F31">
                        <w:rPr>
                          <w:rFonts w:ascii="NTFPreCursivef" w:eastAsia="Times New Roman" w:hAnsi="NTFPreCursivef" w:cs="Times New Roman"/>
                          <w:b/>
                          <w:bCs/>
                          <w:color w:val="0070C0"/>
                          <w:spacing w:val="12"/>
                          <w:sz w:val="36"/>
                          <w:szCs w:val="28"/>
                          <w:lang w:eastAsia="en-GB"/>
                        </w:rPr>
                        <w:t xml:space="preserve">David </w:t>
                      </w:r>
                      <w:proofErr w:type="spellStart"/>
                      <w:r w:rsidR="00D00136" w:rsidRPr="00804F31">
                        <w:rPr>
                          <w:rFonts w:ascii="NTFPreCursivef" w:eastAsia="Times New Roman" w:hAnsi="NTFPreCursivef" w:cs="Times New Roman"/>
                          <w:b/>
                          <w:bCs/>
                          <w:color w:val="0070C0"/>
                          <w:spacing w:val="12"/>
                          <w:sz w:val="36"/>
                          <w:szCs w:val="28"/>
                          <w:lang w:eastAsia="en-GB"/>
                        </w:rPr>
                        <w:t>Walliams</w:t>
                      </w:r>
                      <w:proofErr w:type="spellEnd"/>
                      <w:r w:rsidR="00D00136" w:rsidRPr="00804F31">
                        <w:rPr>
                          <w:rFonts w:ascii="NTFPreCursivef" w:eastAsia="Times New Roman" w:hAnsi="NTFPreCursivef" w:cs="Times New Roman"/>
                          <w:b/>
                          <w:bCs/>
                          <w:color w:val="0070C0"/>
                          <w:spacing w:val="12"/>
                          <w:sz w:val="36"/>
                          <w:szCs w:val="28"/>
                          <w:lang w:eastAsia="en-GB"/>
                        </w:rPr>
                        <w:t xml:space="preserve"> VIP Book Club</w:t>
                      </w:r>
                      <w:r w:rsidRPr="00804F31">
                        <w:rPr>
                          <w:rFonts w:ascii="NTFPreCursivef" w:eastAsia="Times New Roman" w:hAnsi="NTFPreCursivef" w:cs="Times New Roman"/>
                          <w:b/>
                          <w:bCs/>
                          <w:color w:val="0070C0"/>
                          <w:spacing w:val="12"/>
                          <w:sz w:val="36"/>
                          <w:szCs w:val="28"/>
                          <w:lang w:eastAsia="en-GB"/>
                        </w:rPr>
                        <w:t xml:space="preserve">. </w:t>
                      </w:r>
                    </w:p>
                    <w:p w14:paraId="332F0647" w14:textId="18D445C8" w:rsidR="00FB2F4E" w:rsidRPr="00804F31" w:rsidRDefault="00FB2F4E" w:rsidP="00FB2F4E">
                      <w:pPr>
                        <w:shd w:val="clear" w:color="auto" w:fill="FFFFFF"/>
                        <w:spacing w:before="100" w:beforeAutospacing="1" w:after="100" w:afterAutospacing="1" w:line="240" w:lineRule="auto"/>
                        <w:rPr>
                          <w:rFonts w:ascii="NTFPreCursivef" w:eastAsia="Times New Roman" w:hAnsi="NTFPreCursivef" w:cs="Times New Roman"/>
                          <w:color w:val="0070C0"/>
                          <w:spacing w:val="12"/>
                          <w:sz w:val="36"/>
                          <w:szCs w:val="28"/>
                          <w:lang w:eastAsia="en-GB"/>
                        </w:rPr>
                      </w:pPr>
                      <w:r w:rsidRPr="00804F31">
                        <w:rPr>
                          <w:rFonts w:ascii="NTFPreCursivef" w:eastAsia="Times New Roman" w:hAnsi="NTFPreCursivef" w:cs="Times New Roman"/>
                          <w:color w:val="0070C0"/>
                          <w:spacing w:val="12"/>
                          <w:sz w:val="36"/>
                          <w:szCs w:val="28"/>
                          <w:lang w:eastAsia="en-GB"/>
                        </w:rPr>
                        <w:t>For 7+, Wednesday 3</w:t>
                      </w:r>
                      <w:r w:rsidRPr="00804F31">
                        <w:rPr>
                          <w:rFonts w:ascii="NTFPreCursivef" w:eastAsia="Times New Roman" w:hAnsi="NTFPreCursivef" w:cs="Times New Roman"/>
                          <w:color w:val="0070C0"/>
                          <w:spacing w:val="12"/>
                          <w:sz w:val="28"/>
                          <w:vertAlign w:val="superscript"/>
                          <w:lang w:eastAsia="en-GB"/>
                        </w:rPr>
                        <w:t>rd</w:t>
                      </w:r>
                      <w:r w:rsidRPr="00804F31">
                        <w:rPr>
                          <w:rFonts w:ascii="Cambria" w:eastAsia="Times New Roman" w:hAnsi="Cambria" w:cs="Cambria"/>
                          <w:color w:val="0070C0"/>
                          <w:spacing w:val="12"/>
                          <w:sz w:val="36"/>
                          <w:szCs w:val="28"/>
                          <w:lang w:eastAsia="en-GB"/>
                        </w:rPr>
                        <w:t> </w:t>
                      </w:r>
                      <w:r w:rsidRPr="00804F31">
                        <w:rPr>
                          <w:rFonts w:ascii="NTFPreCursivef" w:eastAsia="Times New Roman" w:hAnsi="NTFPreCursivef" w:cs="Times New Roman"/>
                          <w:color w:val="0070C0"/>
                          <w:spacing w:val="12"/>
                          <w:sz w:val="36"/>
                          <w:szCs w:val="28"/>
                          <w:lang w:eastAsia="en-GB"/>
                        </w:rPr>
                        <w:t xml:space="preserve">March, 10.30am </w:t>
                      </w:r>
                      <w:r w:rsidRPr="00804F31">
                        <w:rPr>
                          <w:rFonts w:ascii="NTFPreCursivef" w:eastAsia="Times New Roman" w:hAnsi="NTFPreCursivef" w:cs="NTFPreCursivef"/>
                          <w:color w:val="0070C0"/>
                          <w:spacing w:val="12"/>
                          <w:sz w:val="36"/>
                          <w:szCs w:val="28"/>
                          <w:lang w:eastAsia="en-GB"/>
                        </w:rPr>
                        <w:t>–</w:t>
                      </w:r>
                      <w:r w:rsidRPr="00804F31">
                        <w:rPr>
                          <w:rFonts w:ascii="Cambria" w:eastAsia="Times New Roman" w:hAnsi="Cambria" w:cs="Cambria"/>
                          <w:color w:val="0070C0"/>
                          <w:spacing w:val="12"/>
                          <w:sz w:val="36"/>
                          <w:szCs w:val="28"/>
                          <w:lang w:eastAsia="en-GB"/>
                        </w:rPr>
                        <w:t> </w:t>
                      </w:r>
                      <w:r w:rsidRPr="00804F31">
                        <w:rPr>
                          <w:rFonts w:ascii="NTFPreCursivef" w:eastAsia="Times New Roman" w:hAnsi="NTFPreCursivef" w:cs="Times New Roman"/>
                          <w:b/>
                          <w:bCs/>
                          <w:color w:val="0070C0"/>
                          <w:spacing w:val="12"/>
                          <w:sz w:val="36"/>
                          <w:szCs w:val="28"/>
                          <w:lang w:eastAsia="en-GB"/>
                        </w:rPr>
                        <w:t>Books that Make you LOL!</w:t>
                      </w:r>
                      <w:r w:rsidRPr="00804F31">
                        <w:rPr>
                          <w:rFonts w:ascii="NTFPreCursivef" w:eastAsia="Times New Roman" w:hAnsi="NTFPreCursivef" w:cs="Times New Roman"/>
                          <w:b/>
                          <w:bCs/>
                          <w:color w:val="0070C0"/>
                          <w:spacing w:val="12"/>
                          <w:sz w:val="36"/>
                          <w:szCs w:val="28"/>
                          <w:lang w:eastAsia="en-GB"/>
                        </w:rPr>
                        <w:br/>
                      </w:r>
                      <w:r w:rsidRPr="00804F31">
                        <w:rPr>
                          <w:rFonts w:ascii="NTFPreCursivef" w:eastAsia="Times New Roman" w:hAnsi="NTFPreCursivef" w:cs="Times New Roman"/>
                          <w:color w:val="0070C0"/>
                          <w:spacing w:val="12"/>
                          <w:sz w:val="36"/>
                          <w:szCs w:val="28"/>
                          <w:lang w:eastAsia="en-GB"/>
                        </w:rPr>
                        <w:t xml:space="preserve">Starring: Humza Arshad, Alex </w:t>
                      </w:r>
                      <w:proofErr w:type="spellStart"/>
                      <w:r w:rsidRPr="00804F31">
                        <w:rPr>
                          <w:rFonts w:ascii="NTFPreCursivef" w:eastAsia="Times New Roman" w:hAnsi="NTFPreCursivef" w:cs="Times New Roman"/>
                          <w:color w:val="0070C0"/>
                          <w:spacing w:val="12"/>
                          <w:sz w:val="36"/>
                          <w:szCs w:val="28"/>
                          <w:lang w:eastAsia="en-GB"/>
                        </w:rPr>
                        <w:t>Bellos</w:t>
                      </w:r>
                      <w:proofErr w:type="spellEnd"/>
                      <w:r w:rsidRPr="00804F31">
                        <w:rPr>
                          <w:rFonts w:ascii="NTFPreCursivef" w:eastAsia="Times New Roman" w:hAnsi="NTFPreCursivef" w:cs="Times New Roman"/>
                          <w:color w:val="0070C0"/>
                          <w:spacing w:val="12"/>
                          <w:sz w:val="36"/>
                          <w:szCs w:val="28"/>
                          <w:lang w:eastAsia="en-GB"/>
                        </w:rPr>
                        <w:t xml:space="preserve"> &amp; Ben </w:t>
                      </w:r>
                      <w:proofErr w:type="spellStart"/>
                      <w:r w:rsidRPr="00804F31">
                        <w:rPr>
                          <w:rFonts w:ascii="NTFPreCursivef" w:eastAsia="Times New Roman" w:hAnsi="NTFPreCursivef" w:cs="Times New Roman"/>
                          <w:color w:val="0070C0"/>
                          <w:spacing w:val="12"/>
                          <w:sz w:val="36"/>
                          <w:szCs w:val="28"/>
                          <w:lang w:eastAsia="en-GB"/>
                        </w:rPr>
                        <w:t>Lyttleton</w:t>
                      </w:r>
                      <w:proofErr w:type="spellEnd"/>
                      <w:r w:rsidRPr="00804F31">
                        <w:rPr>
                          <w:rFonts w:ascii="NTFPreCursivef" w:eastAsia="Times New Roman" w:hAnsi="NTFPreCursivef" w:cs="Times New Roman"/>
                          <w:color w:val="0070C0"/>
                          <w:spacing w:val="12"/>
                          <w:sz w:val="36"/>
                          <w:szCs w:val="28"/>
                          <w:lang w:eastAsia="en-GB"/>
                        </w:rPr>
                        <w:t xml:space="preserve"> (Football School), Jonny </w:t>
                      </w:r>
                      <w:proofErr w:type="spellStart"/>
                      <w:r w:rsidRPr="00804F31">
                        <w:rPr>
                          <w:rFonts w:ascii="NTFPreCursivef" w:eastAsia="Times New Roman" w:hAnsi="NTFPreCursivef" w:cs="Times New Roman"/>
                          <w:color w:val="0070C0"/>
                          <w:spacing w:val="12"/>
                          <w:sz w:val="36"/>
                          <w:szCs w:val="28"/>
                          <w:lang w:eastAsia="en-GB"/>
                        </w:rPr>
                        <w:t>Duddle</w:t>
                      </w:r>
                      <w:proofErr w:type="spellEnd"/>
                      <w:r w:rsidRPr="00804F31">
                        <w:rPr>
                          <w:rFonts w:ascii="NTFPreCursivef" w:eastAsia="Times New Roman" w:hAnsi="NTFPreCursivef" w:cs="Times New Roman"/>
                          <w:color w:val="0070C0"/>
                          <w:spacing w:val="12"/>
                          <w:sz w:val="36"/>
                          <w:szCs w:val="28"/>
                          <w:lang w:eastAsia="en-GB"/>
                        </w:rPr>
                        <w:t xml:space="preserve"> and </w:t>
                      </w:r>
                      <w:proofErr w:type="spellStart"/>
                      <w:r w:rsidRPr="00804F31">
                        <w:rPr>
                          <w:rFonts w:ascii="NTFPreCursivef" w:eastAsia="Times New Roman" w:hAnsi="NTFPreCursivef" w:cs="Times New Roman"/>
                          <w:color w:val="0070C0"/>
                          <w:spacing w:val="12"/>
                          <w:sz w:val="36"/>
                          <w:szCs w:val="28"/>
                          <w:lang w:eastAsia="en-GB"/>
                        </w:rPr>
                        <w:t>Zanib</w:t>
                      </w:r>
                      <w:proofErr w:type="spellEnd"/>
                      <w:r w:rsidRPr="00804F31">
                        <w:rPr>
                          <w:rFonts w:ascii="NTFPreCursivef" w:eastAsia="Times New Roman" w:hAnsi="NTFPreCursivef" w:cs="Times New Roman"/>
                          <w:color w:val="0070C0"/>
                          <w:spacing w:val="12"/>
                          <w:sz w:val="36"/>
                          <w:szCs w:val="28"/>
                          <w:lang w:eastAsia="en-GB"/>
                        </w:rPr>
                        <w:t xml:space="preserve"> </w:t>
                      </w:r>
                      <w:proofErr w:type="spellStart"/>
                      <w:r w:rsidRPr="00804F31">
                        <w:rPr>
                          <w:rFonts w:ascii="NTFPreCursivef" w:eastAsia="Times New Roman" w:hAnsi="NTFPreCursivef" w:cs="Times New Roman"/>
                          <w:color w:val="0070C0"/>
                          <w:spacing w:val="12"/>
                          <w:sz w:val="36"/>
                          <w:szCs w:val="28"/>
                          <w:lang w:eastAsia="en-GB"/>
                        </w:rPr>
                        <w:t>Mian</w:t>
                      </w:r>
                      <w:proofErr w:type="spellEnd"/>
                      <w:r w:rsidRPr="00804F31">
                        <w:rPr>
                          <w:rFonts w:ascii="NTFPreCursivef" w:eastAsia="Times New Roman" w:hAnsi="NTFPreCursivef" w:cs="Times New Roman"/>
                          <w:color w:val="0070C0"/>
                          <w:spacing w:val="12"/>
                          <w:sz w:val="36"/>
                          <w:szCs w:val="28"/>
                          <w:lang w:eastAsia="en-GB"/>
                        </w:rPr>
                        <w:br/>
                        <w:t>Hosted by Kenny Baraka, motivational speaker</w:t>
                      </w:r>
                    </w:p>
                    <w:p w14:paraId="2E10935B" w14:textId="77777777" w:rsidR="00FB2F4E" w:rsidRPr="00804F31" w:rsidRDefault="00FB2F4E" w:rsidP="00FB2F4E">
                      <w:pPr>
                        <w:shd w:val="clear" w:color="auto" w:fill="FFFFFF"/>
                        <w:spacing w:before="100" w:beforeAutospacing="1" w:after="100" w:afterAutospacing="1" w:line="240" w:lineRule="auto"/>
                        <w:rPr>
                          <w:rFonts w:ascii="NTFPreCursivef" w:eastAsia="Times New Roman" w:hAnsi="NTFPreCursivef" w:cs="Times New Roman"/>
                          <w:color w:val="0070C0"/>
                          <w:spacing w:val="12"/>
                          <w:sz w:val="36"/>
                          <w:szCs w:val="28"/>
                          <w:lang w:eastAsia="en-GB"/>
                        </w:rPr>
                      </w:pPr>
                      <w:r w:rsidRPr="00804F31">
                        <w:rPr>
                          <w:rFonts w:ascii="NTFPreCursivef" w:eastAsia="Times New Roman" w:hAnsi="NTFPreCursivef" w:cs="Times New Roman"/>
                          <w:color w:val="0070C0"/>
                          <w:spacing w:val="12"/>
                          <w:sz w:val="36"/>
                          <w:szCs w:val="28"/>
                          <w:lang w:eastAsia="en-GB"/>
                        </w:rPr>
                        <w:t>For 4+, Thursday 4</w:t>
                      </w:r>
                      <w:r w:rsidRPr="00804F31">
                        <w:rPr>
                          <w:rFonts w:ascii="NTFPreCursivef" w:eastAsia="Times New Roman" w:hAnsi="NTFPreCursivef" w:cs="Times New Roman"/>
                          <w:color w:val="0070C0"/>
                          <w:spacing w:val="12"/>
                          <w:sz w:val="28"/>
                          <w:vertAlign w:val="superscript"/>
                          <w:lang w:eastAsia="en-GB"/>
                        </w:rPr>
                        <w:t>th</w:t>
                      </w:r>
                      <w:r w:rsidRPr="00804F31">
                        <w:rPr>
                          <w:rFonts w:ascii="Cambria" w:eastAsia="Times New Roman" w:hAnsi="Cambria" w:cs="Cambria"/>
                          <w:color w:val="0070C0"/>
                          <w:spacing w:val="12"/>
                          <w:sz w:val="36"/>
                          <w:szCs w:val="28"/>
                          <w:lang w:eastAsia="en-GB"/>
                        </w:rPr>
                        <w:t> </w:t>
                      </w:r>
                      <w:r w:rsidRPr="00804F31">
                        <w:rPr>
                          <w:rFonts w:ascii="NTFPreCursivef" w:eastAsia="Times New Roman" w:hAnsi="NTFPreCursivef" w:cs="Times New Roman"/>
                          <w:color w:val="0070C0"/>
                          <w:spacing w:val="12"/>
                          <w:sz w:val="36"/>
                          <w:szCs w:val="28"/>
                          <w:lang w:eastAsia="en-GB"/>
                        </w:rPr>
                        <w:t xml:space="preserve">March, 10.30am </w:t>
                      </w:r>
                      <w:r w:rsidRPr="00804F31">
                        <w:rPr>
                          <w:rFonts w:ascii="NTFPreCursivef" w:eastAsia="Times New Roman" w:hAnsi="NTFPreCursivef" w:cs="NTFPreCursivef"/>
                          <w:color w:val="0070C0"/>
                          <w:spacing w:val="12"/>
                          <w:sz w:val="36"/>
                          <w:szCs w:val="28"/>
                          <w:lang w:eastAsia="en-GB"/>
                        </w:rPr>
                        <w:t>–</w:t>
                      </w:r>
                      <w:r w:rsidRPr="00804F31">
                        <w:rPr>
                          <w:rFonts w:ascii="Cambria" w:eastAsia="Times New Roman" w:hAnsi="Cambria" w:cs="Cambria"/>
                          <w:color w:val="0070C0"/>
                          <w:spacing w:val="12"/>
                          <w:sz w:val="36"/>
                          <w:szCs w:val="28"/>
                          <w:lang w:eastAsia="en-GB"/>
                        </w:rPr>
                        <w:t> </w:t>
                      </w:r>
                      <w:r w:rsidRPr="00804F31">
                        <w:rPr>
                          <w:rFonts w:ascii="NTFPreCursivef" w:eastAsia="Times New Roman" w:hAnsi="NTFPreCursivef" w:cs="Times New Roman"/>
                          <w:b/>
                          <w:bCs/>
                          <w:color w:val="0070C0"/>
                          <w:spacing w:val="12"/>
                          <w:sz w:val="36"/>
                          <w:szCs w:val="28"/>
                          <w:lang w:eastAsia="en-GB"/>
                        </w:rPr>
                        <w:t>World Book Day special</w:t>
                      </w:r>
                      <w:r w:rsidRPr="00804F31">
                        <w:rPr>
                          <w:rFonts w:ascii="Cambria" w:eastAsia="Times New Roman" w:hAnsi="Cambria" w:cs="Cambria"/>
                          <w:color w:val="0070C0"/>
                          <w:spacing w:val="12"/>
                          <w:sz w:val="36"/>
                          <w:szCs w:val="28"/>
                          <w:lang w:eastAsia="en-GB"/>
                        </w:rPr>
                        <w:t> </w:t>
                      </w:r>
                      <w:r w:rsidRPr="00804F31">
                        <w:rPr>
                          <w:rFonts w:ascii="NTFPreCursivef" w:eastAsia="Times New Roman" w:hAnsi="NTFPreCursivef" w:cs="NTFPreCursivef"/>
                          <w:color w:val="0070C0"/>
                          <w:spacing w:val="12"/>
                          <w:sz w:val="36"/>
                          <w:szCs w:val="28"/>
                          <w:lang w:eastAsia="en-GB"/>
                        </w:rPr>
                        <w:t>–</w:t>
                      </w:r>
                      <w:r w:rsidRPr="00804F31">
                        <w:rPr>
                          <w:rFonts w:ascii="Cambria" w:eastAsia="Times New Roman" w:hAnsi="Cambria" w:cs="Cambria"/>
                          <w:color w:val="0070C0"/>
                          <w:spacing w:val="12"/>
                          <w:sz w:val="36"/>
                          <w:szCs w:val="28"/>
                          <w:lang w:eastAsia="en-GB"/>
                        </w:rPr>
                        <w:t> </w:t>
                      </w:r>
                      <w:r w:rsidRPr="00804F31">
                        <w:rPr>
                          <w:rFonts w:ascii="NTFPreCursivef" w:eastAsia="Times New Roman" w:hAnsi="NTFPreCursivef" w:cs="Times New Roman"/>
                          <w:b/>
                          <w:bCs/>
                          <w:color w:val="0070C0"/>
                          <w:spacing w:val="12"/>
                          <w:sz w:val="36"/>
                          <w:szCs w:val="28"/>
                          <w:lang w:eastAsia="en-GB"/>
                        </w:rPr>
                        <w:t>Bringing Reading to Life</w:t>
                      </w:r>
                      <w:r w:rsidRPr="00804F31">
                        <w:rPr>
                          <w:rFonts w:ascii="NTFPreCursivef" w:eastAsia="Times New Roman" w:hAnsi="NTFPreCursivef" w:cs="Times New Roman"/>
                          <w:b/>
                          <w:bCs/>
                          <w:color w:val="0070C0"/>
                          <w:spacing w:val="12"/>
                          <w:sz w:val="36"/>
                          <w:szCs w:val="28"/>
                          <w:lang w:eastAsia="en-GB"/>
                        </w:rPr>
                        <w:br/>
                      </w:r>
                      <w:r w:rsidRPr="00804F31">
                        <w:rPr>
                          <w:rFonts w:ascii="NTFPreCursivef" w:eastAsia="Times New Roman" w:hAnsi="NTFPreCursivef" w:cs="Times New Roman"/>
                          <w:color w:val="0070C0"/>
                          <w:spacing w:val="12"/>
                          <w:sz w:val="36"/>
                          <w:szCs w:val="28"/>
                          <w:lang w:eastAsia="en-GB"/>
                        </w:rPr>
                        <w:t xml:space="preserve">Starring: Joseph Coelho &amp; Fiona Lumbers, Tom Fletcher and Lydia Monks and special guest Rob </w:t>
                      </w:r>
                      <w:proofErr w:type="spellStart"/>
                      <w:r w:rsidRPr="00804F31">
                        <w:rPr>
                          <w:rFonts w:ascii="NTFPreCursivef" w:eastAsia="Times New Roman" w:hAnsi="NTFPreCursivef" w:cs="Times New Roman"/>
                          <w:color w:val="0070C0"/>
                          <w:spacing w:val="12"/>
                          <w:sz w:val="36"/>
                          <w:szCs w:val="28"/>
                          <w:lang w:eastAsia="en-GB"/>
                        </w:rPr>
                        <w:t>Biddulph</w:t>
                      </w:r>
                      <w:proofErr w:type="spellEnd"/>
                      <w:r w:rsidRPr="00804F31">
                        <w:rPr>
                          <w:rFonts w:ascii="NTFPreCursivef" w:eastAsia="Times New Roman" w:hAnsi="NTFPreCursivef" w:cs="Times New Roman"/>
                          <w:color w:val="0070C0"/>
                          <w:spacing w:val="12"/>
                          <w:sz w:val="36"/>
                          <w:szCs w:val="28"/>
                          <w:lang w:eastAsia="en-GB"/>
                        </w:rPr>
                        <w:br/>
                        <w:t>Hosted by Nigel Clarke, TV presenter</w:t>
                      </w:r>
                    </w:p>
                    <w:p w14:paraId="4CF1E16D" w14:textId="77777777" w:rsidR="00FB2F4E" w:rsidRPr="00804F31" w:rsidRDefault="00FB2F4E" w:rsidP="00FB2F4E">
                      <w:pPr>
                        <w:shd w:val="clear" w:color="auto" w:fill="FFFFFF"/>
                        <w:spacing w:before="100" w:beforeAutospacing="1" w:after="100" w:afterAutospacing="1" w:line="240" w:lineRule="auto"/>
                        <w:rPr>
                          <w:rFonts w:ascii="NTFPreCursivef" w:eastAsia="Times New Roman" w:hAnsi="NTFPreCursivef" w:cs="Times New Roman"/>
                          <w:color w:val="0070C0"/>
                          <w:spacing w:val="12"/>
                          <w:sz w:val="40"/>
                          <w:szCs w:val="32"/>
                          <w:lang w:eastAsia="en-GB"/>
                        </w:rPr>
                      </w:pPr>
                      <w:r w:rsidRPr="00804F31">
                        <w:rPr>
                          <w:rFonts w:ascii="NTFPreCursivef" w:eastAsia="Times New Roman" w:hAnsi="NTFPreCursivef" w:cs="Times New Roman"/>
                          <w:color w:val="0070C0"/>
                          <w:spacing w:val="12"/>
                          <w:sz w:val="36"/>
                          <w:szCs w:val="28"/>
                          <w:lang w:eastAsia="en-GB"/>
                        </w:rPr>
                        <w:t>For 9+, Friday 5</w:t>
                      </w:r>
                      <w:r w:rsidRPr="00804F31">
                        <w:rPr>
                          <w:rFonts w:ascii="NTFPreCursivef" w:eastAsia="Times New Roman" w:hAnsi="NTFPreCursivef" w:cs="Times New Roman"/>
                          <w:color w:val="0070C0"/>
                          <w:spacing w:val="12"/>
                          <w:sz w:val="28"/>
                          <w:vertAlign w:val="superscript"/>
                          <w:lang w:eastAsia="en-GB"/>
                        </w:rPr>
                        <w:t>th</w:t>
                      </w:r>
                      <w:r w:rsidRPr="00804F31">
                        <w:rPr>
                          <w:rFonts w:ascii="Cambria" w:eastAsia="Times New Roman" w:hAnsi="Cambria" w:cs="Cambria"/>
                          <w:color w:val="0070C0"/>
                          <w:spacing w:val="12"/>
                          <w:sz w:val="36"/>
                          <w:szCs w:val="28"/>
                          <w:lang w:eastAsia="en-GB"/>
                        </w:rPr>
                        <w:t> </w:t>
                      </w:r>
                      <w:r w:rsidRPr="00804F31">
                        <w:rPr>
                          <w:rFonts w:ascii="NTFPreCursivef" w:eastAsia="Times New Roman" w:hAnsi="NTFPreCursivef" w:cs="Times New Roman"/>
                          <w:color w:val="0070C0"/>
                          <w:spacing w:val="12"/>
                          <w:sz w:val="36"/>
                          <w:szCs w:val="28"/>
                          <w:lang w:eastAsia="en-GB"/>
                        </w:rPr>
                        <w:t xml:space="preserve">March, 10.30am </w:t>
                      </w:r>
                      <w:r w:rsidRPr="00804F31">
                        <w:rPr>
                          <w:rFonts w:ascii="NTFPreCursivef" w:eastAsia="Times New Roman" w:hAnsi="NTFPreCursivef" w:cs="NTFPreCursivef"/>
                          <w:color w:val="0070C0"/>
                          <w:spacing w:val="12"/>
                          <w:sz w:val="36"/>
                          <w:szCs w:val="28"/>
                          <w:lang w:eastAsia="en-GB"/>
                        </w:rPr>
                        <w:t>–</w:t>
                      </w:r>
                      <w:r w:rsidRPr="00804F31">
                        <w:rPr>
                          <w:rFonts w:ascii="Cambria" w:eastAsia="Times New Roman" w:hAnsi="Cambria" w:cs="Cambria"/>
                          <w:color w:val="0070C0"/>
                          <w:spacing w:val="12"/>
                          <w:sz w:val="36"/>
                          <w:szCs w:val="28"/>
                          <w:lang w:eastAsia="en-GB"/>
                        </w:rPr>
                        <w:t> </w:t>
                      </w:r>
                      <w:r w:rsidRPr="00804F31">
                        <w:rPr>
                          <w:rFonts w:ascii="NTFPreCursivef" w:eastAsia="Times New Roman" w:hAnsi="NTFPreCursivef" w:cs="Times New Roman"/>
                          <w:b/>
                          <w:bCs/>
                          <w:color w:val="0070C0"/>
                          <w:spacing w:val="12"/>
                          <w:sz w:val="36"/>
                          <w:szCs w:val="28"/>
                          <w:lang w:eastAsia="en-GB"/>
                        </w:rPr>
                        <w:t>Books and the Real World</w:t>
                      </w:r>
                      <w:r w:rsidRPr="00804F31">
                        <w:rPr>
                          <w:rFonts w:ascii="NTFPreCursivef" w:eastAsia="Times New Roman" w:hAnsi="NTFPreCursivef" w:cs="Times New Roman"/>
                          <w:b/>
                          <w:bCs/>
                          <w:color w:val="0070C0"/>
                          <w:spacing w:val="12"/>
                          <w:sz w:val="36"/>
                          <w:szCs w:val="28"/>
                          <w:lang w:eastAsia="en-GB"/>
                        </w:rPr>
                        <w:br/>
                      </w:r>
                      <w:r w:rsidRPr="00804F31">
                        <w:rPr>
                          <w:rFonts w:ascii="NTFPreCursivef" w:eastAsia="Times New Roman" w:hAnsi="NTFPreCursivef" w:cs="Times New Roman"/>
                          <w:color w:val="0070C0"/>
                          <w:spacing w:val="12"/>
                          <w:sz w:val="36"/>
                          <w:szCs w:val="28"/>
                          <w:lang w:eastAsia="en-GB"/>
                        </w:rPr>
                        <w:t xml:space="preserve">Starring: </w:t>
                      </w:r>
                      <w:proofErr w:type="spellStart"/>
                      <w:r w:rsidRPr="00804F31">
                        <w:rPr>
                          <w:rFonts w:ascii="NTFPreCursivef" w:eastAsia="Times New Roman" w:hAnsi="NTFPreCursivef" w:cs="Times New Roman"/>
                          <w:color w:val="0070C0"/>
                          <w:spacing w:val="12"/>
                          <w:sz w:val="36"/>
                          <w:szCs w:val="28"/>
                          <w:lang w:eastAsia="en-GB"/>
                        </w:rPr>
                        <w:t>Sita</w:t>
                      </w:r>
                      <w:proofErr w:type="spellEnd"/>
                      <w:r w:rsidRPr="00804F31">
                        <w:rPr>
                          <w:rFonts w:ascii="NTFPreCursivef" w:eastAsia="Times New Roman" w:hAnsi="NTFPreCursivef" w:cs="Times New Roman"/>
                          <w:color w:val="0070C0"/>
                          <w:spacing w:val="12"/>
                          <w:sz w:val="36"/>
                          <w:szCs w:val="28"/>
                          <w:lang w:eastAsia="en-GB"/>
                        </w:rPr>
                        <w:t xml:space="preserve"> </w:t>
                      </w:r>
                      <w:proofErr w:type="spellStart"/>
                      <w:r w:rsidRPr="00804F31">
                        <w:rPr>
                          <w:rFonts w:ascii="NTFPreCursivef" w:eastAsia="Times New Roman" w:hAnsi="NTFPreCursivef" w:cs="Times New Roman"/>
                          <w:color w:val="0070C0"/>
                          <w:spacing w:val="12"/>
                          <w:sz w:val="36"/>
                          <w:szCs w:val="28"/>
                          <w:lang w:eastAsia="en-GB"/>
                        </w:rPr>
                        <w:t>Brahmachari</w:t>
                      </w:r>
                      <w:proofErr w:type="spellEnd"/>
                      <w:r w:rsidRPr="00804F31">
                        <w:rPr>
                          <w:rFonts w:ascii="NTFPreCursivef" w:eastAsia="Times New Roman" w:hAnsi="NTFPreCursivef" w:cs="Times New Roman"/>
                          <w:color w:val="0070C0"/>
                          <w:spacing w:val="12"/>
                          <w:sz w:val="36"/>
                          <w:szCs w:val="28"/>
                          <w:lang w:eastAsia="en-GB"/>
                        </w:rPr>
                        <w:t xml:space="preserve">, Jess French and Katherine </w:t>
                      </w:r>
                      <w:proofErr w:type="spellStart"/>
                      <w:r w:rsidRPr="00804F31">
                        <w:rPr>
                          <w:rFonts w:ascii="NTFPreCursivef" w:eastAsia="Times New Roman" w:hAnsi="NTFPreCursivef" w:cs="Times New Roman"/>
                          <w:color w:val="0070C0"/>
                          <w:spacing w:val="12"/>
                          <w:sz w:val="36"/>
                          <w:szCs w:val="28"/>
                          <w:lang w:eastAsia="en-GB"/>
                        </w:rPr>
                        <w:t>Rundell</w:t>
                      </w:r>
                      <w:proofErr w:type="spellEnd"/>
                      <w:r w:rsidRPr="00804F31">
                        <w:rPr>
                          <w:rFonts w:ascii="NTFPreCursivef" w:eastAsia="Times New Roman" w:hAnsi="NTFPreCursivef" w:cs="Times New Roman"/>
                          <w:color w:val="0070C0"/>
                          <w:spacing w:val="12"/>
                          <w:sz w:val="40"/>
                          <w:szCs w:val="32"/>
                          <w:lang w:eastAsia="en-GB"/>
                        </w:rPr>
                        <w:br/>
                      </w:r>
                      <w:r w:rsidRPr="00804F31">
                        <w:rPr>
                          <w:rFonts w:ascii="NTFPreCursivef" w:eastAsia="Times New Roman" w:hAnsi="NTFPreCursivef" w:cs="Times New Roman"/>
                          <w:color w:val="0070C0"/>
                          <w:spacing w:val="12"/>
                          <w:sz w:val="36"/>
                          <w:szCs w:val="28"/>
                          <w:lang w:eastAsia="en-GB"/>
                        </w:rPr>
                        <w:t>Hosted by Jessie Cave, actor and podcaster</w:t>
                      </w:r>
                    </w:p>
                    <w:p w14:paraId="5D05CB16" w14:textId="77777777" w:rsidR="00FB2F4E" w:rsidRDefault="00FB2F4E" w:rsidP="00FB2F4E"/>
                  </w:txbxContent>
                </v:textbox>
                <w10:wrap type="square" anchorx="margin"/>
              </v:shape>
            </w:pict>
          </mc:Fallback>
        </mc:AlternateContent>
      </w:r>
      <w:r w:rsidR="00804F31" w:rsidRPr="00341DE0">
        <w:rPr>
          <w:rFonts w:ascii="NTFPreCursivef" w:hAnsi="NTFPreCursivef"/>
          <w:noProof/>
          <w:lang w:eastAsia="en-GB"/>
        </w:rPr>
        <mc:AlternateContent>
          <mc:Choice Requires="wps">
            <w:drawing>
              <wp:anchor distT="45720" distB="45720" distL="114300" distR="114300" simplePos="0" relativeHeight="251675648" behindDoc="1" locked="0" layoutInCell="1" allowOverlap="1" wp14:anchorId="5FCFC7CA" wp14:editId="63A2C12F">
                <wp:simplePos x="0" y="0"/>
                <wp:positionH relativeFrom="column">
                  <wp:posOffset>-748665</wp:posOffset>
                </wp:positionH>
                <wp:positionV relativeFrom="paragraph">
                  <wp:posOffset>2968625</wp:posOffset>
                </wp:positionV>
                <wp:extent cx="2546350" cy="5770880"/>
                <wp:effectExtent l="19050" t="19050" r="25400" b="20320"/>
                <wp:wrapTight wrapText="bothSides">
                  <wp:wrapPolygon edited="0">
                    <wp:start x="-162" y="-71"/>
                    <wp:lineTo x="-162" y="21605"/>
                    <wp:lineTo x="21654" y="21605"/>
                    <wp:lineTo x="21654" y="-71"/>
                    <wp:lineTo x="-162" y="-71"/>
                  </wp:wrapPolygon>
                </wp:wrapTight>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6350" cy="5770880"/>
                        </a:xfrm>
                        <a:prstGeom prst="rect">
                          <a:avLst/>
                        </a:prstGeom>
                        <a:solidFill>
                          <a:srgbClr val="FFFF00"/>
                        </a:solidFill>
                        <a:ln w="38100">
                          <a:solidFill>
                            <a:srgbClr val="000000"/>
                          </a:solidFill>
                          <a:miter lim="800000"/>
                          <a:headEnd/>
                          <a:tailEnd/>
                        </a:ln>
                      </wps:spPr>
                      <wps:txbx>
                        <w:txbxContent>
                          <w:p w14:paraId="2E29B305" w14:textId="77777777" w:rsidR="00804F31" w:rsidRPr="00804F31" w:rsidRDefault="00FB2F4E" w:rsidP="00804F31">
                            <w:pPr>
                              <w:shd w:val="clear" w:color="auto" w:fill="FFFFFF"/>
                              <w:spacing w:before="100" w:beforeAutospacing="1" w:after="100" w:afterAutospacing="1" w:line="240" w:lineRule="auto"/>
                              <w:jc w:val="center"/>
                              <w:rPr>
                                <w:rFonts w:ascii="NTFPreCursivef" w:eastAsia="Times New Roman" w:hAnsi="NTFPreCursivef" w:cs="Times New Roman"/>
                                <w:b/>
                                <w:color w:val="000000"/>
                                <w:spacing w:val="12"/>
                                <w:sz w:val="44"/>
                                <w:szCs w:val="44"/>
                                <w:lang w:eastAsia="en-GB"/>
                              </w:rPr>
                            </w:pPr>
                            <w:r w:rsidRPr="00804F31">
                              <w:rPr>
                                <w:rFonts w:ascii="NTFPreCursivef" w:eastAsia="Times New Roman" w:hAnsi="NTFPreCursivef" w:cs="Times New Roman"/>
                                <w:b/>
                                <w:color w:val="000000"/>
                                <w:spacing w:val="12"/>
                                <w:sz w:val="44"/>
                                <w:szCs w:val="44"/>
                                <w:lang w:eastAsia="en-GB"/>
                              </w:rPr>
                              <w:t xml:space="preserve">Happy World Book Day! </w:t>
                            </w:r>
                          </w:p>
                          <w:p w14:paraId="50B28D21" w14:textId="564B9F43" w:rsidR="00FB2F4E" w:rsidRPr="00804F31" w:rsidRDefault="00FB2F4E" w:rsidP="00804F31">
                            <w:pPr>
                              <w:shd w:val="clear" w:color="auto" w:fill="FFFFFF"/>
                              <w:spacing w:before="100" w:beforeAutospacing="1" w:after="100" w:afterAutospacing="1" w:line="240" w:lineRule="auto"/>
                              <w:jc w:val="center"/>
                              <w:rPr>
                                <w:rFonts w:ascii="NTFPreCursivef" w:eastAsia="Times New Roman" w:hAnsi="NTFPreCursivef" w:cs="Times New Roman"/>
                                <w:color w:val="000000"/>
                                <w:spacing w:val="12"/>
                                <w:sz w:val="44"/>
                                <w:szCs w:val="44"/>
                                <w:lang w:eastAsia="en-GB"/>
                              </w:rPr>
                            </w:pPr>
                            <w:r w:rsidRPr="00804F31">
                              <w:rPr>
                                <w:rFonts w:ascii="NTFPreCursivef" w:eastAsia="Times New Roman" w:hAnsi="NTFPreCursivef" w:cs="Times New Roman"/>
                                <w:color w:val="000000"/>
                                <w:spacing w:val="12"/>
                                <w:sz w:val="44"/>
                                <w:szCs w:val="44"/>
                                <w:lang w:eastAsia="en-GB"/>
                              </w:rPr>
                              <w:t xml:space="preserve">We are delighted to celebrate this year with you, with some extra special FREE digital events. And what an amazing line-up it is too. You can watch them LIVE right here, </w:t>
                            </w:r>
                            <w:hyperlink r:id="rId8" w:history="1">
                              <w:r w:rsidRPr="00804F31">
                                <w:rPr>
                                  <w:rStyle w:val="Hyperlink"/>
                                  <w:rFonts w:ascii="NTFPreCursivef" w:hAnsi="NTFPreCursivef"/>
                                  <w:sz w:val="44"/>
                                  <w:szCs w:val="44"/>
                                </w:rPr>
                                <w:t>Events (worldbookday.com)</w:t>
                              </w:r>
                            </w:hyperlink>
                            <w:r w:rsidRPr="00804F31">
                              <w:rPr>
                                <w:rFonts w:ascii="NTFPreCursivef" w:hAnsi="NTFPreCursivef"/>
                                <w:sz w:val="44"/>
                                <w:szCs w:val="44"/>
                              </w:rPr>
                              <w:t xml:space="preserve">, </w:t>
                            </w:r>
                            <w:r w:rsidRPr="00804F31">
                              <w:rPr>
                                <w:rFonts w:ascii="NTFPreCursivef" w:eastAsia="Times New Roman" w:hAnsi="NTFPreCursivef" w:cs="Times New Roman"/>
                                <w:color w:val="000000"/>
                                <w:spacing w:val="12"/>
                                <w:sz w:val="44"/>
                                <w:szCs w:val="44"/>
                                <w:lang w:eastAsia="en-GB"/>
                              </w:rPr>
                              <w:t>or our YouTube channel – and they’ll remain on YouTube for you to watch back time and time again!</w:t>
                            </w:r>
                          </w:p>
                          <w:p w14:paraId="70339290" w14:textId="77777777" w:rsidR="00FB2F4E" w:rsidRDefault="00FB2F4E" w:rsidP="00FB2F4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CFC7CA" id="_x0000_s1032" type="#_x0000_t202" style="position:absolute;margin-left:-58.95pt;margin-top:233.75pt;width:200.5pt;height:454.4pt;z-index:-251640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" fillcolor="yellow" strokeweight="3pt">
                <v:textbox>
                  <w:txbxContent>
                    <w:p w14:paraId="2E29B305" w14:textId="77777777" w:rsidR="00804F31" w:rsidRPr="00804F31" w:rsidRDefault="00FB2F4E" w:rsidP="00804F31">
                      <w:pPr>
                        <w:shd w:val="clear" w:color="auto" w:fill="FFFFFF"/>
                        <w:spacing w:before="100" w:beforeAutospacing="1" w:after="100" w:afterAutospacing="1" w:line="240" w:lineRule="auto"/>
                        <w:jc w:val="center"/>
                        <w:rPr>
                          <w:rFonts w:ascii="NTFPreCursivef" w:eastAsia="Times New Roman" w:hAnsi="NTFPreCursivef" w:cs="Times New Roman"/>
                          <w:b/>
                          <w:color w:val="000000"/>
                          <w:spacing w:val="12"/>
                          <w:sz w:val="44"/>
                          <w:szCs w:val="44"/>
                          <w:lang w:eastAsia="en-GB"/>
                        </w:rPr>
                      </w:pPr>
                      <w:r w:rsidRPr="00804F31">
                        <w:rPr>
                          <w:rFonts w:ascii="NTFPreCursivef" w:eastAsia="Times New Roman" w:hAnsi="NTFPreCursivef" w:cs="Times New Roman"/>
                          <w:b/>
                          <w:color w:val="000000"/>
                          <w:spacing w:val="12"/>
                          <w:sz w:val="44"/>
                          <w:szCs w:val="44"/>
                          <w:lang w:eastAsia="en-GB"/>
                        </w:rPr>
                        <w:t xml:space="preserve">Happy World Book Day! </w:t>
                      </w:r>
                    </w:p>
                    <w:p w14:paraId="50B28D21" w14:textId="564B9F43" w:rsidR="00FB2F4E" w:rsidRPr="00804F31" w:rsidRDefault="00FB2F4E" w:rsidP="00804F31">
                      <w:pPr>
                        <w:shd w:val="clear" w:color="auto" w:fill="FFFFFF"/>
                        <w:spacing w:before="100" w:beforeAutospacing="1" w:after="100" w:afterAutospacing="1" w:line="240" w:lineRule="auto"/>
                        <w:jc w:val="center"/>
                        <w:rPr>
                          <w:rFonts w:ascii="NTFPreCursivef" w:eastAsia="Times New Roman" w:hAnsi="NTFPreCursivef" w:cs="Times New Roman"/>
                          <w:color w:val="000000"/>
                          <w:spacing w:val="12"/>
                          <w:sz w:val="44"/>
                          <w:szCs w:val="44"/>
                          <w:lang w:eastAsia="en-GB"/>
                        </w:rPr>
                      </w:pPr>
                      <w:r w:rsidRPr="00804F31">
                        <w:rPr>
                          <w:rFonts w:ascii="NTFPreCursivef" w:eastAsia="Times New Roman" w:hAnsi="NTFPreCursivef" w:cs="Times New Roman"/>
                          <w:color w:val="000000"/>
                          <w:spacing w:val="12"/>
                          <w:sz w:val="44"/>
                          <w:szCs w:val="44"/>
                          <w:lang w:eastAsia="en-GB"/>
                        </w:rPr>
                        <w:t xml:space="preserve">We are delighted to celebrate this year with you, with some extra special FREE digital events. And what an amazing line-up it is too. You can watch them LIVE right here, </w:t>
                      </w:r>
                      <w:hyperlink r:id="rId9" w:history="1">
                        <w:r w:rsidRPr="00804F31">
                          <w:rPr>
                            <w:rStyle w:val="Hyperlink"/>
                            <w:rFonts w:ascii="NTFPreCursivef" w:hAnsi="NTFPreCursivef"/>
                            <w:sz w:val="44"/>
                            <w:szCs w:val="44"/>
                          </w:rPr>
                          <w:t>Events (worldbookday.com)</w:t>
                        </w:r>
                      </w:hyperlink>
                      <w:r w:rsidRPr="00804F31">
                        <w:rPr>
                          <w:rFonts w:ascii="NTFPreCursivef" w:hAnsi="NTFPreCursivef"/>
                          <w:sz w:val="44"/>
                          <w:szCs w:val="44"/>
                        </w:rPr>
                        <w:t xml:space="preserve">, </w:t>
                      </w:r>
                      <w:r w:rsidRPr="00804F31">
                        <w:rPr>
                          <w:rFonts w:ascii="NTFPreCursivef" w:eastAsia="Times New Roman" w:hAnsi="NTFPreCursivef" w:cs="Times New Roman"/>
                          <w:color w:val="000000"/>
                          <w:spacing w:val="12"/>
                          <w:sz w:val="44"/>
                          <w:szCs w:val="44"/>
                          <w:lang w:eastAsia="en-GB"/>
                        </w:rPr>
                        <w:t>or our YouTube channel – and they’ll remain on YouTube for you to watch back time and time again!</w:t>
                      </w:r>
                    </w:p>
                    <w:p w14:paraId="70339290" w14:textId="77777777" w:rsidR="00FB2F4E" w:rsidRDefault="00FB2F4E" w:rsidP="00FB2F4E"/>
                  </w:txbxContent>
                </v:textbox>
                <w10:wrap type="tight"/>
              </v:shape>
            </w:pict>
          </mc:Fallback>
        </mc:AlternateContent>
      </w:r>
      <w:r w:rsidR="00D00136" w:rsidRPr="00341DE0">
        <w:rPr>
          <w:rFonts w:ascii="NTFPreCursivef" w:hAnsi="NTFPreCursivef"/>
          <w:noProof/>
          <w:lang w:eastAsia="en-GB"/>
        </w:rPr>
        <mc:AlternateContent>
          <mc:Choice Requires="wps">
            <w:drawing>
              <wp:anchor distT="45720" distB="45720" distL="114300" distR="114300" simplePos="0" relativeHeight="251681792" behindDoc="0" locked="0" layoutInCell="1" allowOverlap="1" wp14:anchorId="38DF02D7" wp14:editId="58134DDF">
                <wp:simplePos x="0" y="0"/>
                <wp:positionH relativeFrom="page">
                  <wp:posOffset>5231765</wp:posOffset>
                </wp:positionH>
                <wp:positionV relativeFrom="paragraph">
                  <wp:posOffset>66040</wp:posOffset>
                </wp:positionV>
                <wp:extent cx="1999615" cy="1828800"/>
                <wp:effectExtent l="19050" t="19050" r="19685"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9615" cy="1828800"/>
                        </a:xfrm>
                        <a:prstGeom prst="rect">
                          <a:avLst/>
                        </a:prstGeom>
                        <a:solidFill>
                          <a:srgbClr val="FF0000"/>
                        </a:solidFill>
                        <a:ln w="38100">
                          <a:solidFill>
                            <a:srgbClr val="000000"/>
                          </a:solidFill>
                          <a:miter lim="800000"/>
                          <a:headEnd/>
                          <a:tailEnd/>
                        </a:ln>
                      </wps:spPr>
                      <wps:txbx>
                        <w:txbxContent>
                          <w:p w14:paraId="7AB9795C" w14:textId="77777777" w:rsidR="00FB2F4E" w:rsidRPr="00804F31" w:rsidRDefault="00FB2F4E" w:rsidP="00AD7FCD">
                            <w:pPr>
                              <w:jc w:val="center"/>
                              <w:rPr>
                                <w:rFonts w:ascii="NTFPreCursivef" w:hAnsi="NTFPreCursivef"/>
                                <w:sz w:val="44"/>
                                <w:szCs w:val="44"/>
                              </w:rPr>
                            </w:pPr>
                            <w:r w:rsidRPr="00804F31">
                              <w:rPr>
                                <w:rFonts w:ascii="NTFPreCursivef" w:eastAsia="Times New Roman" w:hAnsi="NTFPreCursivef" w:cs="Times New Roman"/>
                                <w:color w:val="000000"/>
                                <w:spacing w:val="12"/>
                                <w:sz w:val="44"/>
                                <w:szCs w:val="44"/>
                                <w:lang w:eastAsia="en-GB"/>
                              </w:rPr>
                              <w:t>Each event will last approximately 30 minutes.</w:t>
                            </w:r>
                          </w:p>
                          <w:p w14:paraId="7FCC6B8C" w14:textId="77777777" w:rsidR="00FB2F4E" w:rsidRDefault="00FB2F4E" w:rsidP="00FB2F4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DF02D7" id="_x0000_s1033" type="#_x0000_t202" style="position:absolute;margin-left:411.95pt;margin-top:5.2pt;width:157.45pt;height:2in;z-index:2516817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" fillcolor="red" strokeweight="3pt">
                <v:textbox>
                  <w:txbxContent>
                    <w:p w14:paraId="7AB9795C" w14:textId="77777777" w:rsidR="00FB2F4E" w:rsidRPr="00804F31" w:rsidRDefault="00FB2F4E" w:rsidP="00AD7FCD">
                      <w:pPr>
                        <w:jc w:val="center"/>
                        <w:rPr>
                          <w:rFonts w:ascii="NTFPreCursivef" w:hAnsi="NTFPreCursivef"/>
                          <w:sz w:val="44"/>
                          <w:szCs w:val="44"/>
                        </w:rPr>
                      </w:pPr>
                      <w:r w:rsidRPr="00804F31">
                        <w:rPr>
                          <w:rFonts w:ascii="NTFPreCursivef" w:eastAsia="Times New Roman" w:hAnsi="NTFPreCursivef" w:cs="Times New Roman"/>
                          <w:color w:val="000000"/>
                          <w:spacing w:val="12"/>
                          <w:sz w:val="44"/>
                          <w:szCs w:val="44"/>
                          <w:lang w:eastAsia="en-GB"/>
                        </w:rPr>
                        <w:t>Each event will last approximately 30 minutes.</w:t>
                      </w:r>
                    </w:p>
                    <w:p w14:paraId="7FCC6B8C" w14:textId="77777777" w:rsidR="00FB2F4E" w:rsidRDefault="00FB2F4E" w:rsidP="00FB2F4E"/>
                  </w:txbxContent>
                </v:textbox>
                <w10:wrap type="square" anchorx="page"/>
              </v:shape>
            </w:pict>
          </mc:Fallback>
        </mc:AlternateContent>
      </w:r>
      <w:r w:rsidR="00AD7FCD" w:rsidRPr="00341DE0">
        <w:rPr>
          <w:rFonts w:ascii="NTFPreCursivef" w:hAnsi="NTFPreCursivef"/>
          <w:noProof/>
          <w:lang w:eastAsia="en-GB"/>
        </w:rPr>
        <mc:AlternateContent>
          <mc:Choice Requires="wps">
            <w:drawing>
              <wp:anchor distT="45720" distB="45720" distL="114300" distR="114300" simplePos="0" relativeHeight="251677696" behindDoc="1" locked="0" layoutInCell="1" allowOverlap="1" wp14:anchorId="459A6054" wp14:editId="08C8CC06">
                <wp:simplePos x="0" y="0"/>
                <wp:positionH relativeFrom="column">
                  <wp:posOffset>1930400</wp:posOffset>
                </wp:positionH>
                <wp:positionV relativeFrom="paragraph">
                  <wp:posOffset>31750</wp:posOffset>
                </wp:positionV>
                <wp:extent cx="2360930" cy="1860550"/>
                <wp:effectExtent l="19050" t="19050" r="12700" b="25400"/>
                <wp:wrapTight wrapText="bothSides">
                  <wp:wrapPolygon edited="0">
                    <wp:start x="-180" y="-221"/>
                    <wp:lineTo x="-180" y="21674"/>
                    <wp:lineTo x="21540" y="21674"/>
                    <wp:lineTo x="21540" y="-221"/>
                    <wp:lineTo x="-180" y="-221"/>
                  </wp:wrapPolygon>
                </wp:wrapTight>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860550"/>
                        </a:xfrm>
                        <a:prstGeom prst="rect">
                          <a:avLst/>
                        </a:prstGeom>
                        <a:solidFill>
                          <a:srgbClr val="FFC000"/>
                        </a:solidFill>
                        <a:ln w="38100">
                          <a:solidFill>
                            <a:srgbClr val="000000"/>
                          </a:solidFill>
                          <a:miter lim="800000"/>
                          <a:headEnd/>
                          <a:tailEnd/>
                        </a:ln>
                      </wps:spPr>
                      <wps:txbx>
                        <w:txbxContent>
                          <w:p w14:paraId="404521F1" w14:textId="47D5FCDE" w:rsidR="00FB2F4E" w:rsidRPr="00804F31" w:rsidRDefault="00FB2F4E" w:rsidP="00FB2F4E">
                            <w:pPr>
                              <w:shd w:val="clear" w:color="auto" w:fill="FFFFFF"/>
                              <w:spacing w:before="100" w:beforeAutospacing="1" w:after="100" w:afterAutospacing="1" w:line="240" w:lineRule="auto"/>
                              <w:rPr>
                                <w:rFonts w:ascii="NTFPreCursivef" w:eastAsia="Times New Roman" w:hAnsi="NTFPreCursivef" w:cs="Times New Roman"/>
                                <w:color w:val="000000"/>
                                <w:spacing w:val="12"/>
                                <w:sz w:val="34"/>
                                <w:szCs w:val="34"/>
                                <w:lang w:eastAsia="en-GB"/>
                              </w:rPr>
                            </w:pPr>
                            <w:r w:rsidRPr="00804F31">
                              <w:rPr>
                                <w:rFonts w:ascii="NTFPreCursivef" w:eastAsia="Times New Roman" w:hAnsi="NTFPreCursivef" w:cs="Times New Roman"/>
                                <w:color w:val="000000"/>
                                <w:spacing w:val="12"/>
                                <w:sz w:val="34"/>
                                <w:szCs w:val="34"/>
                                <w:lang w:eastAsia="en-GB"/>
                              </w:rPr>
                              <w:t xml:space="preserve">Look forward to a star-studded cast of authors, illustrators, and hosts – all here to help you celebrate the most exciting </w:t>
                            </w:r>
                            <w:proofErr w:type="spellStart"/>
                            <w:r w:rsidRPr="00804F31">
                              <w:rPr>
                                <w:rFonts w:ascii="NTFPreCursivef" w:eastAsia="Times New Roman" w:hAnsi="NTFPreCursivef" w:cs="Times New Roman"/>
                                <w:color w:val="000000"/>
                                <w:spacing w:val="12"/>
                                <w:sz w:val="34"/>
                                <w:szCs w:val="34"/>
                                <w:lang w:eastAsia="en-GB"/>
                              </w:rPr>
                              <w:t>booky</w:t>
                            </w:r>
                            <w:proofErr w:type="spellEnd"/>
                            <w:r w:rsidRPr="00804F31">
                              <w:rPr>
                                <w:rFonts w:ascii="NTFPreCursivef" w:eastAsia="Times New Roman" w:hAnsi="NTFPreCursivef" w:cs="Times New Roman"/>
                                <w:color w:val="000000"/>
                                <w:spacing w:val="12"/>
                                <w:sz w:val="34"/>
                                <w:szCs w:val="34"/>
                                <w:lang w:eastAsia="en-GB"/>
                              </w:rPr>
                              <w:t xml:space="preserve"> day of the year!</w:t>
                            </w:r>
                          </w:p>
                          <w:p w14:paraId="772E7DC0" w14:textId="77777777" w:rsidR="00FB2F4E" w:rsidRDefault="00FB2F4E" w:rsidP="00FB2F4E"/>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59A6054" id="_x0000_s1034" type="#_x0000_t202" style="position:absolute;margin-left:152pt;margin-top:2.5pt;width:185.9pt;height:146.5pt;z-index:-25163878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" fillcolor="#ffc000" strokeweight="3pt">
                <v:textbox>
                  <w:txbxContent>
                    <w:p w14:paraId="404521F1" w14:textId="47D5FCDE" w:rsidR="00FB2F4E" w:rsidRPr="00804F31" w:rsidRDefault="00FB2F4E" w:rsidP="00FB2F4E">
                      <w:pPr>
                        <w:shd w:val="clear" w:color="auto" w:fill="FFFFFF"/>
                        <w:spacing w:before="100" w:beforeAutospacing="1" w:after="100" w:afterAutospacing="1" w:line="240" w:lineRule="auto"/>
                        <w:rPr>
                          <w:rFonts w:ascii="NTFPreCursivef" w:eastAsia="Times New Roman" w:hAnsi="NTFPreCursivef" w:cs="Times New Roman"/>
                          <w:color w:val="000000"/>
                          <w:spacing w:val="12"/>
                          <w:sz w:val="34"/>
                          <w:szCs w:val="34"/>
                          <w:lang w:eastAsia="en-GB"/>
                        </w:rPr>
                      </w:pPr>
                      <w:r w:rsidRPr="00804F31">
                        <w:rPr>
                          <w:rFonts w:ascii="NTFPreCursivef" w:eastAsia="Times New Roman" w:hAnsi="NTFPreCursivef" w:cs="Times New Roman"/>
                          <w:color w:val="000000"/>
                          <w:spacing w:val="12"/>
                          <w:sz w:val="34"/>
                          <w:szCs w:val="34"/>
                          <w:lang w:eastAsia="en-GB"/>
                        </w:rPr>
                        <w:t xml:space="preserve">Look forward to a star-studded cast of authors, illustrators, and hosts – all here to help you celebrate the most exciting </w:t>
                      </w:r>
                      <w:proofErr w:type="spellStart"/>
                      <w:r w:rsidRPr="00804F31">
                        <w:rPr>
                          <w:rFonts w:ascii="NTFPreCursivef" w:eastAsia="Times New Roman" w:hAnsi="NTFPreCursivef" w:cs="Times New Roman"/>
                          <w:color w:val="000000"/>
                          <w:spacing w:val="12"/>
                          <w:sz w:val="34"/>
                          <w:szCs w:val="34"/>
                          <w:lang w:eastAsia="en-GB"/>
                        </w:rPr>
                        <w:t>booky</w:t>
                      </w:r>
                      <w:proofErr w:type="spellEnd"/>
                      <w:r w:rsidRPr="00804F31">
                        <w:rPr>
                          <w:rFonts w:ascii="NTFPreCursivef" w:eastAsia="Times New Roman" w:hAnsi="NTFPreCursivef" w:cs="Times New Roman"/>
                          <w:color w:val="000000"/>
                          <w:spacing w:val="12"/>
                          <w:sz w:val="34"/>
                          <w:szCs w:val="34"/>
                          <w:lang w:eastAsia="en-GB"/>
                        </w:rPr>
                        <w:t xml:space="preserve"> day of the year!</w:t>
                      </w:r>
                    </w:p>
                    <w:p w14:paraId="772E7DC0" w14:textId="77777777" w:rsidR="00FB2F4E" w:rsidRDefault="00FB2F4E" w:rsidP="00FB2F4E"/>
                  </w:txbxContent>
                </v:textbox>
                <w10:wrap type="tight"/>
              </v:shape>
            </w:pict>
          </mc:Fallback>
        </mc:AlternateContent>
      </w:r>
      <w:r w:rsidR="00AD7FCD" w:rsidRPr="00341DE0">
        <w:rPr>
          <w:rFonts w:ascii="NTFPreCursivef" w:hAnsi="NTFPreCursivef"/>
          <w:noProof/>
          <w:lang w:eastAsia="en-GB"/>
        </w:rPr>
        <mc:AlternateContent>
          <mc:Choice Requires="wps">
            <w:drawing>
              <wp:anchor distT="45720" distB="45720" distL="114300" distR="114300" simplePos="0" relativeHeight="251673600" behindDoc="0" locked="0" layoutInCell="1" allowOverlap="1" wp14:anchorId="13B32CD1" wp14:editId="22F36635">
                <wp:simplePos x="0" y="0"/>
                <wp:positionH relativeFrom="column">
                  <wp:posOffset>-730250</wp:posOffset>
                </wp:positionH>
                <wp:positionV relativeFrom="paragraph">
                  <wp:posOffset>19050</wp:posOffset>
                </wp:positionV>
                <wp:extent cx="2546350" cy="2711450"/>
                <wp:effectExtent l="19050" t="19050" r="25400" b="127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6350" cy="2711450"/>
                        </a:xfrm>
                        <a:prstGeom prst="rect">
                          <a:avLst/>
                        </a:prstGeom>
                        <a:solidFill>
                          <a:srgbClr val="00B0F0"/>
                        </a:solidFill>
                        <a:ln w="38100">
                          <a:solidFill>
                            <a:srgbClr val="000000"/>
                          </a:solidFill>
                          <a:miter lim="800000"/>
                          <a:headEnd/>
                          <a:tailEnd/>
                        </a:ln>
                      </wps:spPr>
                      <wps:txbx>
                        <w:txbxContent>
                          <w:p w14:paraId="6193FFA6" w14:textId="77777777" w:rsidR="00FB2F4E" w:rsidRPr="00804F31" w:rsidRDefault="00FB2F4E" w:rsidP="00804F31">
                            <w:pPr>
                              <w:shd w:val="clear" w:color="auto" w:fill="FFFFFF"/>
                              <w:spacing w:before="100" w:beforeAutospacing="1" w:after="100" w:afterAutospacing="1" w:line="240" w:lineRule="auto"/>
                              <w:jc w:val="center"/>
                              <w:outlineLvl w:val="1"/>
                              <w:rPr>
                                <w:rFonts w:ascii="NTFPreCursivef" w:eastAsia="Times New Roman" w:hAnsi="NTFPreCursivef" w:cs="Times New Roman"/>
                                <w:b/>
                                <w:bCs/>
                                <w:caps/>
                                <w:color w:val="00B050"/>
                                <w:spacing w:val="12"/>
                                <w:sz w:val="80"/>
                                <w:szCs w:val="80"/>
                                <w:lang w:eastAsia="en-GB"/>
                              </w:rPr>
                            </w:pPr>
                            <w:r w:rsidRPr="00804F31">
                              <w:rPr>
                                <w:rFonts w:ascii="NTFPreCursivef" w:eastAsia="Times New Roman" w:hAnsi="NTFPreCursivef" w:cs="Times New Roman"/>
                                <w:b/>
                                <w:bCs/>
                                <w:caps/>
                                <w:color w:val="00B050"/>
                                <w:spacing w:val="12"/>
                                <w:sz w:val="80"/>
                                <w:szCs w:val="80"/>
                                <w:lang w:eastAsia="en-GB"/>
                              </w:rPr>
                              <w:t>SHARE A STORY LIVE EVENTS</w:t>
                            </w:r>
                          </w:p>
                          <w:p w14:paraId="1A46E6FA" w14:textId="3B4668D9" w:rsidR="00FB2F4E" w:rsidRDefault="00FB2F4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B32CD1" id="_x0000_s1035" type="#_x0000_t202" style="position:absolute;margin-left:-57.5pt;margin-top:1.5pt;width:200.5pt;height:213.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" fillcolor="#00b0f0" strokeweight="3pt">
                <v:textbox>
                  <w:txbxContent>
                    <w:p w14:paraId="6193FFA6" w14:textId="77777777" w:rsidR="00FB2F4E" w:rsidRPr="00804F31" w:rsidRDefault="00FB2F4E" w:rsidP="00804F31">
                      <w:pPr>
                        <w:shd w:val="clear" w:color="auto" w:fill="FFFFFF"/>
                        <w:spacing w:before="100" w:beforeAutospacing="1" w:after="100" w:afterAutospacing="1" w:line="240" w:lineRule="auto"/>
                        <w:jc w:val="center"/>
                        <w:outlineLvl w:val="1"/>
                        <w:rPr>
                          <w:rFonts w:ascii="NTFPreCursivef" w:eastAsia="Times New Roman" w:hAnsi="NTFPreCursivef" w:cs="Times New Roman"/>
                          <w:b/>
                          <w:bCs/>
                          <w:caps/>
                          <w:color w:val="00B050"/>
                          <w:spacing w:val="12"/>
                          <w:sz w:val="80"/>
                          <w:szCs w:val="80"/>
                          <w:lang w:eastAsia="en-GB"/>
                        </w:rPr>
                      </w:pPr>
                      <w:r w:rsidRPr="00804F31">
                        <w:rPr>
                          <w:rFonts w:ascii="NTFPreCursivef" w:eastAsia="Times New Roman" w:hAnsi="NTFPreCursivef" w:cs="Times New Roman"/>
                          <w:b/>
                          <w:bCs/>
                          <w:caps/>
                          <w:color w:val="00B050"/>
                          <w:spacing w:val="12"/>
                          <w:sz w:val="80"/>
                          <w:szCs w:val="80"/>
                          <w:lang w:eastAsia="en-GB"/>
                        </w:rPr>
                        <w:t>SHARE A STORY LIVE EVENTS</w:t>
                      </w:r>
                    </w:p>
                    <w:p w14:paraId="1A46E6FA" w14:textId="3B4668D9" w:rsidR="00FB2F4E" w:rsidRDefault="00FB2F4E"/>
                  </w:txbxContent>
                </v:textbox>
                <w10:wrap type="square"/>
              </v:shape>
            </w:pict>
          </mc:Fallback>
        </mc:AlternateContent>
      </w:r>
    </w:p>
    <w:p w14:paraId="2401EE9E" w14:textId="5848F9A3" w:rsidR="00A04F12" w:rsidRPr="00341DE0" w:rsidRDefault="00A04F12" w:rsidP="008318EA">
      <w:pPr>
        <w:jc w:val="center"/>
        <w:rPr>
          <w:rFonts w:ascii="NTFPreCursivef" w:hAnsi="NTFPreCursivef"/>
          <w:sz w:val="28"/>
          <w:szCs w:val="28"/>
          <w:u w:val="single"/>
        </w:rPr>
      </w:pPr>
      <w:r w:rsidRPr="00341DE0">
        <w:rPr>
          <w:rFonts w:ascii="NTFPreCursivef" w:hAnsi="NTFPreCursivef"/>
          <w:sz w:val="28"/>
          <w:szCs w:val="28"/>
          <w:u w:val="single"/>
        </w:rPr>
        <w:lastRenderedPageBreak/>
        <w:t xml:space="preserve">Secondary </w:t>
      </w:r>
      <w:r w:rsidR="008221B7" w:rsidRPr="00341DE0">
        <w:rPr>
          <w:rFonts w:ascii="NTFPreCursivef" w:hAnsi="NTFPreCursivef"/>
          <w:sz w:val="28"/>
          <w:szCs w:val="28"/>
          <w:u w:val="single"/>
        </w:rPr>
        <w:t>Five</w:t>
      </w:r>
      <w:r w:rsidR="004E700A" w:rsidRPr="00341DE0">
        <w:rPr>
          <w:rFonts w:ascii="NTFPreCursivef" w:hAnsi="NTFPreCursivef"/>
          <w:sz w:val="28"/>
          <w:szCs w:val="28"/>
          <w:u w:val="single"/>
        </w:rPr>
        <w:t>-</w:t>
      </w:r>
      <w:r w:rsidR="004C2158" w:rsidRPr="00341DE0">
        <w:rPr>
          <w:rFonts w:ascii="NTFPreCursivef" w:hAnsi="NTFPreCursivef"/>
          <w:sz w:val="28"/>
          <w:szCs w:val="28"/>
          <w:u w:val="single"/>
        </w:rPr>
        <w:t>Sentence</w:t>
      </w:r>
      <w:r w:rsidRPr="00341DE0">
        <w:rPr>
          <w:rFonts w:ascii="NTFPreCursivef" w:hAnsi="NTFPreCursivef"/>
          <w:sz w:val="28"/>
          <w:szCs w:val="28"/>
          <w:u w:val="single"/>
        </w:rPr>
        <w:t xml:space="preserve"> story</w:t>
      </w:r>
    </w:p>
    <w:p w14:paraId="51A7BC02" w14:textId="12CD951A" w:rsidR="009B76B0" w:rsidRPr="00341DE0" w:rsidRDefault="00BF08A7" w:rsidP="009B76B0">
      <w:pPr>
        <w:rPr>
          <w:rFonts w:ascii="NTFPreCursivef" w:hAnsi="NTFPreCursivef"/>
          <w:sz w:val="28"/>
          <w:szCs w:val="28"/>
        </w:rPr>
      </w:pPr>
      <w:r w:rsidRPr="00341DE0">
        <w:rPr>
          <w:rFonts w:ascii="NTFPreCursivef" w:hAnsi="NTFPreCursivef"/>
          <w:noProof/>
          <w:sz w:val="28"/>
          <w:szCs w:val="28"/>
          <w:lang w:eastAsia="en-GB"/>
        </w:rPr>
        <w:drawing>
          <wp:anchor distT="0" distB="0" distL="114300" distR="114300" simplePos="0" relativeHeight="251683840" behindDoc="0" locked="0" layoutInCell="1" allowOverlap="1" wp14:anchorId="4D3D8A2E" wp14:editId="61EDEB7E">
            <wp:simplePos x="0" y="0"/>
            <wp:positionH relativeFrom="margin">
              <wp:posOffset>4345940</wp:posOffset>
            </wp:positionH>
            <wp:positionV relativeFrom="paragraph">
              <wp:posOffset>210185</wp:posOffset>
            </wp:positionV>
            <wp:extent cx="2171065" cy="2853690"/>
            <wp:effectExtent l="0" t="0" r="635" b="381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171065" cy="2853690"/>
                    </a:xfrm>
                    <a:prstGeom prst="rect">
                      <a:avLst/>
                    </a:prstGeom>
                  </pic:spPr>
                </pic:pic>
              </a:graphicData>
            </a:graphic>
            <wp14:sizeRelH relativeFrom="margin">
              <wp14:pctWidth>0</wp14:pctWidth>
            </wp14:sizeRelH>
            <wp14:sizeRelV relativeFrom="margin">
              <wp14:pctHeight>0</wp14:pctHeight>
            </wp14:sizeRelV>
          </wp:anchor>
        </w:drawing>
      </w:r>
      <w:r w:rsidR="009B76B0" w:rsidRPr="00341DE0">
        <w:rPr>
          <w:rFonts w:ascii="NTFPreCursivef" w:hAnsi="NTFPreCursivef"/>
          <w:b/>
          <w:bCs/>
          <w:sz w:val="28"/>
          <w:szCs w:val="28"/>
        </w:rPr>
        <w:t xml:space="preserve">Starter activity: </w:t>
      </w:r>
      <w:r w:rsidR="009B76B0" w:rsidRPr="00341DE0">
        <w:rPr>
          <w:rFonts w:ascii="NTFPreCursivef" w:hAnsi="NTFPreCursivef"/>
          <w:sz w:val="28"/>
          <w:szCs w:val="28"/>
        </w:rPr>
        <w:t xml:space="preserve">Based the picture, give the pupils a few minutes to discuss the picture as they can see. The class teacher or TA should write down the pupils’ thoughts and ideas to create a vocabulary list. </w:t>
      </w:r>
    </w:p>
    <w:p w14:paraId="110EA2EF" w14:textId="2AE48753" w:rsidR="009B76B0" w:rsidRPr="00341DE0" w:rsidRDefault="009B76B0" w:rsidP="009B76B0">
      <w:pPr>
        <w:rPr>
          <w:rFonts w:ascii="NTFPreCursivef" w:hAnsi="NTFPreCursivef"/>
          <w:sz w:val="28"/>
          <w:szCs w:val="28"/>
        </w:rPr>
      </w:pPr>
    </w:p>
    <w:p w14:paraId="4AFC1234" w14:textId="2C34B511" w:rsidR="00BF08A7" w:rsidRPr="00341DE0" w:rsidRDefault="009B76B0" w:rsidP="004E700A">
      <w:pPr>
        <w:rPr>
          <w:rFonts w:ascii="NTFPreCursivef" w:hAnsi="NTFPreCursivef"/>
          <w:b/>
          <w:bCs/>
          <w:sz w:val="28"/>
          <w:szCs w:val="28"/>
        </w:rPr>
      </w:pPr>
      <w:r w:rsidRPr="00341DE0">
        <w:rPr>
          <w:rFonts w:ascii="NTFPreCursivef" w:hAnsi="NTFPreCursivef"/>
          <w:b/>
          <w:bCs/>
          <w:sz w:val="28"/>
          <w:szCs w:val="28"/>
        </w:rPr>
        <w:t>Main activity:</w:t>
      </w:r>
      <w:r w:rsidRPr="00341DE0">
        <w:rPr>
          <w:rFonts w:ascii="NTFPreCursivef" w:hAnsi="NTFPreCursivef"/>
          <w:sz w:val="28"/>
          <w:szCs w:val="28"/>
        </w:rPr>
        <w:t xml:space="preserve"> Then ask the pupils to use their senses to imagine that they are inside the picture. Challenge them to use the image to think about what they might experience with all five sense, e.g., I can see, I can feel, I can taste, I can hear, I can smell. Add these ideas to your list.</w:t>
      </w:r>
    </w:p>
    <w:p w14:paraId="7DF64A72" w14:textId="4F127E72" w:rsidR="00BF08A7" w:rsidRDefault="00B32E8A" w:rsidP="004E700A">
      <w:pPr>
        <w:rPr>
          <w:rFonts w:ascii="NTFPreCursivef" w:hAnsi="NTFPreCursivef"/>
          <w:sz w:val="28"/>
          <w:szCs w:val="28"/>
        </w:rPr>
      </w:pPr>
      <w:r w:rsidRPr="00341DE0">
        <w:rPr>
          <w:rFonts w:ascii="NTFPreCursivef" w:hAnsi="NTFPreCursivef"/>
          <w:sz w:val="28"/>
          <w:szCs w:val="28"/>
        </w:rPr>
        <w:t>Using the story starters below</w:t>
      </w:r>
      <w:r w:rsidR="006B28ED" w:rsidRPr="00341DE0">
        <w:rPr>
          <w:rFonts w:ascii="NTFPreCursivef" w:hAnsi="NTFPreCursivef"/>
          <w:sz w:val="28"/>
          <w:szCs w:val="28"/>
        </w:rPr>
        <w:t>, c</w:t>
      </w:r>
      <w:r w:rsidR="004D366B" w:rsidRPr="00341DE0">
        <w:rPr>
          <w:rFonts w:ascii="NTFPreCursivef" w:hAnsi="NTFPreCursivef"/>
          <w:sz w:val="28"/>
          <w:szCs w:val="28"/>
        </w:rPr>
        <w:t>reate a story using five sentences only.</w:t>
      </w:r>
      <w:r w:rsidR="00BF08A7" w:rsidRPr="00341DE0">
        <w:rPr>
          <w:rFonts w:ascii="NTFPreCursivef" w:hAnsi="NTFPreCursivef"/>
          <w:sz w:val="28"/>
          <w:szCs w:val="28"/>
        </w:rPr>
        <w:t xml:space="preserve"> </w:t>
      </w:r>
    </w:p>
    <w:p w14:paraId="1389BC13" w14:textId="73B61462" w:rsidR="00341DE0" w:rsidRDefault="00341DE0" w:rsidP="004E700A">
      <w:pPr>
        <w:rPr>
          <w:rFonts w:ascii="NTFPreCursivef" w:hAnsi="NTFPreCursivef"/>
          <w:sz w:val="28"/>
          <w:szCs w:val="28"/>
        </w:rPr>
      </w:pPr>
    </w:p>
    <w:p w14:paraId="2B38E425" w14:textId="77777777" w:rsidR="00804F31" w:rsidRPr="00341DE0" w:rsidRDefault="00804F31" w:rsidP="004E700A">
      <w:pPr>
        <w:rPr>
          <w:rFonts w:ascii="NTFPreCursivef" w:hAnsi="NTFPreCursivef"/>
          <w:sz w:val="28"/>
          <w:szCs w:val="28"/>
        </w:rPr>
      </w:pPr>
    </w:p>
    <w:tbl>
      <w:tblPr>
        <w:tblStyle w:val="TableGrid"/>
        <w:tblW w:w="9923" w:type="dxa"/>
        <w:tblInd w:w="-289" w:type="dxa"/>
        <w:tblLook w:val="04A0" w:firstRow="1" w:lastRow="0" w:firstColumn="1" w:lastColumn="0" w:noHBand="0" w:noVBand="1"/>
      </w:tblPr>
      <w:tblGrid>
        <w:gridCol w:w="2351"/>
        <w:gridCol w:w="1979"/>
        <w:gridCol w:w="1979"/>
        <w:gridCol w:w="1979"/>
        <w:gridCol w:w="1635"/>
      </w:tblGrid>
      <w:tr w:rsidR="008221B7" w:rsidRPr="00341DE0" w14:paraId="1449AF7D" w14:textId="77777777" w:rsidTr="004D366B">
        <w:trPr>
          <w:trHeight w:val="2244"/>
        </w:trPr>
        <w:tc>
          <w:tcPr>
            <w:tcW w:w="2351" w:type="dxa"/>
          </w:tcPr>
          <w:p w14:paraId="7B6A7AE6" w14:textId="77777777" w:rsidR="008221B7" w:rsidRPr="00341DE0" w:rsidRDefault="008221B7" w:rsidP="008221B7">
            <w:pPr>
              <w:rPr>
                <w:rFonts w:ascii="NTFPreCursivef" w:hAnsi="NTFPreCursivef"/>
                <w:b/>
                <w:bCs/>
                <w:sz w:val="28"/>
                <w:szCs w:val="28"/>
              </w:rPr>
            </w:pPr>
            <w:r w:rsidRPr="00341DE0">
              <w:rPr>
                <w:rFonts w:ascii="NTFPreCursivef" w:hAnsi="NTFPreCursivef"/>
                <w:b/>
                <w:bCs/>
                <w:sz w:val="28"/>
                <w:szCs w:val="28"/>
              </w:rPr>
              <w:t>Opening</w:t>
            </w:r>
          </w:p>
          <w:p w14:paraId="3EF9B993" w14:textId="77777777" w:rsidR="008221B7" w:rsidRPr="00341DE0" w:rsidRDefault="008221B7" w:rsidP="008221B7">
            <w:pPr>
              <w:rPr>
                <w:rFonts w:ascii="NTFPreCursivef" w:hAnsi="NTFPreCursivef"/>
                <w:sz w:val="28"/>
                <w:szCs w:val="28"/>
              </w:rPr>
            </w:pPr>
            <w:r w:rsidRPr="00341DE0">
              <w:rPr>
                <w:rFonts w:ascii="NTFPreCursivef" w:hAnsi="NTFPreCursivef"/>
                <w:sz w:val="28"/>
                <w:szCs w:val="28"/>
              </w:rPr>
              <w:t>On a dark and stormy night…</w:t>
            </w:r>
          </w:p>
          <w:p w14:paraId="0D510529" w14:textId="77777777" w:rsidR="008221B7" w:rsidRPr="00341DE0" w:rsidRDefault="008221B7" w:rsidP="008221B7">
            <w:pPr>
              <w:rPr>
                <w:rFonts w:ascii="NTFPreCursivef" w:hAnsi="NTFPreCursivef"/>
                <w:sz w:val="28"/>
                <w:szCs w:val="28"/>
              </w:rPr>
            </w:pPr>
            <w:r w:rsidRPr="00341DE0">
              <w:rPr>
                <w:rFonts w:ascii="NTFPreCursivef" w:hAnsi="NTFPreCursivef"/>
                <w:sz w:val="28"/>
                <w:szCs w:val="28"/>
              </w:rPr>
              <w:t>At a minute past midnight…</w:t>
            </w:r>
          </w:p>
          <w:p w14:paraId="783FB7AE" w14:textId="77777777" w:rsidR="008221B7" w:rsidRPr="00341DE0" w:rsidRDefault="008221B7" w:rsidP="008221B7">
            <w:pPr>
              <w:rPr>
                <w:rFonts w:ascii="NTFPreCursivef" w:hAnsi="NTFPreCursivef"/>
                <w:sz w:val="28"/>
                <w:szCs w:val="28"/>
              </w:rPr>
            </w:pPr>
            <w:r w:rsidRPr="00341DE0">
              <w:rPr>
                <w:rFonts w:ascii="NTFPreCursivef" w:hAnsi="NTFPreCursivef"/>
                <w:sz w:val="28"/>
                <w:szCs w:val="28"/>
              </w:rPr>
              <w:t>At the top of a very tall mountain…</w:t>
            </w:r>
          </w:p>
          <w:p w14:paraId="3F767A7C" w14:textId="77777777" w:rsidR="008221B7" w:rsidRPr="00341DE0" w:rsidRDefault="008221B7" w:rsidP="008221B7">
            <w:pPr>
              <w:rPr>
                <w:rFonts w:ascii="NTFPreCursivef" w:hAnsi="NTFPreCursivef"/>
                <w:sz w:val="28"/>
                <w:szCs w:val="28"/>
              </w:rPr>
            </w:pPr>
            <w:r w:rsidRPr="00341DE0">
              <w:rPr>
                <w:rFonts w:ascii="NTFPreCursivef" w:hAnsi="NTFPreCursivef"/>
                <w:sz w:val="28"/>
                <w:szCs w:val="28"/>
              </w:rPr>
              <w:t>Somewhere in deepest space…</w:t>
            </w:r>
          </w:p>
          <w:p w14:paraId="4B6F8EC4" w14:textId="77777777" w:rsidR="008221B7" w:rsidRPr="00341DE0" w:rsidRDefault="008221B7" w:rsidP="008221B7">
            <w:pPr>
              <w:rPr>
                <w:rFonts w:ascii="NTFPreCursivef" w:hAnsi="NTFPreCursivef"/>
                <w:sz w:val="28"/>
                <w:szCs w:val="28"/>
              </w:rPr>
            </w:pPr>
          </w:p>
        </w:tc>
        <w:tc>
          <w:tcPr>
            <w:tcW w:w="1979" w:type="dxa"/>
          </w:tcPr>
          <w:p w14:paraId="0C4BF38A" w14:textId="77777777" w:rsidR="008221B7" w:rsidRPr="00341DE0" w:rsidRDefault="008221B7" w:rsidP="008221B7">
            <w:pPr>
              <w:rPr>
                <w:rFonts w:ascii="NTFPreCursivef" w:hAnsi="NTFPreCursivef"/>
                <w:b/>
                <w:bCs/>
                <w:sz w:val="28"/>
                <w:szCs w:val="28"/>
              </w:rPr>
            </w:pPr>
            <w:r w:rsidRPr="00341DE0">
              <w:rPr>
                <w:rFonts w:ascii="NTFPreCursivef" w:hAnsi="NTFPreCursivef"/>
                <w:b/>
                <w:bCs/>
                <w:sz w:val="28"/>
                <w:szCs w:val="28"/>
              </w:rPr>
              <w:t>Build up</w:t>
            </w:r>
          </w:p>
          <w:p w14:paraId="58CAABFB" w14:textId="77777777" w:rsidR="008221B7" w:rsidRPr="00341DE0" w:rsidRDefault="008221B7" w:rsidP="008221B7">
            <w:pPr>
              <w:rPr>
                <w:rFonts w:ascii="NTFPreCursivef" w:hAnsi="NTFPreCursivef"/>
                <w:sz w:val="28"/>
                <w:szCs w:val="28"/>
              </w:rPr>
            </w:pPr>
            <w:r w:rsidRPr="00341DE0">
              <w:rPr>
                <w:rFonts w:ascii="NTFPreCursivef" w:hAnsi="NTFPreCursivef"/>
                <w:sz w:val="28"/>
                <w:szCs w:val="28"/>
              </w:rPr>
              <w:t>One day…</w:t>
            </w:r>
          </w:p>
          <w:p w14:paraId="72349485" w14:textId="77777777" w:rsidR="008221B7" w:rsidRPr="00341DE0" w:rsidRDefault="008221B7" w:rsidP="008221B7">
            <w:pPr>
              <w:rPr>
                <w:rFonts w:ascii="NTFPreCursivef" w:hAnsi="NTFPreCursivef"/>
                <w:sz w:val="28"/>
                <w:szCs w:val="28"/>
              </w:rPr>
            </w:pPr>
            <w:r w:rsidRPr="00341DE0">
              <w:rPr>
                <w:rFonts w:ascii="NTFPreCursivef" w:hAnsi="NTFPreCursivef"/>
                <w:sz w:val="28"/>
                <w:szCs w:val="28"/>
              </w:rPr>
              <w:t>One cold morning…</w:t>
            </w:r>
          </w:p>
          <w:p w14:paraId="6632B870" w14:textId="77777777" w:rsidR="008221B7" w:rsidRPr="00341DE0" w:rsidRDefault="008221B7" w:rsidP="008221B7">
            <w:pPr>
              <w:rPr>
                <w:rFonts w:ascii="NTFPreCursivef" w:hAnsi="NTFPreCursivef"/>
                <w:sz w:val="28"/>
                <w:szCs w:val="28"/>
              </w:rPr>
            </w:pPr>
            <w:r w:rsidRPr="00341DE0">
              <w:rPr>
                <w:rFonts w:ascii="NTFPreCursivef" w:hAnsi="NTFPreCursivef"/>
                <w:sz w:val="28"/>
                <w:szCs w:val="28"/>
              </w:rPr>
              <w:t>The very next morning…</w:t>
            </w:r>
          </w:p>
          <w:p w14:paraId="42DA7FEC" w14:textId="77777777" w:rsidR="008221B7" w:rsidRPr="00341DE0" w:rsidRDefault="008221B7" w:rsidP="008221B7">
            <w:pPr>
              <w:rPr>
                <w:rFonts w:ascii="NTFPreCursivef" w:hAnsi="NTFPreCursivef"/>
                <w:sz w:val="28"/>
                <w:szCs w:val="28"/>
              </w:rPr>
            </w:pPr>
            <w:r w:rsidRPr="00341DE0">
              <w:rPr>
                <w:rFonts w:ascii="NTFPreCursivef" w:hAnsi="NTFPreCursivef"/>
                <w:sz w:val="28"/>
                <w:szCs w:val="28"/>
              </w:rPr>
              <w:t>After Breakfast…</w:t>
            </w:r>
          </w:p>
          <w:p w14:paraId="11C4D171" w14:textId="77777777" w:rsidR="008221B7" w:rsidRPr="00341DE0" w:rsidRDefault="008221B7">
            <w:pPr>
              <w:rPr>
                <w:rFonts w:ascii="NTFPreCursivef" w:hAnsi="NTFPreCursivef"/>
                <w:sz w:val="28"/>
                <w:szCs w:val="28"/>
              </w:rPr>
            </w:pPr>
          </w:p>
        </w:tc>
        <w:tc>
          <w:tcPr>
            <w:tcW w:w="1979" w:type="dxa"/>
          </w:tcPr>
          <w:p w14:paraId="014CA86A" w14:textId="77777777" w:rsidR="008221B7" w:rsidRPr="00341DE0" w:rsidRDefault="008221B7" w:rsidP="008221B7">
            <w:pPr>
              <w:rPr>
                <w:rFonts w:ascii="NTFPreCursivef" w:hAnsi="NTFPreCursivef"/>
                <w:b/>
                <w:bCs/>
                <w:sz w:val="28"/>
                <w:szCs w:val="28"/>
              </w:rPr>
            </w:pPr>
            <w:r w:rsidRPr="00341DE0">
              <w:rPr>
                <w:rFonts w:ascii="NTFPreCursivef" w:hAnsi="NTFPreCursivef"/>
                <w:b/>
                <w:bCs/>
                <w:sz w:val="28"/>
                <w:szCs w:val="28"/>
              </w:rPr>
              <w:t>Problem</w:t>
            </w:r>
          </w:p>
          <w:p w14:paraId="74E5899A" w14:textId="77777777" w:rsidR="008221B7" w:rsidRPr="00341DE0" w:rsidRDefault="008221B7" w:rsidP="008221B7">
            <w:pPr>
              <w:rPr>
                <w:rFonts w:ascii="NTFPreCursivef" w:hAnsi="NTFPreCursivef"/>
                <w:sz w:val="28"/>
                <w:szCs w:val="28"/>
              </w:rPr>
            </w:pPr>
            <w:r w:rsidRPr="00341DE0">
              <w:rPr>
                <w:rFonts w:ascii="NTFPreCursivef" w:hAnsi="NTFPreCursivef"/>
                <w:sz w:val="28"/>
                <w:szCs w:val="28"/>
              </w:rPr>
              <w:t>The trouble was…</w:t>
            </w:r>
          </w:p>
          <w:p w14:paraId="24DCC166" w14:textId="77777777" w:rsidR="008221B7" w:rsidRPr="00341DE0" w:rsidRDefault="008221B7" w:rsidP="008221B7">
            <w:pPr>
              <w:rPr>
                <w:rFonts w:ascii="NTFPreCursivef" w:hAnsi="NTFPreCursivef"/>
                <w:sz w:val="28"/>
                <w:szCs w:val="28"/>
              </w:rPr>
            </w:pPr>
            <w:r w:rsidRPr="00341DE0">
              <w:rPr>
                <w:rFonts w:ascii="NTFPreCursivef" w:hAnsi="NTFPreCursivef"/>
                <w:sz w:val="28"/>
                <w:szCs w:val="28"/>
              </w:rPr>
              <w:t>Unfortunately…</w:t>
            </w:r>
          </w:p>
          <w:p w14:paraId="43F42D03" w14:textId="77777777" w:rsidR="008221B7" w:rsidRPr="00341DE0" w:rsidRDefault="008221B7" w:rsidP="008221B7">
            <w:pPr>
              <w:rPr>
                <w:rFonts w:ascii="NTFPreCursivef" w:hAnsi="NTFPreCursivef"/>
                <w:sz w:val="28"/>
                <w:szCs w:val="28"/>
              </w:rPr>
            </w:pPr>
            <w:r w:rsidRPr="00341DE0">
              <w:rPr>
                <w:rFonts w:ascii="NTFPreCursivef" w:hAnsi="NTFPreCursivef"/>
                <w:sz w:val="28"/>
                <w:szCs w:val="28"/>
              </w:rPr>
              <w:t>In the blink of an eye…</w:t>
            </w:r>
          </w:p>
          <w:p w14:paraId="096FA675" w14:textId="77777777" w:rsidR="008221B7" w:rsidRPr="00341DE0" w:rsidRDefault="008221B7" w:rsidP="008221B7">
            <w:pPr>
              <w:rPr>
                <w:rFonts w:ascii="NTFPreCursivef" w:hAnsi="NTFPreCursivef"/>
                <w:sz w:val="28"/>
                <w:szCs w:val="28"/>
              </w:rPr>
            </w:pPr>
            <w:r w:rsidRPr="00341DE0">
              <w:rPr>
                <w:rFonts w:ascii="NTFPreCursivef" w:hAnsi="NTFPreCursivef"/>
                <w:sz w:val="28"/>
                <w:szCs w:val="28"/>
              </w:rPr>
              <w:t>Unexpectedly…</w:t>
            </w:r>
          </w:p>
          <w:p w14:paraId="46A3A688" w14:textId="77777777" w:rsidR="008221B7" w:rsidRPr="00341DE0" w:rsidRDefault="008221B7">
            <w:pPr>
              <w:rPr>
                <w:rFonts w:ascii="NTFPreCursivef" w:hAnsi="NTFPreCursivef"/>
                <w:sz w:val="28"/>
                <w:szCs w:val="28"/>
              </w:rPr>
            </w:pPr>
          </w:p>
        </w:tc>
        <w:tc>
          <w:tcPr>
            <w:tcW w:w="1979" w:type="dxa"/>
          </w:tcPr>
          <w:p w14:paraId="4ED190AE" w14:textId="77777777" w:rsidR="008221B7" w:rsidRPr="00341DE0" w:rsidRDefault="008221B7" w:rsidP="008221B7">
            <w:pPr>
              <w:rPr>
                <w:rFonts w:ascii="NTFPreCursivef" w:hAnsi="NTFPreCursivef"/>
                <w:b/>
                <w:bCs/>
                <w:sz w:val="28"/>
                <w:szCs w:val="28"/>
              </w:rPr>
            </w:pPr>
            <w:r w:rsidRPr="00341DE0">
              <w:rPr>
                <w:rFonts w:ascii="NTFPreCursivef" w:hAnsi="NTFPreCursivef"/>
                <w:b/>
                <w:bCs/>
                <w:sz w:val="28"/>
                <w:szCs w:val="28"/>
              </w:rPr>
              <w:t>Resolution</w:t>
            </w:r>
          </w:p>
          <w:p w14:paraId="58A834CF" w14:textId="77777777" w:rsidR="008221B7" w:rsidRPr="00341DE0" w:rsidRDefault="008221B7" w:rsidP="008221B7">
            <w:pPr>
              <w:rPr>
                <w:rFonts w:ascii="NTFPreCursivef" w:hAnsi="NTFPreCursivef"/>
                <w:sz w:val="28"/>
                <w:szCs w:val="28"/>
              </w:rPr>
            </w:pPr>
            <w:r w:rsidRPr="00341DE0">
              <w:rPr>
                <w:rFonts w:ascii="NTFPreCursivef" w:hAnsi="NTFPreCursivef"/>
                <w:sz w:val="28"/>
                <w:szCs w:val="28"/>
              </w:rPr>
              <w:t>Luckily…</w:t>
            </w:r>
          </w:p>
          <w:p w14:paraId="47FEBB9F" w14:textId="77777777" w:rsidR="008221B7" w:rsidRPr="00341DE0" w:rsidRDefault="008221B7" w:rsidP="008221B7">
            <w:pPr>
              <w:rPr>
                <w:rFonts w:ascii="NTFPreCursivef" w:hAnsi="NTFPreCursivef"/>
                <w:sz w:val="28"/>
                <w:szCs w:val="28"/>
              </w:rPr>
            </w:pPr>
            <w:r w:rsidRPr="00341DE0">
              <w:rPr>
                <w:rFonts w:ascii="NTFPreCursivef" w:hAnsi="NTFPreCursivef"/>
                <w:sz w:val="28"/>
                <w:szCs w:val="28"/>
              </w:rPr>
              <w:t>With all their strength…</w:t>
            </w:r>
          </w:p>
          <w:p w14:paraId="1270951C" w14:textId="77777777" w:rsidR="008221B7" w:rsidRPr="00341DE0" w:rsidRDefault="008221B7" w:rsidP="008221B7">
            <w:pPr>
              <w:rPr>
                <w:rFonts w:ascii="NTFPreCursivef" w:hAnsi="NTFPreCursivef"/>
                <w:sz w:val="28"/>
                <w:szCs w:val="28"/>
              </w:rPr>
            </w:pPr>
            <w:r w:rsidRPr="00341DE0">
              <w:rPr>
                <w:rFonts w:ascii="NTFPreCursivef" w:hAnsi="NTFPreCursivef"/>
                <w:sz w:val="28"/>
                <w:szCs w:val="28"/>
              </w:rPr>
              <w:t>Without hesitating…</w:t>
            </w:r>
          </w:p>
          <w:p w14:paraId="04151E8E" w14:textId="77777777" w:rsidR="008221B7" w:rsidRPr="00341DE0" w:rsidRDefault="008221B7" w:rsidP="008221B7">
            <w:pPr>
              <w:rPr>
                <w:rFonts w:ascii="NTFPreCursivef" w:hAnsi="NTFPreCursivef"/>
                <w:sz w:val="28"/>
                <w:szCs w:val="28"/>
              </w:rPr>
            </w:pPr>
            <w:r w:rsidRPr="00341DE0">
              <w:rPr>
                <w:rFonts w:ascii="NTFPreCursivef" w:hAnsi="NTFPreCursivef"/>
                <w:sz w:val="28"/>
                <w:szCs w:val="28"/>
              </w:rPr>
              <w:t xml:space="preserve">Thankfully… </w:t>
            </w:r>
          </w:p>
          <w:p w14:paraId="0F387804" w14:textId="77777777" w:rsidR="008221B7" w:rsidRPr="00341DE0" w:rsidRDefault="008221B7">
            <w:pPr>
              <w:rPr>
                <w:rFonts w:ascii="NTFPreCursivef" w:hAnsi="NTFPreCursivef"/>
                <w:sz w:val="28"/>
                <w:szCs w:val="28"/>
              </w:rPr>
            </w:pPr>
          </w:p>
        </w:tc>
        <w:tc>
          <w:tcPr>
            <w:tcW w:w="1635" w:type="dxa"/>
          </w:tcPr>
          <w:p w14:paraId="289AF51A" w14:textId="77777777" w:rsidR="008221B7" w:rsidRPr="00341DE0" w:rsidRDefault="008221B7" w:rsidP="008221B7">
            <w:pPr>
              <w:rPr>
                <w:rFonts w:ascii="NTFPreCursivef" w:hAnsi="NTFPreCursivef"/>
                <w:b/>
                <w:bCs/>
                <w:sz w:val="28"/>
                <w:szCs w:val="28"/>
              </w:rPr>
            </w:pPr>
            <w:r w:rsidRPr="00341DE0">
              <w:rPr>
                <w:rFonts w:ascii="NTFPreCursivef" w:hAnsi="NTFPreCursivef"/>
                <w:b/>
                <w:bCs/>
                <w:sz w:val="28"/>
                <w:szCs w:val="28"/>
              </w:rPr>
              <w:t>Ending</w:t>
            </w:r>
          </w:p>
          <w:p w14:paraId="5BB99EF1" w14:textId="77777777" w:rsidR="008221B7" w:rsidRPr="00341DE0" w:rsidRDefault="008221B7" w:rsidP="008221B7">
            <w:pPr>
              <w:rPr>
                <w:rFonts w:ascii="NTFPreCursivef" w:hAnsi="NTFPreCursivef"/>
                <w:sz w:val="28"/>
                <w:szCs w:val="28"/>
              </w:rPr>
            </w:pPr>
            <w:r w:rsidRPr="00341DE0">
              <w:rPr>
                <w:rFonts w:ascii="NTFPreCursivef" w:hAnsi="NTFPreCursivef"/>
                <w:sz w:val="28"/>
                <w:szCs w:val="28"/>
              </w:rPr>
              <w:t xml:space="preserve">Finally… </w:t>
            </w:r>
          </w:p>
          <w:p w14:paraId="7B135BBD" w14:textId="77777777" w:rsidR="008221B7" w:rsidRPr="00341DE0" w:rsidRDefault="008221B7" w:rsidP="008221B7">
            <w:pPr>
              <w:rPr>
                <w:rFonts w:ascii="NTFPreCursivef" w:hAnsi="NTFPreCursivef"/>
                <w:sz w:val="28"/>
                <w:szCs w:val="28"/>
              </w:rPr>
            </w:pPr>
            <w:r w:rsidRPr="00341DE0">
              <w:rPr>
                <w:rFonts w:ascii="NTFPreCursivef" w:hAnsi="NTFPreCursivef"/>
                <w:sz w:val="28"/>
                <w:szCs w:val="28"/>
              </w:rPr>
              <w:t>At long last…</w:t>
            </w:r>
          </w:p>
          <w:p w14:paraId="30B359D9" w14:textId="77777777" w:rsidR="008221B7" w:rsidRPr="00341DE0" w:rsidRDefault="008221B7" w:rsidP="008221B7">
            <w:pPr>
              <w:rPr>
                <w:rFonts w:ascii="NTFPreCursivef" w:hAnsi="NTFPreCursivef"/>
                <w:sz w:val="28"/>
                <w:szCs w:val="28"/>
              </w:rPr>
            </w:pPr>
            <w:r w:rsidRPr="00341DE0">
              <w:rPr>
                <w:rFonts w:ascii="NTFPreCursivef" w:hAnsi="NTFPreCursivef"/>
                <w:sz w:val="28"/>
                <w:szCs w:val="28"/>
              </w:rPr>
              <w:t>After a while…</w:t>
            </w:r>
          </w:p>
          <w:p w14:paraId="6B8A9ACB" w14:textId="77777777" w:rsidR="008221B7" w:rsidRPr="00341DE0" w:rsidRDefault="008221B7" w:rsidP="008221B7">
            <w:pPr>
              <w:rPr>
                <w:rFonts w:ascii="NTFPreCursivef" w:hAnsi="NTFPreCursivef"/>
                <w:sz w:val="28"/>
                <w:szCs w:val="28"/>
              </w:rPr>
            </w:pPr>
            <w:r w:rsidRPr="00341DE0">
              <w:rPr>
                <w:rFonts w:ascii="NTFPreCursivef" w:hAnsi="NTFPreCursivef"/>
                <w:sz w:val="28"/>
                <w:szCs w:val="28"/>
              </w:rPr>
              <w:t>Eventually…</w:t>
            </w:r>
          </w:p>
          <w:p w14:paraId="0460E54F" w14:textId="77777777" w:rsidR="008221B7" w:rsidRPr="00341DE0" w:rsidRDefault="008221B7">
            <w:pPr>
              <w:rPr>
                <w:rFonts w:ascii="NTFPreCursivef" w:hAnsi="NTFPreCursivef"/>
                <w:sz w:val="28"/>
                <w:szCs w:val="28"/>
              </w:rPr>
            </w:pPr>
          </w:p>
        </w:tc>
      </w:tr>
    </w:tbl>
    <w:p w14:paraId="092F5B55" w14:textId="77777777" w:rsidR="004D366B" w:rsidRPr="00341DE0" w:rsidRDefault="004D366B">
      <w:pPr>
        <w:rPr>
          <w:rFonts w:ascii="NTFPreCursivef" w:hAnsi="NTFPreCursivef"/>
          <w:sz w:val="28"/>
          <w:szCs w:val="28"/>
        </w:rPr>
      </w:pPr>
    </w:p>
    <w:p w14:paraId="1111B7EE" w14:textId="094A79CD" w:rsidR="00102C9D" w:rsidRPr="00341DE0" w:rsidRDefault="004E700A">
      <w:pPr>
        <w:rPr>
          <w:rFonts w:ascii="NTFPreCursivef" w:hAnsi="NTFPreCursivef"/>
          <w:sz w:val="28"/>
          <w:szCs w:val="28"/>
        </w:rPr>
      </w:pPr>
      <w:r w:rsidRPr="00341DE0">
        <w:rPr>
          <w:rFonts w:ascii="NTFPreCursivef" w:hAnsi="NTFPreCursivef"/>
          <w:sz w:val="28"/>
          <w:szCs w:val="28"/>
        </w:rPr>
        <w:t>Five-sentence</w:t>
      </w:r>
      <w:r w:rsidR="00102C9D" w:rsidRPr="00341DE0">
        <w:rPr>
          <w:rFonts w:ascii="NTFPreCursivef" w:hAnsi="NTFPreCursivef"/>
          <w:sz w:val="28"/>
          <w:szCs w:val="28"/>
        </w:rPr>
        <w:t xml:space="preserve"> story example,</w:t>
      </w:r>
    </w:p>
    <w:p w14:paraId="3FB5ED3C" w14:textId="77777777" w:rsidR="00102C9D" w:rsidRPr="00341DE0" w:rsidRDefault="00102C9D">
      <w:pPr>
        <w:rPr>
          <w:rFonts w:ascii="NTFPreCursivef" w:hAnsi="NTFPreCursivef"/>
          <w:b/>
          <w:bCs/>
          <w:sz w:val="28"/>
          <w:szCs w:val="28"/>
        </w:rPr>
      </w:pPr>
      <w:r w:rsidRPr="00341DE0">
        <w:rPr>
          <w:rFonts w:ascii="NTFPreCursivef" w:hAnsi="NTFPreCursivef"/>
          <w:b/>
          <w:bCs/>
          <w:sz w:val="28"/>
          <w:szCs w:val="28"/>
        </w:rPr>
        <w:t>The Flooded Ogre</w:t>
      </w:r>
    </w:p>
    <w:p w14:paraId="58BACF1B" w14:textId="47BDD2B3" w:rsidR="00215333" w:rsidRPr="00341DE0" w:rsidRDefault="00102C9D">
      <w:pPr>
        <w:rPr>
          <w:rFonts w:ascii="NTFPreCursivef" w:hAnsi="NTFPreCursivef"/>
          <w:sz w:val="28"/>
          <w:szCs w:val="28"/>
        </w:rPr>
      </w:pPr>
      <w:r w:rsidRPr="00341DE0">
        <w:rPr>
          <w:rFonts w:ascii="NTFPreCursivef" w:hAnsi="NTFPreCursivef"/>
          <w:color w:val="0070C0"/>
          <w:sz w:val="28"/>
          <w:szCs w:val="28"/>
        </w:rPr>
        <w:t>At the top of a very tall mountain</w:t>
      </w:r>
      <w:r w:rsidR="004E700A" w:rsidRPr="00341DE0">
        <w:rPr>
          <w:rFonts w:ascii="NTFPreCursivef" w:hAnsi="NTFPreCursivef"/>
          <w:color w:val="0070C0"/>
          <w:sz w:val="28"/>
          <w:szCs w:val="28"/>
        </w:rPr>
        <w:t>,</w:t>
      </w:r>
      <w:r w:rsidRPr="00341DE0">
        <w:rPr>
          <w:rFonts w:ascii="NTFPreCursivef" w:hAnsi="NTFPreCursivef"/>
          <w:color w:val="0070C0"/>
          <w:sz w:val="28"/>
          <w:szCs w:val="28"/>
        </w:rPr>
        <w:t xml:space="preserve"> </w:t>
      </w:r>
      <w:r w:rsidRPr="00341DE0">
        <w:rPr>
          <w:rFonts w:ascii="NTFPreCursivef" w:hAnsi="NTFPreCursivef"/>
          <w:sz w:val="28"/>
          <w:szCs w:val="28"/>
        </w:rPr>
        <w:t xml:space="preserve">there lived an ogre named </w:t>
      </w:r>
      <w:r w:rsidR="008318EA" w:rsidRPr="00341DE0">
        <w:rPr>
          <w:rFonts w:ascii="NTFPreCursivef" w:hAnsi="NTFPreCursivef"/>
          <w:sz w:val="28"/>
          <w:szCs w:val="28"/>
        </w:rPr>
        <w:t>Chuck</w:t>
      </w:r>
      <w:r w:rsidRPr="00341DE0">
        <w:rPr>
          <w:rFonts w:ascii="NTFPreCursivef" w:hAnsi="NTFPreCursivef"/>
          <w:sz w:val="28"/>
          <w:szCs w:val="28"/>
        </w:rPr>
        <w:t xml:space="preserve">. </w:t>
      </w:r>
      <w:r w:rsidR="007F0859" w:rsidRPr="00341DE0">
        <w:rPr>
          <w:rFonts w:ascii="NTFPreCursivef" w:hAnsi="NTFPreCursivef"/>
          <w:color w:val="0070C0"/>
          <w:sz w:val="28"/>
          <w:szCs w:val="28"/>
        </w:rPr>
        <w:t>One cold morning,</w:t>
      </w:r>
      <w:r w:rsidR="007F0859" w:rsidRPr="00341DE0">
        <w:rPr>
          <w:rFonts w:ascii="NTFPreCursivef" w:hAnsi="NTFPreCursivef"/>
          <w:sz w:val="28"/>
          <w:szCs w:val="28"/>
        </w:rPr>
        <w:t xml:space="preserve"> </w:t>
      </w:r>
      <w:r w:rsidR="008318EA" w:rsidRPr="00341DE0">
        <w:rPr>
          <w:rFonts w:ascii="NTFPreCursivef" w:hAnsi="NTFPreCursivef"/>
          <w:sz w:val="28"/>
          <w:szCs w:val="28"/>
        </w:rPr>
        <w:t>Chuck</w:t>
      </w:r>
      <w:r w:rsidR="007F0859" w:rsidRPr="00341DE0">
        <w:rPr>
          <w:rFonts w:ascii="NTFPreCursivef" w:hAnsi="NTFPreCursivef"/>
          <w:sz w:val="28"/>
          <w:szCs w:val="28"/>
        </w:rPr>
        <w:t xml:space="preserve"> awoke to find his cave filled with water</w:t>
      </w:r>
      <w:r w:rsidR="00671857" w:rsidRPr="00341DE0">
        <w:rPr>
          <w:rFonts w:ascii="NTFPreCursivef" w:hAnsi="NTFPreCursivef"/>
          <w:sz w:val="28"/>
          <w:szCs w:val="28"/>
        </w:rPr>
        <w:t xml:space="preserve">. </w:t>
      </w:r>
      <w:r w:rsidR="00671857" w:rsidRPr="00341DE0">
        <w:rPr>
          <w:rFonts w:ascii="NTFPreCursivef" w:hAnsi="NTFPreCursivef"/>
          <w:color w:val="0070C0"/>
          <w:sz w:val="28"/>
          <w:szCs w:val="28"/>
        </w:rPr>
        <w:t>Unfortunately,</w:t>
      </w:r>
      <w:r w:rsidR="00671857" w:rsidRPr="00341DE0">
        <w:rPr>
          <w:rFonts w:ascii="NTFPreCursivef" w:hAnsi="NTFPreCursivef"/>
          <w:sz w:val="28"/>
          <w:szCs w:val="28"/>
        </w:rPr>
        <w:t xml:space="preserve"> it had rained all night and the rain had </w:t>
      </w:r>
      <w:r w:rsidR="008318EA" w:rsidRPr="00341DE0">
        <w:rPr>
          <w:rFonts w:ascii="NTFPreCursivef" w:hAnsi="NTFPreCursivef"/>
          <w:sz w:val="28"/>
          <w:szCs w:val="28"/>
        </w:rPr>
        <w:t>flooded</w:t>
      </w:r>
      <w:r w:rsidR="00671857" w:rsidRPr="00341DE0">
        <w:rPr>
          <w:rFonts w:ascii="NTFPreCursivef" w:hAnsi="NTFPreCursivef"/>
          <w:sz w:val="28"/>
          <w:szCs w:val="28"/>
        </w:rPr>
        <w:t xml:space="preserve"> his home. </w:t>
      </w:r>
      <w:r w:rsidR="00671857" w:rsidRPr="00341DE0">
        <w:rPr>
          <w:rFonts w:ascii="NTFPreCursivef" w:hAnsi="NTFPreCursivef"/>
          <w:color w:val="0070C0"/>
          <w:sz w:val="28"/>
          <w:szCs w:val="28"/>
        </w:rPr>
        <w:t xml:space="preserve">Without </w:t>
      </w:r>
      <w:r w:rsidR="008C3530" w:rsidRPr="00341DE0">
        <w:rPr>
          <w:rFonts w:ascii="NTFPreCursivef" w:hAnsi="NTFPreCursivef"/>
          <w:color w:val="0070C0"/>
          <w:sz w:val="28"/>
          <w:szCs w:val="28"/>
        </w:rPr>
        <w:t>hesitating</w:t>
      </w:r>
      <w:r w:rsidR="008C3530" w:rsidRPr="00341DE0">
        <w:rPr>
          <w:rFonts w:ascii="NTFPreCursivef" w:hAnsi="NTFPreCursivef"/>
          <w:sz w:val="28"/>
          <w:szCs w:val="28"/>
        </w:rPr>
        <w:t xml:space="preserve">, </w:t>
      </w:r>
      <w:r w:rsidR="008318EA" w:rsidRPr="00341DE0">
        <w:rPr>
          <w:rFonts w:ascii="NTFPreCursivef" w:hAnsi="NTFPreCursivef"/>
          <w:sz w:val="28"/>
          <w:szCs w:val="28"/>
        </w:rPr>
        <w:t>Chuck</w:t>
      </w:r>
      <w:r w:rsidR="008C3530" w:rsidRPr="00341DE0">
        <w:rPr>
          <w:rFonts w:ascii="NTFPreCursivef" w:hAnsi="NTFPreCursivef"/>
          <w:sz w:val="28"/>
          <w:szCs w:val="28"/>
        </w:rPr>
        <w:t xml:space="preserve"> grabbed a bucket from under the sink and began emptying the water out </w:t>
      </w:r>
      <w:r w:rsidR="00EF2F9C" w:rsidRPr="00341DE0">
        <w:rPr>
          <w:rFonts w:ascii="NTFPreCursivef" w:hAnsi="NTFPreCursivef"/>
          <w:sz w:val="28"/>
          <w:szCs w:val="28"/>
        </w:rPr>
        <w:t xml:space="preserve">into the valley below. </w:t>
      </w:r>
      <w:r w:rsidR="00EF2F9C" w:rsidRPr="00341DE0">
        <w:rPr>
          <w:rFonts w:ascii="NTFPreCursivef" w:hAnsi="NTFPreCursivef"/>
          <w:color w:val="0070C0"/>
          <w:sz w:val="28"/>
          <w:szCs w:val="28"/>
        </w:rPr>
        <w:t xml:space="preserve">Eventually, </w:t>
      </w:r>
      <w:r w:rsidR="008318EA" w:rsidRPr="00341DE0">
        <w:rPr>
          <w:rFonts w:ascii="NTFPreCursivef" w:hAnsi="NTFPreCursivef"/>
          <w:sz w:val="28"/>
          <w:szCs w:val="28"/>
        </w:rPr>
        <w:t>Chuck</w:t>
      </w:r>
      <w:r w:rsidR="00EF2F9C" w:rsidRPr="00341DE0">
        <w:rPr>
          <w:rFonts w:ascii="NTFPreCursivef" w:hAnsi="NTFPreCursivef"/>
          <w:sz w:val="28"/>
          <w:szCs w:val="28"/>
        </w:rPr>
        <w:t xml:space="preserve"> managed to mo</w:t>
      </w:r>
      <w:r w:rsidR="008318EA" w:rsidRPr="00341DE0">
        <w:rPr>
          <w:rFonts w:ascii="NTFPreCursivef" w:hAnsi="NTFPreCursivef"/>
          <w:sz w:val="28"/>
          <w:szCs w:val="28"/>
        </w:rPr>
        <w:t>v</w:t>
      </w:r>
      <w:r w:rsidR="00EF2F9C" w:rsidRPr="00341DE0">
        <w:rPr>
          <w:rFonts w:ascii="NTFPreCursivef" w:hAnsi="NTFPreCursivef"/>
          <w:sz w:val="28"/>
          <w:szCs w:val="28"/>
        </w:rPr>
        <w:t xml:space="preserve">e all the water out of his cave and </w:t>
      </w:r>
      <w:r w:rsidR="00C1137A" w:rsidRPr="00341DE0">
        <w:rPr>
          <w:rFonts w:ascii="NTFPreCursivef" w:hAnsi="NTFPreCursivef"/>
          <w:sz w:val="28"/>
          <w:szCs w:val="28"/>
        </w:rPr>
        <w:t xml:space="preserve">in no time his home was warm and dry. </w:t>
      </w:r>
    </w:p>
    <w:p w14:paraId="116FBDD1" w14:textId="47DF19FF" w:rsidR="00215333" w:rsidRPr="00341DE0" w:rsidRDefault="00AD7FCD">
      <w:pPr>
        <w:rPr>
          <w:rFonts w:ascii="NTFPreCursivef" w:hAnsi="NTFPreCursivef"/>
        </w:rPr>
      </w:pPr>
      <w:r w:rsidRPr="00341DE0">
        <w:rPr>
          <w:rFonts w:ascii="NTFPreCursivef" w:hAnsi="NTFPreCursivef"/>
        </w:rPr>
        <w:br w:type="page"/>
      </w:r>
    </w:p>
    <w:p w14:paraId="358120C1" w14:textId="782148D4" w:rsidR="00C860E9" w:rsidRPr="00341DE0" w:rsidRDefault="00C860E9" w:rsidP="00C860E9">
      <w:pPr>
        <w:jc w:val="center"/>
        <w:rPr>
          <w:rFonts w:ascii="NTFPreCursivef" w:hAnsi="NTFPreCursivef"/>
          <w:b/>
          <w:bCs/>
          <w:sz w:val="32"/>
          <w:szCs w:val="32"/>
          <w:u w:val="single"/>
        </w:rPr>
      </w:pPr>
      <w:r w:rsidRPr="00341DE0">
        <w:rPr>
          <w:rFonts w:ascii="NTFPreCursivef" w:hAnsi="NTFPreCursivef"/>
          <w:b/>
          <w:bCs/>
          <w:sz w:val="32"/>
          <w:szCs w:val="32"/>
          <w:u w:val="single"/>
        </w:rPr>
        <w:lastRenderedPageBreak/>
        <w:t>Primary five-sentence story</w:t>
      </w:r>
    </w:p>
    <w:p w14:paraId="480E19A8" w14:textId="090A2F57" w:rsidR="00215333" w:rsidRPr="00341DE0" w:rsidRDefault="0097282B">
      <w:pPr>
        <w:rPr>
          <w:rFonts w:ascii="NTFPreCursivef" w:hAnsi="NTFPreCursivef"/>
          <w:sz w:val="32"/>
          <w:szCs w:val="32"/>
        </w:rPr>
      </w:pPr>
      <w:r w:rsidRPr="00341DE0">
        <w:rPr>
          <w:rFonts w:ascii="NTFPreCursivef" w:hAnsi="NTFPreCursivef"/>
          <w:noProof/>
          <w:sz w:val="32"/>
          <w:szCs w:val="32"/>
          <w:lang w:eastAsia="en-GB"/>
        </w:rPr>
        <w:drawing>
          <wp:anchor distT="0" distB="0" distL="114300" distR="114300" simplePos="0" relativeHeight="251682816" behindDoc="0" locked="0" layoutInCell="1" allowOverlap="1" wp14:anchorId="31D54CCC" wp14:editId="469B39F3">
            <wp:simplePos x="0" y="0"/>
            <wp:positionH relativeFrom="column">
              <wp:posOffset>2790908</wp:posOffset>
            </wp:positionH>
            <wp:positionV relativeFrom="paragraph">
              <wp:posOffset>592980</wp:posOffset>
            </wp:positionV>
            <wp:extent cx="3355340" cy="2091690"/>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55340" cy="2091690"/>
                    </a:xfrm>
                    <a:prstGeom prst="rect">
                      <a:avLst/>
                    </a:prstGeom>
                  </pic:spPr>
                </pic:pic>
              </a:graphicData>
            </a:graphic>
          </wp:anchor>
        </w:drawing>
      </w:r>
      <w:r w:rsidR="00C2030D" w:rsidRPr="00341DE0">
        <w:rPr>
          <w:rFonts w:ascii="NTFPreCursivef" w:hAnsi="NTFPreCursivef"/>
          <w:b/>
          <w:bCs/>
          <w:sz w:val="32"/>
          <w:szCs w:val="32"/>
        </w:rPr>
        <w:t>Starter activity:</w:t>
      </w:r>
      <w:r w:rsidR="00C2030D" w:rsidRPr="00341DE0">
        <w:rPr>
          <w:rFonts w:ascii="NTFPreCursivef" w:hAnsi="NTFPreCursivef"/>
          <w:sz w:val="32"/>
          <w:szCs w:val="32"/>
        </w:rPr>
        <w:t xml:space="preserve"> </w:t>
      </w:r>
      <w:r w:rsidR="00457A19" w:rsidRPr="00341DE0">
        <w:rPr>
          <w:rFonts w:ascii="NTFPreCursivef" w:hAnsi="NTFPreCursivef"/>
          <w:sz w:val="32"/>
          <w:szCs w:val="32"/>
        </w:rPr>
        <w:t xml:space="preserve">Based the picture, give the pupils a few minutes to discuss as many objects from the picture as they can see. </w:t>
      </w:r>
      <w:r w:rsidR="00D87C22" w:rsidRPr="00341DE0">
        <w:rPr>
          <w:rFonts w:ascii="NTFPreCursivef" w:hAnsi="NTFPreCursivef"/>
          <w:sz w:val="32"/>
          <w:szCs w:val="32"/>
        </w:rPr>
        <w:t xml:space="preserve">The class teacher or TA should write down the </w:t>
      </w:r>
      <w:r w:rsidR="00125603" w:rsidRPr="00341DE0">
        <w:rPr>
          <w:rFonts w:ascii="NTFPreCursivef" w:hAnsi="NTFPreCursivef"/>
          <w:sz w:val="32"/>
          <w:szCs w:val="32"/>
        </w:rPr>
        <w:t>pupils’</w:t>
      </w:r>
      <w:r w:rsidR="00D87C22" w:rsidRPr="00341DE0">
        <w:rPr>
          <w:rFonts w:ascii="NTFPreCursivef" w:hAnsi="NTFPreCursivef"/>
          <w:sz w:val="32"/>
          <w:szCs w:val="32"/>
        </w:rPr>
        <w:t xml:space="preserve"> </w:t>
      </w:r>
      <w:r w:rsidR="00125603" w:rsidRPr="00341DE0">
        <w:rPr>
          <w:rFonts w:ascii="NTFPreCursivef" w:hAnsi="NTFPreCursivef"/>
          <w:sz w:val="32"/>
          <w:szCs w:val="32"/>
        </w:rPr>
        <w:t xml:space="preserve">thoughts and ideas to create a vocabulary list. </w:t>
      </w:r>
    </w:p>
    <w:p w14:paraId="0ECD3BC4" w14:textId="77777777" w:rsidR="00804F31" w:rsidRDefault="00804F31">
      <w:pPr>
        <w:rPr>
          <w:rFonts w:ascii="NTFPreCursivef" w:hAnsi="NTFPreCursivef"/>
          <w:b/>
          <w:bCs/>
          <w:sz w:val="32"/>
          <w:szCs w:val="32"/>
        </w:rPr>
      </w:pPr>
    </w:p>
    <w:p w14:paraId="2234A90E" w14:textId="7F7035CF" w:rsidR="00125603" w:rsidRPr="00341DE0" w:rsidRDefault="000C1219">
      <w:pPr>
        <w:rPr>
          <w:rFonts w:ascii="NTFPreCursivef" w:hAnsi="NTFPreCursivef"/>
          <w:sz w:val="32"/>
          <w:szCs w:val="32"/>
        </w:rPr>
      </w:pPr>
      <w:r w:rsidRPr="00341DE0">
        <w:rPr>
          <w:rFonts w:ascii="NTFPreCursivef" w:hAnsi="NTFPreCursivef"/>
          <w:b/>
          <w:bCs/>
          <w:sz w:val="32"/>
          <w:szCs w:val="32"/>
        </w:rPr>
        <w:t>Main activity:</w:t>
      </w:r>
      <w:r w:rsidRPr="00341DE0">
        <w:rPr>
          <w:rFonts w:ascii="NTFPreCursivef" w:hAnsi="NTFPreCursivef"/>
          <w:sz w:val="32"/>
          <w:szCs w:val="32"/>
        </w:rPr>
        <w:t xml:space="preserve"> </w:t>
      </w:r>
      <w:r w:rsidR="009B76B0" w:rsidRPr="00341DE0">
        <w:rPr>
          <w:rFonts w:ascii="NTFPreCursivef" w:hAnsi="NTFPreCursivef"/>
          <w:sz w:val="32"/>
          <w:szCs w:val="32"/>
        </w:rPr>
        <w:t>create a five-sentence story using the example story starters below:</w:t>
      </w:r>
    </w:p>
    <w:tbl>
      <w:tblPr>
        <w:tblStyle w:val="TableGrid"/>
        <w:tblpPr w:leftFromText="180" w:rightFromText="180" w:vertAnchor="text" w:horzAnchor="margin" w:tblpY="1954"/>
        <w:tblW w:w="0" w:type="auto"/>
        <w:tblLook w:val="04A0" w:firstRow="1" w:lastRow="0" w:firstColumn="1" w:lastColumn="0" w:noHBand="0" w:noVBand="1"/>
      </w:tblPr>
      <w:tblGrid>
        <w:gridCol w:w="1722"/>
        <w:gridCol w:w="1725"/>
        <w:gridCol w:w="2055"/>
        <w:gridCol w:w="1746"/>
        <w:gridCol w:w="1768"/>
      </w:tblGrid>
      <w:tr w:rsidR="00BF08A7" w:rsidRPr="00341DE0" w14:paraId="754663AD" w14:textId="77777777" w:rsidTr="009B76B0">
        <w:tc>
          <w:tcPr>
            <w:tcW w:w="1803" w:type="dxa"/>
          </w:tcPr>
          <w:p w14:paraId="45AF5876" w14:textId="77777777" w:rsidR="00BF08A7" w:rsidRPr="00341DE0" w:rsidRDefault="00BF08A7" w:rsidP="009B76B0">
            <w:pPr>
              <w:rPr>
                <w:rFonts w:ascii="NTFPreCursivef" w:hAnsi="NTFPreCursivef"/>
                <w:b/>
                <w:bCs/>
                <w:sz w:val="32"/>
                <w:szCs w:val="32"/>
              </w:rPr>
            </w:pPr>
            <w:r w:rsidRPr="00341DE0">
              <w:rPr>
                <w:rFonts w:ascii="NTFPreCursivef" w:hAnsi="NTFPreCursivef"/>
                <w:b/>
                <w:bCs/>
                <w:sz w:val="32"/>
                <w:szCs w:val="32"/>
              </w:rPr>
              <w:t>Opening</w:t>
            </w:r>
          </w:p>
          <w:p w14:paraId="72E193F6" w14:textId="77777777" w:rsidR="00BF08A7" w:rsidRPr="00341DE0" w:rsidRDefault="00BF08A7" w:rsidP="009B76B0">
            <w:pPr>
              <w:rPr>
                <w:rFonts w:ascii="NTFPreCursivef" w:hAnsi="NTFPreCursivef"/>
                <w:b/>
                <w:bCs/>
                <w:sz w:val="32"/>
                <w:szCs w:val="32"/>
              </w:rPr>
            </w:pPr>
          </w:p>
          <w:p w14:paraId="52F63030" w14:textId="77777777" w:rsidR="00BF08A7" w:rsidRPr="00341DE0" w:rsidRDefault="00BF08A7" w:rsidP="009B76B0">
            <w:pPr>
              <w:rPr>
                <w:rFonts w:ascii="NTFPreCursivef" w:hAnsi="NTFPreCursivef"/>
                <w:sz w:val="32"/>
                <w:szCs w:val="32"/>
              </w:rPr>
            </w:pPr>
            <w:r w:rsidRPr="00341DE0">
              <w:rPr>
                <w:rFonts w:ascii="NTFPreCursivef" w:hAnsi="NTFPreCursivef"/>
                <w:sz w:val="32"/>
                <w:szCs w:val="32"/>
              </w:rPr>
              <w:t>One day…</w:t>
            </w:r>
          </w:p>
          <w:p w14:paraId="49A389F6" w14:textId="77777777" w:rsidR="00BF08A7" w:rsidRPr="00341DE0" w:rsidRDefault="00BF08A7" w:rsidP="009B76B0">
            <w:pPr>
              <w:rPr>
                <w:rFonts w:ascii="NTFPreCursivef" w:hAnsi="NTFPreCursivef"/>
                <w:sz w:val="32"/>
                <w:szCs w:val="32"/>
              </w:rPr>
            </w:pPr>
            <w:r w:rsidRPr="00341DE0">
              <w:rPr>
                <w:rFonts w:ascii="NTFPreCursivef" w:hAnsi="NTFPreCursivef"/>
                <w:sz w:val="32"/>
                <w:szCs w:val="32"/>
              </w:rPr>
              <w:t>Once upon a time…</w:t>
            </w:r>
          </w:p>
          <w:p w14:paraId="21F08B1E" w14:textId="77777777" w:rsidR="00BF08A7" w:rsidRPr="00341DE0" w:rsidRDefault="00BF08A7" w:rsidP="009B76B0">
            <w:pPr>
              <w:rPr>
                <w:rFonts w:ascii="NTFPreCursivef" w:hAnsi="NTFPreCursivef"/>
                <w:sz w:val="32"/>
                <w:szCs w:val="32"/>
              </w:rPr>
            </w:pPr>
            <w:r w:rsidRPr="00341DE0">
              <w:rPr>
                <w:rFonts w:ascii="NTFPreCursivef" w:hAnsi="NTFPreCursivef"/>
                <w:sz w:val="32"/>
                <w:szCs w:val="32"/>
              </w:rPr>
              <w:t>One morning...</w:t>
            </w:r>
          </w:p>
          <w:p w14:paraId="2415D531" w14:textId="77777777" w:rsidR="00BF08A7" w:rsidRPr="00341DE0" w:rsidRDefault="00BF08A7" w:rsidP="009B76B0">
            <w:pPr>
              <w:rPr>
                <w:rFonts w:ascii="NTFPreCursivef" w:hAnsi="NTFPreCursivef"/>
                <w:sz w:val="32"/>
                <w:szCs w:val="32"/>
              </w:rPr>
            </w:pPr>
            <w:r w:rsidRPr="00341DE0">
              <w:rPr>
                <w:rFonts w:ascii="NTFPreCursivef" w:hAnsi="NTFPreCursivef"/>
                <w:sz w:val="32"/>
                <w:szCs w:val="32"/>
              </w:rPr>
              <w:t>One evening…</w:t>
            </w:r>
          </w:p>
          <w:p w14:paraId="74A083BA" w14:textId="77777777" w:rsidR="00BF08A7" w:rsidRPr="00341DE0" w:rsidRDefault="00BF08A7" w:rsidP="009B76B0">
            <w:pPr>
              <w:rPr>
                <w:rFonts w:ascii="NTFPreCursivef" w:hAnsi="NTFPreCursivef"/>
                <w:sz w:val="32"/>
                <w:szCs w:val="32"/>
              </w:rPr>
            </w:pPr>
          </w:p>
        </w:tc>
        <w:tc>
          <w:tcPr>
            <w:tcW w:w="1803" w:type="dxa"/>
          </w:tcPr>
          <w:p w14:paraId="4CEA68FC" w14:textId="77777777" w:rsidR="00BF08A7" w:rsidRPr="00341DE0" w:rsidRDefault="00BF08A7" w:rsidP="009B76B0">
            <w:pPr>
              <w:rPr>
                <w:rFonts w:ascii="NTFPreCursivef" w:hAnsi="NTFPreCursivef"/>
                <w:b/>
                <w:bCs/>
                <w:sz w:val="32"/>
                <w:szCs w:val="32"/>
              </w:rPr>
            </w:pPr>
            <w:r w:rsidRPr="00341DE0">
              <w:rPr>
                <w:rFonts w:ascii="NTFPreCursivef" w:hAnsi="NTFPreCursivef"/>
                <w:b/>
                <w:bCs/>
                <w:sz w:val="32"/>
                <w:szCs w:val="32"/>
              </w:rPr>
              <w:t>Build up</w:t>
            </w:r>
          </w:p>
          <w:p w14:paraId="57CA7379" w14:textId="77777777" w:rsidR="00BF08A7" w:rsidRPr="00341DE0" w:rsidRDefault="00BF08A7" w:rsidP="009B76B0">
            <w:pPr>
              <w:rPr>
                <w:rFonts w:ascii="NTFPreCursivef" w:hAnsi="NTFPreCursivef"/>
                <w:sz w:val="32"/>
                <w:szCs w:val="32"/>
              </w:rPr>
            </w:pPr>
          </w:p>
          <w:p w14:paraId="0CBCC054" w14:textId="77777777" w:rsidR="00BF08A7" w:rsidRPr="00341DE0" w:rsidRDefault="00BF08A7" w:rsidP="009B76B0">
            <w:pPr>
              <w:rPr>
                <w:rFonts w:ascii="NTFPreCursivef" w:hAnsi="NTFPreCursivef"/>
                <w:sz w:val="32"/>
                <w:szCs w:val="32"/>
              </w:rPr>
            </w:pPr>
            <w:r w:rsidRPr="00341DE0">
              <w:rPr>
                <w:rFonts w:ascii="NTFPreCursivef" w:hAnsi="NTFPreCursivef"/>
                <w:sz w:val="32"/>
                <w:szCs w:val="32"/>
              </w:rPr>
              <w:t>After that…</w:t>
            </w:r>
          </w:p>
          <w:p w14:paraId="402B020D" w14:textId="77777777" w:rsidR="00BF08A7" w:rsidRPr="00341DE0" w:rsidRDefault="00BF08A7" w:rsidP="009B76B0">
            <w:pPr>
              <w:rPr>
                <w:rFonts w:ascii="NTFPreCursivef" w:hAnsi="NTFPreCursivef"/>
                <w:sz w:val="32"/>
                <w:szCs w:val="32"/>
              </w:rPr>
            </w:pPr>
            <w:r w:rsidRPr="00341DE0">
              <w:rPr>
                <w:rFonts w:ascii="NTFPreCursivef" w:hAnsi="NTFPreCursivef"/>
                <w:sz w:val="32"/>
                <w:szCs w:val="32"/>
              </w:rPr>
              <w:t>In the middle of the…</w:t>
            </w:r>
          </w:p>
          <w:p w14:paraId="4CFA74A7" w14:textId="77777777" w:rsidR="00BF08A7" w:rsidRPr="00341DE0" w:rsidRDefault="00BF08A7" w:rsidP="009B76B0">
            <w:pPr>
              <w:rPr>
                <w:rFonts w:ascii="NTFPreCursivef" w:hAnsi="NTFPreCursivef"/>
                <w:sz w:val="32"/>
                <w:szCs w:val="32"/>
              </w:rPr>
            </w:pPr>
            <w:r w:rsidRPr="00341DE0">
              <w:rPr>
                <w:rFonts w:ascii="NTFPreCursivef" w:hAnsi="NTFPreCursivef"/>
                <w:sz w:val="32"/>
                <w:szCs w:val="32"/>
              </w:rPr>
              <w:t>In the distance…</w:t>
            </w:r>
          </w:p>
          <w:p w14:paraId="3F5A12E5" w14:textId="77777777" w:rsidR="00BF08A7" w:rsidRPr="00341DE0" w:rsidRDefault="00BF08A7" w:rsidP="009B76B0">
            <w:pPr>
              <w:rPr>
                <w:rFonts w:ascii="NTFPreCursivef" w:hAnsi="NTFPreCursivef"/>
                <w:sz w:val="32"/>
                <w:szCs w:val="32"/>
              </w:rPr>
            </w:pPr>
            <w:r w:rsidRPr="00341DE0">
              <w:rPr>
                <w:rFonts w:ascii="NTFPreCursivef" w:hAnsi="NTFPreCursivef"/>
                <w:sz w:val="32"/>
                <w:szCs w:val="32"/>
              </w:rPr>
              <w:t>Nearby…</w:t>
            </w:r>
          </w:p>
        </w:tc>
        <w:tc>
          <w:tcPr>
            <w:tcW w:w="1803" w:type="dxa"/>
          </w:tcPr>
          <w:p w14:paraId="7D93A810" w14:textId="77777777" w:rsidR="00BF08A7" w:rsidRPr="00341DE0" w:rsidRDefault="00BF08A7" w:rsidP="009B76B0">
            <w:pPr>
              <w:rPr>
                <w:rFonts w:ascii="NTFPreCursivef" w:hAnsi="NTFPreCursivef"/>
                <w:b/>
                <w:bCs/>
                <w:sz w:val="32"/>
                <w:szCs w:val="32"/>
              </w:rPr>
            </w:pPr>
            <w:r w:rsidRPr="00341DE0">
              <w:rPr>
                <w:rFonts w:ascii="NTFPreCursivef" w:hAnsi="NTFPreCursivef"/>
                <w:b/>
                <w:bCs/>
                <w:sz w:val="32"/>
                <w:szCs w:val="32"/>
              </w:rPr>
              <w:t>Problem</w:t>
            </w:r>
          </w:p>
          <w:p w14:paraId="24A37BF4" w14:textId="77777777" w:rsidR="00BF08A7" w:rsidRPr="00341DE0" w:rsidRDefault="00BF08A7" w:rsidP="009B76B0">
            <w:pPr>
              <w:rPr>
                <w:rFonts w:ascii="NTFPreCursivef" w:hAnsi="NTFPreCursivef"/>
                <w:sz w:val="32"/>
                <w:szCs w:val="32"/>
              </w:rPr>
            </w:pPr>
          </w:p>
          <w:p w14:paraId="2ED70926" w14:textId="77777777" w:rsidR="00BF08A7" w:rsidRPr="00341DE0" w:rsidRDefault="00BF08A7" w:rsidP="009B76B0">
            <w:pPr>
              <w:rPr>
                <w:rFonts w:ascii="NTFPreCursivef" w:hAnsi="NTFPreCursivef"/>
                <w:sz w:val="32"/>
                <w:szCs w:val="32"/>
              </w:rPr>
            </w:pPr>
            <w:r w:rsidRPr="00341DE0">
              <w:rPr>
                <w:rFonts w:ascii="NTFPreCursivef" w:hAnsi="NTFPreCursivef"/>
                <w:sz w:val="32"/>
                <w:szCs w:val="32"/>
              </w:rPr>
              <w:t>Unfortunately…</w:t>
            </w:r>
          </w:p>
          <w:p w14:paraId="0A86B18D" w14:textId="77777777" w:rsidR="00BF08A7" w:rsidRPr="00341DE0" w:rsidRDefault="00BF08A7" w:rsidP="009B76B0">
            <w:pPr>
              <w:rPr>
                <w:rFonts w:ascii="NTFPreCursivef" w:hAnsi="NTFPreCursivef"/>
                <w:sz w:val="32"/>
                <w:szCs w:val="32"/>
              </w:rPr>
            </w:pPr>
            <w:r w:rsidRPr="00341DE0">
              <w:rPr>
                <w:rFonts w:ascii="NTFPreCursivef" w:hAnsi="NTFPreCursivef"/>
                <w:sz w:val="32"/>
                <w:szCs w:val="32"/>
              </w:rPr>
              <w:t>However…</w:t>
            </w:r>
          </w:p>
          <w:p w14:paraId="6C563148" w14:textId="77777777" w:rsidR="00BF08A7" w:rsidRPr="00341DE0" w:rsidRDefault="00BF08A7" w:rsidP="009B76B0">
            <w:pPr>
              <w:rPr>
                <w:rFonts w:ascii="NTFPreCursivef" w:hAnsi="NTFPreCursivef"/>
                <w:sz w:val="32"/>
                <w:szCs w:val="32"/>
              </w:rPr>
            </w:pPr>
            <w:r w:rsidRPr="00341DE0">
              <w:rPr>
                <w:rFonts w:ascii="NTFPreCursivef" w:hAnsi="NTFPreCursivef"/>
                <w:sz w:val="32"/>
                <w:szCs w:val="32"/>
              </w:rPr>
              <w:t>Despite…</w:t>
            </w:r>
          </w:p>
          <w:p w14:paraId="41AD86CD" w14:textId="77777777" w:rsidR="00BF08A7" w:rsidRPr="00341DE0" w:rsidRDefault="00BF08A7" w:rsidP="009B76B0">
            <w:pPr>
              <w:rPr>
                <w:rFonts w:ascii="NTFPreCursivef" w:hAnsi="NTFPreCursivef"/>
                <w:sz w:val="32"/>
                <w:szCs w:val="32"/>
              </w:rPr>
            </w:pPr>
            <w:r w:rsidRPr="00341DE0">
              <w:rPr>
                <w:rFonts w:ascii="NTFPreCursivef" w:hAnsi="NTFPreCursivef"/>
                <w:sz w:val="32"/>
                <w:szCs w:val="32"/>
              </w:rPr>
              <w:t>All of a sudden…</w:t>
            </w:r>
          </w:p>
          <w:p w14:paraId="391932D3" w14:textId="77777777" w:rsidR="00BF08A7" w:rsidRPr="00341DE0" w:rsidRDefault="00BF08A7" w:rsidP="009B76B0">
            <w:pPr>
              <w:rPr>
                <w:rFonts w:ascii="NTFPreCursivef" w:hAnsi="NTFPreCursivef"/>
                <w:sz w:val="32"/>
                <w:szCs w:val="32"/>
              </w:rPr>
            </w:pPr>
          </w:p>
        </w:tc>
        <w:tc>
          <w:tcPr>
            <w:tcW w:w="1803" w:type="dxa"/>
          </w:tcPr>
          <w:p w14:paraId="16BFA604" w14:textId="77777777" w:rsidR="00BF08A7" w:rsidRPr="00341DE0" w:rsidRDefault="00BF08A7" w:rsidP="009B76B0">
            <w:pPr>
              <w:rPr>
                <w:rFonts w:ascii="NTFPreCursivef" w:hAnsi="NTFPreCursivef"/>
                <w:b/>
                <w:bCs/>
                <w:sz w:val="32"/>
                <w:szCs w:val="32"/>
              </w:rPr>
            </w:pPr>
            <w:r w:rsidRPr="00341DE0">
              <w:rPr>
                <w:rFonts w:ascii="NTFPreCursivef" w:hAnsi="NTFPreCursivef"/>
                <w:b/>
                <w:bCs/>
                <w:sz w:val="32"/>
                <w:szCs w:val="32"/>
              </w:rPr>
              <w:t>Resolution</w:t>
            </w:r>
          </w:p>
          <w:p w14:paraId="5150A75E" w14:textId="77777777" w:rsidR="00BF08A7" w:rsidRPr="00341DE0" w:rsidRDefault="00BF08A7" w:rsidP="009B76B0">
            <w:pPr>
              <w:rPr>
                <w:rFonts w:ascii="NTFPreCursivef" w:hAnsi="NTFPreCursivef"/>
                <w:sz w:val="32"/>
                <w:szCs w:val="32"/>
              </w:rPr>
            </w:pPr>
          </w:p>
          <w:p w14:paraId="1E3198AB" w14:textId="77777777" w:rsidR="00BF08A7" w:rsidRPr="00341DE0" w:rsidRDefault="00BF08A7" w:rsidP="009B76B0">
            <w:pPr>
              <w:rPr>
                <w:rFonts w:ascii="NTFPreCursivef" w:hAnsi="NTFPreCursivef"/>
                <w:sz w:val="32"/>
                <w:szCs w:val="32"/>
              </w:rPr>
            </w:pPr>
            <w:r w:rsidRPr="00341DE0">
              <w:rPr>
                <w:rFonts w:ascii="NTFPreCursivef" w:hAnsi="NTFPreCursivef"/>
                <w:sz w:val="32"/>
                <w:szCs w:val="32"/>
              </w:rPr>
              <w:t>Luckily…</w:t>
            </w:r>
          </w:p>
          <w:p w14:paraId="6FBA9197" w14:textId="77777777" w:rsidR="00BF08A7" w:rsidRPr="00341DE0" w:rsidRDefault="00BF08A7" w:rsidP="009B76B0">
            <w:pPr>
              <w:rPr>
                <w:rFonts w:ascii="NTFPreCursivef" w:hAnsi="NTFPreCursivef"/>
                <w:sz w:val="32"/>
                <w:szCs w:val="32"/>
              </w:rPr>
            </w:pPr>
            <w:r w:rsidRPr="00341DE0">
              <w:rPr>
                <w:rFonts w:ascii="NTFPreCursivef" w:hAnsi="NTFPreCursivef"/>
                <w:sz w:val="32"/>
                <w:szCs w:val="32"/>
              </w:rPr>
              <w:t>Then…</w:t>
            </w:r>
          </w:p>
          <w:p w14:paraId="637033E8" w14:textId="77777777" w:rsidR="00BF08A7" w:rsidRPr="00341DE0" w:rsidRDefault="00BF08A7" w:rsidP="009B76B0">
            <w:pPr>
              <w:rPr>
                <w:rFonts w:ascii="NTFPreCursivef" w:hAnsi="NTFPreCursivef"/>
                <w:sz w:val="32"/>
                <w:szCs w:val="32"/>
              </w:rPr>
            </w:pPr>
            <w:r w:rsidRPr="00341DE0">
              <w:rPr>
                <w:rFonts w:ascii="NTFPreCursivef" w:hAnsi="NTFPreCursivef"/>
                <w:sz w:val="32"/>
                <w:szCs w:val="32"/>
              </w:rPr>
              <w:t>A moment later…</w:t>
            </w:r>
          </w:p>
          <w:p w14:paraId="62843467" w14:textId="77777777" w:rsidR="00BF08A7" w:rsidRPr="00341DE0" w:rsidRDefault="00BF08A7" w:rsidP="009B76B0">
            <w:pPr>
              <w:rPr>
                <w:rFonts w:ascii="NTFPreCursivef" w:hAnsi="NTFPreCursivef"/>
                <w:sz w:val="32"/>
                <w:szCs w:val="32"/>
              </w:rPr>
            </w:pPr>
            <w:r w:rsidRPr="00341DE0">
              <w:rPr>
                <w:rFonts w:ascii="NTFPreCursivef" w:hAnsi="NTFPreCursivef"/>
                <w:sz w:val="32"/>
                <w:szCs w:val="32"/>
              </w:rPr>
              <w:t>Suddenly…</w:t>
            </w:r>
          </w:p>
          <w:p w14:paraId="04DB4D8E" w14:textId="77777777" w:rsidR="00BF08A7" w:rsidRPr="00341DE0" w:rsidRDefault="00BF08A7" w:rsidP="009B76B0">
            <w:pPr>
              <w:rPr>
                <w:rFonts w:ascii="NTFPreCursivef" w:hAnsi="NTFPreCursivef"/>
                <w:sz w:val="32"/>
                <w:szCs w:val="32"/>
              </w:rPr>
            </w:pPr>
          </w:p>
        </w:tc>
        <w:tc>
          <w:tcPr>
            <w:tcW w:w="1804" w:type="dxa"/>
          </w:tcPr>
          <w:p w14:paraId="6C3AF6E8" w14:textId="77777777" w:rsidR="00BF08A7" w:rsidRPr="00341DE0" w:rsidRDefault="00BF08A7" w:rsidP="009B76B0">
            <w:pPr>
              <w:rPr>
                <w:rFonts w:ascii="NTFPreCursivef" w:hAnsi="NTFPreCursivef"/>
                <w:b/>
                <w:bCs/>
                <w:sz w:val="32"/>
                <w:szCs w:val="32"/>
              </w:rPr>
            </w:pPr>
            <w:r w:rsidRPr="00341DE0">
              <w:rPr>
                <w:rFonts w:ascii="NTFPreCursivef" w:hAnsi="NTFPreCursivef"/>
                <w:b/>
                <w:bCs/>
                <w:sz w:val="32"/>
                <w:szCs w:val="32"/>
              </w:rPr>
              <w:t>Ending</w:t>
            </w:r>
          </w:p>
          <w:p w14:paraId="2D1F1692" w14:textId="77777777" w:rsidR="00BF08A7" w:rsidRPr="00341DE0" w:rsidRDefault="00BF08A7" w:rsidP="009B76B0">
            <w:pPr>
              <w:rPr>
                <w:rFonts w:ascii="NTFPreCursivef" w:hAnsi="NTFPreCursivef"/>
                <w:b/>
                <w:bCs/>
                <w:sz w:val="32"/>
                <w:szCs w:val="32"/>
              </w:rPr>
            </w:pPr>
          </w:p>
          <w:p w14:paraId="1CB1B549" w14:textId="77777777" w:rsidR="00BF08A7" w:rsidRPr="00341DE0" w:rsidRDefault="00BF08A7" w:rsidP="009B76B0">
            <w:pPr>
              <w:rPr>
                <w:rFonts w:ascii="NTFPreCursivef" w:hAnsi="NTFPreCursivef"/>
                <w:sz w:val="32"/>
                <w:szCs w:val="32"/>
              </w:rPr>
            </w:pPr>
            <w:r w:rsidRPr="00341DE0">
              <w:rPr>
                <w:rFonts w:ascii="NTFPreCursivef" w:hAnsi="NTFPreCursivef"/>
                <w:sz w:val="32"/>
                <w:szCs w:val="32"/>
              </w:rPr>
              <w:t>Eventually…</w:t>
            </w:r>
          </w:p>
          <w:p w14:paraId="6884679E" w14:textId="77777777" w:rsidR="00BF08A7" w:rsidRPr="00341DE0" w:rsidRDefault="00BF08A7" w:rsidP="009B76B0">
            <w:pPr>
              <w:rPr>
                <w:rFonts w:ascii="NTFPreCursivef" w:hAnsi="NTFPreCursivef"/>
                <w:sz w:val="32"/>
                <w:szCs w:val="32"/>
              </w:rPr>
            </w:pPr>
            <w:r w:rsidRPr="00341DE0">
              <w:rPr>
                <w:rFonts w:ascii="NTFPreCursivef" w:hAnsi="NTFPreCursivef"/>
                <w:sz w:val="32"/>
                <w:szCs w:val="32"/>
              </w:rPr>
              <w:t>Finally…</w:t>
            </w:r>
          </w:p>
          <w:p w14:paraId="3A87F7C8" w14:textId="77777777" w:rsidR="00BF08A7" w:rsidRPr="00341DE0" w:rsidRDefault="00BF08A7" w:rsidP="009B76B0">
            <w:pPr>
              <w:rPr>
                <w:rFonts w:ascii="NTFPreCursivef" w:hAnsi="NTFPreCursivef"/>
                <w:sz w:val="32"/>
                <w:szCs w:val="32"/>
              </w:rPr>
            </w:pPr>
            <w:r w:rsidRPr="00341DE0">
              <w:rPr>
                <w:rFonts w:ascii="NTFPreCursivef" w:hAnsi="NTFPreCursivef"/>
                <w:sz w:val="32"/>
                <w:szCs w:val="32"/>
              </w:rPr>
              <w:t>In the end…</w:t>
            </w:r>
          </w:p>
          <w:p w14:paraId="0D399644" w14:textId="77777777" w:rsidR="00BF08A7" w:rsidRPr="00341DE0" w:rsidRDefault="00BF08A7" w:rsidP="009B76B0">
            <w:pPr>
              <w:rPr>
                <w:rFonts w:ascii="NTFPreCursivef" w:hAnsi="NTFPreCursivef"/>
                <w:sz w:val="32"/>
                <w:szCs w:val="32"/>
              </w:rPr>
            </w:pPr>
            <w:r w:rsidRPr="00341DE0">
              <w:rPr>
                <w:rFonts w:ascii="NTFPreCursivef" w:hAnsi="NTFPreCursivef"/>
                <w:sz w:val="32"/>
                <w:szCs w:val="32"/>
              </w:rPr>
              <w:t>At last…</w:t>
            </w:r>
          </w:p>
        </w:tc>
      </w:tr>
    </w:tbl>
    <w:p w14:paraId="3E289F6A" w14:textId="51AD694A" w:rsidR="00BF08A7" w:rsidRPr="00341DE0" w:rsidRDefault="00BF08A7">
      <w:pPr>
        <w:rPr>
          <w:rFonts w:ascii="NTFPreCursivef" w:hAnsi="NTFPreCursivef"/>
          <w:sz w:val="32"/>
          <w:szCs w:val="32"/>
        </w:rPr>
      </w:pPr>
    </w:p>
    <w:p w14:paraId="2BE33389" w14:textId="727A8187" w:rsidR="009B76B0" w:rsidRPr="00341DE0" w:rsidRDefault="009B76B0">
      <w:pPr>
        <w:rPr>
          <w:rFonts w:ascii="NTFPreCursivef" w:hAnsi="NTFPreCursivef"/>
          <w:sz w:val="32"/>
          <w:szCs w:val="32"/>
        </w:rPr>
      </w:pPr>
    </w:p>
    <w:p w14:paraId="24C989FE" w14:textId="77777777" w:rsidR="009B76B0" w:rsidRPr="00341DE0" w:rsidRDefault="009B76B0">
      <w:pPr>
        <w:rPr>
          <w:rFonts w:ascii="NTFPreCursivef" w:hAnsi="NTFPreCursivef"/>
          <w:sz w:val="32"/>
          <w:szCs w:val="32"/>
        </w:rPr>
      </w:pPr>
    </w:p>
    <w:p w14:paraId="2465DEF5" w14:textId="77777777" w:rsidR="00BF08A7" w:rsidRPr="00341DE0" w:rsidRDefault="00BF08A7">
      <w:pPr>
        <w:rPr>
          <w:rFonts w:ascii="NTFPreCursivef" w:hAnsi="NTFPreCursivef"/>
          <w:sz w:val="32"/>
          <w:szCs w:val="32"/>
        </w:rPr>
      </w:pPr>
    </w:p>
    <w:p w14:paraId="3D5E7DF8" w14:textId="286ACDCC" w:rsidR="00ED3447" w:rsidRPr="00341DE0" w:rsidRDefault="0090722A">
      <w:pPr>
        <w:rPr>
          <w:rFonts w:ascii="NTFPreCursivef" w:hAnsi="NTFPreCursivef"/>
          <w:sz w:val="32"/>
          <w:szCs w:val="32"/>
        </w:rPr>
      </w:pPr>
      <w:r w:rsidRPr="00341DE0">
        <w:rPr>
          <w:rFonts w:ascii="NTFPreCursivef" w:hAnsi="NTFPreCursivef"/>
          <w:sz w:val="32"/>
          <w:szCs w:val="32"/>
        </w:rPr>
        <w:t xml:space="preserve">For example, </w:t>
      </w:r>
    </w:p>
    <w:p w14:paraId="4164805C" w14:textId="04DA77B8" w:rsidR="000C1219" w:rsidRPr="00341DE0" w:rsidRDefault="00E4151E">
      <w:pPr>
        <w:rPr>
          <w:rFonts w:ascii="NTFPreCursivef" w:hAnsi="NTFPreCursivef" w:cs="Arial"/>
          <w:i/>
          <w:iCs/>
          <w:color w:val="111111"/>
          <w:sz w:val="32"/>
          <w:szCs w:val="32"/>
          <w:bdr w:val="none" w:sz="0" w:space="0" w:color="auto" w:frame="1"/>
        </w:rPr>
      </w:pPr>
      <w:r w:rsidRPr="00341DE0">
        <w:rPr>
          <w:rFonts w:ascii="NTFPreCursivef" w:hAnsi="NTFPreCursivef" w:cs="Arial"/>
          <w:i/>
          <w:iCs/>
          <w:color w:val="0070C0"/>
          <w:sz w:val="32"/>
          <w:szCs w:val="32"/>
          <w:bdr w:val="none" w:sz="0" w:space="0" w:color="auto" w:frame="1"/>
        </w:rPr>
        <w:t xml:space="preserve">Once upon a time, </w:t>
      </w:r>
      <w:r w:rsidRPr="00341DE0">
        <w:rPr>
          <w:rFonts w:ascii="NTFPreCursivef" w:hAnsi="NTFPreCursivef" w:cs="Arial"/>
          <w:i/>
          <w:iCs/>
          <w:color w:val="111111"/>
          <w:sz w:val="32"/>
          <w:szCs w:val="32"/>
          <w:bdr w:val="none" w:sz="0" w:space="0" w:color="auto" w:frame="1"/>
        </w:rPr>
        <w:t xml:space="preserve">there was a treasure hunter called Jack. </w:t>
      </w:r>
      <w:r w:rsidRPr="00341DE0">
        <w:rPr>
          <w:rFonts w:ascii="NTFPreCursivef" w:hAnsi="NTFPreCursivef" w:cs="Arial"/>
          <w:i/>
          <w:iCs/>
          <w:color w:val="0070C0"/>
          <w:sz w:val="32"/>
          <w:szCs w:val="32"/>
          <w:bdr w:val="none" w:sz="0" w:space="0" w:color="auto" w:frame="1"/>
        </w:rPr>
        <w:t xml:space="preserve">One day, </w:t>
      </w:r>
      <w:r w:rsidRPr="00341DE0">
        <w:rPr>
          <w:rFonts w:ascii="NTFPreCursivef" w:hAnsi="NTFPreCursivef" w:cs="Arial"/>
          <w:i/>
          <w:iCs/>
          <w:color w:val="111111"/>
          <w:sz w:val="32"/>
          <w:szCs w:val="32"/>
          <w:bdr w:val="none" w:sz="0" w:space="0" w:color="auto" w:frame="1"/>
        </w:rPr>
        <w:t xml:space="preserve">Jack decided he wanted to hunt for buried treasure on the Island of Wonder. </w:t>
      </w:r>
      <w:r w:rsidRPr="00341DE0">
        <w:rPr>
          <w:rFonts w:ascii="NTFPreCursivef" w:hAnsi="NTFPreCursivef" w:cs="Arial"/>
          <w:i/>
          <w:iCs/>
          <w:color w:val="0070C0"/>
          <w:sz w:val="32"/>
          <w:szCs w:val="32"/>
          <w:bdr w:val="none" w:sz="0" w:space="0" w:color="auto" w:frame="1"/>
        </w:rPr>
        <w:t>Unfortunately,</w:t>
      </w:r>
      <w:r w:rsidRPr="00341DE0">
        <w:rPr>
          <w:rFonts w:ascii="NTFPreCursivef" w:hAnsi="NTFPreCursivef" w:cs="Arial"/>
          <w:i/>
          <w:iCs/>
          <w:color w:val="111111"/>
          <w:sz w:val="32"/>
          <w:szCs w:val="32"/>
          <w:bdr w:val="none" w:sz="0" w:space="0" w:color="auto" w:frame="1"/>
        </w:rPr>
        <w:t xml:space="preserve"> he got lost. Luckily, his friend Jacob gave him a secret map. </w:t>
      </w:r>
      <w:r w:rsidRPr="00341DE0">
        <w:rPr>
          <w:rFonts w:ascii="NTFPreCursivef" w:hAnsi="NTFPreCursivef" w:cs="Arial"/>
          <w:i/>
          <w:iCs/>
          <w:color w:val="0070C0"/>
          <w:sz w:val="32"/>
          <w:szCs w:val="32"/>
          <w:bdr w:val="none" w:sz="0" w:space="0" w:color="auto" w:frame="1"/>
        </w:rPr>
        <w:t>Eventually,</w:t>
      </w:r>
      <w:r w:rsidRPr="00341DE0">
        <w:rPr>
          <w:rFonts w:ascii="NTFPreCursivef" w:hAnsi="NTFPreCursivef" w:cs="Arial"/>
          <w:i/>
          <w:iCs/>
          <w:color w:val="111111"/>
          <w:sz w:val="32"/>
          <w:szCs w:val="32"/>
          <w:bdr w:val="none" w:sz="0" w:space="0" w:color="auto" w:frame="1"/>
        </w:rPr>
        <w:t xml:space="preserve"> </w:t>
      </w:r>
      <w:r w:rsidR="00ED3447" w:rsidRPr="00341DE0">
        <w:rPr>
          <w:rFonts w:ascii="NTFPreCursivef" w:hAnsi="NTFPreCursivef" w:cs="Arial"/>
          <w:i/>
          <w:iCs/>
          <w:color w:val="111111"/>
          <w:sz w:val="32"/>
          <w:szCs w:val="32"/>
          <w:bdr w:val="none" w:sz="0" w:space="0" w:color="auto" w:frame="1"/>
        </w:rPr>
        <w:t>Jack</w:t>
      </w:r>
      <w:r w:rsidRPr="00341DE0">
        <w:rPr>
          <w:rFonts w:ascii="NTFPreCursivef" w:hAnsi="NTFPreCursivef" w:cs="Arial"/>
          <w:i/>
          <w:iCs/>
          <w:color w:val="111111"/>
          <w:sz w:val="32"/>
          <w:szCs w:val="32"/>
          <w:bdr w:val="none" w:sz="0" w:space="0" w:color="auto" w:frame="1"/>
        </w:rPr>
        <w:t xml:space="preserve"> arrived at the Island of Wonder and found </w:t>
      </w:r>
      <w:r w:rsidR="00177CF1" w:rsidRPr="00341DE0">
        <w:rPr>
          <w:rFonts w:ascii="NTFPreCursivef" w:hAnsi="NTFPreCursivef" w:cs="Arial"/>
          <w:i/>
          <w:iCs/>
          <w:color w:val="111111"/>
          <w:sz w:val="32"/>
          <w:szCs w:val="32"/>
          <w:bdr w:val="none" w:sz="0" w:space="0" w:color="auto" w:frame="1"/>
        </w:rPr>
        <w:t xml:space="preserve">diamonds of every colour. </w:t>
      </w:r>
    </w:p>
    <w:p w14:paraId="4C2F8E22" w14:textId="77777777" w:rsidR="00E51AD1" w:rsidRPr="00341DE0" w:rsidRDefault="00E51AD1">
      <w:pPr>
        <w:rPr>
          <w:rFonts w:ascii="NTFPreCursivef" w:hAnsi="NTFPreCursivef" w:cs="Arial"/>
          <w:color w:val="111111"/>
          <w:sz w:val="32"/>
          <w:szCs w:val="32"/>
          <w:bdr w:val="none" w:sz="0" w:space="0" w:color="auto" w:frame="1"/>
        </w:rPr>
      </w:pPr>
    </w:p>
    <w:p w14:paraId="75D18081" w14:textId="1F28528E" w:rsidR="00FD04D8" w:rsidRPr="00341DE0" w:rsidRDefault="00FB2F4E" w:rsidP="00341DE0">
      <w:pPr>
        <w:rPr>
          <w:rFonts w:ascii="NTFPreCursivef" w:hAnsi="NTFPreCursivef"/>
        </w:rPr>
      </w:pPr>
      <w:r w:rsidRPr="00341DE0">
        <w:rPr>
          <w:rFonts w:ascii="NTFPreCursivef" w:hAnsi="NTFPreCursivef"/>
          <w:noProof/>
          <w:lang w:eastAsia="en-GB"/>
        </w:rPr>
        <w:lastRenderedPageBreak/>
        <w:drawing>
          <wp:anchor distT="0" distB="0" distL="114300" distR="114300" simplePos="0" relativeHeight="251671552" behindDoc="0" locked="0" layoutInCell="1" allowOverlap="1" wp14:anchorId="674B0CAE" wp14:editId="68A8052C">
            <wp:simplePos x="0" y="0"/>
            <wp:positionH relativeFrom="column">
              <wp:posOffset>4254500</wp:posOffset>
            </wp:positionH>
            <wp:positionV relativeFrom="paragraph">
              <wp:posOffset>6896100</wp:posOffset>
            </wp:positionV>
            <wp:extent cx="1003300" cy="1574800"/>
            <wp:effectExtent l="0" t="0" r="6350" b="6350"/>
            <wp:wrapNone/>
            <wp:docPr id="8" name="Picture 8"/>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03300" cy="1574800"/>
                    </a:xfrm>
                    <a:prstGeom prst="rect">
                      <a:avLst/>
                    </a:prstGeom>
                  </pic:spPr>
                </pic:pic>
              </a:graphicData>
            </a:graphic>
            <wp14:sizeRelH relativeFrom="margin">
              <wp14:pctWidth>0</wp14:pctWidth>
            </wp14:sizeRelH>
            <wp14:sizeRelV relativeFrom="margin">
              <wp14:pctHeight>0</wp14:pctHeight>
            </wp14:sizeRelV>
          </wp:anchor>
        </w:drawing>
      </w:r>
      <w:r w:rsidRPr="00341DE0">
        <w:rPr>
          <w:rFonts w:ascii="NTFPreCursivef" w:hAnsi="NTFPreCursivef"/>
          <w:noProof/>
          <w:lang w:eastAsia="en-GB"/>
        </w:rPr>
        <w:drawing>
          <wp:anchor distT="0" distB="0" distL="114300" distR="114300" simplePos="0" relativeHeight="251670528" behindDoc="0" locked="0" layoutInCell="1" allowOverlap="1" wp14:anchorId="607807E2" wp14:editId="3048E22B">
            <wp:simplePos x="0" y="0"/>
            <wp:positionH relativeFrom="column">
              <wp:posOffset>3530600</wp:posOffset>
            </wp:positionH>
            <wp:positionV relativeFrom="paragraph">
              <wp:posOffset>6419850</wp:posOffset>
            </wp:positionV>
            <wp:extent cx="2835910" cy="2413000"/>
            <wp:effectExtent l="0" t="0" r="2540" b="6350"/>
            <wp:wrapNone/>
            <wp:docPr id="7" name="Picture 7"/>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3">
                      <a:extLst>
                        <a:ext uri="{28A0092B-C50C-407E-A947-70E740481C1C}">
                          <a14:useLocalDpi xmlns:a14="http://schemas.microsoft.com/office/drawing/2010/main" val="0"/>
                        </a:ext>
                      </a:extLst>
                    </a:blip>
                    <a:stretch>
                      <a:fillRect/>
                    </a:stretch>
                  </pic:blipFill>
                  <pic:spPr>
                    <a:xfrm>
                      <a:off x="0" y="0"/>
                      <a:ext cx="2835910" cy="2413000"/>
                    </a:xfrm>
                    <a:prstGeom prst="rect">
                      <a:avLst/>
                    </a:prstGeom>
                  </pic:spPr>
                </pic:pic>
              </a:graphicData>
            </a:graphic>
            <wp14:sizeRelH relativeFrom="margin">
              <wp14:pctWidth>0</wp14:pctWidth>
            </wp14:sizeRelH>
            <wp14:sizeRelV relativeFrom="margin">
              <wp14:pctHeight>0</wp14:pctHeight>
            </wp14:sizeRelV>
          </wp:anchor>
        </w:drawing>
      </w:r>
      <w:r w:rsidRPr="00341DE0">
        <w:rPr>
          <w:rFonts w:ascii="NTFPreCursivef" w:hAnsi="NTFPreCursivef"/>
          <w:noProof/>
          <w:lang w:eastAsia="en-GB"/>
        </w:rPr>
        <mc:AlternateContent>
          <mc:Choice Requires="wps">
            <w:drawing>
              <wp:anchor distT="45720" distB="45720" distL="114300" distR="114300" simplePos="0" relativeHeight="251663360" behindDoc="0" locked="0" layoutInCell="1" allowOverlap="1" wp14:anchorId="5A29996A" wp14:editId="24D57545">
                <wp:simplePos x="0" y="0"/>
                <wp:positionH relativeFrom="column">
                  <wp:posOffset>-603250</wp:posOffset>
                </wp:positionH>
                <wp:positionV relativeFrom="paragraph">
                  <wp:posOffset>1670050</wp:posOffset>
                </wp:positionV>
                <wp:extent cx="4095750" cy="2216150"/>
                <wp:effectExtent l="19050" t="19050" r="19050" b="127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0" cy="2216150"/>
                        </a:xfrm>
                        <a:prstGeom prst="rect">
                          <a:avLst/>
                        </a:prstGeom>
                        <a:solidFill>
                          <a:srgbClr val="FFC000"/>
                        </a:solidFill>
                        <a:ln w="38100">
                          <a:solidFill>
                            <a:srgbClr val="000000"/>
                          </a:solidFill>
                          <a:miter lim="800000"/>
                          <a:headEnd/>
                          <a:tailEnd/>
                        </a:ln>
                      </wps:spPr>
                      <wps:txbx>
                        <w:txbxContent>
                          <w:p w14:paraId="32E8843D" w14:textId="77777777" w:rsidR="009C56ED" w:rsidRPr="00804F31" w:rsidRDefault="009C56ED" w:rsidP="009C56ED">
                            <w:pPr>
                              <w:jc w:val="center"/>
                              <w:rPr>
                                <w:rFonts w:ascii="NTFPreCursivef" w:hAnsi="NTFPreCursivef"/>
                                <w:sz w:val="144"/>
                                <w:szCs w:val="96"/>
                              </w:rPr>
                            </w:pPr>
                            <w:r w:rsidRPr="00804F31">
                              <w:rPr>
                                <w:rFonts w:ascii="NTFPreCursivef" w:hAnsi="NTFPreCursivef"/>
                                <w:sz w:val="144"/>
                                <w:szCs w:val="96"/>
                              </w:rPr>
                              <w:t>Reading for Pleasure</w:t>
                            </w:r>
                          </w:p>
                          <w:p w14:paraId="4D348F77" w14:textId="1AC25987" w:rsidR="009C56ED" w:rsidRDefault="009C56E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29996A" id="_x0000_s1036" type="#_x0000_t202" style="position:absolute;margin-left:-47.5pt;margin-top:131.5pt;width:322.5pt;height:174.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" fillcolor="#ffc000" strokeweight="3pt">
                <v:textbox>
                  <w:txbxContent>
                    <w:p w14:paraId="32E8843D" w14:textId="77777777" w:rsidR="009C56ED" w:rsidRPr="00804F31" w:rsidRDefault="009C56ED" w:rsidP="009C56ED">
                      <w:pPr>
                        <w:jc w:val="center"/>
                        <w:rPr>
                          <w:rFonts w:ascii="NTFPreCursivef" w:hAnsi="NTFPreCursivef"/>
                          <w:sz w:val="144"/>
                          <w:szCs w:val="96"/>
                        </w:rPr>
                      </w:pPr>
                      <w:r w:rsidRPr="00804F31">
                        <w:rPr>
                          <w:rFonts w:ascii="NTFPreCursivef" w:hAnsi="NTFPreCursivef"/>
                          <w:sz w:val="144"/>
                          <w:szCs w:val="96"/>
                        </w:rPr>
                        <w:t>Reading for Pleasure</w:t>
                      </w:r>
                    </w:p>
                    <w:p w14:paraId="4D348F77" w14:textId="1AC25987" w:rsidR="009C56ED" w:rsidRDefault="009C56ED"/>
                  </w:txbxContent>
                </v:textbox>
                <w10:wrap type="square"/>
              </v:shape>
            </w:pict>
          </mc:Fallback>
        </mc:AlternateContent>
      </w:r>
      <w:r w:rsidRPr="00341DE0">
        <w:rPr>
          <w:rFonts w:ascii="NTFPreCursivef" w:hAnsi="NTFPreCursivef"/>
          <w:noProof/>
          <w:lang w:eastAsia="en-GB"/>
        </w:rPr>
        <mc:AlternateContent>
          <mc:Choice Requires="wps">
            <w:drawing>
              <wp:anchor distT="45720" distB="45720" distL="114300" distR="114300" simplePos="0" relativeHeight="251665408" behindDoc="0" locked="0" layoutInCell="1" allowOverlap="1" wp14:anchorId="2CE46772" wp14:editId="4D78D02E">
                <wp:simplePos x="0" y="0"/>
                <wp:positionH relativeFrom="column">
                  <wp:posOffset>3619500</wp:posOffset>
                </wp:positionH>
                <wp:positionV relativeFrom="paragraph">
                  <wp:posOffset>1682750</wp:posOffset>
                </wp:positionV>
                <wp:extent cx="2721610" cy="2171700"/>
                <wp:effectExtent l="19050" t="19050" r="2159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1610" cy="2171700"/>
                        </a:xfrm>
                        <a:prstGeom prst="rect">
                          <a:avLst/>
                        </a:prstGeom>
                        <a:solidFill>
                          <a:srgbClr val="92D050"/>
                        </a:solidFill>
                        <a:ln w="38100">
                          <a:solidFill>
                            <a:srgbClr val="000000"/>
                          </a:solidFill>
                          <a:miter lim="800000"/>
                          <a:headEnd/>
                          <a:tailEnd/>
                        </a:ln>
                      </wps:spPr>
                      <wps:txbx>
                        <w:txbxContent>
                          <w:p w14:paraId="247E5833" w14:textId="784179CF" w:rsidR="009C56ED" w:rsidRPr="00804F31" w:rsidRDefault="009C56ED" w:rsidP="00804F31">
                            <w:pPr>
                              <w:rPr>
                                <w:rFonts w:ascii="NTFPreCursivef" w:hAnsi="NTFPreCursivef"/>
                                <w:sz w:val="80"/>
                                <w:szCs w:val="80"/>
                              </w:rPr>
                            </w:pPr>
                            <w:r w:rsidRPr="00804F31">
                              <w:rPr>
                                <w:rFonts w:ascii="NTFPreCursivef" w:hAnsi="NTFPreCursivef"/>
                                <w:sz w:val="80"/>
                                <w:szCs w:val="80"/>
                              </w:rPr>
                              <w:t>Share your favourite story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E46772" id="_x0000_s1037" type="#_x0000_t202" style="position:absolute;margin-left:285pt;margin-top:132.5pt;width:214.3pt;height:171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" fillcolor="#92d050" strokeweight="3pt">
                <v:textbox>
                  <w:txbxContent>
                    <w:p w14:paraId="247E5833" w14:textId="784179CF" w:rsidR="009C56ED" w:rsidRPr="00804F31" w:rsidRDefault="009C56ED" w:rsidP="00804F31">
                      <w:pPr>
                        <w:rPr>
                          <w:rFonts w:ascii="NTFPreCursivef" w:hAnsi="NTFPreCursivef"/>
                          <w:sz w:val="80"/>
                          <w:szCs w:val="80"/>
                        </w:rPr>
                      </w:pPr>
                      <w:r w:rsidRPr="00804F31">
                        <w:rPr>
                          <w:rFonts w:ascii="NTFPreCursivef" w:hAnsi="NTFPreCursivef"/>
                          <w:sz w:val="80"/>
                          <w:szCs w:val="80"/>
                        </w:rPr>
                        <w:t>Share your favourite story</w:t>
                      </w:r>
                    </w:p>
                  </w:txbxContent>
                </v:textbox>
                <w10:wrap type="square"/>
              </v:shape>
            </w:pict>
          </mc:Fallback>
        </mc:AlternateContent>
      </w:r>
      <w:r w:rsidRPr="00341DE0">
        <w:rPr>
          <w:rFonts w:ascii="NTFPreCursivef" w:hAnsi="NTFPreCursivef"/>
          <w:noProof/>
          <w:lang w:eastAsia="en-GB"/>
        </w:rPr>
        <mc:AlternateContent>
          <mc:Choice Requires="wps">
            <w:drawing>
              <wp:anchor distT="45720" distB="45720" distL="114300" distR="114300" simplePos="0" relativeHeight="251669504" behindDoc="0" locked="0" layoutInCell="1" allowOverlap="1" wp14:anchorId="43FAC305" wp14:editId="64BCF380">
                <wp:simplePos x="0" y="0"/>
                <wp:positionH relativeFrom="margin">
                  <wp:posOffset>-615950</wp:posOffset>
                </wp:positionH>
                <wp:positionV relativeFrom="paragraph">
                  <wp:posOffset>3962400</wp:posOffset>
                </wp:positionV>
                <wp:extent cx="6953250" cy="2298700"/>
                <wp:effectExtent l="19050" t="19050" r="19050" b="2540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0" cy="2298700"/>
                        </a:xfrm>
                        <a:prstGeom prst="rect">
                          <a:avLst/>
                        </a:prstGeom>
                        <a:solidFill>
                          <a:schemeClr val="bg1"/>
                        </a:solidFill>
                        <a:ln w="38100">
                          <a:solidFill>
                            <a:srgbClr val="000000"/>
                          </a:solidFill>
                          <a:miter lim="800000"/>
                          <a:headEnd/>
                          <a:tailEnd/>
                        </a:ln>
                      </wps:spPr>
                      <wps:txbx>
                        <w:txbxContent>
                          <w:p w14:paraId="5087ED68" w14:textId="445BDBC9" w:rsidR="009C56ED" w:rsidRPr="00804F31" w:rsidRDefault="009C56ED" w:rsidP="009C56ED">
                            <w:pPr>
                              <w:jc w:val="center"/>
                              <w:rPr>
                                <w:rFonts w:ascii="NTFPreCursivef" w:hAnsi="NTFPreCursivef"/>
                                <w:color w:val="0070C0"/>
                                <w:sz w:val="60"/>
                                <w:szCs w:val="60"/>
                              </w:rPr>
                            </w:pPr>
                            <w:r w:rsidRPr="00804F31">
                              <w:rPr>
                                <w:rFonts w:ascii="NTFPreCursivef" w:hAnsi="NTFPreCursivef"/>
                                <w:color w:val="0070C0"/>
                                <w:sz w:val="60"/>
                                <w:szCs w:val="60"/>
                              </w:rPr>
                              <w:t xml:space="preserve">Guess the adult’s favourite book challenge </w:t>
                            </w:r>
                            <w:r w:rsidR="00FB2F4E" w:rsidRPr="00804F31">
                              <w:rPr>
                                <w:rFonts w:ascii="NTFPreCursivef" w:hAnsi="NTFPreCursivef"/>
                                <w:color w:val="0070C0"/>
                                <w:sz w:val="60"/>
                                <w:szCs w:val="60"/>
                              </w:rPr>
                              <w:t>-</w:t>
                            </w:r>
                          </w:p>
                          <w:p w14:paraId="09AB99DB" w14:textId="190181AC" w:rsidR="009C56ED" w:rsidRPr="00804F31" w:rsidRDefault="00FB2F4E" w:rsidP="009C56ED">
                            <w:pPr>
                              <w:jc w:val="center"/>
                              <w:rPr>
                                <w:rFonts w:ascii="NTFPreCursivef" w:hAnsi="NTFPreCursivef"/>
                                <w:color w:val="0070C0"/>
                                <w:sz w:val="60"/>
                                <w:szCs w:val="60"/>
                              </w:rPr>
                            </w:pPr>
                            <w:r w:rsidRPr="00804F31">
                              <w:rPr>
                                <w:rFonts w:ascii="NTFPreCursivef" w:hAnsi="NTFPreCursivef"/>
                                <w:color w:val="0070C0"/>
                                <w:sz w:val="60"/>
                                <w:szCs w:val="60"/>
                              </w:rPr>
                              <w:t>b</w:t>
                            </w:r>
                            <w:r w:rsidR="009C56ED" w:rsidRPr="00804F31">
                              <w:rPr>
                                <w:rFonts w:ascii="NTFPreCursivef" w:hAnsi="NTFPreCursivef"/>
                                <w:color w:val="0070C0"/>
                                <w:sz w:val="60"/>
                                <w:szCs w:val="60"/>
                              </w:rPr>
                              <w:t xml:space="preserve">ehind each book an adult from school hiding. Your challenge is to guess which book belongs to which adult. </w:t>
                            </w:r>
                          </w:p>
                          <w:p w14:paraId="40F9FFCE" w14:textId="0C947AE2" w:rsidR="009C56ED" w:rsidRDefault="009C56ED" w:rsidP="009C56E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FAC305" id="_x0000_s1038" type="#_x0000_t202" style="position:absolute;margin-left:-48.5pt;margin-top:312pt;width:547.5pt;height:181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" fillcolor="white [3212]" strokeweight="3pt">
                <v:textbox>
                  <w:txbxContent>
                    <w:p w14:paraId="5087ED68" w14:textId="445BDBC9" w:rsidR="009C56ED" w:rsidRPr="00804F31" w:rsidRDefault="009C56ED" w:rsidP="009C56ED">
                      <w:pPr>
                        <w:jc w:val="center"/>
                        <w:rPr>
                          <w:rFonts w:ascii="NTFPreCursivef" w:hAnsi="NTFPreCursivef"/>
                          <w:color w:val="0070C0"/>
                          <w:sz w:val="60"/>
                          <w:szCs w:val="60"/>
                        </w:rPr>
                      </w:pPr>
                      <w:r w:rsidRPr="00804F31">
                        <w:rPr>
                          <w:rFonts w:ascii="NTFPreCursivef" w:hAnsi="NTFPreCursivef"/>
                          <w:color w:val="0070C0"/>
                          <w:sz w:val="60"/>
                          <w:szCs w:val="60"/>
                        </w:rPr>
                        <w:t xml:space="preserve">Guess the adult’s favourite book challenge </w:t>
                      </w:r>
                      <w:r w:rsidR="00FB2F4E" w:rsidRPr="00804F31">
                        <w:rPr>
                          <w:rFonts w:ascii="NTFPreCursivef" w:hAnsi="NTFPreCursivef"/>
                          <w:color w:val="0070C0"/>
                          <w:sz w:val="60"/>
                          <w:szCs w:val="60"/>
                        </w:rPr>
                        <w:t>-</w:t>
                      </w:r>
                    </w:p>
                    <w:p w14:paraId="09AB99DB" w14:textId="190181AC" w:rsidR="009C56ED" w:rsidRPr="00804F31" w:rsidRDefault="00FB2F4E" w:rsidP="009C56ED">
                      <w:pPr>
                        <w:jc w:val="center"/>
                        <w:rPr>
                          <w:rFonts w:ascii="NTFPreCursivef" w:hAnsi="NTFPreCursivef"/>
                          <w:color w:val="0070C0"/>
                          <w:sz w:val="60"/>
                          <w:szCs w:val="60"/>
                        </w:rPr>
                      </w:pPr>
                      <w:r w:rsidRPr="00804F31">
                        <w:rPr>
                          <w:rFonts w:ascii="NTFPreCursivef" w:hAnsi="NTFPreCursivef"/>
                          <w:color w:val="0070C0"/>
                          <w:sz w:val="60"/>
                          <w:szCs w:val="60"/>
                        </w:rPr>
                        <w:t>b</w:t>
                      </w:r>
                      <w:r w:rsidR="009C56ED" w:rsidRPr="00804F31">
                        <w:rPr>
                          <w:rFonts w:ascii="NTFPreCursivef" w:hAnsi="NTFPreCursivef"/>
                          <w:color w:val="0070C0"/>
                          <w:sz w:val="60"/>
                          <w:szCs w:val="60"/>
                        </w:rPr>
                        <w:t xml:space="preserve">ehind each book an adult from school hiding. Your challenge is to guess which book belongs to which adult. </w:t>
                      </w:r>
                    </w:p>
                    <w:p w14:paraId="40F9FFCE" w14:textId="0C947AE2" w:rsidR="009C56ED" w:rsidRDefault="009C56ED" w:rsidP="009C56ED"/>
                  </w:txbxContent>
                </v:textbox>
                <w10:wrap type="square" anchorx="margin"/>
              </v:shape>
            </w:pict>
          </mc:Fallback>
        </mc:AlternateContent>
      </w:r>
      <w:r w:rsidRPr="00341DE0">
        <w:rPr>
          <w:rFonts w:ascii="NTFPreCursivef" w:hAnsi="NTFPreCursivef"/>
          <w:noProof/>
          <w:lang w:eastAsia="en-GB"/>
        </w:rPr>
        <mc:AlternateContent>
          <mc:Choice Requires="wps">
            <w:drawing>
              <wp:anchor distT="45720" distB="45720" distL="114300" distR="114300" simplePos="0" relativeHeight="251667456" behindDoc="1" locked="0" layoutInCell="1" allowOverlap="1" wp14:anchorId="3DB443A6" wp14:editId="34CE7A7F">
                <wp:simplePos x="0" y="0"/>
                <wp:positionH relativeFrom="column">
                  <wp:posOffset>-615950</wp:posOffset>
                </wp:positionH>
                <wp:positionV relativeFrom="paragraph">
                  <wp:posOffset>6421755</wp:posOffset>
                </wp:positionV>
                <wp:extent cx="4006850" cy="2413000"/>
                <wp:effectExtent l="19050" t="19050" r="12700" b="25400"/>
                <wp:wrapTight wrapText="bothSides">
                  <wp:wrapPolygon edited="0">
                    <wp:start x="-103" y="-171"/>
                    <wp:lineTo x="-103" y="21657"/>
                    <wp:lineTo x="21566" y="21657"/>
                    <wp:lineTo x="21566" y="-171"/>
                    <wp:lineTo x="-103" y="-171"/>
                  </wp:wrapPolygon>
                </wp:wrapTight>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6850" cy="2413000"/>
                        </a:xfrm>
                        <a:prstGeom prst="rect">
                          <a:avLst/>
                        </a:prstGeom>
                        <a:solidFill>
                          <a:srgbClr val="00B0F0"/>
                        </a:solidFill>
                        <a:ln w="38100">
                          <a:solidFill>
                            <a:srgbClr val="000000"/>
                          </a:solidFill>
                          <a:miter lim="800000"/>
                          <a:headEnd/>
                          <a:tailEnd/>
                        </a:ln>
                      </wps:spPr>
                      <wps:txbx>
                        <w:txbxContent>
                          <w:p w14:paraId="5D80EFB6" w14:textId="704ECFB0" w:rsidR="009C56ED" w:rsidRPr="00804F31" w:rsidRDefault="009C56ED" w:rsidP="00804F31">
                            <w:pPr>
                              <w:rPr>
                                <w:rFonts w:ascii="NTFPreCursivef" w:hAnsi="NTFPreCursivef"/>
                                <w:sz w:val="72"/>
                                <w:szCs w:val="62"/>
                              </w:rPr>
                            </w:pPr>
                            <w:r w:rsidRPr="00804F31">
                              <w:rPr>
                                <w:rFonts w:ascii="NTFPreCursivef" w:hAnsi="NTFPreCursivef"/>
                                <w:sz w:val="72"/>
                                <w:szCs w:val="62"/>
                              </w:rPr>
                              <w:t>Reading and sharing stories is for everyone, every day.</w:t>
                            </w:r>
                          </w:p>
                          <w:p w14:paraId="3BACFE90" w14:textId="77777777" w:rsidR="009C56ED" w:rsidRDefault="009C56ED" w:rsidP="009C56E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B443A6" id="_x0000_s1039" type="#_x0000_t202" style="position:absolute;margin-left:-48.5pt;margin-top:505.65pt;width:315.5pt;height:190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" fillcolor="#00b0f0" strokeweight="3pt">
                <v:textbox>
                  <w:txbxContent>
                    <w:p w14:paraId="5D80EFB6" w14:textId="704ECFB0" w:rsidR="009C56ED" w:rsidRPr="00804F31" w:rsidRDefault="009C56ED" w:rsidP="00804F31">
                      <w:pPr>
                        <w:rPr>
                          <w:rFonts w:ascii="NTFPreCursivef" w:hAnsi="NTFPreCursivef"/>
                          <w:sz w:val="72"/>
                          <w:szCs w:val="62"/>
                        </w:rPr>
                      </w:pPr>
                      <w:r w:rsidRPr="00804F31">
                        <w:rPr>
                          <w:rFonts w:ascii="NTFPreCursivef" w:hAnsi="NTFPreCursivef"/>
                          <w:sz w:val="72"/>
                          <w:szCs w:val="62"/>
                        </w:rPr>
                        <w:t>Reading and sharing stories is for everyone, every day.</w:t>
                      </w:r>
                    </w:p>
                    <w:p w14:paraId="3BACFE90" w14:textId="77777777" w:rsidR="009C56ED" w:rsidRDefault="009C56ED" w:rsidP="009C56ED"/>
                  </w:txbxContent>
                </v:textbox>
                <w10:wrap type="tight"/>
              </v:shape>
            </w:pict>
          </mc:Fallback>
        </mc:AlternateContent>
      </w:r>
      <w:r w:rsidR="009C56ED" w:rsidRPr="00341DE0">
        <w:rPr>
          <w:rFonts w:ascii="NTFPreCursivef" w:hAnsi="NTFPreCursivef"/>
          <w:noProof/>
          <w:lang w:eastAsia="en-GB"/>
        </w:rPr>
        <mc:AlternateContent>
          <mc:Choice Requires="wps">
            <w:drawing>
              <wp:anchor distT="45720" distB="45720" distL="114300" distR="114300" simplePos="0" relativeHeight="251661312" behindDoc="0" locked="0" layoutInCell="1" allowOverlap="1" wp14:anchorId="51AA7137" wp14:editId="433293DE">
                <wp:simplePos x="0" y="0"/>
                <wp:positionH relativeFrom="margin">
                  <wp:align>center</wp:align>
                </wp:positionH>
                <wp:positionV relativeFrom="paragraph">
                  <wp:posOffset>478</wp:posOffset>
                </wp:positionV>
                <wp:extent cx="6961505" cy="1565275"/>
                <wp:effectExtent l="19050" t="19050" r="10795"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61505" cy="1565306"/>
                        </a:xfrm>
                        <a:prstGeom prst="rect">
                          <a:avLst/>
                        </a:prstGeom>
                        <a:solidFill>
                          <a:srgbClr val="FFFF00"/>
                        </a:solidFill>
                        <a:ln w="38100">
                          <a:solidFill>
                            <a:srgbClr val="000000"/>
                          </a:solidFill>
                          <a:miter lim="800000"/>
                          <a:headEnd/>
                          <a:tailEnd/>
                        </a:ln>
                      </wps:spPr>
                      <wps:txbx>
                        <w:txbxContent>
                          <w:p w14:paraId="22FB38BF" w14:textId="77777777" w:rsidR="009C56ED" w:rsidRPr="00804F31" w:rsidRDefault="009C56ED" w:rsidP="009C56ED">
                            <w:pPr>
                              <w:shd w:val="clear" w:color="auto" w:fill="FFFF00"/>
                              <w:jc w:val="center"/>
                              <w:rPr>
                                <w:rFonts w:ascii="NTFPreCursivef" w:hAnsi="NTFPreCursivef"/>
                                <w:color w:val="7030A0"/>
                                <w:sz w:val="200"/>
                                <w:szCs w:val="144"/>
                              </w:rPr>
                            </w:pPr>
                            <w:r w:rsidRPr="00804F31">
                              <w:rPr>
                                <w:rFonts w:ascii="NTFPreCursivef" w:hAnsi="NTFPreCursivef"/>
                                <w:color w:val="7030A0"/>
                                <w:sz w:val="200"/>
                                <w:szCs w:val="144"/>
                              </w:rPr>
                              <w:t>Let’s celebrate</w:t>
                            </w:r>
                          </w:p>
                          <w:p w14:paraId="592DB169" w14:textId="0C07B055" w:rsidR="009C56ED" w:rsidRDefault="009C56E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AA7137" id="_x0000_s1040" type="#_x0000_t202" style="position:absolute;margin-left:0;margin-top:.05pt;width:548.15pt;height:123.25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" fillcolor="yellow" strokeweight="3pt">
                <v:textbox>
                  <w:txbxContent>
                    <w:p w14:paraId="22FB38BF" w14:textId="77777777" w:rsidR="009C56ED" w:rsidRPr="00804F31" w:rsidRDefault="009C56ED" w:rsidP="009C56ED">
                      <w:pPr>
                        <w:shd w:val="clear" w:color="auto" w:fill="FFFF00"/>
                        <w:jc w:val="center"/>
                        <w:rPr>
                          <w:rFonts w:ascii="NTFPreCursivef" w:hAnsi="NTFPreCursivef"/>
                          <w:color w:val="7030A0"/>
                          <w:sz w:val="200"/>
                          <w:szCs w:val="144"/>
                        </w:rPr>
                      </w:pPr>
                      <w:r w:rsidRPr="00804F31">
                        <w:rPr>
                          <w:rFonts w:ascii="NTFPreCursivef" w:hAnsi="NTFPreCursivef"/>
                          <w:color w:val="7030A0"/>
                          <w:sz w:val="200"/>
                          <w:szCs w:val="144"/>
                        </w:rPr>
                        <w:t>Let’s celebrate</w:t>
                      </w:r>
                    </w:p>
                    <w:p w14:paraId="592DB169" w14:textId="0C07B055" w:rsidR="009C56ED" w:rsidRDefault="009C56ED"/>
                  </w:txbxContent>
                </v:textbox>
                <w10:wrap type="square" anchorx="margin"/>
              </v:shape>
            </w:pict>
          </mc:Fallback>
        </mc:AlternateContent>
      </w:r>
    </w:p>
    <w:p w14:paraId="6D0B3A22" w14:textId="62C21D4A" w:rsidR="00FD04D8" w:rsidRPr="00341DE0" w:rsidRDefault="00FD04D8" w:rsidP="009C56ED">
      <w:pPr>
        <w:tabs>
          <w:tab w:val="left" w:pos="5560"/>
        </w:tabs>
        <w:rPr>
          <w:rFonts w:ascii="NTFPreCursivef" w:hAnsi="NTFPreCursivef"/>
        </w:rPr>
      </w:pPr>
    </w:p>
    <w:p w14:paraId="4BEA9DB0" w14:textId="02B041CE" w:rsidR="00FD04D8" w:rsidRPr="00341DE0" w:rsidRDefault="00FD04D8" w:rsidP="009C56ED">
      <w:pPr>
        <w:tabs>
          <w:tab w:val="left" w:pos="5560"/>
        </w:tabs>
        <w:rPr>
          <w:rFonts w:ascii="NTFPreCursivef" w:hAnsi="NTFPreCursivef"/>
        </w:rPr>
      </w:pPr>
    </w:p>
    <w:p w14:paraId="3ED93FA5" w14:textId="2F6B858C" w:rsidR="00FD04D8" w:rsidRPr="00341DE0" w:rsidRDefault="00FD04D8" w:rsidP="009C56ED">
      <w:pPr>
        <w:tabs>
          <w:tab w:val="left" w:pos="5560"/>
        </w:tabs>
        <w:rPr>
          <w:rFonts w:ascii="NTFPreCursivef" w:hAnsi="NTFPreCursivef"/>
        </w:rPr>
      </w:pPr>
    </w:p>
    <w:p w14:paraId="4AEF05DB" w14:textId="4EC06CA9" w:rsidR="00FD04D8" w:rsidRPr="00341DE0" w:rsidRDefault="00FD04D8" w:rsidP="009C56ED">
      <w:pPr>
        <w:tabs>
          <w:tab w:val="left" w:pos="5560"/>
        </w:tabs>
        <w:rPr>
          <w:rFonts w:ascii="NTFPreCursivef" w:hAnsi="NTFPreCursivef"/>
        </w:rPr>
      </w:pPr>
    </w:p>
    <w:p w14:paraId="471581E3" w14:textId="1F24A9EC" w:rsidR="00FD04D8" w:rsidRPr="00341DE0" w:rsidRDefault="00FD04D8" w:rsidP="009C56ED">
      <w:pPr>
        <w:tabs>
          <w:tab w:val="left" w:pos="5560"/>
        </w:tabs>
        <w:rPr>
          <w:rFonts w:ascii="NTFPreCursivef" w:hAnsi="NTFPreCursivef"/>
        </w:rPr>
      </w:pPr>
    </w:p>
    <w:p w14:paraId="5C978F03" w14:textId="3D563C7C" w:rsidR="00FD04D8" w:rsidRPr="00341DE0" w:rsidRDefault="00FD04D8" w:rsidP="009C56ED">
      <w:pPr>
        <w:tabs>
          <w:tab w:val="left" w:pos="5560"/>
        </w:tabs>
        <w:rPr>
          <w:rFonts w:ascii="NTFPreCursivef" w:hAnsi="NTFPreCursivef"/>
        </w:rPr>
      </w:pPr>
    </w:p>
    <w:p w14:paraId="305B2515" w14:textId="33AA6DC6" w:rsidR="00FD04D8" w:rsidRPr="00341DE0" w:rsidRDefault="00FD04D8" w:rsidP="009C56ED">
      <w:pPr>
        <w:tabs>
          <w:tab w:val="left" w:pos="5560"/>
        </w:tabs>
        <w:rPr>
          <w:rFonts w:ascii="NTFPreCursivef" w:hAnsi="NTFPreCursivef"/>
        </w:rPr>
      </w:pPr>
    </w:p>
    <w:p w14:paraId="3E1EA036" w14:textId="17C0AF6B" w:rsidR="00341DE0" w:rsidRPr="00341DE0" w:rsidRDefault="00341DE0" w:rsidP="00341DE0">
      <w:pPr>
        <w:tabs>
          <w:tab w:val="left" w:pos="1020"/>
          <w:tab w:val="left" w:pos="5560"/>
        </w:tabs>
        <w:rPr>
          <w:rFonts w:ascii="NTFPreCursivef" w:hAnsi="NTFPreCursivef"/>
          <w:sz w:val="28"/>
          <w:szCs w:val="28"/>
        </w:rPr>
      </w:pPr>
      <w:r w:rsidRPr="00341DE0">
        <w:rPr>
          <w:rFonts w:ascii="NTFPreCursivef" w:hAnsi="NTFPreCursivef"/>
          <w:sz w:val="28"/>
          <w:szCs w:val="28"/>
        </w:rPr>
        <w:tab/>
      </w:r>
    </w:p>
    <w:p w14:paraId="4F7209C3" w14:textId="4899FE34" w:rsidR="00341DE0" w:rsidRPr="00341DE0" w:rsidRDefault="00D71433" w:rsidP="00FD04D8">
      <w:pPr>
        <w:tabs>
          <w:tab w:val="left" w:pos="5560"/>
        </w:tabs>
        <w:jc w:val="center"/>
        <w:rPr>
          <w:rFonts w:ascii="NTFPreCursivef" w:hAnsi="NTFPreCursivef"/>
          <w:sz w:val="28"/>
          <w:szCs w:val="28"/>
        </w:rPr>
      </w:pPr>
      <w:r>
        <w:rPr>
          <w:noProof/>
          <w:lang w:eastAsia="en-GB"/>
        </w:rPr>
        <w:lastRenderedPageBreak/>
        <w:drawing>
          <wp:anchor distT="0" distB="0" distL="114300" distR="114300" simplePos="0" relativeHeight="251687936" behindDoc="0" locked="0" layoutInCell="1" allowOverlap="1" wp14:anchorId="42FBE67E" wp14:editId="56C7EDC1">
            <wp:simplePos x="0" y="0"/>
            <wp:positionH relativeFrom="column">
              <wp:posOffset>4695825</wp:posOffset>
            </wp:positionH>
            <wp:positionV relativeFrom="paragraph">
              <wp:posOffset>9525</wp:posOffset>
            </wp:positionV>
            <wp:extent cx="523875" cy="876300"/>
            <wp:effectExtent l="0" t="0" r="952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23875" cy="876300"/>
                    </a:xfrm>
                    <a:prstGeom prst="rect">
                      <a:avLst/>
                    </a:prstGeom>
                  </pic:spPr>
                </pic:pic>
              </a:graphicData>
            </a:graphic>
            <wp14:sizeRelH relativeFrom="margin">
              <wp14:pctWidth>0</wp14:pctWidth>
            </wp14:sizeRelH>
            <wp14:sizeRelV relativeFrom="margin">
              <wp14:pctHeight>0</wp14:pctHeight>
            </wp14:sizeRelV>
          </wp:anchor>
        </w:drawing>
      </w:r>
      <w:r w:rsidR="00341DE0" w:rsidRPr="00341DE0">
        <w:rPr>
          <w:rFonts w:ascii="NTFPreCursivef" w:hAnsi="NTFPreCursivef"/>
          <w:noProof/>
          <w:lang w:eastAsia="en-GB"/>
        </w:rPr>
        <w:drawing>
          <wp:anchor distT="0" distB="0" distL="114300" distR="114300" simplePos="0" relativeHeight="251684864" behindDoc="0" locked="0" layoutInCell="1" allowOverlap="1" wp14:anchorId="3EF23A18" wp14:editId="49F9F5C5">
            <wp:simplePos x="0" y="0"/>
            <wp:positionH relativeFrom="margin">
              <wp:posOffset>-399415</wp:posOffset>
            </wp:positionH>
            <wp:positionV relativeFrom="paragraph">
              <wp:posOffset>-631190</wp:posOffset>
            </wp:positionV>
            <wp:extent cx="6829018" cy="4649398"/>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829018" cy="4649398"/>
                    </a:xfrm>
                    <a:prstGeom prst="rect">
                      <a:avLst/>
                    </a:prstGeom>
                  </pic:spPr>
                </pic:pic>
              </a:graphicData>
            </a:graphic>
            <wp14:sizeRelH relativeFrom="margin">
              <wp14:pctWidth>0</wp14:pctWidth>
            </wp14:sizeRelH>
            <wp14:sizeRelV relativeFrom="margin">
              <wp14:pctHeight>0</wp14:pctHeight>
            </wp14:sizeRelV>
          </wp:anchor>
        </w:drawing>
      </w:r>
    </w:p>
    <w:p w14:paraId="0112B6D6" w14:textId="60451573" w:rsidR="00341DE0" w:rsidRPr="00341DE0" w:rsidRDefault="00341DE0" w:rsidP="00FD04D8">
      <w:pPr>
        <w:tabs>
          <w:tab w:val="left" w:pos="5560"/>
        </w:tabs>
        <w:jc w:val="center"/>
        <w:rPr>
          <w:rFonts w:ascii="NTFPreCursivef" w:hAnsi="NTFPreCursivef"/>
          <w:sz w:val="28"/>
          <w:szCs w:val="28"/>
        </w:rPr>
      </w:pPr>
    </w:p>
    <w:p w14:paraId="0E97D032" w14:textId="4B46013C" w:rsidR="00341DE0" w:rsidRPr="00341DE0" w:rsidRDefault="00341DE0" w:rsidP="00FD04D8">
      <w:pPr>
        <w:tabs>
          <w:tab w:val="left" w:pos="5560"/>
        </w:tabs>
        <w:jc w:val="center"/>
        <w:rPr>
          <w:rFonts w:ascii="NTFPreCursivef" w:hAnsi="NTFPreCursivef"/>
          <w:sz w:val="28"/>
          <w:szCs w:val="28"/>
        </w:rPr>
      </w:pPr>
    </w:p>
    <w:p w14:paraId="2D6C00C2" w14:textId="7C64F864" w:rsidR="00341DE0" w:rsidRPr="00341DE0" w:rsidRDefault="00341DE0" w:rsidP="00FD04D8">
      <w:pPr>
        <w:tabs>
          <w:tab w:val="left" w:pos="5560"/>
        </w:tabs>
        <w:jc w:val="center"/>
        <w:rPr>
          <w:rFonts w:ascii="NTFPreCursivef" w:hAnsi="NTFPreCursivef"/>
          <w:sz w:val="28"/>
          <w:szCs w:val="28"/>
        </w:rPr>
      </w:pPr>
    </w:p>
    <w:p w14:paraId="135F2832" w14:textId="1D9B1262" w:rsidR="00341DE0" w:rsidRPr="00341DE0" w:rsidRDefault="00341DE0" w:rsidP="00FD04D8">
      <w:pPr>
        <w:tabs>
          <w:tab w:val="left" w:pos="5560"/>
        </w:tabs>
        <w:jc w:val="center"/>
        <w:rPr>
          <w:rFonts w:ascii="NTFPreCursivef" w:hAnsi="NTFPreCursivef"/>
          <w:sz w:val="28"/>
          <w:szCs w:val="28"/>
        </w:rPr>
      </w:pPr>
    </w:p>
    <w:p w14:paraId="3D8FAACE" w14:textId="10115787" w:rsidR="00341DE0" w:rsidRPr="00341DE0" w:rsidRDefault="00341DE0" w:rsidP="00FD04D8">
      <w:pPr>
        <w:tabs>
          <w:tab w:val="left" w:pos="5560"/>
        </w:tabs>
        <w:jc w:val="center"/>
        <w:rPr>
          <w:rFonts w:ascii="NTFPreCursivef" w:hAnsi="NTFPreCursivef"/>
          <w:sz w:val="28"/>
          <w:szCs w:val="28"/>
        </w:rPr>
      </w:pPr>
    </w:p>
    <w:p w14:paraId="3225E1DA" w14:textId="2A64C5A2" w:rsidR="00341DE0" w:rsidRPr="00341DE0" w:rsidRDefault="00341DE0" w:rsidP="00FD04D8">
      <w:pPr>
        <w:tabs>
          <w:tab w:val="left" w:pos="5560"/>
        </w:tabs>
        <w:jc w:val="center"/>
        <w:rPr>
          <w:rFonts w:ascii="NTFPreCursivef" w:hAnsi="NTFPreCursivef"/>
          <w:sz w:val="28"/>
          <w:szCs w:val="28"/>
        </w:rPr>
      </w:pPr>
    </w:p>
    <w:p w14:paraId="6EA3CDCE" w14:textId="77777777" w:rsidR="00341DE0" w:rsidRPr="00341DE0" w:rsidRDefault="00341DE0" w:rsidP="00FD04D8">
      <w:pPr>
        <w:tabs>
          <w:tab w:val="left" w:pos="5560"/>
        </w:tabs>
        <w:jc w:val="center"/>
        <w:rPr>
          <w:rFonts w:ascii="NTFPreCursivef" w:hAnsi="NTFPreCursivef"/>
          <w:sz w:val="28"/>
          <w:szCs w:val="28"/>
        </w:rPr>
      </w:pPr>
    </w:p>
    <w:p w14:paraId="3CB14D85" w14:textId="149BFEEE" w:rsidR="00341DE0" w:rsidRPr="00341DE0" w:rsidRDefault="00341DE0" w:rsidP="00FD04D8">
      <w:pPr>
        <w:tabs>
          <w:tab w:val="left" w:pos="5560"/>
        </w:tabs>
        <w:jc w:val="center"/>
        <w:rPr>
          <w:rFonts w:ascii="NTFPreCursivef" w:hAnsi="NTFPreCursivef"/>
          <w:sz w:val="28"/>
          <w:szCs w:val="28"/>
        </w:rPr>
      </w:pPr>
    </w:p>
    <w:p w14:paraId="51782732" w14:textId="1D9F2347" w:rsidR="00341DE0" w:rsidRPr="00341DE0" w:rsidRDefault="00341DE0" w:rsidP="00FD04D8">
      <w:pPr>
        <w:tabs>
          <w:tab w:val="left" w:pos="5560"/>
        </w:tabs>
        <w:jc w:val="center"/>
        <w:rPr>
          <w:rFonts w:ascii="NTFPreCursivef" w:hAnsi="NTFPreCursivef"/>
          <w:sz w:val="28"/>
          <w:szCs w:val="28"/>
        </w:rPr>
      </w:pPr>
    </w:p>
    <w:p w14:paraId="3EFB287F" w14:textId="68092259" w:rsidR="00341DE0" w:rsidRPr="00341DE0" w:rsidRDefault="00341DE0" w:rsidP="00FD04D8">
      <w:pPr>
        <w:tabs>
          <w:tab w:val="left" w:pos="5560"/>
        </w:tabs>
        <w:jc w:val="center"/>
        <w:rPr>
          <w:rFonts w:ascii="NTFPreCursivef" w:hAnsi="NTFPreCursivef"/>
          <w:sz w:val="28"/>
          <w:szCs w:val="28"/>
        </w:rPr>
      </w:pPr>
    </w:p>
    <w:p w14:paraId="68C4EF0B" w14:textId="4177981C" w:rsidR="00341DE0" w:rsidRPr="00341DE0" w:rsidRDefault="00D71433" w:rsidP="00FD04D8">
      <w:pPr>
        <w:tabs>
          <w:tab w:val="left" w:pos="5560"/>
        </w:tabs>
        <w:jc w:val="center"/>
        <w:rPr>
          <w:rFonts w:ascii="NTFPreCursivef" w:hAnsi="NTFPreCursivef"/>
          <w:sz w:val="28"/>
          <w:szCs w:val="28"/>
        </w:rPr>
      </w:pPr>
      <w:r w:rsidRPr="00341DE0">
        <w:rPr>
          <w:rFonts w:ascii="NTFPreCursivef" w:hAnsi="NTFPreCursivef"/>
          <w:noProof/>
          <w:lang w:eastAsia="en-GB"/>
        </w:rPr>
        <w:drawing>
          <wp:anchor distT="0" distB="0" distL="114300" distR="114300" simplePos="0" relativeHeight="251685888" behindDoc="0" locked="0" layoutInCell="1" allowOverlap="1" wp14:anchorId="5CDC3A0C" wp14:editId="2413339B">
            <wp:simplePos x="0" y="0"/>
            <wp:positionH relativeFrom="margin">
              <wp:align>center</wp:align>
            </wp:positionH>
            <wp:positionV relativeFrom="paragraph">
              <wp:posOffset>390525</wp:posOffset>
            </wp:positionV>
            <wp:extent cx="7058025" cy="489589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7058025" cy="4895890"/>
                    </a:xfrm>
                    <a:prstGeom prst="rect">
                      <a:avLst/>
                    </a:prstGeom>
                  </pic:spPr>
                </pic:pic>
              </a:graphicData>
            </a:graphic>
            <wp14:sizeRelH relativeFrom="margin">
              <wp14:pctWidth>0</wp14:pctWidth>
            </wp14:sizeRelH>
            <wp14:sizeRelV relativeFrom="margin">
              <wp14:pctHeight>0</wp14:pctHeight>
            </wp14:sizeRelV>
          </wp:anchor>
        </w:drawing>
      </w:r>
    </w:p>
    <w:p w14:paraId="0FF5DB0E" w14:textId="445AC902" w:rsidR="00341DE0" w:rsidRPr="00341DE0" w:rsidRDefault="00341DE0" w:rsidP="00FD04D8">
      <w:pPr>
        <w:tabs>
          <w:tab w:val="left" w:pos="5560"/>
        </w:tabs>
        <w:jc w:val="center"/>
        <w:rPr>
          <w:rFonts w:ascii="NTFPreCursivef" w:hAnsi="NTFPreCursivef"/>
          <w:sz w:val="28"/>
          <w:szCs w:val="28"/>
        </w:rPr>
      </w:pPr>
    </w:p>
    <w:p w14:paraId="0FFB8693" w14:textId="20EADD9A" w:rsidR="00341DE0" w:rsidRPr="00341DE0" w:rsidRDefault="00341DE0" w:rsidP="00FD04D8">
      <w:pPr>
        <w:tabs>
          <w:tab w:val="left" w:pos="5560"/>
        </w:tabs>
        <w:jc w:val="center"/>
        <w:rPr>
          <w:rFonts w:ascii="NTFPreCursivef" w:hAnsi="NTFPreCursivef"/>
          <w:sz w:val="28"/>
          <w:szCs w:val="28"/>
        </w:rPr>
      </w:pPr>
    </w:p>
    <w:p w14:paraId="5A41E9D6" w14:textId="3241A700" w:rsidR="00341DE0" w:rsidRPr="00341DE0" w:rsidRDefault="00341DE0" w:rsidP="00FD04D8">
      <w:pPr>
        <w:tabs>
          <w:tab w:val="left" w:pos="5560"/>
        </w:tabs>
        <w:jc w:val="center"/>
        <w:rPr>
          <w:rFonts w:ascii="NTFPreCursivef" w:hAnsi="NTFPreCursivef"/>
          <w:sz w:val="28"/>
          <w:szCs w:val="28"/>
        </w:rPr>
      </w:pPr>
    </w:p>
    <w:p w14:paraId="03C7EE0C" w14:textId="77777777" w:rsidR="00341DE0" w:rsidRPr="00341DE0" w:rsidRDefault="00341DE0" w:rsidP="00FD04D8">
      <w:pPr>
        <w:tabs>
          <w:tab w:val="left" w:pos="5560"/>
        </w:tabs>
        <w:jc w:val="center"/>
        <w:rPr>
          <w:rFonts w:ascii="NTFPreCursivef" w:hAnsi="NTFPreCursivef"/>
          <w:sz w:val="28"/>
          <w:szCs w:val="28"/>
        </w:rPr>
      </w:pPr>
    </w:p>
    <w:p w14:paraId="385A42AD" w14:textId="72C0CD2C" w:rsidR="00341DE0" w:rsidRPr="00341DE0" w:rsidRDefault="00341DE0" w:rsidP="00FD04D8">
      <w:pPr>
        <w:tabs>
          <w:tab w:val="left" w:pos="5560"/>
        </w:tabs>
        <w:jc w:val="center"/>
        <w:rPr>
          <w:rFonts w:ascii="NTFPreCursivef" w:hAnsi="NTFPreCursivef"/>
          <w:sz w:val="28"/>
          <w:szCs w:val="28"/>
        </w:rPr>
      </w:pPr>
    </w:p>
    <w:p w14:paraId="59F0E955" w14:textId="5C3505FB" w:rsidR="00341DE0" w:rsidRPr="00341DE0" w:rsidRDefault="00341DE0" w:rsidP="00FD04D8">
      <w:pPr>
        <w:tabs>
          <w:tab w:val="left" w:pos="5560"/>
        </w:tabs>
        <w:jc w:val="center"/>
        <w:rPr>
          <w:rFonts w:ascii="NTFPreCursivef" w:hAnsi="NTFPreCursivef"/>
          <w:sz w:val="28"/>
          <w:szCs w:val="28"/>
        </w:rPr>
      </w:pPr>
    </w:p>
    <w:p w14:paraId="11904BC2" w14:textId="62A5395C" w:rsidR="00341DE0" w:rsidRPr="00341DE0" w:rsidRDefault="00341DE0" w:rsidP="00FD04D8">
      <w:pPr>
        <w:tabs>
          <w:tab w:val="left" w:pos="5560"/>
        </w:tabs>
        <w:jc w:val="center"/>
        <w:rPr>
          <w:rFonts w:ascii="NTFPreCursivef" w:hAnsi="NTFPreCursivef"/>
          <w:sz w:val="28"/>
          <w:szCs w:val="28"/>
        </w:rPr>
      </w:pPr>
    </w:p>
    <w:p w14:paraId="7664F25B" w14:textId="77777777" w:rsidR="00341DE0" w:rsidRPr="00341DE0" w:rsidRDefault="00341DE0" w:rsidP="00FD04D8">
      <w:pPr>
        <w:tabs>
          <w:tab w:val="left" w:pos="5560"/>
        </w:tabs>
        <w:jc w:val="center"/>
        <w:rPr>
          <w:rFonts w:ascii="NTFPreCursivef" w:hAnsi="NTFPreCursivef"/>
          <w:sz w:val="28"/>
          <w:szCs w:val="28"/>
        </w:rPr>
      </w:pPr>
    </w:p>
    <w:p w14:paraId="729A0CCF" w14:textId="23F559A1" w:rsidR="00341DE0" w:rsidRPr="00341DE0" w:rsidRDefault="00341DE0" w:rsidP="00FD04D8">
      <w:pPr>
        <w:tabs>
          <w:tab w:val="left" w:pos="5560"/>
        </w:tabs>
        <w:jc w:val="center"/>
        <w:rPr>
          <w:rFonts w:ascii="NTFPreCursivef" w:hAnsi="NTFPreCursivef"/>
          <w:sz w:val="28"/>
          <w:szCs w:val="28"/>
        </w:rPr>
      </w:pPr>
    </w:p>
    <w:p w14:paraId="2899CCEE" w14:textId="51AD2DFC" w:rsidR="00341DE0" w:rsidRPr="00341DE0" w:rsidRDefault="00341DE0" w:rsidP="00FD04D8">
      <w:pPr>
        <w:tabs>
          <w:tab w:val="left" w:pos="5560"/>
        </w:tabs>
        <w:jc w:val="center"/>
        <w:rPr>
          <w:rFonts w:ascii="NTFPreCursivef" w:hAnsi="NTFPreCursivef"/>
          <w:sz w:val="28"/>
          <w:szCs w:val="28"/>
        </w:rPr>
      </w:pPr>
    </w:p>
    <w:p w14:paraId="4AAE5532" w14:textId="1C1F4CCB" w:rsidR="00341DE0" w:rsidRPr="00341DE0" w:rsidRDefault="00341DE0" w:rsidP="00FD04D8">
      <w:pPr>
        <w:tabs>
          <w:tab w:val="left" w:pos="5560"/>
        </w:tabs>
        <w:jc w:val="center"/>
        <w:rPr>
          <w:rFonts w:ascii="NTFPreCursivef" w:hAnsi="NTFPreCursivef"/>
          <w:sz w:val="28"/>
          <w:szCs w:val="28"/>
        </w:rPr>
      </w:pPr>
    </w:p>
    <w:p w14:paraId="37EF1AE0" w14:textId="76AF701F" w:rsidR="00341DE0" w:rsidRPr="00341DE0" w:rsidRDefault="00341DE0" w:rsidP="00FD04D8">
      <w:pPr>
        <w:tabs>
          <w:tab w:val="left" w:pos="5560"/>
        </w:tabs>
        <w:jc w:val="center"/>
        <w:rPr>
          <w:rFonts w:ascii="NTFPreCursivef" w:hAnsi="NTFPreCursivef"/>
          <w:sz w:val="28"/>
          <w:szCs w:val="28"/>
        </w:rPr>
      </w:pPr>
    </w:p>
    <w:p w14:paraId="32C79AED" w14:textId="434CCA36" w:rsidR="00341DE0" w:rsidRPr="00341DE0" w:rsidRDefault="00341DE0" w:rsidP="00FD04D8">
      <w:pPr>
        <w:tabs>
          <w:tab w:val="left" w:pos="5560"/>
        </w:tabs>
        <w:jc w:val="center"/>
        <w:rPr>
          <w:rFonts w:ascii="NTFPreCursivef" w:hAnsi="NTFPreCursivef"/>
          <w:sz w:val="28"/>
          <w:szCs w:val="28"/>
        </w:rPr>
      </w:pPr>
    </w:p>
    <w:p w14:paraId="47DB5FD0" w14:textId="4E88398D" w:rsidR="00341DE0" w:rsidRPr="00341DE0" w:rsidRDefault="00341DE0" w:rsidP="00FD04D8">
      <w:pPr>
        <w:tabs>
          <w:tab w:val="left" w:pos="5560"/>
        </w:tabs>
        <w:jc w:val="center"/>
        <w:rPr>
          <w:rFonts w:ascii="NTFPreCursivef" w:hAnsi="NTFPreCursivef"/>
          <w:sz w:val="28"/>
          <w:szCs w:val="28"/>
        </w:rPr>
      </w:pPr>
    </w:p>
    <w:p w14:paraId="5EE6BDEA" w14:textId="2E0D5FFF" w:rsidR="00341DE0" w:rsidRPr="00341DE0" w:rsidRDefault="00341DE0" w:rsidP="00FD04D8">
      <w:pPr>
        <w:tabs>
          <w:tab w:val="left" w:pos="5560"/>
        </w:tabs>
        <w:jc w:val="center"/>
        <w:rPr>
          <w:rFonts w:ascii="NTFPreCursivef" w:hAnsi="NTFPreCursivef"/>
          <w:sz w:val="28"/>
          <w:szCs w:val="28"/>
        </w:rPr>
      </w:pPr>
    </w:p>
    <w:p w14:paraId="661AE0B5" w14:textId="75EEDDE7" w:rsidR="00341DE0" w:rsidRPr="00341DE0" w:rsidRDefault="00D71433" w:rsidP="00FD04D8">
      <w:pPr>
        <w:tabs>
          <w:tab w:val="left" w:pos="5560"/>
        </w:tabs>
        <w:jc w:val="center"/>
        <w:rPr>
          <w:rFonts w:ascii="NTFPreCursivef" w:hAnsi="NTFPreCursivef"/>
          <w:sz w:val="28"/>
          <w:szCs w:val="28"/>
        </w:rPr>
      </w:pPr>
      <w:r w:rsidRPr="00341DE0">
        <w:rPr>
          <w:rFonts w:ascii="NTFPreCursivef" w:hAnsi="NTFPreCursivef"/>
          <w:noProof/>
          <w:lang w:eastAsia="en-GB"/>
        </w:rPr>
        <w:lastRenderedPageBreak/>
        <w:drawing>
          <wp:anchor distT="0" distB="0" distL="114300" distR="114300" simplePos="0" relativeHeight="251686912" behindDoc="0" locked="0" layoutInCell="1" allowOverlap="1" wp14:anchorId="3967FA5A" wp14:editId="3368A0C0">
            <wp:simplePos x="0" y="0"/>
            <wp:positionH relativeFrom="margin">
              <wp:posOffset>-381000</wp:posOffset>
            </wp:positionH>
            <wp:positionV relativeFrom="paragraph">
              <wp:posOffset>0</wp:posOffset>
            </wp:positionV>
            <wp:extent cx="6691096" cy="4410075"/>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6693890" cy="4411917"/>
                    </a:xfrm>
                    <a:prstGeom prst="rect">
                      <a:avLst/>
                    </a:prstGeom>
                  </pic:spPr>
                </pic:pic>
              </a:graphicData>
            </a:graphic>
            <wp14:sizeRelH relativeFrom="margin">
              <wp14:pctWidth>0</wp14:pctWidth>
            </wp14:sizeRelH>
            <wp14:sizeRelV relativeFrom="margin">
              <wp14:pctHeight>0</wp14:pctHeight>
            </wp14:sizeRelV>
          </wp:anchor>
        </w:drawing>
      </w:r>
    </w:p>
    <w:p w14:paraId="0E577D02" w14:textId="35184A81" w:rsidR="00341DE0" w:rsidRPr="00341DE0" w:rsidRDefault="00341DE0" w:rsidP="00FD04D8">
      <w:pPr>
        <w:tabs>
          <w:tab w:val="left" w:pos="5560"/>
        </w:tabs>
        <w:jc w:val="center"/>
        <w:rPr>
          <w:rFonts w:ascii="NTFPreCursivef" w:hAnsi="NTFPreCursivef"/>
          <w:sz w:val="28"/>
          <w:szCs w:val="28"/>
        </w:rPr>
      </w:pPr>
    </w:p>
    <w:p w14:paraId="7BFB2836" w14:textId="6D429D45" w:rsidR="00341DE0" w:rsidRPr="00341DE0" w:rsidRDefault="00341DE0" w:rsidP="00FD04D8">
      <w:pPr>
        <w:tabs>
          <w:tab w:val="left" w:pos="5560"/>
        </w:tabs>
        <w:jc w:val="center"/>
        <w:rPr>
          <w:rFonts w:ascii="NTFPreCursivef" w:hAnsi="NTFPreCursivef"/>
          <w:sz w:val="28"/>
          <w:szCs w:val="28"/>
        </w:rPr>
      </w:pPr>
    </w:p>
    <w:p w14:paraId="2F98516F" w14:textId="5BE9B7E7" w:rsidR="00341DE0" w:rsidRPr="00341DE0" w:rsidRDefault="00341DE0" w:rsidP="00FD04D8">
      <w:pPr>
        <w:tabs>
          <w:tab w:val="left" w:pos="5560"/>
        </w:tabs>
        <w:jc w:val="center"/>
        <w:rPr>
          <w:rFonts w:ascii="NTFPreCursivef" w:hAnsi="NTFPreCursivef"/>
          <w:sz w:val="28"/>
          <w:szCs w:val="28"/>
        </w:rPr>
      </w:pPr>
    </w:p>
    <w:p w14:paraId="15930D92" w14:textId="457C66B1" w:rsidR="00341DE0" w:rsidRPr="00341DE0" w:rsidRDefault="00341DE0" w:rsidP="00FD04D8">
      <w:pPr>
        <w:tabs>
          <w:tab w:val="left" w:pos="5560"/>
        </w:tabs>
        <w:jc w:val="center"/>
        <w:rPr>
          <w:rFonts w:ascii="NTFPreCursivef" w:hAnsi="NTFPreCursivef"/>
          <w:sz w:val="28"/>
          <w:szCs w:val="28"/>
        </w:rPr>
      </w:pPr>
    </w:p>
    <w:p w14:paraId="507C72AC" w14:textId="02FF5341" w:rsidR="00341DE0" w:rsidRPr="00341DE0" w:rsidRDefault="00341DE0" w:rsidP="00FD04D8">
      <w:pPr>
        <w:tabs>
          <w:tab w:val="left" w:pos="5560"/>
        </w:tabs>
        <w:jc w:val="center"/>
        <w:rPr>
          <w:rFonts w:ascii="NTFPreCursivef" w:hAnsi="NTFPreCursivef"/>
          <w:sz w:val="28"/>
          <w:szCs w:val="28"/>
        </w:rPr>
      </w:pPr>
    </w:p>
    <w:p w14:paraId="55563197" w14:textId="66B941A0" w:rsidR="00341DE0" w:rsidRPr="00341DE0" w:rsidRDefault="00341DE0" w:rsidP="00FD04D8">
      <w:pPr>
        <w:tabs>
          <w:tab w:val="left" w:pos="5560"/>
        </w:tabs>
        <w:jc w:val="center"/>
        <w:rPr>
          <w:rFonts w:ascii="NTFPreCursivef" w:hAnsi="NTFPreCursivef"/>
          <w:sz w:val="28"/>
          <w:szCs w:val="28"/>
        </w:rPr>
      </w:pPr>
    </w:p>
    <w:p w14:paraId="6C1773CF" w14:textId="46511C83" w:rsidR="00341DE0" w:rsidRPr="00341DE0" w:rsidRDefault="00341DE0" w:rsidP="00FD04D8">
      <w:pPr>
        <w:tabs>
          <w:tab w:val="left" w:pos="5560"/>
        </w:tabs>
        <w:jc w:val="center"/>
        <w:rPr>
          <w:rFonts w:ascii="NTFPreCursivef" w:hAnsi="NTFPreCursivef"/>
          <w:sz w:val="28"/>
          <w:szCs w:val="28"/>
        </w:rPr>
      </w:pPr>
    </w:p>
    <w:p w14:paraId="7C5F51A6" w14:textId="10C6E2A2" w:rsidR="00341DE0" w:rsidRPr="00341DE0" w:rsidRDefault="00341DE0" w:rsidP="00FD04D8">
      <w:pPr>
        <w:tabs>
          <w:tab w:val="left" w:pos="5560"/>
        </w:tabs>
        <w:jc w:val="center"/>
        <w:rPr>
          <w:rFonts w:ascii="NTFPreCursivef" w:hAnsi="NTFPreCursivef"/>
          <w:sz w:val="28"/>
          <w:szCs w:val="28"/>
        </w:rPr>
      </w:pPr>
    </w:p>
    <w:p w14:paraId="0C2AE186" w14:textId="641A9BEF" w:rsidR="00341DE0" w:rsidRPr="00341DE0" w:rsidRDefault="00341DE0" w:rsidP="00FD04D8">
      <w:pPr>
        <w:tabs>
          <w:tab w:val="left" w:pos="5560"/>
        </w:tabs>
        <w:jc w:val="center"/>
        <w:rPr>
          <w:rFonts w:ascii="NTFPreCursivef" w:hAnsi="NTFPreCursivef"/>
          <w:sz w:val="28"/>
          <w:szCs w:val="28"/>
        </w:rPr>
      </w:pPr>
    </w:p>
    <w:p w14:paraId="6BDCF9E3" w14:textId="71F390A1" w:rsidR="00341DE0" w:rsidRPr="00341DE0" w:rsidRDefault="00341DE0" w:rsidP="00FD04D8">
      <w:pPr>
        <w:tabs>
          <w:tab w:val="left" w:pos="5560"/>
        </w:tabs>
        <w:jc w:val="center"/>
        <w:rPr>
          <w:rFonts w:ascii="NTFPreCursivef" w:hAnsi="NTFPreCursivef"/>
          <w:sz w:val="28"/>
          <w:szCs w:val="28"/>
        </w:rPr>
      </w:pPr>
    </w:p>
    <w:p w14:paraId="0D50531A" w14:textId="5D90BC66" w:rsidR="00341DE0" w:rsidRPr="00341DE0" w:rsidRDefault="00341DE0" w:rsidP="00FD04D8">
      <w:pPr>
        <w:tabs>
          <w:tab w:val="left" w:pos="5560"/>
        </w:tabs>
        <w:jc w:val="center"/>
        <w:rPr>
          <w:rFonts w:ascii="NTFPreCursivef" w:hAnsi="NTFPreCursivef"/>
          <w:sz w:val="28"/>
          <w:szCs w:val="28"/>
        </w:rPr>
      </w:pPr>
    </w:p>
    <w:p w14:paraId="1498787D" w14:textId="1B37B912" w:rsidR="00341DE0" w:rsidRPr="00341DE0" w:rsidRDefault="00341DE0" w:rsidP="00FD04D8">
      <w:pPr>
        <w:tabs>
          <w:tab w:val="left" w:pos="5560"/>
        </w:tabs>
        <w:jc w:val="center"/>
        <w:rPr>
          <w:rFonts w:ascii="NTFPreCursivef" w:hAnsi="NTFPreCursivef"/>
          <w:sz w:val="28"/>
          <w:szCs w:val="28"/>
        </w:rPr>
      </w:pPr>
    </w:p>
    <w:p w14:paraId="6472A1AD" w14:textId="1CB16808" w:rsidR="00341DE0" w:rsidRPr="00341DE0" w:rsidRDefault="00341DE0" w:rsidP="00FD04D8">
      <w:pPr>
        <w:tabs>
          <w:tab w:val="left" w:pos="5560"/>
        </w:tabs>
        <w:jc w:val="center"/>
        <w:rPr>
          <w:rFonts w:ascii="NTFPreCursivef" w:hAnsi="NTFPreCursivef"/>
          <w:sz w:val="28"/>
          <w:szCs w:val="28"/>
        </w:rPr>
      </w:pPr>
    </w:p>
    <w:p w14:paraId="5CF0A9E3" w14:textId="490C9E60" w:rsidR="00341DE0" w:rsidRPr="00341DE0" w:rsidRDefault="00341DE0" w:rsidP="00FD04D8">
      <w:pPr>
        <w:tabs>
          <w:tab w:val="left" w:pos="5560"/>
        </w:tabs>
        <w:jc w:val="center"/>
        <w:rPr>
          <w:rFonts w:ascii="NTFPreCursivef" w:hAnsi="NTFPreCursivef"/>
          <w:sz w:val="28"/>
          <w:szCs w:val="28"/>
        </w:rPr>
      </w:pPr>
    </w:p>
    <w:p w14:paraId="2C290062" w14:textId="7D42E47B" w:rsidR="00341DE0" w:rsidRDefault="00341DE0" w:rsidP="00FD04D8">
      <w:pPr>
        <w:tabs>
          <w:tab w:val="left" w:pos="5560"/>
        </w:tabs>
        <w:jc w:val="center"/>
        <w:rPr>
          <w:rFonts w:ascii="NTFPreCursivef" w:hAnsi="NTFPreCursivef"/>
          <w:sz w:val="28"/>
          <w:szCs w:val="28"/>
        </w:rPr>
      </w:pPr>
    </w:p>
    <w:p w14:paraId="789781CE" w14:textId="548B4719" w:rsidR="00D71433" w:rsidRPr="00341DE0" w:rsidRDefault="00D71433" w:rsidP="00FD04D8">
      <w:pPr>
        <w:tabs>
          <w:tab w:val="left" w:pos="5560"/>
        </w:tabs>
        <w:jc w:val="center"/>
        <w:rPr>
          <w:rFonts w:ascii="NTFPreCursivef" w:hAnsi="NTFPreCursivef"/>
          <w:sz w:val="28"/>
          <w:szCs w:val="28"/>
        </w:rPr>
      </w:pPr>
    </w:p>
    <w:p w14:paraId="7689A090" w14:textId="18E1AF59" w:rsidR="00341DE0" w:rsidRPr="00341DE0" w:rsidRDefault="00341DE0" w:rsidP="00FD04D8">
      <w:pPr>
        <w:tabs>
          <w:tab w:val="left" w:pos="5560"/>
        </w:tabs>
        <w:jc w:val="center"/>
        <w:rPr>
          <w:rFonts w:ascii="NTFPreCursivef" w:hAnsi="NTFPreCursivef"/>
          <w:sz w:val="28"/>
          <w:szCs w:val="28"/>
        </w:rPr>
      </w:pPr>
    </w:p>
    <w:p w14:paraId="2510A6B3" w14:textId="1009B897" w:rsidR="00341DE0" w:rsidRPr="00341DE0" w:rsidRDefault="00341DE0" w:rsidP="00FD04D8">
      <w:pPr>
        <w:tabs>
          <w:tab w:val="left" w:pos="5560"/>
        </w:tabs>
        <w:jc w:val="center"/>
        <w:rPr>
          <w:rFonts w:ascii="NTFPreCursivef" w:hAnsi="NTFPreCursivef"/>
          <w:sz w:val="28"/>
          <w:szCs w:val="28"/>
        </w:rPr>
      </w:pPr>
    </w:p>
    <w:p w14:paraId="196417F9" w14:textId="2FF85E69" w:rsidR="00341DE0" w:rsidRPr="00341DE0" w:rsidRDefault="00341DE0" w:rsidP="00FD04D8">
      <w:pPr>
        <w:tabs>
          <w:tab w:val="left" w:pos="5560"/>
        </w:tabs>
        <w:jc w:val="center"/>
        <w:rPr>
          <w:rFonts w:ascii="NTFPreCursivef" w:hAnsi="NTFPreCursivef"/>
          <w:sz w:val="28"/>
          <w:szCs w:val="28"/>
        </w:rPr>
      </w:pPr>
    </w:p>
    <w:p w14:paraId="664AA966" w14:textId="64CF2CA3" w:rsidR="00341DE0" w:rsidRPr="00341DE0" w:rsidRDefault="00341DE0" w:rsidP="00FD04D8">
      <w:pPr>
        <w:tabs>
          <w:tab w:val="left" w:pos="5560"/>
        </w:tabs>
        <w:jc w:val="center"/>
        <w:rPr>
          <w:rFonts w:ascii="NTFPreCursivef" w:hAnsi="NTFPreCursivef"/>
          <w:sz w:val="28"/>
          <w:szCs w:val="28"/>
        </w:rPr>
      </w:pPr>
    </w:p>
    <w:p w14:paraId="2C189CDA" w14:textId="5F49E0BE" w:rsidR="00341DE0" w:rsidRPr="00341DE0" w:rsidRDefault="00341DE0" w:rsidP="00FD04D8">
      <w:pPr>
        <w:tabs>
          <w:tab w:val="left" w:pos="5560"/>
        </w:tabs>
        <w:jc w:val="center"/>
        <w:rPr>
          <w:rFonts w:ascii="NTFPreCursivef" w:hAnsi="NTFPreCursivef"/>
          <w:sz w:val="28"/>
          <w:szCs w:val="28"/>
        </w:rPr>
      </w:pPr>
    </w:p>
    <w:p w14:paraId="66A987EB" w14:textId="10D03C82" w:rsidR="00341DE0" w:rsidRPr="00341DE0" w:rsidRDefault="00341DE0" w:rsidP="00FD04D8">
      <w:pPr>
        <w:tabs>
          <w:tab w:val="left" w:pos="5560"/>
        </w:tabs>
        <w:jc w:val="center"/>
        <w:rPr>
          <w:rFonts w:ascii="NTFPreCursivef" w:hAnsi="NTFPreCursivef"/>
          <w:sz w:val="28"/>
          <w:szCs w:val="28"/>
        </w:rPr>
      </w:pPr>
    </w:p>
    <w:p w14:paraId="1FADFD8D" w14:textId="27FD0C82" w:rsidR="00341DE0" w:rsidRPr="00341DE0" w:rsidRDefault="00341DE0" w:rsidP="00FD04D8">
      <w:pPr>
        <w:tabs>
          <w:tab w:val="left" w:pos="5560"/>
        </w:tabs>
        <w:jc w:val="center"/>
        <w:rPr>
          <w:rFonts w:ascii="NTFPreCursivef" w:hAnsi="NTFPreCursivef"/>
          <w:sz w:val="28"/>
          <w:szCs w:val="28"/>
        </w:rPr>
      </w:pPr>
    </w:p>
    <w:p w14:paraId="1645000D" w14:textId="395903BB" w:rsidR="00341DE0" w:rsidRPr="00341DE0" w:rsidRDefault="00341DE0" w:rsidP="00FD04D8">
      <w:pPr>
        <w:tabs>
          <w:tab w:val="left" w:pos="5560"/>
        </w:tabs>
        <w:jc w:val="center"/>
        <w:rPr>
          <w:rFonts w:ascii="NTFPreCursivef" w:hAnsi="NTFPreCursivef"/>
          <w:sz w:val="28"/>
          <w:szCs w:val="28"/>
        </w:rPr>
      </w:pPr>
    </w:p>
    <w:p w14:paraId="099F3F8C" w14:textId="20E4CCA3" w:rsidR="00341DE0" w:rsidRPr="00341DE0" w:rsidRDefault="00341DE0" w:rsidP="00FD04D8">
      <w:pPr>
        <w:tabs>
          <w:tab w:val="left" w:pos="5560"/>
        </w:tabs>
        <w:jc w:val="center"/>
        <w:rPr>
          <w:rFonts w:ascii="NTFPreCursivef" w:hAnsi="NTFPreCursivef"/>
          <w:sz w:val="28"/>
          <w:szCs w:val="28"/>
        </w:rPr>
      </w:pPr>
    </w:p>
    <w:p w14:paraId="176D59A4" w14:textId="151C87B5" w:rsidR="00341DE0" w:rsidRPr="00341DE0" w:rsidRDefault="00341DE0" w:rsidP="00FD04D8">
      <w:pPr>
        <w:tabs>
          <w:tab w:val="left" w:pos="5560"/>
        </w:tabs>
        <w:jc w:val="center"/>
        <w:rPr>
          <w:rFonts w:ascii="NTFPreCursivef" w:hAnsi="NTFPreCursivef"/>
          <w:sz w:val="28"/>
          <w:szCs w:val="28"/>
        </w:rPr>
      </w:pPr>
    </w:p>
    <w:p w14:paraId="17ECCB78" w14:textId="77D6C1F1" w:rsidR="00FD04D8" w:rsidRPr="00341DE0" w:rsidRDefault="00BF0BE3" w:rsidP="000F1889">
      <w:pPr>
        <w:tabs>
          <w:tab w:val="left" w:pos="5560"/>
        </w:tabs>
        <w:jc w:val="center"/>
        <w:rPr>
          <w:rFonts w:ascii="NTFPreCursivef" w:hAnsi="NTFPreCursivef"/>
        </w:rPr>
      </w:pPr>
      <w:r w:rsidRPr="00341DE0">
        <w:rPr>
          <w:rFonts w:ascii="NTFPreCursivef" w:hAnsi="NTFPreCursivef"/>
          <w:noProof/>
          <w:lang w:eastAsia="en-GB"/>
        </w:rPr>
        <w:lastRenderedPageBreak/>
        <mc:AlternateContent>
          <mc:Choice Requires="wps">
            <w:drawing>
              <wp:anchor distT="45720" distB="45720" distL="114300" distR="114300" simplePos="0" relativeHeight="251696128" behindDoc="0" locked="0" layoutInCell="1" allowOverlap="1" wp14:anchorId="08BD3A3A" wp14:editId="66B55860">
                <wp:simplePos x="0" y="0"/>
                <wp:positionH relativeFrom="margin">
                  <wp:posOffset>-570230</wp:posOffset>
                </wp:positionH>
                <wp:positionV relativeFrom="paragraph">
                  <wp:posOffset>1543685</wp:posOffset>
                </wp:positionV>
                <wp:extent cx="2505075" cy="7255510"/>
                <wp:effectExtent l="19050" t="19050" r="28575" b="2159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075" cy="7255510"/>
                        </a:xfrm>
                        <a:prstGeom prst="rect">
                          <a:avLst/>
                        </a:prstGeom>
                        <a:solidFill>
                          <a:srgbClr val="00B0F0"/>
                        </a:solidFill>
                        <a:ln w="38100">
                          <a:solidFill>
                            <a:srgbClr val="000000"/>
                          </a:solidFill>
                          <a:miter lim="800000"/>
                          <a:headEnd/>
                          <a:tailEnd/>
                        </a:ln>
                      </wps:spPr>
                      <wps:txbx>
                        <w:txbxContent>
                          <w:p w14:paraId="00A117B1" w14:textId="77777777" w:rsidR="00BF0BE3" w:rsidRPr="00BF0BE3" w:rsidRDefault="00BF0BE3" w:rsidP="00BF0BE3">
                            <w:pPr>
                              <w:tabs>
                                <w:tab w:val="left" w:pos="5560"/>
                              </w:tabs>
                              <w:rPr>
                                <w:rFonts w:ascii="NTFPreCursivef" w:hAnsi="NTFPreCursivef"/>
                                <w:sz w:val="48"/>
                                <w:szCs w:val="28"/>
                              </w:rPr>
                            </w:pPr>
                            <w:r w:rsidRPr="00BF0BE3">
                              <w:rPr>
                                <w:rFonts w:ascii="NTFPreCursivef" w:hAnsi="NTFPreCursivef"/>
                                <w:sz w:val="48"/>
                                <w:szCs w:val="28"/>
                              </w:rPr>
                              <w:t xml:space="preserve">We would love to hear what everyone’s favourite books are!  Please record a short video of the pupils and staff in each class saying what their favourite book is (“My favourite book is…”).  If they can have a copy of the book with them, even better!  If not, you might like to film in the library in front of one of our lovely new murals.  </w:t>
                            </w:r>
                          </w:p>
                          <w:p w14:paraId="20DFE37E" w14:textId="77777777" w:rsidR="00BF0BE3" w:rsidRDefault="00BF0BE3" w:rsidP="00BF0BE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BD3A3A" id="_x0000_s1041" type="#_x0000_t202" style="position:absolute;left:0;text-align:left;margin-left:-44.9pt;margin-top:121.55pt;width:197.25pt;height:571.3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" fillcolor="#00b0f0" strokeweight="3pt">
                <v:textbox>
                  <w:txbxContent>
                    <w:p w14:paraId="00A117B1" w14:textId="77777777" w:rsidR="00BF0BE3" w:rsidRPr="00BF0BE3" w:rsidRDefault="00BF0BE3" w:rsidP="00BF0BE3">
                      <w:pPr>
                        <w:tabs>
                          <w:tab w:val="left" w:pos="5560"/>
                        </w:tabs>
                        <w:rPr>
                          <w:rFonts w:ascii="NTFPreCursivef" w:hAnsi="NTFPreCursivef"/>
                          <w:sz w:val="48"/>
                          <w:szCs w:val="28"/>
                        </w:rPr>
                      </w:pPr>
                      <w:r w:rsidRPr="00BF0BE3">
                        <w:rPr>
                          <w:rFonts w:ascii="NTFPreCursivef" w:hAnsi="NTFPreCursivef"/>
                          <w:sz w:val="48"/>
                          <w:szCs w:val="28"/>
                        </w:rPr>
                        <w:t xml:space="preserve">We would love to hear what everyone’s favourite books are!  Please record a short video of the pupils and staff in each class saying what their favourite book is (“My favourite book is…”).  If they can have a copy of the book with them, even better!  If not, you might like to film in the library in front of one of our lovely new murals.  </w:t>
                      </w:r>
                    </w:p>
                    <w:p w14:paraId="20DFE37E" w14:textId="77777777" w:rsidR="00BF0BE3" w:rsidRDefault="00BF0BE3" w:rsidP="00BF0BE3"/>
                  </w:txbxContent>
                </v:textbox>
                <w10:wrap type="square" anchorx="margin"/>
              </v:shape>
            </w:pict>
          </mc:Fallback>
        </mc:AlternateContent>
      </w:r>
      <w:r w:rsidRPr="00341DE0">
        <w:rPr>
          <w:rFonts w:ascii="NTFPreCursivef" w:hAnsi="NTFPreCursivef"/>
          <w:noProof/>
          <w:lang w:eastAsia="en-GB"/>
        </w:rPr>
        <mc:AlternateContent>
          <mc:Choice Requires="wps">
            <w:drawing>
              <wp:anchor distT="45720" distB="45720" distL="114300" distR="114300" simplePos="0" relativeHeight="251700224" behindDoc="0" locked="0" layoutInCell="1" allowOverlap="1" wp14:anchorId="00A769EB" wp14:editId="6394C4C7">
                <wp:simplePos x="0" y="0"/>
                <wp:positionH relativeFrom="margin">
                  <wp:posOffset>2113280</wp:posOffset>
                </wp:positionH>
                <wp:positionV relativeFrom="paragraph">
                  <wp:posOffset>6839585</wp:posOffset>
                </wp:positionV>
                <wp:extent cx="4191000" cy="1983105"/>
                <wp:effectExtent l="19050" t="19050" r="19050" b="1714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0" cy="1983105"/>
                        </a:xfrm>
                        <a:prstGeom prst="rect">
                          <a:avLst/>
                        </a:prstGeom>
                        <a:solidFill>
                          <a:srgbClr val="00B050"/>
                        </a:solidFill>
                        <a:ln w="38100">
                          <a:solidFill>
                            <a:srgbClr val="000000"/>
                          </a:solidFill>
                          <a:miter lim="800000"/>
                          <a:headEnd/>
                          <a:tailEnd/>
                        </a:ln>
                      </wps:spPr>
                      <wps:txbx>
                        <w:txbxContent>
                          <w:p w14:paraId="36778232" w14:textId="77777777" w:rsidR="00BF0BE3" w:rsidRPr="00BF0BE3" w:rsidRDefault="00BF0BE3" w:rsidP="00BF0BE3">
                            <w:pPr>
                              <w:tabs>
                                <w:tab w:val="left" w:pos="5560"/>
                              </w:tabs>
                              <w:rPr>
                                <w:rFonts w:ascii="NTFPreCursivef" w:hAnsi="NTFPreCursivef"/>
                                <w:sz w:val="60"/>
                                <w:szCs w:val="60"/>
                              </w:rPr>
                            </w:pPr>
                            <w:r w:rsidRPr="00BF0BE3">
                              <w:rPr>
                                <w:rFonts w:ascii="NTFPreCursivef" w:hAnsi="NTFPreCursivef"/>
                                <w:sz w:val="60"/>
                                <w:szCs w:val="60"/>
                              </w:rPr>
                              <w:t>Have fun and we can’t wait to hear the name of everyone’s favourite book!</w:t>
                            </w:r>
                          </w:p>
                          <w:p w14:paraId="3539D84D" w14:textId="77777777" w:rsidR="00BF0BE3" w:rsidRDefault="00BF0BE3" w:rsidP="00BF0BE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A769EB" id="_x0000_s1042" type="#_x0000_t202" style="position:absolute;left:0;text-align:left;margin-left:166.4pt;margin-top:538.55pt;width:330pt;height:156.15pt;z-index:251700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" fillcolor="#00b050" strokeweight="3pt">
                <v:textbox>
                  <w:txbxContent>
                    <w:p w14:paraId="36778232" w14:textId="77777777" w:rsidR="00BF0BE3" w:rsidRPr="00BF0BE3" w:rsidRDefault="00BF0BE3" w:rsidP="00BF0BE3">
                      <w:pPr>
                        <w:tabs>
                          <w:tab w:val="left" w:pos="5560"/>
                        </w:tabs>
                        <w:rPr>
                          <w:rFonts w:ascii="NTFPreCursivef" w:hAnsi="NTFPreCursivef"/>
                          <w:sz w:val="60"/>
                          <w:szCs w:val="60"/>
                        </w:rPr>
                      </w:pPr>
                      <w:r w:rsidRPr="00BF0BE3">
                        <w:rPr>
                          <w:rFonts w:ascii="NTFPreCursivef" w:hAnsi="NTFPreCursivef"/>
                          <w:sz w:val="60"/>
                          <w:szCs w:val="60"/>
                        </w:rPr>
                        <w:t>Have fun and we can’t wait to hear the name of everyone’s favourite book!</w:t>
                      </w:r>
                    </w:p>
                    <w:p w14:paraId="3539D84D" w14:textId="77777777" w:rsidR="00BF0BE3" w:rsidRDefault="00BF0BE3" w:rsidP="00BF0BE3"/>
                  </w:txbxContent>
                </v:textbox>
                <w10:wrap type="square" anchorx="margin"/>
              </v:shape>
            </w:pict>
          </mc:Fallback>
        </mc:AlternateContent>
      </w:r>
      <w:r w:rsidRPr="00341DE0">
        <w:rPr>
          <w:rFonts w:ascii="NTFPreCursivef" w:hAnsi="NTFPreCursivef"/>
          <w:noProof/>
          <w:lang w:eastAsia="en-GB"/>
        </w:rPr>
        <mc:AlternateContent>
          <mc:Choice Requires="wps">
            <w:drawing>
              <wp:anchor distT="45720" distB="45720" distL="114300" distR="114300" simplePos="0" relativeHeight="251698176" behindDoc="0" locked="0" layoutInCell="1" allowOverlap="1" wp14:anchorId="3719ED88" wp14:editId="41EBB9D9">
                <wp:simplePos x="0" y="0"/>
                <wp:positionH relativeFrom="margin">
                  <wp:posOffset>2089463</wp:posOffset>
                </wp:positionH>
                <wp:positionV relativeFrom="paragraph">
                  <wp:posOffset>1554711</wp:posOffset>
                </wp:positionV>
                <wp:extent cx="4229735" cy="5082540"/>
                <wp:effectExtent l="19050" t="19050" r="18415" b="2286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735" cy="5082540"/>
                        </a:xfrm>
                        <a:prstGeom prst="rect">
                          <a:avLst/>
                        </a:prstGeom>
                        <a:noFill/>
                        <a:ln w="38100">
                          <a:solidFill>
                            <a:srgbClr val="000000"/>
                          </a:solidFill>
                          <a:miter lim="800000"/>
                          <a:headEnd/>
                          <a:tailEnd/>
                        </a:ln>
                      </wps:spPr>
                      <wps:txbx>
                        <w:txbxContent>
                          <w:p w14:paraId="161FC2F5" w14:textId="77777777" w:rsidR="00BF0BE3" w:rsidRPr="00BF0BE3" w:rsidRDefault="00BF0BE3" w:rsidP="00BF0BE3">
                            <w:pPr>
                              <w:tabs>
                                <w:tab w:val="left" w:pos="5560"/>
                              </w:tabs>
                              <w:rPr>
                                <w:rFonts w:ascii="NTFPreCursivef" w:hAnsi="NTFPreCursivef"/>
                                <w:color w:val="7030A0"/>
                                <w:sz w:val="36"/>
                                <w:szCs w:val="28"/>
                              </w:rPr>
                            </w:pPr>
                            <w:r w:rsidRPr="00BF0BE3">
                              <w:rPr>
                                <w:rFonts w:ascii="NTFPreCursivef" w:hAnsi="NTFPreCursivef"/>
                                <w:color w:val="7030A0"/>
                                <w:sz w:val="36"/>
                                <w:szCs w:val="28"/>
                              </w:rPr>
                              <w:t>The aim is to put all of the clips together to make a video that we can put onto the school website and Facebook page.</w:t>
                            </w:r>
                          </w:p>
                          <w:p w14:paraId="5B86F0B1" w14:textId="77777777" w:rsidR="00BF0BE3" w:rsidRPr="00BF0BE3" w:rsidRDefault="00BF0BE3" w:rsidP="00BF0BE3">
                            <w:pPr>
                              <w:pStyle w:val="ListParagraph"/>
                              <w:numPr>
                                <w:ilvl w:val="0"/>
                                <w:numId w:val="1"/>
                              </w:numPr>
                              <w:tabs>
                                <w:tab w:val="left" w:pos="5560"/>
                              </w:tabs>
                              <w:rPr>
                                <w:rFonts w:ascii="NTFPreCursivef" w:hAnsi="NTFPreCursivef"/>
                                <w:color w:val="7030A0"/>
                                <w:sz w:val="36"/>
                                <w:szCs w:val="28"/>
                              </w:rPr>
                            </w:pPr>
                            <w:r w:rsidRPr="00BF0BE3">
                              <w:rPr>
                                <w:rFonts w:ascii="NTFPreCursivef" w:hAnsi="NTFPreCursivef"/>
                                <w:color w:val="7030A0"/>
                                <w:sz w:val="36"/>
                                <w:szCs w:val="28"/>
                              </w:rPr>
                              <w:t xml:space="preserve">Please can each pupil / adult be filmed separately (one video for each person speaking) so that it is easier to clip together.  </w:t>
                            </w:r>
                          </w:p>
                          <w:p w14:paraId="62CC9F46" w14:textId="77777777" w:rsidR="00BF0BE3" w:rsidRPr="00BF0BE3" w:rsidRDefault="00BF0BE3" w:rsidP="00BF0BE3">
                            <w:pPr>
                              <w:pStyle w:val="ListParagraph"/>
                              <w:numPr>
                                <w:ilvl w:val="0"/>
                                <w:numId w:val="1"/>
                              </w:numPr>
                              <w:tabs>
                                <w:tab w:val="left" w:pos="5560"/>
                              </w:tabs>
                              <w:rPr>
                                <w:rFonts w:ascii="NTFPreCursivef" w:hAnsi="NTFPreCursivef"/>
                                <w:color w:val="7030A0"/>
                                <w:sz w:val="36"/>
                                <w:szCs w:val="28"/>
                              </w:rPr>
                            </w:pPr>
                            <w:r w:rsidRPr="00BF0BE3">
                              <w:rPr>
                                <w:rFonts w:ascii="NTFPreCursivef" w:hAnsi="NTFPreCursivef"/>
                                <w:color w:val="7030A0"/>
                                <w:sz w:val="36"/>
                                <w:szCs w:val="28"/>
                              </w:rPr>
                              <w:t>Please upload to the World Book Day 2021 folder in the English folder (curriculum resources) by the end of Monday 8</w:t>
                            </w:r>
                            <w:r w:rsidRPr="00BF0BE3">
                              <w:rPr>
                                <w:rFonts w:ascii="NTFPreCursivef" w:hAnsi="NTFPreCursivef"/>
                                <w:color w:val="7030A0"/>
                                <w:sz w:val="36"/>
                                <w:szCs w:val="28"/>
                                <w:vertAlign w:val="superscript"/>
                              </w:rPr>
                              <w:t>th</w:t>
                            </w:r>
                            <w:r w:rsidRPr="00BF0BE3">
                              <w:rPr>
                                <w:rFonts w:ascii="NTFPreCursivef" w:hAnsi="NTFPreCursivef"/>
                                <w:color w:val="7030A0"/>
                                <w:sz w:val="36"/>
                                <w:szCs w:val="28"/>
                              </w:rPr>
                              <w:t xml:space="preserve"> March.</w:t>
                            </w:r>
                          </w:p>
                          <w:p w14:paraId="5F072CA0" w14:textId="77777777" w:rsidR="00BF0BE3" w:rsidRPr="00BF0BE3" w:rsidRDefault="00BF0BE3" w:rsidP="00BF0BE3">
                            <w:pPr>
                              <w:pStyle w:val="ListParagraph"/>
                              <w:numPr>
                                <w:ilvl w:val="0"/>
                                <w:numId w:val="1"/>
                              </w:numPr>
                              <w:tabs>
                                <w:tab w:val="left" w:pos="5560"/>
                              </w:tabs>
                              <w:rPr>
                                <w:rFonts w:ascii="NTFPreCursivef" w:hAnsi="NTFPreCursivef"/>
                                <w:color w:val="7030A0"/>
                                <w:sz w:val="36"/>
                                <w:szCs w:val="28"/>
                              </w:rPr>
                            </w:pPr>
                            <w:r w:rsidRPr="00BF0BE3">
                              <w:rPr>
                                <w:rFonts w:ascii="NTFPreCursivef" w:hAnsi="NTFPreCursivef"/>
                                <w:color w:val="7030A0"/>
                                <w:sz w:val="36"/>
                                <w:szCs w:val="28"/>
                              </w:rPr>
                              <w:t>If you have any pupils who can’t be on the website or social media, please don’t upload their video.</w:t>
                            </w:r>
                          </w:p>
                          <w:p w14:paraId="3147DB0E" w14:textId="77777777" w:rsidR="00BF0BE3" w:rsidRPr="00BF0BE3" w:rsidRDefault="00BF0BE3" w:rsidP="00BF0BE3">
                            <w:pPr>
                              <w:pStyle w:val="ListParagraph"/>
                              <w:numPr>
                                <w:ilvl w:val="0"/>
                                <w:numId w:val="1"/>
                              </w:numPr>
                              <w:tabs>
                                <w:tab w:val="left" w:pos="5560"/>
                              </w:tabs>
                              <w:rPr>
                                <w:rFonts w:ascii="NTFPreCursivef" w:hAnsi="NTFPreCursivef"/>
                                <w:color w:val="7030A0"/>
                                <w:sz w:val="36"/>
                                <w:szCs w:val="28"/>
                              </w:rPr>
                            </w:pPr>
                            <w:r w:rsidRPr="00BF0BE3">
                              <w:rPr>
                                <w:rFonts w:ascii="NTFPreCursivef" w:hAnsi="NTFPreCursivef"/>
                                <w:color w:val="7030A0"/>
                                <w:sz w:val="36"/>
                                <w:szCs w:val="28"/>
                              </w:rPr>
                              <w:t xml:space="preserve">The </w:t>
                            </w:r>
                            <w:proofErr w:type="spellStart"/>
                            <w:r w:rsidRPr="00BF0BE3">
                              <w:rPr>
                                <w:rFonts w:ascii="NTFPreCursivef" w:hAnsi="NTFPreCursivef"/>
                                <w:color w:val="7030A0"/>
                                <w:sz w:val="36"/>
                                <w:szCs w:val="28"/>
                              </w:rPr>
                              <w:t>whackier</w:t>
                            </w:r>
                            <w:proofErr w:type="spellEnd"/>
                            <w:r w:rsidRPr="00BF0BE3">
                              <w:rPr>
                                <w:rFonts w:ascii="NTFPreCursivef" w:hAnsi="NTFPreCursivef"/>
                                <w:color w:val="7030A0"/>
                                <w:sz w:val="36"/>
                                <w:szCs w:val="28"/>
                              </w:rPr>
                              <w:t xml:space="preserve"> the better!  The pupils could be jumping, hanging upside down, running past the camera, be creative!  We want to show off out love of reading here at </w:t>
                            </w:r>
                            <w:proofErr w:type="spellStart"/>
                            <w:r w:rsidRPr="00BF0BE3">
                              <w:rPr>
                                <w:rFonts w:ascii="NTFPreCursivef" w:hAnsi="NTFPreCursivef"/>
                                <w:color w:val="7030A0"/>
                                <w:sz w:val="36"/>
                                <w:szCs w:val="28"/>
                              </w:rPr>
                              <w:t>Fitzwaryn</w:t>
                            </w:r>
                            <w:proofErr w:type="spellEnd"/>
                            <w:r w:rsidRPr="00BF0BE3">
                              <w:rPr>
                                <w:rFonts w:ascii="NTFPreCursivef" w:hAnsi="NTFPreCursivef"/>
                                <w:color w:val="7030A0"/>
                                <w:sz w:val="36"/>
                                <w:szCs w:val="28"/>
                              </w:rPr>
                              <w:t>.</w:t>
                            </w:r>
                          </w:p>
                          <w:p w14:paraId="31361E1C" w14:textId="77777777" w:rsidR="00BF0BE3" w:rsidRDefault="00BF0BE3" w:rsidP="00BF0BE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19ED88" id="_x0000_s1043" type="#_x0000_t202" style="position:absolute;left:0;text-align:left;margin-left:164.5pt;margin-top:122.4pt;width:333.05pt;height:400.2pt;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" filled="f" strokeweight="3pt">
                <v:textbox>
                  <w:txbxContent>
                    <w:p w14:paraId="161FC2F5" w14:textId="77777777" w:rsidR="00BF0BE3" w:rsidRPr="00BF0BE3" w:rsidRDefault="00BF0BE3" w:rsidP="00BF0BE3">
                      <w:pPr>
                        <w:tabs>
                          <w:tab w:val="left" w:pos="5560"/>
                        </w:tabs>
                        <w:rPr>
                          <w:rFonts w:ascii="NTFPreCursivef" w:hAnsi="NTFPreCursivef"/>
                          <w:color w:val="7030A0"/>
                          <w:sz w:val="36"/>
                          <w:szCs w:val="28"/>
                        </w:rPr>
                      </w:pPr>
                      <w:r w:rsidRPr="00BF0BE3">
                        <w:rPr>
                          <w:rFonts w:ascii="NTFPreCursivef" w:hAnsi="NTFPreCursivef"/>
                          <w:color w:val="7030A0"/>
                          <w:sz w:val="36"/>
                          <w:szCs w:val="28"/>
                        </w:rPr>
                        <w:t>The aim is to put all of the clips together to make a video that we can put onto the school website and Facebook page.</w:t>
                      </w:r>
                    </w:p>
                    <w:p w14:paraId="5B86F0B1" w14:textId="77777777" w:rsidR="00BF0BE3" w:rsidRPr="00BF0BE3" w:rsidRDefault="00BF0BE3" w:rsidP="00BF0BE3">
                      <w:pPr>
                        <w:pStyle w:val="ListParagraph"/>
                        <w:numPr>
                          <w:ilvl w:val="0"/>
                          <w:numId w:val="1"/>
                        </w:numPr>
                        <w:tabs>
                          <w:tab w:val="left" w:pos="5560"/>
                        </w:tabs>
                        <w:rPr>
                          <w:rFonts w:ascii="NTFPreCursivef" w:hAnsi="NTFPreCursivef"/>
                          <w:color w:val="7030A0"/>
                          <w:sz w:val="36"/>
                          <w:szCs w:val="28"/>
                        </w:rPr>
                      </w:pPr>
                      <w:r w:rsidRPr="00BF0BE3">
                        <w:rPr>
                          <w:rFonts w:ascii="NTFPreCursivef" w:hAnsi="NTFPreCursivef"/>
                          <w:color w:val="7030A0"/>
                          <w:sz w:val="36"/>
                          <w:szCs w:val="28"/>
                        </w:rPr>
                        <w:t xml:space="preserve">Please can each pupil / adult be filmed separately (one video for each person speaking) so that it is easier to clip together.  </w:t>
                      </w:r>
                    </w:p>
                    <w:p w14:paraId="62CC9F46" w14:textId="77777777" w:rsidR="00BF0BE3" w:rsidRPr="00BF0BE3" w:rsidRDefault="00BF0BE3" w:rsidP="00BF0BE3">
                      <w:pPr>
                        <w:pStyle w:val="ListParagraph"/>
                        <w:numPr>
                          <w:ilvl w:val="0"/>
                          <w:numId w:val="1"/>
                        </w:numPr>
                        <w:tabs>
                          <w:tab w:val="left" w:pos="5560"/>
                        </w:tabs>
                        <w:rPr>
                          <w:rFonts w:ascii="NTFPreCursivef" w:hAnsi="NTFPreCursivef"/>
                          <w:color w:val="7030A0"/>
                          <w:sz w:val="36"/>
                          <w:szCs w:val="28"/>
                        </w:rPr>
                      </w:pPr>
                      <w:r w:rsidRPr="00BF0BE3">
                        <w:rPr>
                          <w:rFonts w:ascii="NTFPreCursivef" w:hAnsi="NTFPreCursivef"/>
                          <w:color w:val="7030A0"/>
                          <w:sz w:val="36"/>
                          <w:szCs w:val="28"/>
                        </w:rPr>
                        <w:t>Please upload to the World Book Day 2021 folder in the English folder (curriculum resources) by the end of Monday 8</w:t>
                      </w:r>
                      <w:r w:rsidRPr="00BF0BE3">
                        <w:rPr>
                          <w:rFonts w:ascii="NTFPreCursivef" w:hAnsi="NTFPreCursivef"/>
                          <w:color w:val="7030A0"/>
                          <w:sz w:val="36"/>
                          <w:szCs w:val="28"/>
                          <w:vertAlign w:val="superscript"/>
                        </w:rPr>
                        <w:t>th</w:t>
                      </w:r>
                      <w:r w:rsidRPr="00BF0BE3">
                        <w:rPr>
                          <w:rFonts w:ascii="NTFPreCursivef" w:hAnsi="NTFPreCursivef"/>
                          <w:color w:val="7030A0"/>
                          <w:sz w:val="36"/>
                          <w:szCs w:val="28"/>
                        </w:rPr>
                        <w:t xml:space="preserve"> March.</w:t>
                      </w:r>
                    </w:p>
                    <w:p w14:paraId="5F072CA0" w14:textId="77777777" w:rsidR="00BF0BE3" w:rsidRPr="00BF0BE3" w:rsidRDefault="00BF0BE3" w:rsidP="00BF0BE3">
                      <w:pPr>
                        <w:pStyle w:val="ListParagraph"/>
                        <w:numPr>
                          <w:ilvl w:val="0"/>
                          <w:numId w:val="1"/>
                        </w:numPr>
                        <w:tabs>
                          <w:tab w:val="left" w:pos="5560"/>
                        </w:tabs>
                        <w:rPr>
                          <w:rFonts w:ascii="NTFPreCursivef" w:hAnsi="NTFPreCursivef"/>
                          <w:color w:val="7030A0"/>
                          <w:sz w:val="36"/>
                          <w:szCs w:val="28"/>
                        </w:rPr>
                      </w:pPr>
                      <w:r w:rsidRPr="00BF0BE3">
                        <w:rPr>
                          <w:rFonts w:ascii="NTFPreCursivef" w:hAnsi="NTFPreCursivef"/>
                          <w:color w:val="7030A0"/>
                          <w:sz w:val="36"/>
                          <w:szCs w:val="28"/>
                        </w:rPr>
                        <w:t>If you have any pupils who can’t be on the website or social media, please don’t upload their video.</w:t>
                      </w:r>
                    </w:p>
                    <w:p w14:paraId="3147DB0E" w14:textId="77777777" w:rsidR="00BF0BE3" w:rsidRPr="00BF0BE3" w:rsidRDefault="00BF0BE3" w:rsidP="00BF0BE3">
                      <w:pPr>
                        <w:pStyle w:val="ListParagraph"/>
                        <w:numPr>
                          <w:ilvl w:val="0"/>
                          <w:numId w:val="1"/>
                        </w:numPr>
                        <w:tabs>
                          <w:tab w:val="left" w:pos="5560"/>
                        </w:tabs>
                        <w:rPr>
                          <w:rFonts w:ascii="NTFPreCursivef" w:hAnsi="NTFPreCursivef"/>
                          <w:color w:val="7030A0"/>
                          <w:sz w:val="36"/>
                          <w:szCs w:val="28"/>
                        </w:rPr>
                      </w:pPr>
                      <w:r w:rsidRPr="00BF0BE3">
                        <w:rPr>
                          <w:rFonts w:ascii="NTFPreCursivef" w:hAnsi="NTFPreCursivef"/>
                          <w:color w:val="7030A0"/>
                          <w:sz w:val="36"/>
                          <w:szCs w:val="28"/>
                        </w:rPr>
                        <w:t xml:space="preserve">The </w:t>
                      </w:r>
                      <w:proofErr w:type="spellStart"/>
                      <w:r w:rsidRPr="00BF0BE3">
                        <w:rPr>
                          <w:rFonts w:ascii="NTFPreCursivef" w:hAnsi="NTFPreCursivef"/>
                          <w:color w:val="7030A0"/>
                          <w:sz w:val="36"/>
                          <w:szCs w:val="28"/>
                        </w:rPr>
                        <w:t>whackier</w:t>
                      </w:r>
                      <w:proofErr w:type="spellEnd"/>
                      <w:r w:rsidRPr="00BF0BE3">
                        <w:rPr>
                          <w:rFonts w:ascii="NTFPreCursivef" w:hAnsi="NTFPreCursivef"/>
                          <w:color w:val="7030A0"/>
                          <w:sz w:val="36"/>
                          <w:szCs w:val="28"/>
                        </w:rPr>
                        <w:t xml:space="preserve"> the better!  The pupils could be jumping, hanging upside down, running past the camera, be creative!  We want to show off out love of reading here at </w:t>
                      </w:r>
                      <w:proofErr w:type="spellStart"/>
                      <w:r w:rsidRPr="00BF0BE3">
                        <w:rPr>
                          <w:rFonts w:ascii="NTFPreCursivef" w:hAnsi="NTFPreCursivef"/>
                          <w:color w:val="7030A0"/>
                          <w:sz w:val="36"/>
                          <w:szCs w:val="28"/>
                        </w:rPr>
                        <w:t>Fitzwaryn</w:t>
                      </w:r>
                      <w:proofErr w:type="spellEnd"/>
                      <w:r w:rsidRPr="00BF0BE3">
                        <w:rPr>
                          <w:rFonts w:ascii="NTFPreCursivef" w:hAnsi="NTFPreCursivef"/>
                          <w:color w:val="7030A0"/>
                          <w:sz w:val="36"/>
                          <w:szCs w:val="28"/>
                        </w:rPr>
                        <w:t>.</w:t>
                      </w:r>
                    </w:p>
                    <w:p w14:paraId="31361E1C" w14:textId="77777777" w:rsidR="00BF0BE3" w:rsidRDefault="00BF0BE3" w:rsidP="00BF0BE3"/>
                  </w:txbxContent>
                </v:textbox>
                <w10:wrap type="square" anchorx="margin"/>
              </v:shape>
            </w:pict>
          </mc:Fallback>
        </mc:AlternateContent>
      </w:r>
      <w:r w:rsidRPr="00341DE0">
        <w:rPr>
          <w:rFonts w:ascii="NTFPreCursivef" w:hAnsi="NTFPreCursivef"/>
          <w:noProof/>
          <w:lang w:eastAsia="en-GB"/>
        </w:rPr>
        <mc:AlternateContent>
          <mc:Choice Requires="wps">
            <w:drawing>
              <wp:anchor distT="45720" distB="45720" distL="114300" distR="114300" simplePos="0" relativeHeight="251694080" behindDoc="0" locked="0" layoutInCell="1" allowOverlap="1" wp14:anchorId="62EBD22F" wp14:editId="39BE0F66">
                <wp:simplePos x="0" y="0"/>
                <wp:positionH relativeFrom="margin">
                  <wp:posOffset>-605790</wp:posOffset>
                </wp:positionH>
                <wp:positionV relativeFrom="paragraph">
                  <wp:posOffset>23495</wp:posOffset>
                </wp:positionV>
                <wp:extent cx="6961505" cy="1234440"/>
                <wp:effectExtent l="19050" t="19050" r="10795" b="2286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61505" cy="1234440"/>
                        </a:xfrm>
                        <a:prstGeom prst="rect">
                          <a:avLst/>
                        </a:prstGeom>
                        <a:solidFill>
                          <a:srgbClr val="FFFF00"/>
                        </a:solidFill>
                        <a:ln w="38100">
                          <a:solidFill>
                            <a:srgbClr val="000000"/>
                          </a:solidFill>
                          <a:miter lim="800000"/>
                          <a:headEnd/>
                          <a:tailEnd/>
                        </a:ln>
                      </wps:spPr>
                      <wps:txbx>
                        <w:txbxContent>
                          <w:p w14:paraId="4FAE8856" w14:textId="77777777" w:rsidR="00BF0BE3" w:rsidRPr="00BF0BE3" w:rsidRDefault="00BF0BE3" w:rsidP="00BF0BE3">
                            <w:pPr>
                              <w:tabs>
                                <w:tab w:val="left" w:pos="5560"/>
                              </w:tabs>
                              <w:jc w:val="center"/>
                              <w:rPr>
                                <w:rFonts w:ascii="NTFPreCursivef" w:hAnsi="NTFPreCursivef"/>
                                <w:b/>
                                <w:sz w:val="130"/>
                                <w:szCs w:val="130"/>
                              </w:rPr>
                            </w:pPr>
                            <w:r w:rsidRPr="00BF0BE3">
                              <w:rPr>
                                <w:rFonts w:ascii="NTFPreCursivef" w:hAnsi="NTFPreCursivef"/>
                                <w:b/>
                                <w:sz w:val="130"/>
                                <w:szCs w:val="130"/>
                              </w:rPr>
                              <w:t>My Favourite Book is…</w:t>
                            </w:r>
                          </w:p>
                          <w:p w14:paraId="687F63C1" w14:textId="77777777" w:rsidR="00BF0BE3" w:rsidRDefault="00BF0BE3" w:rsidP="00BF0BE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EBD22F" id="_x0000_s1044" type="#_x0000_t202" style="position:absolute;left:0;text-align:left;margin-left:-47.7pt;margin-top:1.85pt;width:548.15pt;height:97.2pt;z-index:251694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" fillcolor="yellow" strokeweight="3pt">
                <v:textbox>
                  <w:txbxContent>
                    <w:p w14:paraId="4FAE8856" w14:textId="77777777" w:rsidR="00BF0BE3" w:rsidRPr="00BF0BE3" w:rsidRDefault="00BF0BE3" w:rsidP="00BF0BE3">
                      <w:pPr>
                        <w:tabs>
                          <w:tab w:val="left" w:pos="5560"/>
                        </w:tabs>
                        <w:jc w:val="center"/>
                        <w:rPr>
                          <w:rFonts w:ascii="NTFPreCursivef" w:hAnsi="NTFPreCursivef"/>
                          <w:b/>
                          <w:sz w:val="130"/>
                          <w:szCs w:val="130"/>
                        </w:rPr>
                      </w:pPr>
                      <w:r w:rsidRPr="00BF0BE3">
                        <w:rPr>
                          <w:rFonts w:ascii="NTFPreCursivef" w:hAnsi="NTFPreCursivef"/>
                          <w:b/>
                          <w:sz w:val="130"/>
                          <w:szCs w:val="130"/>
                        </w:rPr>
                        <w:t>My Favourite Book is…</w:t>
                      </w:r>
                    </w:p>
                    <w:p w14:paraId="687F63C1" w14:textId="77777777" w:rsidR="00BF0BE3" w:rsidRDefault="00BF0BE3" w:rsidP="00BF0BE3"/>
                  </w:txbxContent>
                </v:textbox>
                <w10:wrap type="square" anchorx="margin"/>
              </v:shape>
            </w:pict>
          </mc:Fallback>
        </mc:AlternateContent>
      </w:r>
      <w:bookmarkStart w:id="0" w:name="_GoBack"/>
      <w:bookmarkEnd w:id="0"/>
      <w:r w:rsidR="00FD04D8" w:rsidRPr="00341DE0">
        <w:rPr>
          <w:rFonts w:ascii="NTFPreCursivef" w:hAnsi="NTFPreCursivef"/>
        </w:rPr>
        <w:t xml:space="preserve">  </w:t>
      </w:r>
    </w:p>
    <w:sectPr w:rsidR="00FD04D8" w:rsidRPr="00341DE0" w:rsidSect="009C56E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33B61D" w14:textId="77777777" w:rsidR="00627A6E" w:rsidRDefault="00627A6E" w:rsidP="00AD7FCD">
      <w:pPr>
        <w:spacing w:after="0" w:line="240" w:lineRule="auto"/>
      </w:pPr>
      <w:r>
        <w:separator/>
      </w:r>
    </w:p>
  </w:endnote>
  <w:endnote w:type="continuationSeparator" w:id="0">
    <w:p w14:paraId="17FE5B41" w14:textId="77777777" w:rsidR="00627A6E" w:rsidRDefault="00627A6E" w:rsidP="00AD7F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TFPreCursivef">
    <w:altName w:val="Calibri"/>
    <w:panose1 w:val="03000400000000000000"/>
    <w:charset w:val="00"/>
    <w:family w:val="script"/>
    <w:pitch w:val="variable"/>
    <w:sig w:usb0="00000003" w:usb1="1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52A9AA" w14:textId="77777777" w:rsidR="00627A6E" w:rsidRDefault="00627A6E" w:rsidP="00AD7FCD">
      <w:pPr>
        <w:spacing w:after="0" w:line="240" w:lineRule="auto"/>
      </w:pPr>
      <w:r>
        <w:separator/>
      </w:r>
    </w:p>
  </w:footnote>
  <w:footnote w:type="continuationSeparator" w:id="0">
    <w:p w14:paraId="7FCEB11E" w14:textId="77777777" w:rsidR="00627A6E" w:rsidRDefault="00627A6E" w:rsidP="00AD7F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C03487"/>
    <w:multiLevelType w:val="hybridMultilevel"/>
    <w:tmpl w:val="0A56091E"/>
    <w:lvl w:ilvl="0" w:tplc="44B6910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375"/>
    <w:rsid w:val="00092CBA"/>
    <w:rsid w:val="000C1219"/>
    <w:rsid w:val="000F1889"/>
    <w:rsid w:val="00102C9D"/>
    <w:rsid w:val="00125603"/>
    <w:rsid w:val="00126E1F"/>
    <w:rsid w:val="00127EBB"/>
    <w:rsid w:val="00177CF1"/>
    <w:rsid w:val="00215333"/>
    <w:rsid w:val="0024705E"/>
    <w:rsid w:val="002905C1"/>
    <w:rsid w:val="00300DA4"/>
    <w:rsid w:val="00335EE9"/>
    <w:rsid w:val="00341DE0"/>
    <w:rsid w:val="00433DD2"/>
    <w:rsid w:val="00446009"/>
    <w:rsid w:val="00453AB5"/>
    <w:rsid w:val="00457A19"/>
    <w:rsid w:val="004C2158"/>
    <w:rsid w:val="004D366B"/>
    <w:rsid w:val="004E700A"/>
    <w:rsid w:val="004F15DF"/>
    <w:rsid w:val="00520E99"/>
    <w:rsid w:val="005A6C20"/>
    <w:rsid w:val="00605FD8"/>
    <w:rsid w:val="00627A6E"/>
    <w:rsid w:val="00671857"/>
    <w:rsid w:val="0068662F"/>
    <w:rsid w:val="006A1821"/>
    <w:rsid w:val="006B28ED"/>
    <w:rsid w:val="00714BFD"/>
    <w:rsid w:val="00780424"/>
    <w:rsid w:val="007A4FF3"/>
    <w:rsid w:val="007F0859"/>
    <w:rsid w:val="00804F31"/>
    <w:rsid w:val="008056B9"/>
    <w:rsid w:val="008221B7"/>
    <w:rsid w:val="008318EA"/>
    <w:rsid w:val="008B19C5"/>
    <w:rsid w:val="008C3530"/>
    <w:rsid w:val="0090722A"/>
    <w:rsid w:val="0097282B"/>
    <w:rsid w:val="0099729F"/>
    <w:rsid w:val="009B76B0"/>
    <w:rsid w:val="009C56ED"/>
    <w:rsid w:val="009D38D7"/>
    <w:rsid w:val="009E10AF"/>
    <w:rsid w:val="009E1EC2"/>
    <w:rsid w:val="00A04F12"/>
    <w:rsid w:val="00A7149C"/>
    <w:rsid w:val="00AD7FCD"/>
    <w:rsid w:val="00AE7375"/>
    <w:rsid w:val="00B32E8A"/>
    <w:rsid w:val="00BF08A7"/>
    <w:rsid w:val="00BF0BE3"/>
    <w:rsid w:val="00C1137A"/>
    <w:rsid w:val="00C2030D"/>
    <w:rsid w:val="00C860E9"/>
    <w:rsid w:val="00D00136"/>
    <w:rsid w:val="00D71433"/>
    <w:rsid w:val="00D87C22"/>
    <w:rsid w:val="00E4151E"/>
    <w:rsid w:val="00E51AD1"/>
    <w:rsid w:val="00ED3447"/>
    <w:rsid w:val="00EE0F35"/>
    <w:rsid w:val="00EF2F9C"/>
    <w:rsid w:val="00F06C28"/>
    <w:rsid w:val="00F20E9C"/>
    <w:rsid w:val="00F23732"/>
    <w:rsid w:val="00F94CBC"/>
    <w:rsid w:val="00F96796"/>
    <w:rsid w:val="00FB2F4E"/>
    <w:rsid w:val="00FD04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0F8C2"/>
  <w15:chartTrackingRefBased/>
  <w15:docId w15:val="{CB7ED837-4D0F-4346-8075-D501392F3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AE737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E7375"/>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AE73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E7375"/>
    <w:rPr>
      <w:b/>
      <w:bCs/>
    </w:rPr>
  </w:style>
  <w:style w:type="character" w:styleId="Hyperlink">
    <w:name w:val="Hyperlink"/>
    <w:basedOn w:val="DefaultParagraphFont"/>
    <w:uiPriority w:val="99"/>
    <w:semiHidden/>
    <w:unhideWhenUsed/>
    <w:rsid w:val="00AE7375"/>
    <w:rPr>
      <w:color w:val="0000FF"/>
      <w:u w:val="single"/>
    </w:rPr>
  </w:style>
  <w:style w:type="paragraph" w:styleId="Header">
    <w:name w:val="header"/>
    <w:basedOn w:val="Normal"/>
    <w:link w:val="HeaderChar"/>
    <w:uiPriority w:val="99"/>
    <w:unhideWhenUsed/>
    <w:rsid w:val="00AD7F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7FCD"/>
  </w:style>
  <w:style w:type="paragraph" w:styleId="Footer">
    <w:name w:val="footer"/>
    <w:basedOn w:val="Normal"/>
    <w:link w:val="FooterChar"/>
    <w:uiPriority w:val="99"/>
    <w:unhideWhenUsed/>
    <w:rsid w:val="00AD7F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7FCD"/>
  </w:style>
  <w:style w:type="table" w:styleId="TableGrid">
    <w:name w:val="Table Grid"/>
    <w:basedOn w:val="TableNormal"/>
    <w:uiPriority w:val="39"/>
    <w:rsid w:val="00F20E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D04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5686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orldbookday.com/events/" TargetMode="Externa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worldbookday.com/events/"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CCB2B5-3D2D-4B74-8767-6BB2074B3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EC366EEF</Template>
  <TotalTime>27</TotalTime>
  <Pages>8</Pages>
  <Words>385</Words>
  <Characters>2197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Winsor</dc:creator>
  <cp:keywords/>
  <dc:description/>
  <cp:lastModifiedBy>Leanne Winsor</cp:lastModifiedBy>
  <cp:revision>5</cp:revision>
  <dcterms:created xsi:type="dcterms:W3CDTF">2021-02-23T13:13:00Z</dcterms:created>
  <dcterms:modified xsi:type="dcterms:W3CDTF">2021-02-23T16:57:00Z</dcterms:modified>
</cp:coreProperties>
</file>