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DBC" w:rsidRDefault="001504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editId="36B11C9B">
                <wp:simplePos x="0" y="0"/>
                <wp:positionH relativeFrom="column">
                  <wp:posOffset>4995545</wp:posOffset>
                </wp:positionH>
                <wp:positionV relativeFrom="paragraph">
                  <wp:posOffset>21590</wp:posOffset>
                </wp:positionV>
                <wp:extent cx="1285875" cy="809625"/>
                <wp:effectExtent l="0" t="0" r="28575" b="28575"/>
                <wp:wrapNone/>
                <wp:docPr id="2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1ADD" w:rsidRPr="00341E36" w:rsidRDefault="00111ADD" w:rsidP="00111ADD">
                            <w:pPr>
                              <w:spacing w:after="0"/>
                              <w:rPr>
                                <w:rFonts w:ascii="NTFPreCursivef" w:hAnsi="NTFPreCursivef"/>
                                <w:b/>
                                <w:sz w:val="24"/>
                              </w:rPr>
                            </w:pPr>
                            <w:bookmarkStart w:id="0" w:name="_GoBack"/>
                            <w:r w:rsidRPr="00341E36">
                              <w:rPr>
                                <w:rFonts w:ascii="NTFPreCursivef" w:hAnsi="NTFPreCursivef"/>
                                <w:b/>
                                <w:sz w:val="24"/>
                              </w:rPr>
                              <w:t>Key words:</w:t>
                            </w:r>
                          </w:p>
                          <w:p w:rsidR="00111ADD" w:rsidRPr="00341E36" w:rsidRDefault="00111ADD" w:rsidP="00111ADD">
                            <w:pPr>
                              <w:spacing w:after="0"/>
                              <w:rPr>
                                <w:rFonts w:ascii="NTFPreCursivef" w:hAnsi="NTFPreCursivef"/>
                                <w:sz w:val="24"/>
                              </w:rPr>
                            </w:pPr>
                            <w:r w:rsidRPr="00341E36">
                              <w:rPr>
                                <w:rFonts w:ascii="NTFPreCursivef" w:hAnsi="NTFPreCursivef"/>
                                <w:sz w:val="24"/>
                              </w:rPr>
                              <w:t>Half turn</w:t>
                            </w:r>
                          </w:p>
                          <w:p w:rsidR="00111ADD" w:rsidRPr="00341E36" w:rsidRDefault="00111ADD" w:rsidP="00111ADD">
                            <w:pPr>
                              <w:spacing w:after="0"/>
                              <w:rPr>
                                <w:rFonts w:ascii="NTFPreCursivef" w:hAnsi="NTFPreCursivef"/>
                                <w:sz w:val="24"/>
                              </w:rPr>
                            </w:pPr>
                            <w:r w:rsidRPr="00341E36">
                              <w:rPr>
                                <w:rFonts w:ascii="NTFPreCursivef" w:hAnsi="NTFPreCursivef"/>
                                <w:sz w:val="24"/>
                              </w:rPr>
                              <w:t>Quarter turn</w:t>
                            </w:r>
                          </w:p>
                          <w:bookmarkEnd w:id="0"/>
                          <w:p w:rsidR="00111ADD" w:rsidRPr="00341E36" w:rsidRDefault="00111ADD" w:rsidP="00111ADD">
                            <w:pPr>
                              <w:spacing w:after="0"/>
                              <w:rPr>
                                <w:rFonts w:ascii="NTFPreCursivef" w:hAnsi="NTFPreCursivef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3.35pt;margin-top:1.7pt;width:101.25pt;height:63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">
                <v:textbox>
                  <w:txbxContent>
                    <w:p w:rsidR="00111ADD" w:rsidRPr="00341E36" w:rsidRDefault="00111ADD" w:rsidP="00111ADD">
                      <w:pPr>
                        <w:spacing w:after="0"/>
                        <w:rPr>
                          <w:rFonts w:ascii="NTFPreCursivef" w:hAnsi="NTFPreCursivef"/>
                          <w:b/>
                          <w:sz w:val="24"/>
                        </w:rPr>
                      </w:pPr>
                      <w:bookmarkStart w:id="1" w:name="_GoBack"/>
                      <w:r w:rsidRPr="00341E36">
                        <w:rPr>
                          <w:rFonts w:ascii="NTFPreCursivef" w:hAnsi="NTFPreCursivef"/>
                          <w:b/>
                          <w:sz w:val="24"/>
                        </w:rPr>
                        <w:t>Key words:</w:t>
                      </w:r>
                    </w:p>
                    <w:p w:rsidR="00111ADD" w:rsidRPr="00341E36" w:rsidRDefault="00111ADD" w:rsidP="00111ADD">
                      <w:pPr>
                        <w:spacing w:after="0"/>
                        <w:rPr>
                          <w:rFonts w:ascii="NTFPreCursivef" w:hAnsi="NTFPreCursivef"/>
                          <w:sz w:val="24"/>
                        </w:rPr>
                      </w:pPr>
                      <w:r w:rsidRPr="00341E36">
                        <w:rPr>
                          <w:rFonts w:ascii="NTFPreCursivef" w:hAnsi="NTFPreCursivef"/>
                          <w:sz w:val="24"/>
                        </w:rPr>
                        <w:t>Half turn</w:t>
                      </w:r>
                    </w:p>
                    <w:p w:rsidR="00111ADD" w:rsidRPr="00341E36" w:rsidRDefault="00111ADD" w:rsidP="00111ADD">
                      <w:pPr>
                        <w:spacing w:after="0"/>
                        <w:rPr>
                          <w:rFonts w:ascii="NTFPreCursivef" w:hAnsi="NTFPreCursivef"/>
                          <w:sz w:val="24"/>
                        </w:rPr>
                      </w:pPr>
                      <w:r w:rsidRPr="00341E36">
                        <w:rPr>
                          <w:rFonts w:ascii="NTFPreCursivef" w:hAnsi="NTFPreCursivef"/>
                          <w:sz w:val="24"/>
                        </w:rPr>
                        <w:t>Quarter turn</w:t>
                      </w:r>
                    </w:p>
                    <w:bookmarkEnd w:id="1"/>
                    <w:p w:rsidR="00111ADD" w:rsidRPr="00341E36" w:rsidRDefault="00111ADD" w:rsidP="00111ADD">
                      <w:pPr>
                        <w:spacing w:after="0"/>
                        <w:rPr>
                          <w:rFonts w:ascii="NTFPreCursivef" w:hAnsi="NTFPreCursivef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C0AABE5" wp14:editId="5071568B">
                <wp:simplePos x="0" y="0"/>
                <wp:positionH relativeFrom="column">
                  <wp:posOffset>-355600</wp:posOffset>
                </wp:positionH>
                <wp:positionV relativeFrom="paragraph">
                  <wp:posOffset>-495300</wp:posOffset>
                </wp:positionV>
                <wp:extent cx="6642100" cy="88900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2100" cy="889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040F" w:rsidRPr="00341E36" w:rsidRDefault="0015040F" w:rsidP="0015040F">
                            <w:pPr>
                              <w:rPr>
                                <w:rFonts w:ascii="NTFPreCursivef" w:hAnsi="NTFPreCursivef" w:cs="Arial"/>
                                <w:b/>
                                <w:szCs w:val="18"/>
                              </w:rPr>
                            </w:pPr>
                            <w:r w:rsidRPr="00341E36">
                              <w:rPr>
                                <w:rFonts w:ascii="NTFPreCursivef" w:hAnsi="NTFPreCursivef" w:cs="Arial"/>
                                <w:b/>
                                <w:szCs w:val="18"/>
                              </w:rPr>
                              <w:t>Name______________________</w:t>
                            </w:r>
                            <w:r w:rsidRPr="00341E36">
                              <w:rPr>
                                <w:rFonts w:ascii="NTFPreCursivef" w:hAnsi="NTFPreCursivef" w:cs="Arial"/>
                                <w:b/>
                                <w:szCs w:val="18"/>
                              </w:rPr>
                              <w:tab/>
                            </w:r>
                            <w:r w:rsidRPr="00341E36">
                              <w:rPr>
                                <w:rFonts w:ascii="NTFPreCursivef" w:hAnsi="NTFPreCursivef" w:cs="Arial"/>
                                <w:b/>
                                <w:szCs w:val="18"/>
                              </w:rPr>
                              <w:tab/>
                            </w:r>
                            <w:r w:rsidRPr="00341E36">
                              <w:rPr>
                                <w:rFonts w:ascii="NTFPreCursivef" w:hAnsi="NTFPreCursivef" w:cs="Arial"/>
                                <w:b/>
                                <w:szCs w:val="18"/>
                              </w:rPr>
                              <w:tab/>
                            </w:r>
                            <w:r w:rsidRPr="00341E36">
                              <w:rPr>
                                <w:rFonts w:ascii="NTFPreCursivef" w:hAnsi="NTFPreCursivef" w:cs="Arial"/>
                                <w:b/>
                                <w:szCs w:val="18"/>
                              </w:rPr>
                              <w:tab/>
                            </w:r>
                            <w:r w:rsidRPr="00341E36">
                              <w:rPr>
                                <w:rFonts w:ascii="NTFPreCursivef" w:hAnsi="NTFPreCursivef" w:cs="Arial"/>
                                <w:b/>
                                <w:szCs w:val="18"/>
                              </w:rPr>
                              <w:tab/>
                              <w:t>Date_______________</w:t>
                            </w:r>
                          </w:p>
                          <w:p w:rsidR="0015040F" w:rsidRPr="00341E36" w:rsidRDefault="0015040F" w:rsidP="0015040F">
                            <w:pPr>
                              <w:rPr>
                                <w:rFonts w:ascii="NTFPreCursivef" w:hAnsi="NTFPreCursivef"/>
                                <w:sz w:val="32"/>
                              </w:rPr>
                            </w:pPr>
                            <w:r w:rsidRPr="00341E36">
                              <w:rPr>
                                <w:rFonts w:ascii="NTFPreCursivef" w:hAnsi="NTFPreCursivef" w:cs="Arial"/>
                                <w:b/>
                                <w:szCs w:val="18"/>
                              </w:rPr>
                              <w:t>L.O. I can describe the movements of an object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0AABE5" id="_x0000_s1027" type="#_x0000_t202" style="position:absolute;margin-left:-28pt;margin-top:-39pt;width:523pt;height:70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" stroked="f">
                <v:textbox>
                  <w:txbxContent>
                    <w:p w:rsidR="0015040F" w:rsidRPr="00341E36" w:rsidRDefault="0015040F" w:rsidP="0015040F">
                      <w:pPr>
                        <w:rPr>
                          <w:rFonts w:ascii="NTFPreCursivef" w:hAnsi="NTFPreCursivef" w:cs="Arial"/>
                          <w:b/>
                          <w:szCs w:val="18"/>
                        </w:rPr>
                      </w:pPr>
                      <w:r w:rsidRPr="00341E36">
                        <w:rPr>
                          <w:rFonts w:ascii="NTFPreCursivef" w:hAnsi="NTFPreCursivef" w:cs="Arial"/>
                          <w:b/>
                          <w:szCs w:val="18"/>
                        </w:rPr>
                        <w:t>Name______________________</w:t>
                      </w:r>
                      <w:r w:rsidRPr="00341E36">
                        <w:rPr>
                          <w:rFonts w:ascii="NTFPreCursivef" w:hAnsi="NTFPreCursivef" w:cs="Arial"/>
                          <w:b/>
                          <w:szCs w:val="18"/>
                        </w:rPr>
                        <w:tab/>
                      </w:r>
                      <w:r w:rsidRPr="00341E36">
                        <w:rPr>
                          <w:rFonts w:ascii="NTFPreCursivef" w:hAnsi="NTFPreCursivef" w:cs="Arial"/>
                          <w:b/>
                          <w:szCs w:val="18"/>
                        </w:rPr>
                        <w:tab/>
                      </w:r>
                      <w:r w:rsidRPr="00341E36">
                        <w:rPr>
                          <w:rFonts w:ascii="NTFPreCursivef" w:hAnsi="NTFPreCursivef" w:cs="Arial"/>
                          <w:b/>
                          <w:szCs w:val="18"/>
                        </w:rPr>
                        <w:tab/>
                      </w:r>
                      <w:r w:rsidRPr="00341E36">
                        <w:rPr>
                          <w:rFonts w:ascii="NTFPreCursivef" w:hAnsi="NTFPreCursivef" w:cs="Arial"/>
                          <w:b/>
                          <w:szCs w:val="18"/>
                        </w:rPr>
                        <w:tab/>
                      </w:r>
                      <w:r w:rsidRPr="00341E36">
                        <w:rPr>
                          <w:rFonts w:ascii="NTFPreCursivef" w:hAnsi="NTFPreCursivef" w:cs="Arial"/>
                          <w:b/>
                          <w:szCs w:val="18"/>
                        </w:rPr>
                        <w:tab/>
                        <w:t>Date_______________</w:t>
                      </w:r>
                    </w:p>
                    <w:p w:rsidR="0015040F" w:rsidRPr="00341E36" w:rsidRDefault="0015040F" w:rsidP="0015040F">
                      <w:pPr>
                        <w:rPr>
                          <w:rFonts w:ascii="NTFPreCursivef" w:hAnsi="NTFPreCursivef"/>
                          <w:sz w:val="32"/>
                        </w:rPr>
                      </w:pPr>
                      <w:r w:rsidRPr="00341E36">
                        <w:rPr>
                          <w:rFonts w:ascii="NTFPreCursivef" w:hAnsi="NTFPreCursivef" w:cs="Arial"/>
                          <w:b/>
                          <w:szCs w:val="18"/>
                        </w:rPr>
                        <w:t>L.O. I can describe the movements of an object</w:t>
                      </w:r>
                    </w:p>
                  </w:txbxContent>
                </v:textbox>
              </v:shape>
            </w:pict>
          </mc:Fallback>
        </mc:AlternateContent>
      </w:r>
      <w:r w:rsidR="00AD422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07E82BD6" wp14:editId="70E66AA9">
                <wp:simplePos x="0" y="0"/>
                <wp:positionH relativeFrom="column">
                  <wp:posOffset>-635635</wp:posOffset>
                </wp:positionH>
                <wp:positionV relativeFrom="paragraph">
                  <wp:posOffset>-713740</wp:posOffset>
                </wp:positionV>
                <wp:extent cx="7172325" cy="10239375"/>
                <wp:effectExtent l="0" t="0" r="28575" b="28575"/>
                <wp:wrapNone/>
                <wp:docPr id="290" name="Rectangle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2325" cy="10239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CBC326" id="Rectangle 290" o:spid="_x0000_s1026" style="position:absolute;margin-left:-50.05pt;margin-top:-56.2pt;width:564.75pt;height:806.2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" fillcolor="white [3212]" strokecolor="black [3213]" strokeweight="2pt"/>
            </w:pict>
          </mc:Fallback>
        </mc:AlternateContent>
      </w:r>
    </w:p>
    <w:p w:rsidR="00F02DBC" w:rsidRPr="00F02DBC" w:rsidRDefault="00F02DBC" w:rsidP="00F02DBC"/>
    <w:p w:rsidR="00F02DBC" w:rsidRPr="00F02DBC" w:rsidRDefault="00AD422A" w:rsidP="00F02DB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96BEE5" wp14:editId="7C262770">
                <wp:simplePos x="0" y="0"/>
                <wp:positionH relativeFrom="column">
                  <wp:posOffset>1097280</wp:posOffset>
                </wp:positionH>
                <wp:positionV relativeFrom="paragraph">
                  <wp:posOffset>124460</wp:posOffset>
                </wp:positionV>
                <wp:extent cx="742950" cy="914400"/>
                <wp:effectExtent l="0" t="0" r="19050" b="19050"/>
                <wp:wrapNone/>
                <wp:docPr id="2" name="Isosceles Tri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42950" cy="914400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0B3EA8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2" o:spid="_x0000_s1026" type="#_x0000_t5" style="position:absolute;margin-left:86.4pt;margin-top:9.8pt;width:58.5pt;height:1in;rotation:18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" fillcolor="white [3212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C3E221" wp14:editId="1BC70227">
                <wp:simplePos x="0" y="0"/>
                <wp:positionH relativeFrom="column">
                  <wp:posOffset>87630</wp:posOffset>
                </wp:positionH>
                <wp:positionV relativeFrom="paragraph">
                  <wp:posOffset>125095</wp:posOffset>
                </wp:positionV>
                <wp:extent cx="742950" cy="914400"/>
                <wp:effectExtent l="0" t="0" r="19050" b="19050"/>
                <wp:wrapNone/>
                <wp:docPr id="1" name="Isosceles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914400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66D6DC" id="Isosceles Triangle 1" o:spid="_x0000_s1026" type="#_x0000_t5" style="position:absolute;margin-left:6.9pt;margin-top:9.85pt;width:58.5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" fillcolor="white [3212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CAA56CE" wp14:editId="6DD0DEFF">
                <wp:simplePos x="0" y="0"/>
                <wp:positionH relativeFrom="column">
                  <wp:posOffset>918845</wp:posOffset>
                </wp:positionH>
                <wp:positionV relativeFrom="paragraph">
                  <wp:posOffset>7057390</wp:posOffset>
                </wp:positionV>
                <wp:extent cx="904875" cy="1295400"/>
                <wp:effectExtent l="0" t="4762" r="23812" b="23813"/>
                <wp:wrapNone/>
                <wp:docPr id="29" name="Right Tri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904875" cy="1295400"/>
                        </a:xfrm>
                        <a:prstGeom prst="rt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B6431D7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Right Triangle 29" o:spid="_x0000_s1026" type="#_x0000_t6" style="position:absolute;margin-left:72.35pt;margin-top:555.7pt;width:71.25pt;height:102pt;rotation:90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" fillcolor="white [3212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107C564" wp14:editId="222C3E42">
                <wp:simplePos x="0" y="0"/>
                <wp:positionH relativeFrom="column">
                  <wp:posOffset>-179070</wp:posOffset>
                </wp:positionH>
                <wp:positionV relativeFrom="paragraph">
                  <wp:posOffset>6968490</wp:posOffset>
                </wp:positionV>
                <wp:extent cx="904875" cy="1295400"/>
                <wp:effectExtent l="0" t="0" r="28575" b="19050"/>
                <wp:wrapNone/>
                <wp:docPr id="28" name="Right Tri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1295400"/>
                        </a:xfrm>
                        <a:prstGeom prst="rt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D0F8DF" id="Right Triangle 28" o:spid="_x0000_s1026" type="#_x0000_t6" style="position:absolute;margin-left:-14.1pt;margin-top:548.7pt;width:71.25pt;height:102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" fillcolor="white [3212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65D34E9" wp14:editId="10C37FD7">
                <wp:simplePos x="0" y="0"/>
                <wp:positionH relativeFrom="column">
                  <wp:posOffset>817245</wp:posOffset>
                </wp:positionH>
                <wp:positionV relativeFrom="paragraph">
                  <wp:posOffset>5001895</wp:posOffset>
                </wp:positionV>
                <wp:extent cx="742950" cy="1285875"/>
                <wp:effectExtent l="0" t="0" r="19050" b="28575"/>
                <wp:wrapNone/>
                <wp:docPr id="23" name="Flowchart: Delay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42950" cy="1285875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7917E71" id="_x0000_t135" coordsize="21600,21600" o:spt="135" path="m10800,qx21600,10800,10800,21600l,21600,,xe">
                <v:stroke joinstyle="miter"/>
                <v:path gradientshapeok="t" o:connecttype="rect" textboxrect="0,3163,18437,18437"/>
              </v:shapetype>
              <v:shape id="Flowchart: Delay 23" o:spid="_x0000_s1026" type="#_x0000_t135" style="position:absolute;margin-left:64.35pt;margin-top:393.85pt;width:58.5pt;height:101.25pt;rotation:180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" fillcolor="white [3212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70C04E1" wp14:editId="6323FC8C">
                <wp:simplePos x="0" y="0"/>
                <wp:positionH relativeFrom="column">
                  <wp:posOffset>-93345</wp:posOffset>
                </wp:positionH>
                <wp:positionV relativeFrom="paragraph">
                  <wp:posOffset>5001895</wp:posOffset>
                </wp:positionV>
                <wp:extent cx="742950" cy="1285875"/>
                <wp:effectExtent l="0" t="0" r="19050" b="28575"/>
                <wp:wrapNone/>
                <wp:docPr id="22" name="Flowchart: Delay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1285875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DFBF35" id="Flowchart: Delay 22" o:spid="_x0000_s1026" type="#_x0000_t135" style="position:absolute;margin-left:-7.35pt;margin-top:393.85pt;width:58.5pt;height:101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" fillcolor="white [3212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69C700E" wp14:editId="6A83CA2F">
                <wp:simplePos x="0" y="0"/>
                <wp:positionH relativeFrom="column">
                  <wp:posOffset>901065</wp:posOffset>
                </wp:positionH>
                <wp:positionV relativeFrom="paragraph">
                  <wp:posOffset>3385185</wp:posOffset>
                </wp:positionV>
                <wp:extent cx="814070" cy="762000"/>
                <wp:effectExtent l="26035" t="12065" r="31115" b="12065"/>
                <wp:wrapNone/>
                <wp:docPr id="17" name="Right Arrow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814070" cy="762000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DE2B42D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7" o:spid="_x0000_s1026" type="#_x0000_t13" style="position:absolute;margin-left:70.95pt;margin-top:266.55pt;width:64.1pt;height:60pt;rotation:-90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" adj="11491" fillcolor="white [3212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CF06C14" wp14:editId="0E6F108A">
                <wp:simplePos x="0" y="0"/>
                <wp:positionH relativeFrom="column">
                  <wp:posOffset>-88900</wp:posOffset>
                </wp:positionH>
                <wp:positionV relativeFrom="paragraph">
                  <wp:posOffset>3411220</wp:posOffset>
                </wp:positionV>
                <wp:extent cx="814070" cy="762000"/>
                <wp:effectExtent l="0" t="19050" r="43180" b="38100"/>
                <wp:wrapNone/>
                <wp:docPr id="16" name="Right Arrow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4070" cy="762000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013CD0" id="Right Arrow 16" o:spid="_x0000_s1026" type="#_x0000_t13" style="position:absolute;margin-left:-7pt;margin-top:268.6pt;width:64.1pt;height:60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" adj="11491" fillcolor="white [3212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5DA265E" wp14:editId="2CFED2BE">
                <wp:simplePos x="0" y="0"/>
                <wp:positionH relativeFrom="column">
                  <wp:posOffset>955040</wp:posOffset>
                </wp:positionH>
                <wp:positionV relativeFrom="paragraph">
                  <wp:posOffset>1811020</wp:posOffset>
                </wp:positionV>
                <wp:extent cx="770890" cy="895350"/>
                <wp:effectExtent l="0" t="5080" r="24130" b="24130"/>
                <wp:wrapNone/>
                <wp:docPr id="11" name="Trapezoid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70890" cy="895350"/>
                        </a:xfrm>
                        <a:prstGeom prst="trapezoi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CF4400" id="Trapezoid 11" o:spid="_x0000_s1026" style="position:absolute;margin-left:75.2pt;margin-top:142.6pt;width:60.7pt;height:70.5pt;rotation:90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70890,895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" path="m,895350l192723,,578168,,770890,895350,,895350xe" fillcolor="white [3212]" strokecolor="black [3213]" strokeweight="2pt">
                <v:path arrowok="t" o:connecttype="custom" o:connectlocs="0,895350;192723,0;578168,0;770890,895350;0,895350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6E7A0C2" wp14:editId="3F0F153C">
                <wp:simplePos x="0" y="0"/>
                <wp:positionH relativeFrom="column">
                  <wp:posOffset>-45085</wp:posOffset>
                </wp:positionH>
                <wp:positionV relativeFrom="paragraph">
                  <wp:posOffset>1811020</wp:posOffset>
                </wp:positionV>
                <wp:extent cx="770890" cy="895350"/>
                <wp:effectExtent l="0" t="0" r="10160" b="19050"/>
                <wp:wrapNone/>
                <wp:docPr id="10" name="Trapezoi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0890" cy="895350"/>
                        </a:xfrm>
                        <a:prstGeom prst="trapezoi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686F8A" id="Trapezoid 10" o:spid="_x0000_s1026" style="position:absolute;margin-left:-3.55pt;margin-top:142.6pt;width:60.7pt;height:70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70890,895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" path="m,895350l192723,,578168,,770890,895350,,895350xe" fillcolor="white [3212]" strokecolor="black [3213]" strokeweight="2pt">
                <v:path arrowok="t" o:connecttype="custom" o:connectlocs="0,895350;192723,0;578168,0;770890,895350;0,895350" o:connectangles="0,0,0,0,0"/>
              </v:shape>
            </w:pict>
          </mc:Fallback>
        </mc:AlternateContent>
      </w:r>
      <w:r w:rsidR="00F02D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0AE61B5" wp14:editId="7CE73E75">
                <wp:simplePos x="0" y="0"/>
                <wp:positionH relativeFrom="column">
                  <wp:posOffset>4352925</wp:posOffset>
                </wp:positionH>
                <wp:positionV relativeFrom="paragraph">
                  <wp:posOffset>210820</wp:posOffset>
                </wp:positionV>
                <wp:extent cx="742950" cy="914400"/>
                <wp:effectExtent l="0" t="0" r="19050" b="19050"/>
                <wp:wrapNone/>
                <wp:docPr id="6" name="Isosceles Tri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914400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380A82" id="Isosceles Triangle 6" o:spid="_x0000_s1026" type="#_x0000_t5" style="position:absolute;margin-left:342.75pt;margin-top:16.6pt;width:58.5pt;height:1in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" fillcolor="white [3212]" strokecolor="black [3213]" strokeweight="2pt"/>
            </w:pict>
          </mc:Fallback>
        </mc:AlternateContent>
      </w:r>
      <w:r w:rsidR="00F02D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540950" wp14:editId="08F610D1">
                <wp:simplePos x="0" y="0"/>
                <wp:positionH relativeFrom="column">
                  <wp:posOffset>3190875</wp:posOffset>
                </wp:positionH>
                <wp:positionV relativeFrom="paragraph">
                  <wp:posOffset>210820</wp:posOffset>
                </wp:positionV>
                <wp:extent cx="742950" cy="914400"/>
                <wp:effectExtent l="9525" t="0" r="28575" b="28575"/>
                <wp:wrapNone/>
                <wp:docPr id="5" name="Isosceles Tri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42950" cy="914400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A20F99" id="Isosceles Triangle 5" o:spid="_x0000_s1026" type="#_x0000_t5" style="position:absolute;margin-left:251.25pt;margin-top:16.6pt;width:58.5pt;height:1in;rotation:-9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" fillcolor="white [3212]" strokecolor="black [3213]" strokeweight="2pt"/>
            </w:pict>
          </mc:Fallback>
        </mc:AlternateContent>
      </w:r>
    </w:p>
    <w:p w:rsidR="00F02DBC" w:rsidRPr="00F02DBC" w:rsidRDefault="00F02DBC" w:rsidP="00F02DBC"/>
    <w:p w:rsidR="00F02DBC" w:rsidRPr="00F02DBC" w:rsidRDefault="00F02DBC" w:rsidP="00F02DBC"/>
    <w:p w:rsidR="00F02DBC" w:rsidRDefault="00022BD7" w:rsidP="00F02DB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2EFD1BA" wp14:editId="254DC86E">
                <wp:simplePos x="0" y="0"/>
                <wp:positionH relativeFrom="column">
                  <wp:posOffset>3314065</wp:posOffset>
                </wp:positionH>
                <wp:positionV relativeFrom="paragraph">
                  <wp:posOffset>232410</wp:posOffset>
                </wp:positionV>
                <wp:extent cx="1866900" cy="438150"/>
                <wp:effectExtent l="0" t="0" r="19050" b="19050"/>
                <wp:wrapNone/>
                <wp:docPr id="2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2BD7" w:rsidRPr="00F02DBC" w:rsidRDefault="00022BD7" w:rsidP="00022BD7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EFD1BA" id="_x0000_s1028" type="#_x0000_t202" style="position:absolute;margin-left:260.95pt;margin-top:18.3pt;width:147pt;height:34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">
                <v:textbox>
                  <w:txbxContent>
                    <w:p w:rsidR="00022BD7" w:rsidRPr="00F02DBC" w:rsidRDefault="00022BD7" w:rsidP="00022BD7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11AD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0EE11A" wp14:editId="39DE84AD">
                <wp:simplePos x="0" y="0"/>
                <wp:positionH relativeFrom="column">
                  <wp:posOffset>28575</wp:posOffset>
                </wp:positionH>
                <wp:positionV relativeFrom="paragraph">
                  <wp:posOffset>232410</wp:posOffset>
                </wp:positionV>
                <wp:extent cx="1866900" cy="438150"/>
                <wp:effectExtent l="0" t="0" r="19050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1ADD" w:rsidRPr="00F02DBC" w:rsidRDefault="00111ADD" w:rsidP="00F02DBC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EE11A" id="_x0000_s1029" type="#_x0000_t202" style="position:absolute;margin-left:2.25pt;margin-top:18.3pt;width:147pt;height:34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">
                <v:textbox>
                  <w:txbxContent>
                    <w:p w:rsidR="00111ADD" w:rsidRPr="00F02DBC" w:rsidRDefault="00111ADD" w:rsidP="00F02DBC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06D8A" w:rsidRPr="00F02DBC" w:rsidRDefault="00022BD7" w:rsidP="00F02DBC">
      <w:pPr>
        <w:tabs>
          <w:tab w:val="left" w:pos="1890"/>
        </w:tabs>
      </w:pPr>
      <w:r w:rsidRPr="00022B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F6A2A1C" wp14:editId="36DE441F">
                <wp:simplePos x="0" y="0"/>
                <wp:positionH relativeFrom="column">
                  <wp:posOffset>3237865</wp:posOffset>
                </wp:positionH>
                <wp:positionV relativeFrom="paragraph">
                  <wp:posOffset>7062470</wp:posOffset>
                </wp:positionV>
                <wp:extent cx="1866900" cy="438150"/>
                <wp:effectExtent l="0" t="0" r="19050" b="19050"/>
                <wp:wrapNone/>
                <wp:docPr id="3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2BD7" w:rsidRPr="00F02DBC" w:rsidRDefault="00022BD7" w:rsidP="00022BD7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6A2A1C" id="_x0000_s1030" type="#_x0000_t202" style="position:absolute;margin-left:254.95pt;margin-top:556.1pt;width:147pt;height:34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">
                <v:textbox>
                  <w:txbxContent>
                    <w:p w:rsidR="00022BD7" w:rsidRPr="00F02DBC" w:rsidRDefault="00022BD7" w:rsidP="00022BD7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22B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312C4B0" wp14:editId="5210574C">
                <wp:simplePos x="0" y="0"/>
                <wp:positionH relativeFrom="column">
                  <wp:posOffset>-47625</wp:posOffset>
                </wp:positionH>
                <wp:positionV relativeFrom="paragraph">
                  <wp:posOffset>7062470</wp:posOffset>
                </wp:positionV>
                <wp:extent cx="1866900" cy="438150"/>
                <wp:effectExtent l="0" t="0" r="19050" b="19050"/>
                <wp:wrapNone/>
                <wp:docPr id="2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2BD7" w:rsidRPr="00F02DBC" w:rsidRDefault="00022BD7" w:rsidP="00022BD7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12C4B0" id="_x0000_s1031" type="#_x0000_t202" style="position:absolute;margin-left:-3.75pt;margin-top:556.1pt;width:147pt;height:34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">
                <v:textbox>
                  <w:txbxContent>
                    <w:p w:rsidR="00022BD7" w:rsidRPr="00F02DBC" w:rsidRDefault="00022BD7" w:rsidP="00022BD7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22B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450CDEC" wp14:editId="0AF8CF39">
                <wp:simplePos x="0" y="0"/>
                <wp:positionH relativeFrom="column">
                  <wp:posOffset>3235325</wp:posOffset>
                </wp:positionH>
                <wp:positionV relativeFrom="paragraph">
                  <wp:posOffset>5157470</wp:posOffset>
                </wp:positionV>
                <wp:extent cx="1866900" cy="438150"/>
                <wp:effectExtent l="0" t="0" r="19050" b="19050"/>
                <wp:wrapNone/>
                <wp:docPr id="2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2BD7" w:rsidRPr="00F02DBC" w:rsidRDefault="00022BD7" w:rsidP="00022BD7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50CDEC" id="_x0000_s1032" type="#_x0000_t202" style="position:absolute;margin-left:254.75pt;margin-top:406.1pt;width:147pt;height:34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">
                <v:textbox>
                  <w:txbxContent>
                    <w:p w:rsidR="00022BD7" w:rsidRPr="00F02DBC" w:rsidRDefault="00022BD7" w:rsidP="00022BD7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22B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E9BB1C0" wp14:editId="25FEE7CC">
                <wp:simplePos x="0" y="0"/>
                <wp:positionH relativeFrom="column">
                  <wp:posOffset>-50165</wp:posOffset>
                </wp:positionH>
                <wp:positionV relativeFrom="paragraph">
                  <wp:posOffset>5157470</wp:posOffset>
                </wp:positionV>
                <wp:extent cx="1866900" cy="438150"/>
                <wp:effectExtent l="0" t="0" r="19050" b="19050"/>
                <wp:wrapNone/>
                <wp:docPr id="2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2BD7" w:rsidRPr="00F02DBC" w:rsidRDefault="00022BD7" w:rsidP="00022BD7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BB1C0" id="_x0000_s1033" type="#_x0000_t202" style="position:absolute;margin-left:-3.95pt;margin-top:406.1pt;width:147pt;height:34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">
                <v:textbox>
                  <w:txbxContent>
                    <w:p w:rsidR="00022BD7" w:rsidRPr="00F02DBC" w:rsidRDefault="00022BD7" w:rsidP="00022BD7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22B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949CFDD" wp14:editId="2FB8268E">
                <wp:simplePos x="0" y="0"/>
                <wp:positionH relativeFrom="column">
                  <wp:posOffset>3213735</wp:posOffset>
                </wp:positionH>
                <wp:positionV relativeFrom="paragraph">
                  <wp:posOffset>3100070</wp:posOffset>
                </wp:positionV>
                <wp:extent cx="1866900" cy="438150"/>
                <wp:effectExtent l="0" t="0" r="19050" b="19050"/>
                <wp:wrapNone/>
                <wp:docPr id="2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2BD7" w:rsidRPr="00F02DBC" w:rsidRDefault="00022BD7" w:rsidP="00022BD7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49CFDD" id="_x0000_s1034" type="#_x0000_t202" style="position:absolute;margin-left:253.05pt;margin-top:244.1pt;width:147pt;height:34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">
                <v:textbox>
                  <w:txbxContent>
                    <w:p w:rsidR="00022BD7" w:rsidRPr="00F02DBC" w:rsidRDefault="00022BD7" w:rsidP="00022BD7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22B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643E60F" wp14:editId="25DDCE8D">
                <wp:simplePos x="0" y="0"/>
                <wp:positionH relativeFrom="column">
                  <wp:posOffset>-71755</wp:posOffset>
                </wp:positionH>
                <wp:positionV relativeFrom="paragraph">
                  <wp:posOffset>3100070</wp:posOffset>
                </wp:positionV>
                <wp:extent cx="1866900" cy="438150"/>
                <wp:effectExtent l="0" t="0" r="19050" b="19050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2BD7" w:rsidRPr="00F02DBC" w:rsidRDefault="00022BD7" w:rsidP="00022BD7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43E60F" id="_x0000_s1035" type="#_x0000_t202" style="position:absolute;margin-left:-5.65pt;margin-top:244.1pt;width:147pt;height:34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">
                <v:textbox>
                  <w:txbxContent>
                    <w:p w:rsidR="00022BD7" w:rsidRPr="00F02DBC" w:rsidRDefault="00022BD7" w:rsidP="00022BD7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22B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5246575" wp14:editId="40552028">
                <wp:simplePos x="0" y="0"/>
                <wp:positionH relativeFrom="column">
                  <wp:posOffset>3256915</wp:posOffset>
                </wp:positionH>
                <wp:positionV relativeFrom="paragraph">
                  <wp:posOffset>1490345</wp:posOffset>
                </wp:positionV>
                <wp:extent cx="1866900" cy="438150"/>
                <wp:effectExtent l="0" t="0" r="19050" b="19050"/>
                <wp:wrapNone/>
                <wp:docPr id="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2BD7" w:rsidRPr="00F02DBC" w:rsidRDefault="00022BD7" w:rsidP="00022BD7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246575" id="_x0000_s1036" type="#_x0000_t202" style="position:absolute;margin-left:256.45pt;margin-top:117.35pt;width:147pt;height:34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">
                <v:textbox>
                  <w:txbxContent>
                    <w:p w:rsidR="00022BD7" w:rsidRPr="00F02DBC" w:rsidRDefault="00022BD7" w:rsidP="00022BD7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22B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CBF7287" wp14:editId="77997045">
                <wp:simplePos x="0" y="0"/>
                <wp:positionH relativeFrom="column">
                  <wp:posOffset>-28575</wp:posOffset>
                </wp:positionH>
                <wp:positionV relativeFrom="paragraph">
                  <wp:posOffset>1490345</wp:posOffset>
                </wp:positionV>
                <wp:extent cx="1866900" cy="438150"/>
                <wp:effectExtent l="0" t="0" r="19050" b="19050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2BD7" w:rsidRPr="00F02DBC" w:rsidRDefault="00022BD7" w:rsidP="00022BD7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F7287" id="_x0000_s1037" type="#_x0000_t202" style="position:absolute;margin-left:-2.25pt;margin-top:117.35pt;width:147pt;height:34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">
                <v:textbox>
                  <w:txbxContent>
                    <w:p w:rsidR="00022BD7" w:rsidRPr="00F02DBC" w:rsidRDefault="00022BD7" w:rsidP="00022BD7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D422A" w:rsidRPr="00AD422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10D673D" wp14:editId="1A3E6003">
                <wp:simplePos x="0" y="0"/>
                <wp:positionH relativeFrom="column">
                  <wp:posOffset>4678996</wp:posOffset>
                </wp:positionH>
                <wp:positionV relativeFrom="paragraph">
                  <wp:posOffset>5755323</wp:posOffset>
                </wp:positionV>
                <wp:extent cx="904875" cy="1295400"/>
                <wp:effectExtent l="0" t="4762" r="23812" b="23813"/>
                <wp:wrapNone/>
                <wp:docPr id="288" name="Right Triangle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904875" cy="1295400"/>
                        </a:xfrm>
                        <a:prstGeom prst="rt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256D4B" id="Right Triangle 288" o:spid="_x0000_s1026" type="#_x0000_t6" style="position:absolute;margin-left:368.4pt;margin-top:453.2pt;width:71.25pt;height:102pt;rotation:90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" fillcolor="white [3212]" strokecolor="black [3213]" strokeweight="2pt"/>
            </w:pict>
          </mc:Fallback>
        </mc:AlternateContent>
      </w:r>
      <w:r w:rsidR="00AD422A" w:rsidRPr="00AD422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5F60630" wp14:editId="2A585AFF">
                <wp:simplePos x="0" y="0"/>
                <wp:positionH relativeFrom="column">
                  <wp:posOffset>3104515</wp:posOffset>
                </wp:positionH>
                <wp:positionV relativeFrom="paragraph">
                  <wp:posOffset>5761355</wp:posOffset>
                </wp:positionV>
                <wp:extent cx="904875" cy="1295400"/>
                <wp:effectExtent l="0" t="4762" r="23812" b="23813"/>
                <wp:wrapNone/>
                <wp:docPr id="31" name="Right Tri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904875" cy="1295400"/>
                        </a:xfrm>
                        <a:prstGeom prst="rt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708D44" id="Right Triangle 31" o:spid="_x0000_s1026" type="#_x0000_t6" style="position:absolute;margin-left:244.45pt;margin-top:453.65pt;width:71.25pt;height:102pt;rotation:-90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" fillcolor="white [3212]" strokecolor="black [3213]" strokeweight="2pt"/>
            </w:pict>
          </mc:Fallback>
        </mc:AlternateContent>
      </w:r>
      <w:r w:rsidR="00AD422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56D2072" wp14:editId="7682AF65">
                <wp:simplePos x="0" y="0"/>
                <wp:positionH relativeFrom="column">
                  <wp:posOffset>4281805</wp:posOffset>
                </wp:positionH>
                <wp:positionV relativeFrom="paragraph">
                  <wp:posOffset>3766503</wp:posOffset>
                </wp:positionV>
                <wp:extent cx="742950" cy="1285875"/>
                <wp:effectExtent l="0" t="4763" r="14288" b="14287"/>
                <wp:wrapNone/>
                <wp:docPr id="25" name="Flowchart: Delay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42950" cy="1285875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EEA5F0" id="Flowchart: Delay 25" o:spid="_x0000_s1026" type="#_x0000_t135" style="position:absolute;margin-left:337.15pt;margin-top:296.6pt;width:58.5pt;height:101.25pt;rotation:90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" fillcolor="white [3212]" strokecolor="black [3213]" strokeweight="2pt"/>
            </w:pict>
          </mc:Fallback>
        </mc:AlternateContent>
      </w:r>
      <w:r w:rsidR="00AD422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E8FAACF" wp14:editId="38987714">
                <wp:simplePos x="0" y="0"/>
                <wp:positionH relativeFrom="column">
                  <wp:posOffset>3101339</wp:posOffset>
                </wp:positionH>
                <wp:positionV relativeFrom="paragraph">
                  <wp:posOffset>3690620</wp:posOffset>
                </wp:positionV>
                <wp:extent cx="742950" cy="1285875"/>
                <wp:effectExtent l="0" t="0" r="19050" b="28575"/>
                <wp:wrapNone/>
                <wp:docPr id="24" name="Flowchart: Delay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1285875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16B9D0" id="Flowchart: Delay 24" o:spid="_x0000_s1026" type="#_x0000_t135" style="position:absolute;margin-left:244.2pt;margin-top:290.6pt;width:58.5pt;height:101.2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" fillcolor="white [3212]" strokecolor="black [3213]" strokeweight="2pt"/>
            </w:pict>
          </mc:Fallback>
        </mc:AlternateContent>
      </w:r>
      <w:r w:rsidR="00AD422A" w:rsidRPr="00AD422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CD79942" wp14:editId="561F7009">
                <wp:simplePos x="0" y="0"/>
                <wp:positionH relativeFrom="column">
                  <wp:posOffset>4113530</wp:posOffset>
                </wp:positionH>
                <wp:positionV relativeFrom="paragraph">
                  <wp:posOffset>2233295</wp:posOffset>
                </wp:positionV>
                <wp:extent cx="814070" cy="762000"/>
                <wp:effectExtent l="19050" t="19050" r="24130" b="38100"/>
                <wp:wrapNone/>
                <wp:docPr id="19" name="Right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814070" cy="762000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580569" id="Right Arrow 19" o:spid="_x0000_s1026" type="#_x0000_t13" style="position:absolute;margin-left:323.9pt;margin-top:175.85pt;width:64.1pt;height:60pt;rotation:180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" adj="11491" fillcolor="white [3212]" strokecolor="black [3213]" strokeweight="2pt"/>
            </w:pict>
          </mc:Fallback>
        </mc:AlternateContent>
      </w:r>
      <w:r w:rsidR="00AD422A" w:rsidRPr="00AD422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F19FB2A" wp14:editId="72C53154">
                <wp:simplePos x="0" y="0"/>
                <wp:positionH relativeFrom="column">
                  <wp:posOffset>3123565</wp:posOffset>
                </wp:positionH>
                <wp:positionV relativeFrom="paragraph">
                  <wp:posOffset>2259330</wp:posOffset>
                </wp:positionV>
                <wp:extent cx="814070" cy="762000"/>
                <wp:effectExtent l="26035" t="0" r="31115" b="31115"/>
                <wp:wrapNone/>
                <wp:docPr id="18" name="Right Arrow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814070" cy="762000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939200" id="Right Arrow 18" o:spid="_x0000_s1026" type="#_x0000_t13" style="position:absolute;margin-left:245.95pt;margin-top:177.9pt;width:64.1pt;height:60pt;rotation:90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" adj="11491" fillcolor="white [3212]" strokecolor="black [3213]" strokeweight="2pt"/>
            </w:pict>
          </mc:Fallback>
        </mc:AlternateContent>
      </w:r>
      <w:r w:rsidR="00F02D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586D604" wp14:editId="50CD4A64">
                <wp:simplePos x="0" y="0"/>
                <wp:positionH relativeFrom="column">
                  <wp:posOffset>4453890</wp:posOffset>
                </wp:positionH>
                <wp:positionV relativeFrom="paragraph">
                  <wp:posOffset>589915</wp:posOffset>
                </wp:positionV>
                <wp:extent cx="770890" cy="895350"/>
                <wp:effectExtent l="0" t="5080" r="24130" b="24130"/>
                <wp:wrapNone/>
                <wp:docPr id="12" name="Trapezoi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70890" cy="895350"/>
                        </a:xfrm>
                        <a:prstGeom prst="trapezoi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50AF2" id="Trapezoid 12" o:spid="_x0000_s1026" style="position:absolute;margin-left:350.7pt;margin-top:46.45pt;width:60.7pt;height:70.5pt;rotation:-90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70890,895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" path="m,895350l192723,,578168,,770890,895350,,895350xe" fillcolor="white [3212]" strokecolor="black [3213]" strokeweight="2pt">
                <v:path arrowok="t" o:connecttype="custom" o:connectlocs="0,895350;192723,0;578168,0;770890,895350;0,895350" o:connectangles="0,0,0,0,0"/>
              </v:shape>
            </w:pict>
          </mc:Fallback>
        </mc:AlternateContent>
      </w:r>
      <w:r w:rsidR="00F02D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EABD097" wp14:editId="506E3122">
                <wp:simplePos x="0" y="0"/>
                <wp:positionH relativeFrom="column">
                  <wp:posOffset>3177540</wp:posOffset>
                </wp:positionH>
                <wp:positionV relativeFrom="paragraph">
                  <wp:posOffset>585470</wp:posOffset>
                </wp:positionV>
                <wp:extent cx="770890" cy="895350"/>
                <wp:effectExtent l="0" t="5080" r="24130" b="24130"/>
                <wp:wrapNone/>
                <wp:docPr id="13" name="Trapezoid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70890" cy="895350"/>
                        </a:xfrm>
                        <a:prstGeom prst="trapezoi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B421DA" id="Trapezoid 13" o:spid="_x0000_s1026" style="position:absolute;margin-left:250.2pt;margin-top:46.1pt;width:60.7pt;height:70.5pt;rotation:90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70890,895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" path="m,895350l192723,,578168,,770890,895350,,895350xe" fillcolor="white [3212]" strokecolor="black [3213]" strokeweight="2pt">
                <v:path arrowok="t" o:connecttype="custom" o:connectlocs="0,895350;192723,0;578168,0;770890,895350;0,895350" o:connectangles="0,0,0,0,0"/>
              </v:shape>
            </w:pict>
          </mc:Fallback>
        </mc:AlternateContent>
      </w:r>
      <w:r w:rsidR="00F02DBC">
        <w:tab/>
      </w:r>
    </w:p>
    <w:sectPr w:rsidR="00606D8A" w:rsidRPr="00F02D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ヒラギノ角ゴ Pro W3">
    <w:altName w:val="Times New Roman"/>
    <w:charset w:val="00"/>
    <w:family w:val="roman"/>
    <w:pitch w:val="default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084196"/>
    <w:multiLevelType w:val="hybridMultilevel"/>
    <w:tmpl w:val="9D5E95A8"/>
    <w:lvl w:ilvl="0" w:tplc="B7ACCB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DBC"/>
    <w:rsid w:val="00022BD7"/>
    <w:rsid w:val="00111ADD"/>
    <w:rsid w:val="0015040F"/>
    <w:rsid w:val="00341E36"/>
    <w:rsid w:val="00606D8A"/>
    <w:rsid w:val="00AD422A"/>
    <w:rsid w:val="00F02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F37FF8-BF7B-D842-9F4A-6D0FEBF0C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2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2DBC"/>
    <w:rPr>
      <w:rFonts w:ascii="Tahoma" w:hAnsi="Tahoma" w:cs="Tahoma"/>
      <w:sz w:val="16"/>
      <w:szCs w:val="16"/>
    </w:rPr>
  </w:style>
  <w:style w:type="paragraph" w:customStyle="1" w:styleId="thtablehead">
    <w:name w:val="thtablehead"/>
    <w:rsid w:val="00F02DBC"/>
    <w:pPr>
      <w:spacing w:before="100" w:after="10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B792E-3E68-403A-A5DD-51851DAAF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662F820C</Template>
  <TotalTime>0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Hayes Primary School</Company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Inwood-Field</dc:creator>
  <cp:lastModifiedBy>Bethany Jane</cp:lastModifiedBy>
  <cp:revision>2</cp:revision>
  <dcterms:created xsi:type="dcterms:W3CDTF">2021-02-25T09:42:00Z</dcterms:created>
  <dcterms:modified xsi:type="dcterms:W3CDTF">2021-02-25T09:42:00Z</dcterms:modified>
</cp:coreProperties>
</file>