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27B" w:rsidRDefault="0060216C">
      <w:pPr>
        <w:sectPr w:rsidR="001C427B">
          <w:headerReference w:type="default" r:id="rId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014DBD" wp14:editId="72104DBC">
                <wp:simplePos x="0" y="0"/>
                <wp:positionH relativeFrom="margin">
                  <wp:align>left</wp:align>
                </wp:positionH>
                <wp:positionV relativeFrom="paragraph">
                  <wp:posOffset>7848600</wp:posOffset>
                </wp:positionV>
                <wp:extent cx="1590675" cy="31432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16C" w:rsidRPr="005364C3" w:rsidRDefault="00211A29" w:rsidP="0060216C">
                            <w:pPr>
                              <w:pStyle w:val="Header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In front of</w:t>
                            </w:r>
                          </w:p>
                          <w:p w:rsidR="0060216C" w:rsidRPr="0060216C" w:rsidRDefault="0060216C" w:rsidP="001C427B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014D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618pt;width:125.25pt;height:24.7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" filled="f" stroked="f" strokeweight=".5pt">
                <v:textbox inset="0,0,0,0">
                  <w:txbxContent>
                    <w:p w:rsidR="0060216C" w:rsidRPr="005364C3" w:rsidRDefault="00211A29" w:rsidP="0060216C">
                      <w:pPr>
                        <w:pStyle w:val="Header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In front of</w:t>
                      </w:r>
                    </w:p>
                    <w:p w:rsidR="0060216C" w:rsidRPr="0060216C" w:rsidRDefault="0060216C" w:rsidP="001C427B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E0C089" wp14:editId="50471D43">
                <wp:simplePos x="0" y="0"/>
                <wp:positionH relativeFrom="margin">
                  <wp:align>left</wp:align>
                </wp:positionH>
                <wp:positionV relativeFrom="paragraph">
                  <wp:posOffset>6029325</wp:posOffset>
                </wp:positionV>
                <wp:extent cx="1590675" cy="31432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16C" w:rsidRPr="005364C3" w:rsidRDefault="00211A29" w:rsidP="0060216C">
                            <w:pPr>
                              <w:pStyle w:val="Header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Beside</w:t>
                            </w:r>
                          </w:p>
                          <w:p w:rsidR="0060216C" w:rsidRPr="0060216C" w:rsidRDefault="0060216C" w:rsidP="001C427B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0C089" id="Text Box 5" o:spid="_x0000_s1027" type="#_x0000_t202" style="position:absolute;margin-left:0;margin-top:474.75pt;width:125.25pt;height:24.7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" filled="f" stroked="f" strokeweight=".5pt">
                <v:textbox inset="0,0,0,0">
                  <w:txbxContent>
                    <w:p w:rsidR="0060216C" w:rsidRPr="005364C3" w:rsidRDefault="00211A29" w:rsidP="0060216C">
                      <w:pPr>
                        <w:pStyle w:val="Header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Beside</w:t>
                      </w:r>
                    </w:p>
                    <w:p w:rsidR="0060216C" w:rsidRPr="0060216C" w:rsidRDefault="0060216C" w:rsidP="001C427B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256816" wp14:editId="0616BEEE">
                <wp:simplePos x="0" y="0"/>
                <wp:positionH relativeFrom="margin">
                  <wp:align>left</wp:align>
                </wp:positionH>
                <wp:positionV relativeFrom="paragraph">
                  <wp:posOffset>4343400</wp:posOffset>
                </wp:positionV>
                <wp:extent cx="1590675" cy="3143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16C" w:rsidRPr="005364C3" w:rsidRDefault="00211A29" w:rsidP="0060216C">
                            <w:pPr>
                              <w:pStyle w:val="Header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Under</w:t>
                            </w:r>
                          </w:p>
                          <w:p w:rsidR="0060216C" w:rsidRPr="0060216C" w:rsidRDefault="0060216C" w:rsidP="001C427B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56816" id="Text Box 4" o:spid="_x0000_s1028" type="#_x0000_t202" style="position:absolute;margin-left:0;margin-top:342pt;width:125.25pt;height:24.7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" filled="f" stroked="f" strokeweight=".5pt">
                <v:textbox inset="0,0,0,0">
                  <w:txbxContent>
                    <w:p w:rsidR="0060216C" w:rsidRPr="005364C3" w:rsidRDefault="00211A29" w:rsidP="0060216C">
                      <w:pPr>
                        <w:pStyle w:val="Header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Under</w:t>
                      </w:r>
                    </w:p>
                    <w:p w:rsidR="0060216C" w:rsidRPr="0060216C" w:rsidRDefault="0060216C" w:rsidP="001C427B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6BCFC5" wp14:editId="7C0E770E">
                <wp:simplePos x="0" y="0"/>
                <wp:positionH relativeFrom="margin">
                  <wp:align>left</wp:align>
                </wp:positionH>
                <wp:positionV relativeFrom="paragraph">
                  <wp:posOffset>2847975</wp:posOffset>
                </wp:positionV>
                <wp:extent cx="1590675" cy="31432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16C" w:rsidRPr="005364C3" w:rsidRDefault="00211A29" w:rsidP="0060216C">
                            <w:pPr>
                              <w:pStyle w:val="Header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In</w:t>
                            </w:r>
                          </w:p>
                          <w:p w:rsidR="0060216C" w:rsidRPr="0060216C" w:rsidRDefault="0060216C" w:rsidP="001C427B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CFC5" id="Text Box 3" o:spid="_x0000_s1029" type="#_x0000_t202" style="position:absolute;margin-left:0;margin-top:224.25pt;width:125.25pt;height:24.7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" filled="f" stroked="f" strokeweight=".5pt">
                <v:textbox inset="0,0,0,0">
                  <w:txbxContent>
                    <w:p w:rsidR="0060216C" w:rsidRPr="005364C3" w:rsidRDefault="00211A29" w:rsidP="0060216C">
                      <w:pPr>
                        <w:pStyle w:val="Header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In</w:t>
                      </w:r>
                    </w:p>
                    <w:p w:rsidR="0060216C" w:rsidRPr="0060216C" w:rsidRDefault="0060216C" w:rsidP="001C427B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3C5515" wp14:editId="1198F646">
                <wp:simplePos x="0" y="0"/>
                <wp:positionH relativeFrom="margin">
                  <wp:align>left</wp:align>
                </wp:positionH>
                <wp:positionV relativeFrom="paragraph">
                  <wp:posOffset>1019175</wp:posOffset>
                </wp:positionV>
                <wp:extent cx="1590675" cy="3143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16C" w:rsidRPr="005364C3" w:rsidRDefault="00211A29" w:rsidP="0060216C">
                            <w:pPr>
                              <w:pStyle w:val="BasicParagraph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On</w:t>
                            </w:r>
                          </w:p>
                          <w:p w:rsidR="0060216C" w:rsidRPr="0060216C" w:rsidRDefault="0060216C" w:rsidP="001C427B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C5515" id="Text Box 2" o:spid="_x0000_s1030" type="#_x0000_t202" style="position:absolute;margin-left:0;margin-top:80.25pt;width:125.25pt;height:24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" filled="f" stroked="f" strokeweight=".5pt">
                <v:textbox inset="0,0,0,0">
                  <w:txbxContent>
                    <w:p w:rsidR="0060216C" w:rsidRPr="005364C3" w:rsidRDefault="00211A29" w:rsidP="0060216C">
                      <w:pPr>
                        <w:pStyle w:val="BasicParagraph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On</w:t>
                      </w:r>
                    </w:p>
                    <w:p w:rsidR="0060216C" w:rsidRPr="0060216C" w:rsidRDefault="0060216C" w:rsidP="001C427B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C42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-619125</wp:posOffset>
                </wp:positionV>
                <wp:extent cx="6381750" cy="971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27B" w:rsidRPr="005364C3" w:rsidRDefault="001C427B" w:rsidP="001C427B">
                            <w:pPr>
                              <w:pStyle w:val="Heading1KS1"/>
                              <w:spacing w:after="0" w:line="360" w:lineRule="auto"/>
                              <w:rPr>
                                <w:rFonts w:ascii="NTFPreCursivef" w:hAnsi="NTFPreCursivef"/>
                                <w:b w:val="0"/>
                              </w:rPr>
                            </w:pPr>
                            <w:r w:rsidRPr="005364C3">
                              <w:rPr>
                                <w:rFonts w:ascii="NTFPreCursivef" w:hAnsi="NTFPreCursivef"/>
                                <w:b w:val="0"/>
                                <w:bCs w:val="0"/>
                              </w:rPr>
                              <w:t>Matching Prepositions</w:t>
                            </w:r>
                          </w:p>
                          <w:p w:rsidR="001C427B" w:rsidRPr="005364C3" w:rsidRDefault="001C427B" w:rsidP="001C427B">
                            <w:pPr>
                              <w:pStyle w:val="KS1BodyCopyKS1"/>
                              <w:spacing w:after="0" w:line="360" w:lineRule="auto"/>
                              <w:jc w:val="center"/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5364C3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Look at the prepositions and the pictures and match up the correct ones.</w:t>
                            </w:r>
                          </w:p>
                          <w:p w:rsidR="001C427B" w:rsidRPr="005364C3" w:rsidRDefault="001C427B" w:rsidP="001C427B">
                            <w:pPr>
                              <w:pStyle w:val="Heading1KS1"/>
                              <w:spacing w:after="0" w:line="360" w:lineRule="auto"/>
                              <w:rPr>
                                <w:rFonts w:ascii="NTFPreCursivef" w:hAnsi="NTFPreCursivef"/>
                                <w:b w:val="0"/>
                              </w:rPr>
                            </w:pPr>
                          </w:p>
                          <w:p w:rsidR="001C427B" w:rsidRPr="005364C3" w:rsidRDefault="001C427B" w:rsidP="001C427B">
                            <w:pPr>
                              <w:spacing w:after="0" w:line="360" w:lineRule="auto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1" type="#_x0000_t202" style="position:absolute;margin-left:0;margin-top:-48.75pt;width:502.5pt;height:76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" filled="f" stroked="f" strokeweight=".5pt">
                <v:textbox inset="0,0,0,0">
                  <w:txbxContent>
                    <w:p w:rsidR="001C427B" w:rsidRPr="005364C3" w:rsidRDefault="001C427B" w:rsidP="001C427B">
                      <w:pPr>
                        <w:pStyle w:val="Heading1KS1"/>
                        <w:spacing w:after="0" w:line="360" w:lineRule="auto"/>
                        <w:rPr>
                          <w:rFonts w:ascii="NTFPreCursivef" w:hAnsi="NTFPreCursivef"/>
                          <w:b w:val="0"/>
                        </w:rPr>
                      </w:pPr>
                      <w:r w:rsidRPr="005364C3">
                        <w:rPr>
                          <w:rFonts w:ascii="NTFPreCursivef" w:hAnsi="NTFPreCursivef"/>
                          <w:b w:val="0"/>
                          <w:bCs w:val="0"/>
                        </w:rPr>
                        <w:t>Matching Prepositions</w:t>
                      </w:r>
                    </w:p>
                    <w:p w:rsidR="001C427B" w:rsidRPr="005364C3" w:rsidRDefault="001C427B" w:rsidP="001C427B">
                      <w:pPr>
                        <w:pStyle w:val="KS1BodyCopyKS1"/>
                        <w:spacing w:after="0" w:line="360" w:lineRule="auto"/>
                        <w:jc w:val="center"/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5364C3">
                        <w:rPr>
                          <w:rFonts w:ascii="NTFPreCursivef" w:hAnsi="NTFPreCursivef"/>
                          <w:sz w:val="28"/>
                          <w:szCs w:val="28"/>
                        </w:rPr>
                        <w:t>Look at the prepositions and the pictures and match up the correct ones.</w:t>
                      </w:r>
                    </w:p>
                    <w:p w:rsidR="001C427B" w:rsidRPr="005364C3" w:rsidRDefault="001C427B" w:rsidP="001C427B">
                      <w:pPr>
                        <w:pStyle w:val="Heading1KS1"/>
                        <w:spacing w:after="0" w:line="360" w:lineRule="auto"/>
                        <w:rPr>
                          <w:rFonts w:ascii="NTFPreCursivef" w:hAnsi="NTFPreCursivef"/>
                          <w:b w:val="0"/>
                        </w:rPr>
                      </w:pPr>
                    </w:p>
                    <w:p w:rsidR="001C427B" w:rsidRPr="005364C3" w:rsidRDefault="001C427B" w:rsidP="001C427B">
                      <w:pPr>
                        <w:spacing w:after="0" w:line="360" w:lineRule="auto"/>
                        <w:jc w:val="center"/>
                        <w:rPr>
                          <w:rFonts w:ascii="NTFPreCursivef" w:hAnsi="NTFPreCursive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D5FDE" w:rsidRDefault="000D5FD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CE21CC" wp14:editId="21F382CD">
                <wp:simplePos x="0" y="0"/>
                <wp:positionH relativeFrom="margin">
                  <wp:align>center</wp:align>
                </wp:positionH>
                <wp:positionV relativeFrom="paragraph">
                  <wp:posOffset>-601345</wp:posOffset>
                </wp:positionV>
                <wp:extent cx="6381750" cy="9715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FDE" w:rsidRPr="005364C3" w:rsidRDefault="006B35D4" w:rsidP="000D5FDE">
                            <w:pPr>
                              <w:pStyle w:val="Heading1KS1"/>
                              <w:spacing w:after="0" w:line="360" w:lineRule="auto"/>
                              <w:rPr>
                                <w:rFonts w:ascii="NTFPreCursivef" w:hAnsi="NTFPreCursivef"/>
                                <w:b w:val="0"/>
                              </w:rPr>
                            </w:pPr>
                            <w:r w:rsidRPr="005364C3">
                              <w:rPr>
                                <w:rFonts w:ascii="NTFPreCursivef" w:hAnsi="NTFPreCursivef"/>
                                <w:b w:val="0"/>
                                <w:bCs w:val="0"/>
                              </w:rPr>
                              <w:t>Matching Prepositions</w:t>
                            </w:r>
                          </w:p>
                          <w:p w:rsidR="000D5FDE" w:rsidRPr="005364C3" w:rsidRDefault="000D5FDE" w:rsidP="000D5FDE">
                            <w:pPr>
                              <w:pStyle w:val="KS1BodyCopyKS1"/>
                              <w:spacing w:after="0" w:line="360" w:lineRule="auto"/>
                              <w:jc w:val="center"/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5364C3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Look at the prepositions and the pictures and match up the correct ones.</w:t>
                            </w:r>
                          </w:p>
                          <w:p w:rsidR="000D5FDE" w:rsidRPr="005364C3" w:rsidRDefault="000D5FDE" w:rsidP="000D5FDE">
                            <w:pPr>
                              <w:pStyle w:val="Heading1KS1"/>
                              <w:spacing w:after="0" w:line="360" w:lineRule="auto"/>
                              <w:rPr>
                                <w:rFonts w:ascii="NTFPreCursivef" w:hAnsi="NTFPreCursivef"/>
                                <w:b w:val="0"/>
                              </w:rPr>
                            </w:pPr>
                          </w:p>
                          <w:p w:rsidR="000D5FDE" w:rsidRPr="001C427B" w:rsidRDefault="000D5FDE" w:rsidP="000D5FDE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E21CC" id="Text Box 13" o:spid="_x0000_s1032" type="#_x0000_t202" style="position:absolute;margin-left:0;margin-top:-47.35pt;width:502.5pt;height:76.5pt;z-index:2516776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" filled="f" stroked="f" strokeweight=".5pt">
                <v:textbox inset="0,0,0,0">
                  <w:txbxContent>
                    <w:p w:rsidR="000D5FDE" w:rsidRPr="005364C3" w:rsidRDefault="006B35D4" w:rsidP="000D5FDE">
                      <w:pPr>
                        <w:pStyle w:val="Heading1KS1"/>
                        <w:spacing w:after="0" w:line="360" w:lineRule="auto"/>
                        <w:rPr>
                          <w:rFonts w:ascii="NTFPreCursivef" w:hAnsi="NTFPreCursivef"/>
                          <w:b w:val="0"/>
                        </w:rPr>
                      </w:pPr>
                      <w:r w:rsidRPr="005364C3">
                        <w:rPr>
                          <w:rFonts w:ascii="NTFPreCursivef" w:hAnsi="NTFPreCursivef"/>
                          <w:b w:val="0"/>
                          <w:bCs w:val="0"/>
                        </w:rPr>
                        <w:t>Matching Prepositions</w:t>
                      </w:r>
                    </w:p>
                    <w:p w:rsidR="000D5FDE" w:rsidRPr="005364C3" w:rsidRDefault="000D5FDE" w:rsidP="000D5FDE">
                      <w:pPr>
                        <w:pStyle w:val="KS1BodyCopyKS1"/>
                        <w:spacing w:after="0" w:line="360" w:lineRule="auto"/>
                        <w:jc w:val="center"/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5364C3">
                        <w:rPr>
                          <w:rFonts w:ascii="NTFPreCursivef" w:hAnsi="NTFPreCursivef"/>
                          <w:sz w:val="28"/>
                          <w:szCs w:val="28"/>
                        </w:rPr>
                        <w:t>Look at the prepositions and the pictures and match up the correct ones.</w:t>
                      </w:r>
                    </w:p>
                    <w:p w:rsidR="000D5FDE" w:rsidRPr="005364C3" w:rsidRDefault="000D5FDE" w:rsidP="000D5FDE">
                      <w:pPr>
                        <w:pStyle w:val="Heading1KS1"/>
                        <w:spacing w:after="0" w:line="360" w:lineRule="auto"/>
                        <w:rPr>
                          <w:rFonts w:ascii="NTFPreCursivef" w:hAnsi="NTFPreCursivef"/>
                          <w:b w:val="0"/>
                        </w:rPr>
                      </w:pPr>
                    </w:p>
                    <w:p w:rsidR="000D5FDE" w:rsidRPr="001C427B" w:rsidRDefault="000D5FDE" w:rsidP="000D5FDE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>
      <w:r w:rsidRPr="000D5F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A63C53" wp14:editId="5264F938">
                <wp:simplePos x="0" y="0"/>
                <wp:positionH relativeFrom="margin">
                  <wp:posOffset>0</wp:posOffset>
                </wp:positionH>
                <wp:positionV relativeFrom="paragraph">
                  <wp:posOffset>5217795</wp:posOffset>
                </wp:positionV>
                <wp:extent cx="1590675" cy="31432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FDE" w:rsidRPr="005364C3" w:rsidRDefault="000D5FDE" w:rsidP="000D5FDE">
                            <w:pPr>
                              <w:pStyle w:val="Header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Outside</w:t>
                            </w:r>
                          </w:p>
                          <w:p w:rsidR="000D5FDE" w:rsidRPr="0060216C" w:rsidRDefault="000D5FDE" w:rsidP="000D5FDE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63C53" id="Text Box 10" o:spid="_x0000_s1033" type="#_x0000_t202" style="position:absolute;margin-left:0;margin-top:410.85pt;width:125.25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" filled="f" stroked="f" strokeweight=".5pt">
                <v:textbox inset="0,0,0,0">
                  <w:txbxContent>
                    <w:p w:rsidR="000D5FDE" w:rsidRPr="005364C3" w:rsidRDefault="000D5FDE" w:rsidP="000D5FDE">
                      <w:pPr>
                        <w:pStyle w:val="Header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Outside</w:t>
                      </w:r>
                    </w:p>
                    <w:p w:rsidR="000D5FDE" w:rsidRPr="0060216C" w:rsidRDefault="000D5FDE" w:rsidP="000D5FDE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5F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AF94C9" wp14:editId="50EBB152">
                <wp:simplePos x="0" y="0"/>
                <wp:positionH relativeFrom="margin">
                  <wp:posOffset>0</wp:posOffset>
                </wp:positionH>
                <wp:positionV relativeFrom="paragraph">
                  <wp:posOffset>207645</wp:posOffset>
                </wp:positionV>
                <wp:extent cx="1590675" cy="314325"/>
                <wp:effectExtent l="0" t="0" r="952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FDE" w:rsidRPr="005364C3" w:rsidRDefault="000D5FDE" w:rsidP="000D5FDE">
                            <w:pPr>
                              <w:pStyle w:val="BasicParagraph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Behind</w:t>
                            </w:r>
                          </w:p>
                          <w:p w:rsidR="000D5FDE" w:rsidRPr="0060216C" w:rsidRDefault="000D5FDE" w:rsidP="000D5FDE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F94C9" id="Text Box 7" o:spid="_x0000_s1034" type="#_x0000_t202" style="position:absolute;margin-left:0;margin-top:16.35pt;width:125.2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" filled="f" stroked="f" strokeweight=".5pt">
                <v:textbox inset="0,0,0,0">
                  <w:txbxContent>
                    <w:p w:rsidR="000D5FDE" w:rsidRPr="005364C3" w:rsidRDefault="000D5FDE" w:rsidP="000D5FDE">
                      <w:pPr>
                        <w:pStyle w:val="BasicParagraph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Behind</w:t>
                      </w:r>
                    </w:p>
                    <w:p w:rsidR="000D5FDE" w:rsidRPr="0060216C" w:rsidRDefault="000D5FDE" w:rsidP="000D5FDE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5F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52814B" wp14:editId="0136CBB4">
                <wp:simplePos x="0" y="0"/>
                <wp:positionH relativeFrom="margin">
                  <wp:posOffset>0</wp:posOffset>
                </wp:positionH>
                <wp:positionV relativeFrom="paragraph">
                  <wp:posOffset>7037070</wp:posOffset>
                </wp:positionV>
                <wp:extent cx="1590675" cy="314325"/>
                <wp:effectExtent l="0" t="0" r="9525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FDE" w:rsidRPr="005364C3" w:rsidRDefault="000D5FDE" w:rsidP="000D5FDE">
                            <w:pPr>
                              <w:pStyle w:val="Header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Next to</w:t>
                            </w:r>
                          </w:p>
                          <w:p w:rsidR="000D5FDE" w:rsidRPr="0060216C" w:rsidRDefault="000D5FDE" w:rsidP="000D5FDE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2814B" id="Text Box 11" o:spid="_x0000_s1035" type="#_x0000_t202" style="position:absolute;margin-left:0;margin-top:554.1pt;width:125.25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" filled="f" stroked="f" strokeweight=".5pt">
                <v:textbox inset="0,0,0,0">
                  <w:txbxContent>
                    <w:p w:rsidR="000D5FDE" w:rsidRPr="005364C3" w:rsidRDefault="000D5FDE" w:rsidP="000D5FDE">
                      <w:pPr>
                        <w:pStyle w:val="Header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Next to</w:t>
                      </w:r>
                    </w:p>
                    <w:p w:rsidR="000D5FDE" w:rsidRPr="0060216C" w:rsidRDefault="000D5FDE" w:rsidP="000D5FDE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5F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FA0AAD" wp14:editId="7F787293">
                <wp:simplePos x="0" y="0"/>
                <wp:positionH relativeFrom="margin">
                  <wp:posOffset>0</wp:posOffset>
                </wp:positionH>
                <wp:positionV relativeFrom="paragraph">
                  <wp:posOffset>2036445</wp:posOffset>
                </wp:positionV>
                <wp:extent cx="1590675" cy="314325"/>
                <wp:effectExtent l="0" t="0" r="9525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FDE" w:rsidRPr="005364C3" w:rsidRDefault="000D5FDE" w:rsidP="000D5FDE">
                            <w:pPr>
                              <w:pStyle w:val="Header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Between</w:t>
                            </w:r>
                          </w:p>
                          <w:p w:rsidR="000D5FDE" w:rsidRPr="0060216C" w:rsidRDefault="000D5FDE" w:rsidP="000D5FDE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A0AAD" id="Text Box 8" o:spid="_x0000_s1036" type="#_x0000_t202" style="position:absolute;margin-left:0;margin-top:160.35pt;width:125.2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" filled="f" stroked="f" strokeweight=".5pt">
                <v:textbox inset="0,0,0,0">
                  <w:txbxContent>
                    <w:p w:rsidR="000D5FDE" w:rsidRPr="005364C3" w:rsidRDefault="000D5FDE" w:rsidP="000D5FDE">
                      <w:pPr>
                        <w:pStyle w:val="Header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Between</w:t>
                      </w:r>
                    </w:p>
                    <w:p w:rsidR="000D5FDE" w:rsidRPr="0060216C" w:rsidRDefault="000D5FDE" w:rsidP="000D5FDE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/>
    <w:p w:rsidR="000D5FDE" w:rsidRPr="000D5FDE" w:rsidRDefault="000D5FDE" w:rsidP="000D5FDE"/>
    <w:p w:rsidR="001C427B" w:rsidRPr="000D5FDE" w:rsidRDefault="005364C3" w:rsidP="005364C3">
      <w:pPr>
        <w:sectPr w:rsidR="001C427B" w:rsidRPr="000D5FDE">
          <w:head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0" w:name="_GoBack"/>
      <w:bookmarkEnd w:id="0"/>
      <w:r w:rsidRPr="000D5F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17F7BE" wp14:editId="6D8826BC">
                <wp:simplePos x="0" y="0"/>
                <wp:positionH relativeFrom="margin">
                  <wp:align>left</wp:align>
                </wp:positionH>
                <wp:positionV relativeFrom="paragraph">
                  <wp:posOffset>135255</wp:posOffset>
                </wp:positionV>
                <wp:extent cx="1590675" cy="28575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FDE" w:rsidRPr="005364C3" w:rsidRDefault="000D5FDE" w:rsidP="000D5FDE">
                            <w:pPr>
                              <w:pStyle w:val="Header"/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</w:pPr>
                            <w:r w:rsidRPr="005364C3">
                              <w:rPr>
                                <w:rFonts w:ascii="NTFPreCursivef" w:hAnsi="NTFPreCursivef" w:cs="Twinkl"/>
                                <w:bCs/>
                                <w:sz w:val="40"/>
                                <w:szCs w:val="40"/>
                              </w:rPr>
                              <w:t>Inside</w:t>
                            </w:r>
                          </w:p>
                          <w:p w:rsidR="000D5FDE" w:rsidRPr="0060216C" w:rsidRDefault="000D5FDE" w:rsidP="000D5FDE">
                            <w:pPr>
                              <w:spacing w:after="0" w:line="36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7F7BE" id="Text Box 9" o:spid="_x0000_s1037" type="#_x0000_t202" style="position:absolute;margin-left:0;margin-top:10.65pt;width:125.25pt;height:22.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" filled="f" stroked="f" strokeweight=".5pt">
                <v:textbox inset="0,0,0,0">
                  <w:txbxContent>
                    <w:p w:rsidR="000D5FDE" w:rsidRPr="005364C3" w:rsidRDefault="000D5FDE" w:rsidP="000D5FDE">
                      <w:pPr>
                        <w:pStyle w:val="Header"/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</w:pPr>
                      <w:r w:rsidRPr="005364C3">
                        <w:rPr>
                          <w:rFonts w:ascii="NTFPreCursivef" w:hAnsi="NTFPreCursivef" w:cs="Twinkl"/>
                          <w:bCs/>
                          <w:sz w:val="40"/>
                          <w:szCs w:val="40"/>
                        </w:rPr>
                        <w:t>Inside</w:t>
                      </w:r>
                    </w:p>
                    <w:p w:rsidR="000D5FDE" w:rsidRPr="0060216C" w:rsidRDefault="000D5FDE" w:rsidP="000D5FDE">
                      <w:pPr>
                        <w:spacing w:after="0" w:line="36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B6CAC" w:rsidRPr="006B35D4" w:rsidRDefault="00DB6CAC" w:rsidP="005364C3"/>
    <w:sectPr w:rsidR="00DB6CAC" w:rsidRPr="006B35D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27B" w:rsidRDefault="001C427B" w:rsidP="001C427B">
      <w:pPr>
        <w:spacing w:after="0" w:line="240" w:lineRule="auto"/>
      </w:pPr>
      <w:r>
        <w:separator/>
      </w:r>
    </w:p>
  </w:endnote>
  <w:endnote w:type="continuationSeparator" w:id="0">
    <w:p w:rsidR="001C427B" w:rsidRDefault="001C427B" w:rsidP="001C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F631A4C-404F-4C69-B432-04D1E326EB33}"/>
    <w:embedBold r:id="rId2" w:fontKey="{C7554390-DA4C-4E68-83DF-9A38550A824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3" w:fontKey="{1A639F1C-C0AD-4A1B-9646-1F9C93C3F18E}"/>
    <w:embedBold r:id="rId4" w:fontKey="{BD632129-103B-4237-BC22-EADF2569B7CB}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305C2E2F-1247-4150-B450-BFC8EAB1D05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16CBF535-4653-44D3-9B32-71F299591C5C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27B" w:rsidRDefault="001C427B" w:rsidP="001C427B">
      <w:pPr>
        <w:spacing w:after="0" w:line="240" w:lineRule="auto"/>
      </w:pPr>
      <w:r>
        <w:separator/>
      </w:r>
    </w:p>
  </w:footnote>
  <w:footnote w:type="continuationSeparator" w:id="0">
    <w:p w:rsidR="001C427B" w:rsidRDefault="001C427B" w:rsidP="001C4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4C3" w:rsidRDefault="005364C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in;margin-top:-35.7pt;width:594.75pt;height:771.75pt;z-index:-251657216;mso-position-horizontal-relative:text;mso-position-vertical-relative:text;mso-width-relative:page;mso-height-relative:page">
          <v:imagedata r:id="rId1" o:title="1" cropbottom="5379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27B" w:rsidRDefault="005364C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in;margin-top:-35.25pt;width:594.75pt;height:771.75pt;z-index:-251655168;mso-position-horizontal-relative:text;mso-position-vertical-relative:text;mso-width-relative:page;mso-height-relative:page">
          <v:imagedata r:id="rId1" o:title="12" cropbottom="5379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27B" w:rsidRDefault="001C42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D1D"/>
    <w:rsid w:val="000D4718"/>
    <w:rsid w:val="000D5FDE"/>
    <w:rsid w:val="001C427B"/>
    <w:rsid w:val="00211A29"/>
    <w:rsid w:val="002B71C2"/>
    <w:rsid w:val="005364C3"/>
    <w:rsid w:val="0060216C"/>
    <w:rsid w:val="006B35D4"/>
    <w:rsid w:val="00982438"/>
    <w:rsid w:val="00D80D1D"/>
    <w:rsid w:val="00DB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55F6557D"/>
  <w15:chartTrackingRefBased/>
  <w15:docId w15:val="{E1D9FB5E-86B8-464F-AD49-CFABADAD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27B"/>
  </w:style>
  <w:style w:type="paragraph" w:styleId="Footer">
    <w:name w:val="footer"/>
    <w:basedOn w:val="Normal"/>
    <w:link w:val="FooterChar"/>
    <w:uiPriority w:val="99"/>
    <w:unhideWhenUsed/>
    <w:rsid w:val="001C4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27B"/>
  </w:style>
  <w:style w:type="paragraph" w:customStyle="1" w:styleId="Heading1KS1">
    <w:name w:val="Heading 1 (KS1)"/>
    <w:basedOn w:val="Normal"/>
    <w:uiPriority w:val="99"/>
    <w:rsid w:val="001C427B"/>
    <w:pPr>
      <w:suppressAutoHyphens/>
      <w:autoSpaceDE w:val="0"/>
      <w:autoSpaceDN w:val="0"/>
      <w:adjustRightInd w:val="0"/>
      <w:spacing w:after="170" w:line="288" w:lineRule="auto"/>
      <w:jc w:val="center"/>
      <w:textAlignment w:val="center"/>
    </w:pPr>
    <w:rPr>
      <w:rFonts w:ascii="Twinkl" w:hAnsi="Twinkl" w:cs="Twinkl"/>
      <w:b/>
      <w:bCs/>
      <w:color w:val="050505"/>
      <w:sz w:val="66"/>
      <w:szCs w:val="66"/>
    </w:rPr>
  </w:style>
  <w:style w:type="paragraph" w:customStyle="1" w:styleId="KS1BodyCopyKS1">
    <w:name w:val="KS1 Body Copy (KS1)"/>
    <w:basedOn w:val="Normal"/>
    <w:uiPriority w:val="99"/>
    <w:rsid w:val="001C427B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hAnsi="Twinkl" w:cs="Twinkl"/>
      <w:color w:val="050505"/>
      <w:sz w:val="32"/>
      <w:szCs w:val="32"/>
    </w:rPr>
  </w:style>
  <w:style w:type="paragraph" w:customStyle="1" w:styleId="BasicParagraph">
    <w:name w:val="[Basic Paragraph]"/>
    <w:basedOn w:val="Normal"/>
    <w:uiPriority w:val="99"/>
    <w:rsid w:val="0060216C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662F820C</Template>
  <TotalTime>0</TotalTime>
  <Pages>3</Pages>
  <Words>4</Words>
  <Characters>25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Riglar</dc:creator>
  <cp:keywords/>
  <dc:description/>
  <cp:lastModifiedBy>Bethany Jane</cp:lastModifiedBy>
  <cp:revision>2</cp:revision>
  <dcterms:created xsi:type="dcterms:W3CDTF">2021-02-25T10:02:00Z</dcterms:created>
  <dcterms:modified xsi:type="dcterms:W3CDTF">2021-02-25T10:02:00Z</dcterms:modified>
</cp:coreProperties>
</file>