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BD82CE3" w14:textId="391A2EA6" w:rsidR="00264D78" w:rsidRDefault="00F07328">
      <w:pPr>
        <w:rPr>
          <w:sz w:val="2"/>
          <w:szCs w:val="2"/>
        </w:rPr>
        <w:sectPr w:rsidR="00264D78" w:rsidSect="001E02DB">
          <w:type w:val="continuous"/>
          <w:pgSz w:w="11910" w:h="16840"/>
          <w:pgMar w:top="284" w:right="460" w:bottom="280" w:left="420" w:header="720" w:footer="720" w:gutter="0"/>
          <w:cols w:space="72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2608" behindDoc="1" locked="0" layoutInCell="1" allowOverlap="1" wp14:anchorId="754B82DE" wp14:editId="3D3B92A3">
                <wp:simplePos x="0" y="0"/>
                <wp:positionH relativeFrom="page">
                  <wp:posOffset>436245</wp:posOffset>
                </wp:positionH>
                <wp:positionV relativeFrom="page">
                  <wp:posOffset>9436100</wp:posOffset>
                </wp:positionV>
                <wp:extent cx="5265420" cy="223520"/>
                <wp:effectExtent l="0" t="0" r="0" b="0"/>
                <wp:wrapNone/>
                <wp:docPr id="48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42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C6915" w14:textId="77777777" w:rsidR="00264D78" w:rsidRDefault="00AC4CE9">
                            <w:pPr>
                              <w:pStyle w:val="BodyText"/>
                              <w:spacing w:before="20"/>
                              <w:ind w:left="20"/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Extension: Now use the map to locate Scottish towns and add them too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B82DE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34.35pt;margin-top:743pt;width:414.6pt;height:17.6pt;z-index:-1582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1uGsAIAALI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" filled="f" stroked="f">
                <v:textbox inset="0,0,0,0">
                  <w:txbxContent>
                    <w:p w14:paraId="038C6915" w14:textId="77777777" w:rsidR="00264D78" w:rsidRDefault="00AC4CE9">
                      <w:pPr>
                        <w:pStyle w:val="BodyText"/>
                        <w:spacing w:before="20"/>
                        <w:ind w:left="20"/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Extension: Now use the map to locate Scottish towns and add them too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490560" behindDoc="1" locked="0" layoutInCell="1" allowOverlap="1" wp14:anchorId="0D306A5F" wp14:editId="0C37E8A3">
                <wp:simplePos x="0" y="0"/>
                <wp:positionH relativeFrom="page">
                  <wp:posOffset>360045</wp:posOffset>
                </wp:positionH>
                <wp:positionV relativeFrom="page">
                  <wp:posOffset>1461135</wp:posOffset>
                </wp:positionV>
                <wp:extent cx="6833870" cy="6513195"/>
                <wp:effectExtent l="0" t="0" r="0" b="0"/>
                <wp:wrapNone/>
                <wp:docPr id="72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513195"/>
                          <a:chOff x="567" y="2301"/>
                          <a:chExt cx="10762" cy="10257"/>
                        </a:xfrm>
                      </wpg:grpSpPr>
                      <pic:pic xmlns:pic="http://schemas.openxmlformats.org/drawingml/2006/picture">
                        <pic:nvPicPr>
                          <pic:cNvPr id="73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1" y="2504"/>
                            <a:ext cx="6281" cy="9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578" y="2312"/>
                            <a:ext cx="10740" cy="10234"/>
                          </a:xfrm>
                          <a:prstGeom prst="rect">
                            <a:avLst/>
                          </a:prstGeom>
                          <a:noFill/>
                          <a:ln w="14249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6" y="6959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7" y="7574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4" y="8872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49" y="9501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4" y="9153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33" y="9915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0" y="9881"/>
                            <a:ext cx="137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45E6C8" id="Group 71" o:spid="_x0000_s1026" style="position:absolute;margin-left:28.35pt;margin-top:115.05pt;width:538.1pt;height:512.85pt;z-index:-15825920;mso-position-horizontal-relative:page;mso-position-vertical-relative:page" coordorigin="567,2301" coordsize="10762,10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0" o:spid="_x0000_s1027" type="#_x0000_t75" style="position:absolute;left:2561;top:2504;width:6281;height:9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">
                  <v:imagedata r:id="rId7" o:title=""/>
                </v:shape>
                <v:rect id="Rectangle 79" o:spid="_x0000_s1028" style="position:absolute;left:578;top:2312;width:10740;height:10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" filled="f" strokecolor="#231f20" strokeweight=".39581mm"/>
                <v:shape id="Picture 78" o:spid="_x0000_s1029" type="#_x0000_t75" style="position:absolute;left:6066;top:6959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">
                  <v:imagedata r:id="rId8" o:title=""/>
                </v:shape>
                <v:shape id="Picture 77" o:spid="_x0000_s1030" type="#_x0000_t75" style="position:absolute;left:8367;top:7574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">
                  <v:imagedata r:id="rId8" o:title=""/>
                </v:shape>
                <v:shape id="Picture 76" o:spid="_x0000_s1031" type="#_x0000_t75" style="position:absolute;left:7234;top:8872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">
                  <v:imagedata r:id="rId8" o:title=""/>
                </v:shape>
                <v:shape id="Picture 75" o:spid="_x0000_s1032" type="#_x0000_t75" style="position:absolute;left:6349;top:9501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">
                  <v:imagedata r:id="rId8" o:title=""/>
                </v:shape>
                <v:shape id="Picture 74" o:spid="_x0000_s1033" type="#_x0000_t75" style="position:absolute;left:6794;top:9153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">
                  <v:imagedata r:id="rId9" o:title=""/>
                </v:shape>
                <v:shape id="Picture 73" o:spid="_x0000_s1034" type="#_x0000_t75" style="position:absolute;left:5833;top:9915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">
                  <v:imagedata r:id="rId8" o:title=""/>
                </v:shape>
                <v:shape id="Picture 72" o:spid="_x0000_s1035" type="#_x0000_t75" style="position:absolute;left:7200;top:9881;width:137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491072" behindDoc="1" locked="0" layoutInCell="1" allowOverlap="1" wp14:anchorId="156D85B2" wp14:editId="121D720D">
                <wp:simplePos x="0" y="0"/>
                <wp:positionH relativeFrom="page">
                  <wp:posOffset>353695</wp:posOffset>
                </wp:positionH>
                <wp:positionV relativeFrom="page">
                  <wp:posOffset>8524240</wp:posOffset>
                </wp:positionV>
                <wp:extent cx="6846570" cy="834390"/>
                <wp:effectExtent l="0" t="0" r="0" b="0"/>
                <wp:wrapNone/>
                <wp:docPr id="5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6570" cy="834390"/>
                          <a:chOff x="557" y="13424"/>
                          <a:chExt cx="10782" cy="1314"/>
                        </a:xfrm>
                      </wpg:grpSpPr>
                      <wps:wsp>
                        <wps:cNvPr id="52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557" y="1343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567" y="14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3257" y="13434"/>
                            <a:ext cx="26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3257" y="14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5948" y="13434"/>
                            <a:ext cx="269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5948" y="14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8638" y="13434"/>
                            <a:ext cx="270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8638" y="14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11329" y="140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557" y="14081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67" y="147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3257" y="14081"/>
                            <a:ext cx="26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3257" y="147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5948" y="14081"/>
                            <a:ext cx="269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5948" y="147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8638" y="14081"/>
                            <a:ext cx="270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8638" y="1471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557" y="14728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3257" y="14728"/>
                            <a:ext cx="26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5948" y="14728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0B094696" id="Group 50" o:spid="_x0000_s1026" style="position:absolute;margin-left:27.85pt;margin-top:671.2pt;width:539.1pt;height:65.7pt;z-index:-15825408;mso-position-horizontal-relative:page;mso-position-vertical-relative:page" coordorigin="557,13424" coordsize="10782,1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">
                <v:line id="Line 70" o:spid="_x0000_s1027" style="position:absolute;visibility:visible;mso-wrap-style:square" from="557,13434" to="3257,13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VBcxAAAANs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0xT+vsQfIJc3AAAA//8DAFBLAQItABQABgAIAAAAIQDb4fbL7gAAAIUBAAATAAAAAAAAAAAA&#10;AAAAAAAAAABbQ29udGVudF9UeXBlc10ueG1sUEsBAi0AFAAGAAgAAAAhAFr0LFu/AAAAFQEAAAsA&#10;AAAAAAAAAAAAAAAAHwEAAF9yZWxzLy5yZWxzUEsBAi0AFAAGAAgAAAAhAKfNUFzEAAAA2wAAAA8A&#10;AAAAAAAAAAAAAAAABwIAAGRycy9kb3ducmV2LnhtbFBLBQYAAAAAAwADALcAAAD4AgAAAAA=&#10;" strokecolor="#231f20" strokeweight="1pt"/>
                <v:line id="Line 69" o:spid="_x0000_s1028" style="position:absolute;visibility:visible;mso-wrap-style:square" from="567,14071" to="567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" strokecolor="#231f20" strokeweight="1pt"/>
                <v:line id="Line 68" o:spid="_x0000_s1029" style="position:absolute;visibility:visible;mso-wrap-style:square" from="3257,13434" to="5948,13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" strokecolor="#231f20" strokeweight="1pt"/>
                <v:line id="Line 67" o:spid="_x0000_s1030" style="position:absolute;visibility:visible;mso-wrap-style:square" from="3257,14071" to="3257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" strokecolor="#231f20" strokeweight="1pt"/>
                <v:line id="Line 66" o:spid="_x0000_s1031" style="position:absolute;visibility:visible;mso-wrap-style:square" from="5948,13434" to="8638,13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" strokecolor="#231f20" strokeweight="1pt"/>
                <v:line id="Line 65" o:spid="_x0000_s1032" style="position:absolute;visibility:visible;mso-wrap-style:square" from="5948,14071" to="5948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" strokecolor="#231f20" strokeweight="1pt"/>
                <v:line id="Line 64" o:spid="_x0000_s1033" style="position:absolute;visibility:visible;mso-wrap-style:square" from="8638,13434" to="11339,13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" strokecolor="#231f20" strokeweight="1pt"/>
                <v:line id="Line 63" o:spid="_x0000_s1034" style="position:absolute;visibility:visible;mso-wrap-style:square" from="8638,14071" to="8638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" strokecolor="#231f20" strokeweight="1pt"/>
                <v:line id="Line 62" o:spid="_x0000_s1035" style="position:absolute;visibility:visible;mso-wrap-style:square" from="11329,14071" to="11329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" strokecolor="#231f20" strokeweight="1pt"/>
                <v:line id="Line 61" o:spid="_x0000_s1036" style="position:absolute;visibility:visible;mso-wrap-style:square" from="557,14081" to="3257,1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" strokecolor="#231f20" strokeweight="1pt"/>
                <v:line id="Line 60" o:spid="_x0000_s1037" style="position:absolute;visibility:visible;mso-wrap-style:square" from="567,14718" to="567,14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ZrhwwAAANs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IW/L/EHyMUNAAD//wMAUEsBAi0AFAAGAAgAAAAhANvh9svuAAAAhQEAABMAAAAAAAAAAAAA&#10;AAAAAAAAAFtDb250ZW50X1R5cGVzXS54bWxQSwECLQAUAAYACAAAACEAWvQsW78AAAAVAQAACwAA&#10;AAAAAAAAAAAAAAAfAQAAX3JlbHMvLnJlbHNQSwECLQAUAAYACAAAACEAaaGa4cMAAADbAAAADwAA&#10;AAAAAAAAAAAAAAAHAgAAZHJzL2Rvd25yZXYueG1sUEsFBgAAAAADAAMAtwAAAPcCAAAAAA==&#10;" strokecolor="#231f20" strokeweight="1pt"/>
                <v:line id="Line 59" o:spid="_x0000_s1038" style="position:absolute;visibility:visible;mso-wrap-style:square" from="3257,14081" to="5948,1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T96wwAAANs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IW/L/EHyOUNAAD//wMAUEsBAi0AFAAGAAgAAAAhANvh9svuAAAAhQEAABMAAAAAAAAAAAAA&#10;AAAAAAAAAFtDb250ZW50X1R5cGVzXS54bWxQSwECLQAUAAYACAAAACEAWvQsW78AAAAVAQAACwAA&#10;AAAAAAAAAAAAAAAfAQAAX3JlbHMvLnJlbHNQSwECLQAUAAYACAAAACEABu0/esMAAADbAAAADwAA&#10;AAAAAAAAAAAAAAAHAgAAZHJzL2Rvd25yZXYueG1sUEsFBgAAAAADAAMAtwAAAPcCAAAAAA==&#10;" strokecolor="#231f20" strokeweight="1pt"/>
                <v:line id="Line 58" o:spid="_x0000_s1039" style="position:absolute;visibility:visible;mso-wrap-style:square" from="3257,14718" to="3257,14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" strokecolor="#231f20" strokeweight="1pt"/>
                <v:line id="Line 57" o:spid="_x0000_s1040" style="position:absolute;visibility:visible;mso-wrap-style:square" from="5948,14081" to="8638,1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" strokecolor="#231f20" strokeweight="1pt"/>
                <v:line id="Line 56" o:spid="_x0000_s1041" style="position:absolute;visibility:visible;mso-wrap-style:square" from="5948,14718" to="5948,14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" strokecolor="#231f20" strokeweight="1pt"/>
                <v:line id="Line 55" o:spid="_x0000_s1042" style="position:absolute;visibility:visible;mso-wrap-style:square" from="8638,14081" to="11339,1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" strokecolor="#231f20" strokeweight="1pt"/>
                <v:line id="Line 54" o:spid="_x0000_s1043" style="position:absolute;visibility:visible;mso-wrap-style:square" from="8638,14718" to="8638,14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" strokecolor="#231f20" strokeweight="1pt"/>
                <v:line id="Line 53" o:spid="_x0000_s1044" style="position:absolute;visibility:visible;mso-wrap-style:square" from="557,14728" to="3257,14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" strokecolor="#231f20" strokeweight="1pt"/>
                <v:line id="Line 52" o:spid="_x0000_s1045" style="position:absolute;visibility:visible;mso-wrap-style:square" from="3257,14728" to="5948,14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" strokecolor="#231f20" strokeweight="1pt"/>
                <v:line id="Line 51" o:spid="_x0000_s1046" style="position:absolute;visibility:visible;mso-wrap-style:square" from="5948,14728" to="8648,14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25AEC692" wp14:editId="5DEBEAAB">
                <wp:simplePos x="0" y="0"/>
                <wp:positionH relativeFrom="page">
                  <wp:posOffset>461645</wp:posOffset>
                </wp:positionH>
                <wp:positionV relativeFrom="page">
                  <wp:posOffset>329565</wp:posOffset>
                </wp:positionV>
                <wp:extent cx="4864100" cy="932180"/>
                <wp:effectExtent l="0" t="0" r="0" b="0"/>
                <wp:wrapNone/>
                <wp:docPr id="50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4100" cy="932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6C8F2" w14:textId="77777777" w:rsidR="00264D78" w:rsidRPr="00F07328" w:rsidRDefault="00AC4CE9">
                            <w:pPr>
                              <w:spacing w:before="20"/>
                              <w:ind w:left="2810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Map </w:t>
                            </w:r>
                            <w:r w:rsidRPr="00F07328">
                              <w:rPr>
                                <w:rFonts w:ascii="NTFPreCursivef" w:hAnsi="NTFPreCursivef"/>
                                <w:b/>
                                <w:color w:val="292526"/>
                                <w:sz w:val="66"/>
                              </w:rPr>
                              <w:t xml:space="preserve">of </w:t>
                            </w:r>
                            <w:r w:rsidRPr="00F0732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5"/>
                                <w:sz w:val="66"/>
                              </w:rPr>
                              <w:t>Scotland</w:t>
                            </w:r>
                          </w:p>
                          <w:p w14:paraId="63F7D3EA" w14:textId="56F44F64" w:rsidR="00264D78" w:rsidRPr="00F07328" w:rsidRDefault="00F07328">
                            <w:pPr>
                              <w:spacing w:before="347"/>
                              <w:ind w:left="20"/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color w:val="292526"/>
                                <w:sz w:val="24"/>
                              </w:rPr>
                              <w:t xml:space="preserve">L.I. </w:t>
                            </w:r>
                            <w:r w:rsidR="00AC4CE9" w:rsidRPr="00F07328">
                              <w:rPr>
                                <w:rFonts w:ascii="NTFPreCursivef" w:hAnsi="NTFPreCursivef"/>
                                <w:color w:val="292526"/>
                                <w:sz w:val="24"/>
                              </w:rPr>
                              <w:t>I can locate Scottish cities on a map of Scotland.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EC692" id="Text Box 49" o:spid="_x0000_s1027" type="#_x0000_t202" style="position:absolute;margin-left:36.35pt;margin-top:25.95pt;width:383pt;height:73.4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/+QrwIAAKs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" filled="f" stroked="f">
                <v:textbox inset="0,0,0,0">
                  <w:txbxContent>
                    <w:p w14:paraId="4D26C8F2" w14:textId="77777777" w:rsidR="00264D78" w:rsidRPr="00F07328" w:rsidRDefault="00AC4CE9">
                      <w:pPr>
                        <w:spacing w:before="20"/>
                        <w:ind w:left="2810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F07328">
                        <w:rPr>
                          <w:rFonts w:ascii="NTFPreCursivef" w:hAnsi="NTFPreCursivef"/>
                          <w:b/>
                          <w:color w:val="292526"/>
                          <w:spacing w:val="-4"/>
                          <w:sz w:val="66"/>
                        </w:rPr>
                        <w:t xml:space="preserve">Map </w:t>
                      </w:r>
                      <w:r w:rsidRPr="00F07328">
                        <w:rPr>
                          <w:rFonts w:ascii="NTFPreCursivef" w:hAnsi="NTFPreCursivef"/>
                          <w:b/>
                          <w:color w:val="292526"/>
                          <w:sz w:val="66"/>
                        </w:rPr>
                        <w:t xml:space="preserve">of </w:t>
                      </w:r>
                      <w:r w:rsidRPr="00F07328">
                        <w:rPr>
                          <w:rFonts w:ascii="NTFPreCursivef" w:hAnsi="NTFPreCursivef"/>
                          <w:b/>
                          <w:color w:val="292526"/>
                          <w:spacing w:val="-5"/>
                          <w:sz w:val="66"/>
                        </w:rPr>
                        <w:t>Scotland</w:t>
                      </w:r>
                    </w:p>
                    <w:p w14:paraId="63F7D3EA" w14:textId="56F44F64" w:rsidR="00264D78" w:rsidRPr="00F07328" w:rsidRDefault="00F07328">
                      <w:pPr>
                        <w:spacing w:before="347"/>
                        <w:ind w:left="20"/>
                        <w:rPr>
                          <w:rFonts w:ascii="NTFPreCursivef" w:hAnsi="NTFPreCursivef"/>
                          <w:sz w:val="24"/>
                        </w:rPr>
                      </w:pPr>
                      <w:r>
                        <w:rPr>
                          <w:rFonts w:ascii="NTFPreCursivef" w:hAnsi="NTFPreCursivef"/>
                          <w:color w:val="292526"/>
                          <w:sz w:val="24"/>
                        </w:rPr>
                        <w:t xml:space="preserve">L.I. </w:t>
                      </w:r>
                      <w:r w:rsidR="00AC4CE9" w:rsidRPr="00F07328">
                        <w:rPr>
                          <w:rFonts w:ascii="NTFPreCursivef" w:hAnsi="NTFPreCursivef"/>
                          <w:color w:val="292526"/>
                          <w:sz w:val="24"/>
                        </w:rPr>
                        <w:t>I can locate Scottish cities on a map of Scotland.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2096" behindDoc="1" locked="0" layoutInCell="1" allowOverlap="1" wp14:anchorId="3D049EC3" wp14:editId="7C00FEB8">
                <wp:simplePos x="0" y="0"/>
                <wp:positionH relativeFrom="page">
                  <wp:posOffset>347345</wp:posOffset>
                </wp:positionH>
                <wp:positionV relativeFrom="page">
                  <wp:posOffset>8159115</wp:posOffset>
                </wp:positionV>
                <wp:extent cx="4991100" cy="223520"/>
                <wp:effectExtent l="0" t="0" r="0" b="0"/>
                <wp:wrapNone/>
                <wp:docPr id="49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97BBE" w14:textId="77777777" w:rsidR="00264D78" w:rsidRPr="00F07328" w:rsidRDefault="00AC4CE9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Add the following Scottish cities to the map. Use a map to help you.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49EC3" id="Text Box 48" o:spid="_x0000_s1028" type="#_x0000_t202" style="position:absolute;margin-left:27.35pt;margin-top:642.45pt;width:393pt;height:17.6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tV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" filled="f" stroked="f">
                <v:textbox inset="0,0,0,0">
                  <w:txbxContent>
                    <w:p w14:paraId="7A597BBE" w14:textId="77777777" w:rsidR="00264D78" w:rsidRPr="00F07328" w:rsidRDefault="00AC4CE9">
                      <w:pPr>
                        <w:pStyle w:val="BodyText"/>
                        <w:spacing w:before="20"/>
                        <w:ind w:left="20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Add the following Scottish cities to the map. Use a map to help you.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3120" behindDoc="1" locked="0" layoutInCell="1" allowOverlap="1" wp14:anchorId="6CE86B4B" wp14:editId="1D3788C7">
                <wp:simplePos x="0" y="0"/>
                <wp:positionH relativeFrom="page">
                  <wp:posOffset>360045</wp:posOffset>
                </wp:positionH>
                <wp:positionV relativeFrom="page">
                  <wp:posOffset>8530590</wp:posOffset>
                </wp:positionV>
                <wp:extent cx="1708785" cy="410845"/>
                <wp:effectExtent l="0" t="0" r="0" b="0"/>
                <wp:wrapNone/>
                <wp:docPr id="47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F6F2E" w14:textId="77777777" w:rsidR="00264D78" w:rsidRPr="00F07328" w:rsidRDefault="00AC4CE9">
                            <w:pPr>
                              <w:pStyle w:val="BodyText"/>
                              <w:ind w:left="856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Glasgow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86B4B" id="Text Box 46" o:spid="_x0000_s1029" type="#_x0000_t202" style="position:absolute;margin-left:28.35pt;margin-top:671.7pt;width:134.55pt;height:32.35pt;z-index:-1582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RJBsQIAALI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" filled="f" stroked="f">
                <v:textbox inset="0,0,0,0">
                  <w:txbxContent>
                    <w:p w14:paraId="158F6F2E" w14:textId="77777777" w:rsidR="00264D78" w:rsidRPr="00F07328" w:rsidRDefault="00AC4CE9">
                      <w:pPr>
                        <w:pStyle w:val="BodyText"/>
                        <w:ind w:left="856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Glasgow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3632" behindDoc="1" locked="0" layoutInCell="1" allowOverlap="1" wp14:anchorId="2B6904C6" wp14:editId="31D5900E">
                <wp:simplePos x="0" y="0"/>
                <wp:positionH relativeFrom="page">
                  <wp:posOffset>2068195</wp:posOffset>
                </wp:positionH>
                <wp:positionV relativeFrom="page">
                  <wp:posOffset>8530590</wp:posOffset>
                </wp:positionV>
                <wp:extent cx="1708785" cy="410845"/>
                <wp:effectExtent l="0" t="0" r="0" b="0"/>
                <wp:wrapNone/>
                <wp:docPr id="4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879F5" w14:textId="77777777" w:rsidR="00264D78" w:rsidRPr="00F07328" w:rsidRDefault="00AC4CE9">
                            <w:pPr>
                              <w:pStyle w:val="BodyText"/>
                              <w:ind w:left="752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Edinburgh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904C6" id="Text Box 45" o:spid="_x0000_s1030" type="#_x0000_t202" style="position:absolute;margin-left:162.85pt;margin-top:671.7pt;width:134.55pt;height:32.35pt;z-index:-1582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" filled="f" stroked="f">
                <v:textbox inset="0,0,0,0">
                  <w:txbxContent>
                    <w:p w14:paraId="7E0879F5" w14:textId="77777777" w:rsidR="00264D78" w:rsidRPr="00F07328" w:rsidRDefault="00AC4CE9">
                      <w:pPr>
                        <w:pStyle w:val="BodyText"/>
                        <w:ind w:left="752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Edinburgh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4144" behindDoc="1" locked="0" layoutInCell="1" allowOverlap="1" wp14:anchorId="76E8E263" wp14:editId="6B376EFD">
                <wp:simplePos x="0" y="0"/>
                <wp:positionH relativeFrom="page">
                  <wp:posOffset>3776980</wp:posOffset>
                </wp:positionH>
                <wp:positionV relativeFrom="page">
                  <wp:posOffset>8530590</wp:posOffset>
                </wp:positionV>
                <wp:extent cx="1708785" cy="410845"/>
                <wp:effectExtent l="0" t="0" r="0" b="0"/>
                <wp:wrapNone/>
                <wp:docPr id="4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8F1050" w14:textId="77777777" w:rsidR="00264D78" w:rsidRPr="00F07328" w:rsidRDefault="00AC4CE9">
                            <w:pPr>
                              <w:pStyle w:val="BodyText"/>
                              <w:ind w:right="897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Perth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8E263" id="Text Box 44" o:spid="_x0000_s1031" type="#_x0000_t202" style="position:absolute;margin-left:297.4pt;margin-top:671.7pt;width:134.55pt;height:32.35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" filled="f" stroked="f">
                <v:textbox inset="0,0,0,0">
                  <w:txbxContent>
                    <w:p w14:paraId="5B8F1050" w14:textId="77777777" w:rsidR="00264D78" w:rsidRPr="00F07328" w:rsidRDefault="00AC4CE9">
                      <w:pPr>
                        <w:pStyle w:val="BodyText"/>
                        <w:ind w:right="897"/>
                        <w:jc w:val="center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Perth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4656" behindDoc="1" locked="0" layoutInCell="1" allowOverlap="1" wp14:anchorId="5F41F496" wp14:editId="00DC0AEE">
                <wp:simplePos x="0" y="0"/>
                <wp:positionH relativeFrom="page">
                  <wp:posOffset>5485130</wp:posOffset>
                </wp:positionH>
                <wp:positionV relativeFrom="page">
                  <wp:posOffset>8530590</wp:posOffset>
                </wp:positionV>
                <wp:extent cx="1708785" cy="410845"/>
                <wp:effectExtent l="0" t="0" r="0" b="0"/>
                <wp:wrapNone/>
                <wp:docPr id="4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F678D" w14:textId="77777777" w:rsidR="00264D78" w:rsidRPr="00F07328" w:rsidRDefault="00AC4CE9">
                            <w:pPr>
                              <w:pStyle w:val="BodyText"/>
                              <w:ind w:right="897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Dundee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1F496" id="Text Box 43" o:spid="_x0000_s1032" type="#_x0000_t202" style="position:absolute;margin-left:431.9pt;margin-top:671.7pt;width:134.55pt;height:32.35pt;z-index:-1582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XCxsAIAALI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" filled="f" stroked="f">
                <v:textbox inset="0,0,0,0">
                  <w:txbxContent>
                    <w:p w14:paraId="143F678D" w14:textId="77777777" w:rsidR="00264D78" w:rsidRPr="00F07328" w:rsidRDefault="00AC4CE9">
                      <w:pPr>
                        <w:pStyle w:val="BodyText"/>
                        <w:ind w:right="897"/>
                        <w:jc w:val="center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Dundee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5168" behindDoc="1" locked="0" layoutInCell="1" allowOverlap="1" wp14:anchorId="00510BD1" wp14:editId="000AF41C">
                <wp:simplePos x="0" y="0"/>
                <wp:positionH relativeFrom="page">
                  <wp:posOffset>360045</wp:posOffset>
                </wp:positionH>
                <wp:positionV relativeFrom="page">
                  <wp:posOffset>8941435</wp:posOffset>
                </wp:positionV>
                <wp:extent cx="1708785" cy="410845"/>
                <wp:effectExtent l="0" t="0" r="0" b="0"/>
                <wp:wrapNone/>
                <wp:docPr id="4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AD681" w14:textId="77777777" w:rsidR="00264D78" w:rsidRPr="00F07328" w:rsidRDefault="00AC4CE9">
                            <w:pPr>
                              <w:pStyle w:val="BodyText"/>
                              <w:ind w:right="897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Stirling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10BD1" id="Text Box 42" o:spid="_x0000_s1033" type="#_x0000_t202" style="position:absolute;margin-left:28.35pt;margin-top:704.05pt;width:134.55pt;height:32.35pt;z-index:-1582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RQsQ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" filled="f" stroked="f">
                <v:textbox inset="0,0,0,0">
                  <w:txbxContent>
                    <w:p w14:paraId="0B3AD681" w14:textId="77777777" w:rsidR="00264D78" w:rsidRPr="00F07328" w:rsidRDefault="00AC4CE9">
                      <w:pPr>
                        <w:pStyle w:val="BodyText"/>
                        <w:ind w:right="897"/>
                        <w:jc w:val="center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Stirling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5680" behindDoc="1" locked="0" layoutInCell="1" allowOverlap="1" wp14:anchorId="403F04ED" wp14:editId="3CDF06C4">
                <wp:simplePos x="0" y="0"/>
                <wp:positionH relativeFrom="page">
                  <wp:posOffset>2068195</wp:posOffset>
                </wp:positionH>
                <wp:positionV relativeFrom="page">
                  <wp:posOffset>8941435</wp:posOffset>
                </wp:positionV>
                <wp:extent cx="1708785" cy="410845"/>
                <wp:effectExtent l="0" t="0" r="0" b="0"/>
                <wp:wrapNone/>
                <wp:docPr id="4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4FD11" w14:textId="77777777" w:rsidR="00264D78" w:rsidRPr="00F07328" w:rsidRDefault="00AC4CE9">
                            <w:pPr>
                              <w:pStyle w:val="BodyText"/>
                              <w:ind w:left="823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Aberdeen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F04ED" id="Text Box 41" o:spid="_x0000_s1034" type="#_x0000_t202" style="position:absolute;margin-left:162.85pt;margin-top:704.05pt;width:134.55pt;height:32.35pt;z-index:-1582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" filled="f" stroked="f">
                <v:textbox inset="0,0,0,0">
                  <w:txbxContent>
                    <w:p w14:paraId="2064FD11" w14:textId="77777777" w:rsidR="00264D78" w:rsidRPr="00F07328" w:rsidRDefault="00AC4CE9">
                      <w:pPr>
                        <w:pStyle w:val="BodyText"/>
                        <w:ind w:left="823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Aberdeen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6192" behindDoc="1" locked="0" layoutInCell="1" allowOverlap="1" wp14:anchorId="4CACD42F" wp14:editId="04A7F14A">
                <wp:simplePos x="0" y="0"/>
                <wp:positionH relativeFrom="page">
                  <wp:posOffset>3776980</wp:posOffset>
                </wp:positionH>
                <wp:positionV relativeFrom="page">
                  <wp:posOffset>8941435</wp:posOffset>
                </wp:positionV>
                <wp:extent cx="1708785" cy="410845"/>
                <wp:effectExtent l="0" t="0" r="0" b="0"/>
                <wp:wrapNone/>
                <wp:docPr id="4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900425" w14:textId="77777777" w:rsidR="00264D78" w:rsidRPr="00F07328" w:rsidRDefault="00AC4CE9">
                            <w:pPr>
                              <w:pStyle w:val="BodyText"/>
                              <w:ind w:left="808"/>
                              <w:rPr>
                                <w:rFonts w:ascii="NTFPreCursivef" w:hAnsi="NTFPreCursivef"/>
                              </w:rPr>
                            </w:pPr>
                            <w:r w:rsidRPr="00F07328">
                              <w:rPr>
                                <w:rFonts w:ascii="NTFPreCursivef" w:hAnsi="NTFPreCursivef"/>
                                <w:color w:val="292526"/>
                              </w:rPr>
                              <w:t>Inverness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CD42F" id="Text Box 40" o:spid="_x0000_s1035" type="#_x0000_t202" style="position:absolute;margin-left:297.4pt;margin-top:704.05pt;width:134.55pt;height:32.35pt;z-index:-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" filled="f" stroked="f">
                <v:textbox inset="0,0,0,0">
                  <w:txbxContent>
                    <w:p w14:paraId="76900425" w14:textId="77777777" w:rsidR="00264D78" w:rsidRPr="00F07328" w:rsidRDefault="00AC4CE9">
                      <w:pPr>
                        <w:pStyle w:val="BodyText"/>
                        <w:ind w:left="808"/>
                        <w:rPr>
                          <w:rFonts w:ascii="NTFPreCursivef" w:hAnsi="NTFPreCursivef"/>
                        </w:rPr>
                      </w:pPr>
                      <w:r w:rsidRPr="00F07328">
                        <w:rPr>
                          <w:rFonts w:ascii="NTFPreCursivef" w:hAnsi="NTFPreCursivef"/>
                          <w:color w:val="292526"/>
                        </w:rPr>
                        <w:t>Inverness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6704" behindDoc="1" locked="0" layoutInCell="1" allowOverlap="1" wp14:anchorId="1D55005E" wp14:editId="7080008A">
                <wp:simplePos x="0" y="0"/>
                <wp:positionH relativeFrom="page">
                  <wp:posOffset>5485130</wp:posOffset>
                </wp:positionH>
                <wp:positionV relativeFrom="page">
                  <wp:posOffset>8941435</wp:posOffset>
                </wp:positionV>
                <wp:extent cx="1708785" cy="410845"/>
                <wp:effectExtent l="0" t="0" r="0" b="0"/>
                <wp:wrapNone/>
                <wp:docPr id="4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2CB25" w14:textId="77777777" w:rsidR="00264D78" w:rsidRDefault="00264D78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D55005E" id="Text Box 39" o:spid="_x0000_s1036" type="#_x0000_t202" style="position:absolute;margin-left:431.9pt;margin-top:704.05pt;width:134.55pt;height:32.35pt;z-index:-1581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" filled="f" stroked="f">
                <v:textbox inset="0,0,0,0">
                  <w:txbxContent>
                    <w:p w14:paraId="1512CB25" w14:textId="77777777" w:rsidR="00264D78" w:rsidRDefault="00264D78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C4C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487497216" behindDoc="1" locked="0" layoutInCell="1" allowOverlap="1" wp14:anchorId="60FBE233" wp14:editId="4592A78B">
                <wp:simplePos x="0" y="0"/>
                <wp:positionH relativeFrom="page">
                  <wp:posOffset>367030</wp:posOffset>
                </wp:positionH>
                <wp:positionV relativeFrom="page">
                  <wp:posOffset>1468755</wp:posOffset>
                </wp:positionV>
                <wp:extent cx="6819900" cy="6498590"/>
                <wp:effectExtent l="0" t="0" r="0" b="0"/>
                <wp:wrapNone/>
                <wp:docPr id="3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649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829F1C" w14:textId="77777777" w:rsidR="00264D78" w:rsidRDefault="00264D78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0FBE233" id="Text Box 38" o:spid="_x0000_s1037" type="#_x0000_t202" style="position:absolute;margin-left:28.9pt;margin-top:115.65pt;width:537pt;height:511.7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" filled="f" stroked="f">
                <v:textbox inset="0,0,0,0">
                  <w:txbxContent>
                    <w:p w14:paraId="05829F1C" w14:textId="77777777" w:rsidR="00264D78" w:rsidRDefault="00264D78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F3EE459" w14:textId="25377F39" w:rsidR="00264D78" w:rsidRDefault="00AC4CE9">
      <w:pPr>
        <w:rPr>
          <w:sz w:val="2"/>
          <w:szCs w:val="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487504384" behindDoc="1" locked="0" layoutInCell="1" allowOverlap="1" wp14:anchorId="12D91364" wp14:editId="5D1865AD">
                <wp:simplePos x="0" y="0"/>
                <wp:positionH relativeFrom="page">
                  <wp:posOffset>5485130</wp:posOffset>
                </wp:positionH>
                <wp:positionV relativeFrom="page">
                  <wp:posOffset>8941435</wp:posOffset>
                </wp:positionV>
                <wp:extent cx="1708785" cy="41084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967F9" w14:textId="77777777" w:rsidR="00264D78" w:rsidRDefault="00264D78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91364" id="Text Box 3" o:spid="_x0000_s1038" type="#_x0000_t202" style="position:absolute;margin-left:431.9pt;margin-top:704.05pt;width:134.55pt;height:32.35pt;z-index:-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tejsAIAALE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" filled="f" stroked="f">
                <v:textbox inset="0,0,0,0">
                  <w:txbxContent>
                    <w:p w14:paraId="171967F9" w14:textId="77777777" w:rsidR="00264D78" w:rsidRDefault="00264D78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64D78">
      <w:pgSz w:w="11910" w:h="16840"/>
      <w:pgMar w:top="500" w:right="46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3DDBF33-634C-48B9-9452-096FDCF3EAF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2" w:fontKey="{E53ABCBA-E5EA-47BC-ABEC-7137D50C5784}"/>
    <w:embedBold r:id="rId3" w:fontKey="{5230B888-6947-4DEF-88F9-6FC011FAB0C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37BB331-41A4-40F8-A18A-19647FACAF10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4B7E7503-D381-4E65-A74C-24E4145A9E2B}"/>
    <w:embedBold r:id="rId6" w:fontKey="{27ED37A1-4873-4DDB-956D-C24CDA3643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0AB5935-51E1-43D6-AC01-BED24E13484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D78"/>
    <w:rsid w:val="001E02DB"/>
    <w:rsid w:val="00264D78"/>
    <w:rsid w:val="00AC4CE9"/>
    <w:rsid w:val="00F0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C51E8"/>
  <w15:docId w15:val="{89234620-D32A-4FBF-A4FD-ED9C5CBB5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0"/>
      <w:ind w:left="897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E02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2DB"/>
    <w:rPr>
      <w:rFonts w:ascii="Segoe UI" w:eastAsia="Twinkl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7E7811A4</Template>
  <TotalTime>0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Pickard</dc:creator>
  <cp:lastModifiedBy>clare offill</cp:lastModifiedBy>
  <cp:revision>3</cp:revision>
  <cp:lastPrinted>2021-02-26T14:15:00Z</cp:lastPrinted>
  <dcterms:created xsi:type="dcterms:W3CDTF">2021-02-25T11:47:00Z</dcterms:created>
  <dcterms:modified xsi:type="dcterms:W3CDTF">2021-02-26T14:15:00Z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2020-12-02T00:00:00Z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2020-12-02T00:00:00Z</vt:filetime>
  </property>
</Properties>
</file>