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C38" w:rsidRPr="00E70C38" w:rsidRDefault="00E70C38" w:rsidP="00E70C38">
      <w:pPr>
        <w:pStyle w:val="Heading1"/>
        <w:kinsoku w:val="0"/>
        <w:overflowPunct w:val="0"/>
        <w:rPr>
          <w:rFonts w:ascii="NTFPreCursivef" w:hAnsi="NTFPreCursivef"/>
          <w:color w:val="292526"/>
          <w:sz w:val="24"/>
        </w:rPr>
      </w:pPr>
      <w:r w:rsidRPr="00E70C38">
        <w:rPr>
          <w:rFonts w:ascii="NTFPreCursivef" w:hAnsi="NTFPreCursivef"/>
          <w:color w:val="292526"/>
          <w:sz w:val="24"/>
        </w:rPr>
        <w:t>L.I.</w:t>
      </w:r>
      <w:r>
        <w:rPr>
          <w:rFonts w:ascii="NTFPreCursivef" w:hAnsi="NTFPreCursivef"/>
          <w:color w:val="292526"/>
          <w:sz w:val="24"/>
        </w:rPr>
        <w:t xml:space="preserve"> to know different Scottish mythical creatures</w:t>
      </w:r>
    </w:p>
    <w:p w:rsidR="00E70C38" w:rsidRPr="00E70C38" w:rsidRDefault="00E70C38" w:rsidP="00E70C38">
      <w:pPr>
        <w:pStyle w:val="Heading1"/>
        <w:kinsoku w:val="0"/>
        <w:overflowPunct w:val="0"/>
        <w:rPr>
          <w:rFonts w:ascii="NTFPreCursivef" w:hAnsi="NTFPreCursivef"/>
          <w:color w:val="292526"/>
          <w:sz w:val="40"/>
        </w:rPr>
      </w:pPr>
      <w:r w:rsidRPr="00E70C38">
        <w:rPr>
          <w:rFonts w:ascii="NTFPreCursivef" w:hAnsi="NTFPreCursivef"/>
          <w:noProof/>
          <w:sz w:val="40"/>
        </w:rPr>
        <mc:AlternateContent>
          <mc:Choice Requires="wpg">
            <w:drawing>
              <wp:anchor distT="0" distB="0" distL="114300" distR="114300" simplePos="0" relativeHeight="251671552" behindDoc="0" locked="0" layoutInCell="0" allowOverlap="1" wp14:anchorId="4645A989" wp14:editId="7985CF12">
                <wp:simplePos x="0" y="0"/>
                <wp:positionH relativeFrom="page">
                  <wp:posOffset>3886200</wp:posOffset>
                </wp:positionH>
                <wp:positionV relativeFrom="page">
                  <wp:posOffset>920115</wp:posOffset>
                </wp:positionV>
                <wp:extent cx="3343910" cy="4272915"/>
                <wp:effectExtent l="0" t="0" r="0" b="0"/>
                <wp:wrapNone/>
                <wp:docPr id="225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3910" cy="4272915"/>
                          <a:chOff x="6120" y="1449"/>
                          <a:chExt cx="5266" cy="6729"/>
                        </a:xfrm>
                      </wpg:grpSpPr>
                      <pic:pic xmlns:pic="http://schemas.openxmlformats.org/drawingml/2006/picture">
                        <pic:nvPicPr>
                          <pic:cNvPr id="226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41" y="1707"/>
                            <a:ext cx="2480" cy="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7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81" y="2830"/>
                            <a:ext cx="4040" cy="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8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63" y="4132"/>
                            <a:ext cx="3500" cy="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9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81" y="5435"/>
                            <a:ext cx="3180" cy="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30" y="6737"/>
                            <a:ext cx="2940" cy="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1" name="Freeform 48"/>
                        <wps:cNvSpPr>
                          <a:spLocks/>
                        </wps:cNvSpPr>
                        <wps:spPr bwMode="auto">
                          <a:xfrm>
                            <a:off x="6140" y="1469"/>
                            <a:ext cx="5226" cy="6689"/>
                          </a:xfrm>
                          <a:custGeom>
                            <a:avLst/>
                            <a:gdLst>
                              <a:gd name="T0" fmla="*/ 0 w 5226"/>
                              <a:gd name="T1" fmla="*/ 6688 h 6689"/>
                              <a:gd name="T2" fmla="*/ 5225 w 5226"/>
                              <a:gd name="T3" fmla="*/ 6688 h 6689"/>
                              <a:gd name="T4" fmla="*/ 5225 w 5226"/>
                              <a:gd name="T5" fmla="*/ 0 h 6689"/>
                              <a:gd name="T6" fmla="*/ 0 w 5226"/>
                              <a:gd name="T7" fmla="*/ 0 h 6689"/>
                              <a:gd name="T8" fmla="*/ 0 w 5226"/>
                              <a:gd name="T9" fmla="*/ 6688 h 66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226" h="6689">
                                <a:moveTo>
                                  <a:pt x="0" y="6688"/>
                                </a:moveTo>
                                <a:lnTo>
                                  <a:pt x="5225" y="6688"/>
                                </a:lnTo>
                                <a:lnTo>
                                  <a:pt x="52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6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67C6E0" id="Group 42" o:spid="_x0000_s1026" style="position:absolute;margin-left:306pt;margin-top:72.45pt;width:263.3pt;height:336.45pt;z-index:251671552;mso-position-horizontal-relative:page;mso-position-vertical-relative:page" coordorigin="6120,1449" coordsize="5266,67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3" o:spid="_x0000_s1027" type="#_x0000_t75" style="position:absolute;left:8241;top:1707;width:2480;height:1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">
                  <v:imagedata r:id="rId11" o:title=""/>
                </v:shape>
                <v:shape id="Picture 44" o:spid="_x0000_s1028" type="#_x0000_t75" style="position:absolute;left:6881;top:2830;width:4040;height:1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">
                  <v:imagedata r:id="rId12" o:title=""/>
                </v:shape>
                <v:shape id="Picture 45" o:spid="_x0000_s1029" type="#_x0000_t75" style="position:absolute;left:7063;top:4132;width:3500;height:1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">
                  <v:imagedata r:id="rId13" o:title=""/>
                </v:shape>
                <v:shape id="Picture 46" o:spid="_x0000_s1030" type="#_x0000_t75" style="position:absolute;left:6881;top:5435;width:3180;height:1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">
                  <v:imagedata r:id="rId14" o:title=""/>
                </v:shape>
                <v:shape id="Picture 47" o:spid="_x0000_s1031" type="#_x0000_t75" style="position:absolute;left:7130;top:6737;width:2940;height:1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">
                  <v:imagedata r:id="rId15" o:title=""/>
                </v:shape>
                <v:shape id="Freeform 48" o:spid="_x0000_s1032" style="position:absolute;left:6140;top:1469;width:5226;height:6689;visibility:visible;mso-wrap-style:square;v-text-anchor:top" coordsize="5226,6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" path="m,6688r5225,l5225,,,,,6688xe" filled="f" strokecolor="#292526" strokeweight="2pt">
                  <v:path arrowok="t" o:connecttype="custom" o:connectlocs="0,6688;5225,6688;5225,0;0,0;0,6688" o:connectangles="0,0,0,0,0"/>
                </v:shape>
                <w10:wrap anchorx="page" anchory="page"/>
              </v:group>
            </w:pict>
          </mc:Fallback>
        </mc:AlternateContent>
      </w:r>
      <w:r w:rsidRPr="00E70C38">
        <w:rPr>
          <w:rFonts w:ascii="NTFPreCursivef" w:hAnsi="NTFPreCursivef"/>
          <w:color w:val="292526"/>
          <w:sz w:val="40"/>
        </w:rPr>
        <w:t xml:space="preserve">Myth File - </w:t>
      </w:r>
      <w:proofErr w:type="spellStart"/>
      <w:r w:rsidRPr="00E70C38">
        <w:rPr>
          <w:rFonts w:ascii="NTFPreCursivef" w:hAnsi="NTFPreCursivef"/>
          <w:color w:val="292526"/>
          <w:sz w:val="40"/>
        </w:rPr>
        <w:t>Selkies</w:t>
      </w:r>
      <w:proofErr w:type="spellEnd"/>
    </w:p>
    <w:p w:rsidR="00E70C38" w:rsidRDefault="00E70C38" w:rsidP="00E70C38">
      <w:pPr>
        <w:pStyle w:val="BodyText"/>
        <w:kinsoku w:val="0"/>
        <w:overflowPunct w:val="0"/>
        <w:spacing w:before="43"/>
        <w:ind w:left="106"/>
        <w:rPr>
          <w:rFonts w:ascii="NTFPreCursivef" w:hAnsi="NTFPreCursivef"/>
          <w:color w:val="292526"/>
          <w:sz w:val="36"/>
        </w:rPr>
      </w:pPr>
      <w:r w:rsidRPr="00E70C38">
        <w:rPr>
          <w:rFonts w:ascii="NTFPreCursivef" w:hAnsi="NTFPreCursivef"/>
          <w:color w:val="292526"/>
          <w:sz w:val="36"/>
        </w:rPr>
        <w:t>Describe these mythical creatures.</w:t>
      </w:r>
    </w:p>
    <w:p w:rsidR="00E70C38" w:rsidRPr="00E70C38" w:rsidRDefault="00E70C38" w:rsidP="00E70C38">
      <w:pPr>
        <w:pStyle w:val="BodyText"/>
        <w:kinsoku w:val="0"/>
        <w:overflowPunct w:val="0"/>
        <w:spacing w:before="43"/>
        <w:ind w:left="106"/>
        <w:rPr>
          <w:rFonts w:ascii="NTFPreCursivef" w:hAnsi="NTFPreCursivef"/>
          <w:color w:val="292526"/>
          <w:sz w:val="36"/>
        </w:rPr>
      </w:pPr>
      <w:r w:rsidRPr="00E70C38">
        <w:rPr>
          <w:rFonts w:ascii="NTFPreCursivef" w:hAnsi="NTFPreCursivef"/>
          <w:noProof/>
          <w:sz w:val="32"/>
          <w:szCs w:val="23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15CA057" wp14:editId="297FEB52">
                <wp:simplePos x="0" y="0"/>
                <wp:positionH relativeFrom="margin">
                  <wp:align>left</wp:align>
                </wp:positionH>
                <wp:positionV relativeFrom="paragraph">
                  <wp:posOffset>106045</wp:posOffset>
                </wp:positionV>
                <wp:extent cx="3505200" cy="3381375"/>
                <wp:effectExtent l="0" t="0" r="19050" b="28575"/>
                <wp:wrapSquare wrapText="bothSides"/>
                <wp:docPr id="4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338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C38" w:rsidRDefault="00E70C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5CA05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8.35pt;width:276pt;height:266.25pt;z-index:2516746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">
                <v:textbox>
                  <w:txbxContent>
                    <w:p w:rsidR="00E70C38" w:rsidRDefault="00E70C38"/>
                  </w:txbxContent>
                </v:textbox>
                <w10:wrap type="square" anchorx="margin"/>
              </v:shape>
            </w:pict>
          </mc:Fallback>
        </mc:AlternateContent>
      </w: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sz w:val="32"/>
          <w:szCs w:val="23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sz w:val="32"/>
          <w:szCs w:val="23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sz w:val="32"/>
          <w:szCs w:val="23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sz w:val="32"/>
          <w:szCs w:val="23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sz w:val="32"/>
          <w:szCs w:val="23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sz w:val="32"/>
          <w:szCs w:val="23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sz w:val="32"/>
          <w:szCs w:val="23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sz w:val="32"/>
          <w:szCs w:val="23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color w:val="292526"/>
          <w:sz w:val="36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color w:val="292526"/>
          <w:sz w:val="36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color w:val="292526"/>
          <w:sz w:val="36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color w:val="292526"/>
          <w:sz w:val="36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color w:val="292526"/>
          <w:sz w:val="36"/>
        </w:rPr>
      </w:pPr>
    </w:p>
    <w:p w:rsidR="00E70C38" w:rsidRDefault="00E70C38" w:rsidP="00E70C38">
      <w:pPr>
        <w:pStyle w:val="BodyText"/>
        <w:kinsoku w:val="0"/>
        <w:overflowPunct w:val="0"/>
        <w:rPr>
          <w:rFonts w:ascii="NTFPreCursivef" w:hAnsi="NTFPreCursivef"/>
          <w:color w:val="292526"/>
          <w:sz w:val="36"/>
        </w:rPr>
      </w:pPr>
    </w:p>
    <w:p w:rsidR="00E70C38" w:rsidRPr="00E70C38" w:rsidRDefault="00E70C38" w:rsidP="00E70C38">
      <w:pPr>
        <w:pStyle w:val="BodyText"/>
        <w:kinsoku w:val="0"/>
        <w:overflowPunct w:val="0"/>
        <w:rPr>
          <w:rFonts w:ascii="NTFPreCursivef" w:hAnsi="NTFPreCursivef"/>
          <w:color w:val="292526"/>
          <w:sz w:val="36"/>
        </w:rPr>
      </w:pPr>
      <w:r w:rsidRPr="00E70C38">
        <w:rPr>
          <w:rFonts w:ascii="NTFPreCursivef" w:hAnsi="NTFPreCursivef"/>
          <w:noProof/>
          <w:sz w:val="32"/>
          <w:szCs w:val="23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383A08B" wp14:editId="2BB2E03F">
                <wp:simplePos x="0" y="0"/>
                <wp:positionH relativeFrom="margin">
                  <wp:align>left</wp:align>
                </wp:positionH>
                <wp:positionV relativeFrom="paragraph">
                  <wp:posOffset>354330</wp:posOffset>
                </wp:positionV>
                <wp:extent cx="6639560" cy="1695450"/>
                <wp:effectExtent l="0" t="0" r="27940" b="19050"/>
                <wp:wrapSquare wrapText="bothSides"/>
                <wp:docPr id="4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C38" w:rsidRDefault="00E70C38" w:rsidP="00E70C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3A08B" id="_x0000_s1027" type="#_x0000_t202" style="position:absolute;margin-left:0;margin-top:27.9pt;width:522.8pt;height:133.5pt;z-index:2516766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">
                <v:textbox>
                  <w:txbxContent>
                    <w:p w:rsidR="00E70C38" w:rsidRDefault="00E70C38" w:rsidP="00E70C38"/>
                  </w:txbxContent>
                </v:textbox>
                <w10:wrap type="square" anchorx="margin"/>
              </v:shape>
            </w:pict>
          </mc:Fallback>
        </mc:AlternateContent>
      </w:r>
      <w:r w:rsidRPr="00E70C38">
        <w:rPr>
          <w:rFonts w:ascii="NTFPreCursivef" w:hAnsi="NTFPreCursivef"/>
          <w:color w:val="292526"/>
          <w:sz w:val="36"/>
        </w:rPr>
        <w:t>Where can these mythical creatures be seen?</w:t>
      </w:r>
    </w:p>
    <w:p w:rsidR="00D9570C" w:rsidRPr="00E70C38" w:rsidRDefault="00E70C38">
      <w:pPr>
        <w:pStyle w:val="BodyText"/>
        <w:kinsoku w:val="0"/>
        <w:overflowPunct w:val="0"/>
        <w:rPr>
          <w:rFonts w:ascii="NTFPreCursivef" w:hAnsi="NTFPreCursivef"/>
          <w:color w:val="292526"/>
          <w:sz w:val="36"/>
        </w:rPr>
        <w:sectPr w:rsidR="00D9570C" w:rsidRPr="00E70C38">
          <w:headerReference w:type="default" r:id="rId16"/>
          <w:footerReference w:type="default" r:id="rId17"/>
          <w:pgSz w:w="11910" w:h="16840"/>
          <w:pgMar w:top="1340" w:right="1680" w:bottom="1180" w:left="460" w:header="558" w:footer="981" w:gutter="0"/>
          <w:cols w:space="720"/>
          <w:noEndnote/>
        </w:sectPr>
      </w:pPr>
      <w:r w:rsidRPr="00E70C38">
        <w:rPr>
          <w:rFonts w:ascii="NTFPreCursivef" w:hAnsi="NTFPreCursivef"/>
          <w:noProof/>
          <w:sz w:val="32"/>
          <w:szCs w:val="23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52B9DB8" wp14:editId="354E7F93">
                <wp:simplePos x="0" y="0"/>
                <wp:positionH relativeFrom="margin">
                  <wp:align>left</wp:align>
                </wp:positionH>
                <wp:positionV relativeFrom="paragraph">
                  <wp:posOffset>2317115</wp:posOffset>
                </wp:positionV>
                <wp:extent cx="6667500" cy="1628775"/>
                <wp:effectExtent l="0" t="0" r="19050" b="28575"/>
                <wp:wrapSquare wrapText="bothSides"/>
                <wp:docPr id="4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C38" w:rsidRDefault="00E70C38" w:rsidP="00E70C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B9DB8" id="_x0000_s1028" type="#_x0000_t202" style="position:absolute;margin-left:0;margin-top:182.45pt;width:525pt;height:128.25pt;z-index:2516787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">
                <v:textbox>
                  <w:txbxContent>
                    <w:p w:rsidR="00E70C38" w:rsidRDefault="00E70C38" w:rsidP="00E70C3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NTFPreCursivef" w:hAnsi="NTFPreCursivef"/>
          <w:color w:val="292526"/>
          <w:sz w:val="36"/>
        </w:rPr>
        <w:t>W</w:t>
      </w:r>
      <w:r w:rsidRPr="00E70C38">
        <w:rPr>
          <w:rFonts w:ascii="NTFPreCursivef" w:hAnsi="NTFPreCursivef"/>
          <w:color w:val="292526"/>
          <w:sz w:val="36"/>
        </w:rPr>
        <w:t>h</w:t>
      </w:r>
      <w:r>
        <w:rPr>
          <w:rFonts w:ascii="NTFPreCursivef" w:hAnsi="NTFPreCursivef"/>
          <w:color w:val="292526"/>
          <w:sz w:val="36"/>
        </w:rPr>
        <w:t>at does legend say about these mythical creatures</w:t>
      </w:r>
      <w:bookmarkStart w:id="0" w:name="_GoBack"/>
      <w:bookmarkEnd w:id="0"/>
    </w:p>
    <w:p w:rsidR="00D9570C" w:rsidRPr="009476F9" w:rsidRDefault="00D9570C">
      <w:pPr>
        <w:pStyle w:val="BodyText"/>
        <w:kinsoku w:val="0"/>
        <w:overflowPunct w:val="0"/>
        <w:rPr>
          <w:rFonts w:ascii="Twinkl" w:hAnsi="Twinkl"/>
          <w:sz w:val="23"/>
          <w:szCs w:val="23"/>
        </w:rPr>
      </w:pPr>
    </w:p>
    <w:sectPr w:rsidR="00D9570C" w:rsidRPr="009476F9">
      <w:footerReference w:type="default" r:id="rId18"/>
      <w:pgSz w:w="11910" w:h="16840"/>
      <w:pgMar w:top="1340" w:right="1680" w:bottom="1180" w:left="460" w:header="558" w:footer="98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70C" w:rsidRDefault="00D9570C">
      <w:r>
        <w:separator/>
      </w:r>
    </w:p>
  </w:endnote>
  <w:endnote w:type="continuationSeparator" w:id="0">
    <w:p w:rsidR="00D9570C" w:rsidRDefault="00D95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altName w:val="Sitka Small"/>
    <w:charset w:val="00"/>
    <w:family w:val="auto"/>
    <w:pitch w:val="variable"/>
    <w:sig w:usb0="00000001" w:usb1="5000205B" w:usb2="00000000" w:usb3="00000000" w:csb0="00000093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1" w:subsetted="1" w:fontKey="{21DF607C-30DA-45A0-9F13-ECB81B27A56D}"/>
    <w:embedBold r:id="rId2" w:subsetted="1" w:fontKey="{DF0EF50C-505D-481D-92FF-F5E6807952FE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70C" w:rsidRDefault="00AB28CE">
    <w:pPr>
      <w:pStyle w:val="BodyText"/>
      <w:kinsoku w:val="0"/>
      <w:overflowPunct w:val="0"/>
      <w:spacing w:before="0"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35359597" wp14:editId="63B89EEA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570C" w:rsidRDefault="00D9570C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:rsidR="00D9570C" w:rsidRDefault="00D9570C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5359597" id="Rectangle 2" o:spid="_x0000_s1030" style="position:absolute;margin-left:28.35pt;margin-top:778.8pt;width:541pt;height:3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" o:allowincell="f" filled="f" stroked="f">
              <v:textbox inset="0,0,0,0">
                <w:txbxContent>
                  <w:p w:rsidR="00D9570C" w:rsidRDefault="00D9570C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  <w:p w:rsidR="00D9570C" w:rsidRDefault="00D9570C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DEF" w:rsidRDefault="005C4DEF">
    <w:pPr>
      <w:pStyle w:val="BodyText"/>
      <w:kinsoku w:val="0"/>
      <w:overflowPunct w:val="0"/>
      <w:spacing w:before="0" w:line="14" w:lineRule="auto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70C" w:rsidRDefault="00D9570C">
      <w:r>
        <w:separator/>
      </w:r>
    </w:p>
  </w:footnote>
  <w:footnote w:type="continuationSeparator" w:id="0">
    <w:p w:rsidR="00D9570C" w:rsidRDefault="00D95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70C" w:rsidRDefault="00AB28CE">
    <w:pPr>
      <w:pStyle w:val="BodyText"/>
      <w:kinsoku w:val="0"/>
      <w:overflowPunct w:val="0"/>
      <w:spacing w:before="0"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097B3BF3" wp14:editId="57B77CA4">
              <wp:simplePos x="0" y="0"/>
              <wp:positionH relativeFrom="page">
                <wp:posOffset>1289050</wp:posOffset>
              </wp:positionH>
              <wp:positionV relativeFrom="page">
                <wp:posOffset>341630</wp:posOffset>
              </wp:positionV>
              <wp:extent cx="4981575" cy="4978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1575" cy="497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570C" w:rsidRPr="00BB1781" w:rsidRDefault="00D9570C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rFonts w:ascii="NTFPreCursivef" w:hAnsi="NTFPreCursivef" w:cs="Twinkl"/>
                              <w:b/>
                              <w:bCs/>
                              <w:color w:val="292526"/>
                              <w:spacing w:val="-4"/>
                              <w:sz w:val="62"/>
                              <w:szCs w:val="62"/>
                            </w:rPr>
                          </w:pPr>
                          <w:r w:rsidRPr="00BB1781">
                            <w:rPr>
                              <w:rFonts w:ascii="NTFPreCursivef" w:hAnsi="NTFPreCursivef" w:cs="Twinkl"/>
                              <w:b/>
                              <w:bCs/>
                              <w:color w:val="292526"/>
                              <w:sz w:val="62"/>
                              <w:szCs w:val="62"/>
                            </w:rPr>
                            <w:t xml:space="preserve">Scottish </w:t>
                          </w:r>
                          <w:r w:rsidRPr="00BB1781">
                            <w:rPr>
                              <w:rFonts w:ascii="NTFPreCursivef" w:hAnsi="NTFPreCursivef" w:cs="Twinkl"/>
                              <w:b/>
                              <w:bCs/>
                              <w:color w:val="292526"/>
                              <w:spacing w:val="-4"/>
                              <w:sz w:val="62"/>
                              <w:szCs w:val="62"/>
                            </w:rPr>
                            <w:t xml:space="preserve">Myths </w:t>
                          </w:r>
                          <w:r w:rsidRPr="00BB1781">
                            <w:rPr>
                              <w:rFonts w:ascii="NTFPreCursivef" w:hAnsi="NTFPreCursivef" w:cs="Twinkl"/>
                              <w:b/>
                              <w:bCs/>
                              <w:color w:val="292526"/>
                              <w:spacing w:val="-5"/>
                              <w:sz w:val="62"/>
                              <w:szCs w:val="62"/>
                            </w:rPr>
                            <w:t xml:space="preserve">and </w:t>
                          </w:r>
                          <w:r w:rsidRPr="00BB1781">
                            <w:rPr>
                              <w:rFonts w:ascii="NTFPreCursivef" w:hAnsi="NTFPreCursivef" w:cs="Twinkl"/>
                              <w:b/>
                              <w:bCs/>
                              <w:color w:val="292526"/>
                              <w:spacing w:val="-4"/>
                              <w:sz w:val="62"/>
                              <w:szCs w:val="62"/>
                            </w:rPr>
                            <w:t>Legends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7B3B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101.5pt;margin-top:26.9pt;width:392.25pt;height:39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" o:allowincell="f" filled="f" stroked="f">
              <v:textbox inset="0,0,0,0">
                <w:txbxContent>
                  <w:p w:rsidR="00D9570C" w:rsidRPr="00BB1781" w:rsidRDefault="00D9570C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rFonts w:ascii="NTFPreCursivef" w:hAnsi="NTFPreCursivef" w:cs="Twinkl"/>
                        <w:b/>
                        <w:bCs/>
                        <w:color w:val="292526"/>
                        <w:spacing w:val="-4"/>
                        <w:sz w:val="62"/>
                        <w:szCs w:val="62"/>
                      </w:rPr>
                    </w:pPr>
                    <w:r w:rsidRPr="00BB1781">
                      <w:rPr>
                        <w:rFonts w:ascii="NTFPreCursivef" w:hAnsi="NTFPreCursivef" w:cs="Twinkl"/>
                        <w:b/>
                        <w:bCs/>
                        <w:color w:val="292526"/>
                        <w:sz w:val="62"/>
                        <w:szCs w:val="62"/>
                      </w:rPr>
                      <w:t xml:space="preserve">Scottish </w:t>
                    </w:r>
                    <w:r w:rsidRPr="00BB1781">
                      <w:rPr>
                        <w:rFonts w:ascii="NTFPreCursivef" w:hAnsi="NTFPreCursivef" w:cs="Twinkl"/>
                        <w:b/>
                        <w:bCs/>
                        <w:color w:val="292526"/>
                        <w:spacing w:val="-4"/>
                        <w:sz w:val="62"/>
                        <w:szCs w:val="62"/>
                      </w:rPr>
                      <w:t xml:space="preserve">Myths </w:t>
                    </w:r>
                    <w:r w:rsidRPr="00BB1781">
                      <w:rPr>
                        <w:rFonts w:ascii="NTFPreCursivef" w:hAnsi="NTFPreCursivef" w:cs="Twinkl"/>
                        <w:b/>
                        <w:bCs/>
                        <w:color w:val="292526"/>
                        <w:spacing w:val="-5"/>
                        <w:sz w:val="62"/>
                        <w:szCs w:val="62"/>
                      </w:rPr>
                      <w:t xml:space="preserve">and </w:t>
                    </w:r>
                    <w:r w:rsidRPr="00BB1781">
                      <w:rPr>
                        <w:rFonts w:ascii="NTFPreCursivef" w:hAnsi="NTFPreCursivef" w:cs="Twinkl"/>
                        <w:b/>
                        <w:bCs/>
                        <w:color w:val="292526"/>
                        <w:spacing w:val="-4"/>
                        <w:sz w:val="62"/>
                        <w:szCs w:val="62"/>
                      </w:rPr>
                      <w:t>Legends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567"/>
    <w:rsid w:val="0031279C"/>
    <w:rsid w:val="005C4DEF"/>
    <w:rsid w:val="00650567"/>
    <w:rsid w:val="009476F9"/>
    <w:rsid w:val="009F628B"/>
    <w:rsid w:val="00AB28CE"/>
    <w:rsid w:val="00BB1781"/>
    <w:rsid w:val="00D9570C"/>
    <w:rsid w:val="00E70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6A1CF9C0"/>
  <w14:defaultImageDpi w14:val="96"/>
  <w15:docId w15:val="{6E6341D9-4898-415D-BFB6-5D78DF8E0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 Light" w:hAnsi="Twinkl Light" w:cs="Twinkl Light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90"/>
      <w:ind w:left="106"/>
      <w:outlineLvl w:val="0"/>
    </w:pPr>
    <w:rPr>
      <w:rFonts w:ascii="Twinkl" w:hAnsi="Twinkl" w:cs="Twink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1"/>
    <w:qFormat/>
    <w:pPr>
      <w:spacing w:before="2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winkl Light" w:hAnsi="Twinkl Light" w:cs="Twinkl Light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C4D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4DEF"/>
    <w:rPr>
      <w:rFonts w:ascii="Twinkl Light" w:hAnsi="Twinkl Light" w:cs="Twinkl Light"/>
    </w:rPr>
  </w:style>
  <w:style w:type="paragraph" w:styleId="Footer">
    <w:name w:val="footer"/>
    <w:basedOn w:val="Normal"/>
    <w:link w:val="FooterChar"/>
    <w:uiPriority w:val="99"/>
    <w:unhideWhenUsed/>
    <w:rsid w:val="005C4D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4DEF"/>
    <w:rPr>
      <w:rFonts w:ascii="Twinkl Light" w:hAnsi="Twinkl Light" w:cs="Twinkl Ligh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17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7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662F820C</Template>
  <TotalTime>0</TotalTime>
  <Pages>2</Pages>
  <Words>30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Myth-File-Activity-Sheet-.indd</vt:lpstr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Myth-File-Activity-Sheet-.indd</dc:title>
  <dc:subject/>
  <dc:creator>Federica Zanusso</dc:creator>
  <cp:keywords/>
  <dc:description/>
  <cp:lastModifiedBy>Bethany Jane</cp:lastModifiedBy>
  <cp:revision>2</cp:revision>
  <cp:lastPrinted>2021-02-12T12:26:00Z</cp:lastPrinted>
  <dcterms:created xsi:type="dcterms:W3CDTF">2021-02-25T10:26:00Z</dcterms:created>
  <dcterms:modified xsi:type="dcterms:W3CDTF">2021-02-25T10:26:00Z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