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0C38" w:rsidRPr="00E70C38" w:rsidRDefault="00E70C38" w:rsidP="00E70C38">
      <w:pPr>
        <w:pStyle w:val="Heading1"/>
        <w:kinsoku w:val="0"/>
        <w:overflowPunct w:val="0"/>
        <w:rPr>
          <w:rFonts w:ascii="NTFPreCursivef" w:hAnsi="NTFPreCursivef"/>
          <w:color w:val="292526"/>
          <w:sz w:val="24"/>
        </w:rPr>
      </w:pPr>
      <w:r w:rsidRPr="00E70C38">
        <w:rPr>
          <w:rFonts w:ascii="NTFPreCursivef" w:hAnsi="NTFPreCursivef"/>
          <w:color w:val="292526"/>
          <w:sz w:val="24"/>
        </w:rPr>
        <w:t>L.I.</w:t>
      </w:r>
      <w:r>
        <w:rPr>
          <w:rFonts w:ascii="NTFPreCursivef" w:hAnsi="NTFPreCursivef"/>
          <w:color w:val="292526"/>
          <w:sz w:val="24"/>
        </w:rPr>
        <w:t xml:space="preserve"> to know different mythical creatures</w:t>
      </w:r>
    </w:p>
    <w:p w:rsidR="00E70C38" w:rsidRPr="00E70C38" w:rsidRDefault="00983F00" w:rsidP="00E70C38">
      <w:pPr>
        <w:pStyle w:val="Heading1"/>
        <w:kinsoku w:val="0"/>
        <w:overflowPunct w:val="0"/>
        <w:rPr>
          <w:rFonts w:ascii="NTFPreCursivef" w:hAnsi="NTFPreCursivef"/>
          <w:color w:val="292526"/>
          <w:sz w:val="40"/>
        </w:rPr>
      </w:pPr>
      <w:r w:rsidRPr="00E70C38">
        <w:rPr>
          <w:rFonts w:ascii="NTFPreCursivef" w:hAnsi="NTFPreCursivef"/>
          <w:noProof/>
        </w:rPr>
        <mc:AlternateContent>
          <mc:Choice Requires="wpg">
            <w:drawing>
              <wp:anchor distT="0" distB="0" distL="114300" distR="114300" simplePos="0" relativeHeight="251680768" behindDoc="0" locked="0" layoutInCell="0" allowOverlap="1" wp14:anchorId="1BF899E6" wp14:editId="2B34CF8B">
                <wp:simplePos x="0" y="0"/>
                <wp:positionH relativeFrom="page">
                  <wp:posOffset>3949700</wp:posOffset>
                </wp:positionH>
                <wp:positionV relativeFrom="page">
                  <wp:posOffset>1149985</wp:posOffset>
                </wp:positionV>
                <wp:extent cx="3343910" cy="4272915"/>
                <wp:effectExtent l="0" t="0" r="0" b="0"/>
                <wp:wrapNone/>
                <wp:docPr id="465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43910" cy="4272915"/>
                          <a:chOff x="6120" y="8461"/>
                          <a:chExt cx="5266" cy="6729"/>
                        </a:xfrm>
                      </wpg:grpSpPr>
                      <pic:pic xmlns:pic="http://schemas.openxmlformats.org/drawingml/2006/picture">
                        <pic:nvPicPr>
                          <pic:cNvPr id="466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53" y="9870"/>
                            <a:ext cx="2680" cy="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67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438" y="10191"/>
                            <a:ext cx="680" cy="1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68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10" y="10521"/>
                            <a:ext cx="3940" cy="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69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395" y="11172"/>
                            <a:ext cx="4040" cy="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70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71" y="11825"/>
                            <a:ext cx="3860" cy="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71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438" y="11825"/>
                            <a:ext cx="680" cy="1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72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86" y="12477"/>
                            <a:ext cx="3580" cy="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73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23" y="13130"/>
                            <a:ext cx="480" cy="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74" name="Freeform 58"/>
                        <wps:cNvSpPr>
                          <a:spLocks/>
                        </wps:cNvSpPr>
                        <wps:spPr bwMode="auto">
                          <a:xfrm>
                            <a:off x="6140" y="8481"/>
                            <a:ext cx="5226" cy="6689"/>
                          </a:xfrm>
                          <a:custGeom>
                            <a:avLst/>
                            <a:gdLst>
                              <a:gd name="T0" fmla="*/ 0 w 5226"/>
                              <a:gd name="T1" fmla="*/ 6688 h 6689"/>
                              <a:gd name="T2" fmla="*/ 5225 w 5226"/>
                              <a:gd name="T3" fmla="*/ 6688 h 6689"/>
                              <a:gd name="T4" fmla="*/ 5225 w 5226"/>
                              <a:gd name="T5" fmla="*/ 0 h 6689"/>
                              <a:gd name="T6" fmla="*/ 0 w 5226"/>
                              <a:gd name="T7" fmla="*/ 0 h 6689"/>
                              <a:gd name="T8" fmla="*/ 0 w 5226"/>
                              <a:gd name="T9" fmla="*/ 6688 h 668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226" h="6689">
                                <a:moveTo>
                                  <a:pt x="0" y="6688"/>
                                </a:moveTo>
                                <a:lnTo>
                                  <a:pt x="5225" y="6688"/>
                                </a:lnTo>
                                <a:lnTo>
                                  <a:pt x="5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68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AC4E91" id="Group 49" o:spid="_x0000_s1026" style="position:absolute;margin-left:311pt;margin-top:90.55pt;width:263.3pt;height:336.45pt;z-index:251680768;mso-position-horizontal-relative:page;mso-position-vertical-relative:page" coordorigin="6120,8461" coordsize="5266,67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" o:allowincell="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0" o:spid="_x0000_s1027" type="#_x0000_t75" style="position:absolute;left:6553;top:9870;width:2680;height:6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">
                  <v:imagedata r:id="rId14" o:title=""/>
                </v:shape>
                <v:shape id="Picture 51" o:spid="_x0000_s1028" type="#_x0000_t75" style="position:absolute;left:10438;top:10191;width:680;height:13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">
                  <v:imagedata r:id="rId15" o:title=""/>
                </v:shape>
                <v:shape id="Picture 52" o:spid="_x0000_s1029" type="#_x0000_t75" style="position:absolute;left:6510;top:10521;width:3940;height:6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">
                  <v:imagedata r:id="rId16" o:title=""/>
                </v:shape>
                <v:shape id="Picture 53" o:spid="_x0000_s1030" type="#_x0000_t75" style="position:absolute;left:6395;top:11172;width:4040;height:6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">
                  <v:imagedata r:id="rId17" o:title=""/>
                </v:shape>
                <v:shape id="Picture 54" o:spid="_x0000_s1031" type="#_x0000_t75" style="position:absolute;left:6471;top:11825;width:3860;height:6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">
                  <v:imagedata r:id="rId18" o:title=""/>
                </v:shape>
                <v:shape id="Picture 55" o:spid="_x0000_s1032" type="#_x0000_t75" style="position:absolute;left:10438;top:11825;width:680;height:19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">
                  <v:imagedata r:id="rId19" o:title=""/>
                </v:shape>
                <v:shape id="Picture 56" o:spid="_x0000_s1033" type="#_x0000_t75" style="position:absolute;left:6486;top:12477;width:3580;height:6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">
                  <v:imagedata r:id="rId20" o:title=""/>
                </v:shape>
                <v:shape id="Picture 57" o:spid="_x0000_s1034" type="#_x0000_t75" style="position:absolute;left:6423;top:13130;width:480;height:6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">
                  <v:imagedata r:id="rId21" o:title=""/>
                </v:shape>
                <v:shape id="Freeform 58" o:spid="_x0000_s1035" style="position:absolute;left:6140;top:8481;width:5226;height:6689;visibility:visible;mso-wrap-style:square;v-text-anchor:top" coordsize="5226,6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" path="m,6688r5225,l5225,,,,,6688xe" filled="f" strokecolor="#292526" strokeweight="2pt">
                  <v:path arrowok="t" o:connecttype="custom" o:connectlocs="0,6688;5225,6688;5225,0;0,0;0,6688" o:connectangles="0,0,0,0,0"/>
                </v:shape>
                <w10:wrap anchorx="page" anchory="page"/>
              </v:group>
            </w:pict>
          </mc:Fallback>
        </mc:AlternateContent>
      </w:r>
      <w:r w:rsidR="00E70C38" w:rsidRPr="00E70C38">
        <w:rPr>
          <w:rFonts w:ascii="NTFPreCursivef" w:hAnsi="NTFPreCursivef"/>
          <w:color w:val="292526"/>
          <w:sz w:val="40"/>
        </w:rPr>
        <w:t xml:space="preserve">Myth File </w:t>
      </w:r>
      <w:r>
        <w:rPr>
          <w:rFonts w:ascii="NTFPreCursivef" w:hAnsi="NTFPreCursivef"/>
          <w:color w:val="292526"/>
          <w:sz w:val="40"/>
        </w:rPr>
        <w:t>–</w:t>
      </w:r>
      <w:r w:rsidR="00E70C38" w:rsidRPr="00E70C38">
        <w:rPr>
          <w:rFonts w:ascii="NTFPreCursivef" w:hAnsi="NTFPreCursivef"/>
          <w:color w:val="292526"/>
          <w:sz w:val="40"/>
        </w:rPr>
        <w:t xml:space="preserve"> </w:t>
      </w:r>
      <w:r>
        <w:rPr>
          <w:rFonts w:ascii="NTFPreCursivef" w:hAnsi="NTFPreCursivef"/>
          <w:color w:val="292526"/>
          <w:sz w:val="40"/>
        </w:rPr>
        <w:t>The blue Men of Minch</w:t>
      </w:r>
    </w:p>
    <w:p w:rsidR="00E70C38" w:rsidRDefault="00E70C38" w:rsidP="00E70C38">
      <w:pPr>
        <w:pStyle w:val="BodyText"/>
        <w:kinsoku w:val="0"/>
        <w:overflowPunct w:val="0"/>
        <w:spacing w:before="43"/>
        <w:ind w:left="106"/>
        <w:rPr>
          <w:rFonts w:ascii="NTFPreCursivef" w:hAnsi="NTFPreCursivef"/>
          <w:color w:val="292526"/>
          <w:sz w:val="36"/>
        </w:rPr>
      </w:pPr>
      <w:r w:rsidRPr="00E70C38">
        <w:rPr>
          <w:rFonts w:ascii="NTFPreCursivef" w:hAnsi="NTFPreCursivef"/>
          <w:color w:val="292526"/>
          <w:sz w:val="36"/>
        </w:rPr>
        <w:t>Describe these mythical creatures.</w:t>
      </w:r>
      <w:r w:rsidR="00983F00" w:rsidRPr="00983F00">
        <w:rPr>
          <w:rFonts w:ascii="NTFPreCursivef" w:hAnsi="NTFPreCursivef"/>
          <w:noProof/>
        </w:rPr>
        <w:t xml:space="preserve"> </w:t>
      </w:r>
    </w:p>
    <w:p w:rsidR="00E70C38" w:rsidRPr="00E70C38" w:rsidRDefault="00E70C38" w:rsidP="00E70C38">
      <w:pPr>
        <w:pStyle w:val="BodyText"/>
        <w:kinsoku w:val="0"/>
        <w:overflowPunct w:val="0"/>
        <w:spacing w:before="43"/>
        <w:ind w:left="106"/>
        <w:rPr>
          <w:rFonts w:ascii="NTFPreCursivef" w:hAnsi="NTFPreCursivef"/>
          <w:color w:val="292526"/>
          <w:sz w:val="36"/>
        </w:rPr>
      </w:pPr>
      <w:r w:rsidRPr="00E70C38">
        <w:rPr>
          <w:rFonts w:ascii="NTFPreCursivef" w:hAnsi="NTFPreCursivef"/>
          <w:noProof/>
          <w:sz w:val="32"/>
          <w:szCs w:val="23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115CA057" wp14:editId="297FEB52">
                <wp:simplePos x="0" y="0"/>
                <wp:positionH relativeFrom="margin">
                  <wp:align>left</wp:align>
                </wp:positionH>
                <wp:positionV relativeFrom="paragraph">
                  <wp:posOffset>106045</wp:posOffset>
                </wp:positionV>
                <wp:extent cx="3505200" cy="3381375"/>
                <wp:effectExtent l="0" t="0" r="19050" b="28575"/>
                <wp:wrapSquare wrapText="bothSides"/>
                <wp:docPr id="46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05200" cy="3381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0C38" w:rsidRDefault="00E70C3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5CA05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8.35pt;width:276pt;height:266.25pt;z-index:25167462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">
                <v:textbox>
                  <w:txbxContent>
                    <w:p w:rsidR="00E70C38" w:rsidRDefault="00E70C38"/>
                  </w:txbxContent>
                </v:textbox>
                <w10:wrap type="square" anchorx="margin"/>
              </v:shape>
            </w:pict>
          </mc:Fallback>
        </mc:AlternateContent>
      </w:r>
    </w:p>
    <w:p w:rsidR="00E70C38" w:rsidRDefault="00E70C38" w:rsidP="00E70C38">
      <w:pPr>
        <w:pStyle w:val="BodyText"/>
        <w:kinsoku w:val="0"/>
        <w:overflowPunct w:val="0"/>
        <w:rPr>
          <w:rFonts w:ascii="NTFPreCursivef" w:hAnsi="NTFPreCursivef"/>
          <w:sz w:val="32"/>
          <w:szCs w:val="23"/>
        </w:rPr>
      </w:pPr>
    </w:p>
    <w:p w:rsidR="00E70C38" w:rsidRDefault="00E70C38" w:rsidP="00E70C38">
      <w:pPr>
        <w:pStyle w:val="BodyText"/>
        <w:kinsoku w:val="0"/>
        <w:overflowPunct w:val="0"/>
        <w:rPr>
          <w:rFonts w:ascii="NTFPreCursivef" w:hAnsi="NTFPreCursivef"/>
          <w:sz w:val="32"/>
          <w:szCs w:val="23"/>
        </w:rPr>
      </w:pPr>
    </w:p>
    <w:p w:rsidR="00E70C38" w:rsidRDefault="00E70C38" w:rsidP="00E70C38">
      <w:pPr>
        <w:pStyle w:val="BodyText"/>
        <w:kinsoku w:val="0"/>
        <w:overflowPunct w:val="0"/>
        <w:rPr>
          <w:rFonts w:ascii="NTFPreCursivef" w:hAnsi="NTFPreCursivef"/>
          <w:sz w:val="32"/>
          <w:szCs w:val="23"/>
        </w:rPr>
      </w:pPr>
    </w:p>
    <w:p w:rsidR="00E70C38" w:rsidRDefault="00E70C38" w:rsidP="00E70C38">
      <w:pPr>
        <w:pStyle w:val="BodyText"/>
        <w:kinsoku w:val="0"/>
        <w:overflowPunct w:val="0"/>
        <w:rPr>
          <w:rFonts w:ascii="NTFPreCursivef" w:hAnsi="NTFPreCursivef"/>
          <w:sz w:val="32"/>
          <w:szCs w:val="23"/>
        </w:rPr>
      </w:pPr>
    </w:p>
    <w:p w:rsidR="00E70C38" w:rsidRDefault="00E70C38" w:rsidP="00E70C38">
      <w:pPr>
        <w:pStyle w:val="BodyText"/>
        <w:kinsoku w:val="0"/>
        <w:overflowPunct w:val="0"/>
        <w:rPr>
          <w:rFonts w:ascii="NTFPreCursivef" w:hAnsi="NTFPreCursivef"/>
          <w:sz w:val="32"/>
          <w:szCs w:val="23"/>
        </w:rPr>
      </w:pPr>
    </w:p>
    <w:p w:rsidR="00E70C38" w:rsidRDefault="00E70C38" w:rsidP="00E70C38">
      <w:pPr>
        <w:pStyle w:val="BodyText"/>
        <w:kinsoku w:val="0"/>
        <w:overflowPunct w:val="0"/>
        <w:rPr>
          <w:rFonts w:ascii="NTFPreCursivef" w:hAnsi="NTFPreCursivef"/>
          <w:sz w:val="32"/>
          <w:szCs w:val="23"/>
        </w:rPr>
      </w:pPr>
    </w:p>
    <w:p w:rsidR="00E70C38" w:rsidRDefault="00E70C38" w:rsidP="00E70C38">
      <w:pPr>
        <w:pStyle w:val="BodyText"/>
        <w:kinsoku w:val="0"/>
        <w:overflowPunct w:val="0"/>
        <w:rPr>
          <w:rFonts w:ascii="NTFPreCursivef" w:hAnsi="NTFPreCursivef"/>
          <w:sz w:val="32"/>
          <w:szCs w:val="23"/>
        </w:rPr>
      </w:pPr>
    </w:p>
    <w:p w:rsidR="00E70C38" w:rsidRDefault="00E70C38" w:rsidP="00E70C38">
      <w:pPr>
        <w:pStyle w:val="BodyText"/>
        <w:kinsoku w:val="0"/>
        <w:overflowPunct w:val="0"/>
        <w:rPr>
          <w:rFonts w:ascii="NTFPreCursivef" w:hAnsi="NTFPreCursivef"/>
          <w:sz w:val="32"/>
          <w:szCs w:val="23"/>
        </w:rPr>
      </w:pPr>
    </w:p>
    <w:p w:rsidR="00E70C38" w:rsidRDefault="00E70C38" w:rsidP="00E70C38">
      <w:pPr>
        <w:pStyle w:val="BodyText"/>
        <w:kinsoku w:val="0"/>
        <w:overflowPunct w:val="0"/>
        <w:rPr>
          <w:rFonts w:ascii="NTFPreCursivef" w:hAnsi="NTFPreCursivef"/>
          <w:color w:val="292526"/>
          <w:sz w:val="36"/>
        </w:rPr>
      </w:pPr>
    </w:p>
    <w:p w:rsidR="00E70C38" w:rsidRDefault="00E70C38" w:rsidP="00E70C38">
      <w:pPr>
        <w:pStyle w:val="BodyText"/>
        <w:kinsoku w:val="0"/>
        <w:overflowPunct w:val="0"/>
        <w:rPr>
          <w:rFonts w:ascii="NTFPreCursivef" w:hAnsi="NTFPreCursivef"/>
          <w:color w:val="292526"/>
          <w:sz w:val="36"/>
        </w:rPr>
      </w:pPr>
    </w:p>
    <w:p w:rsidR="00E70C38" w:rsidRDefault="00E70C38" w:rsidP="00E70C38">
      <w:pPr>
        <w:pStyle w:val="BodyText"/>
        <w:kinsoku w:val="0"/>
        <w:overflowPunct w:val="0"/>
        <w:rPr>
          <w:rFonts w:ascii="NTFPreCursivef" w:hAnsi="NTFPreCursivef"/>
          <w:color w:val="292526"/>
          <w:sz w:val="36"/>
        </w:rPr>
      </w:pPr>
    </w:p>
    <w:p w:rsidR="00E70C38" w:rsidRDefault="00E70C38" w:rsidP="00E70C38">
      <w:pPr>
        <w:pStyle w:val="BodyText"/>
        <w:kinsoku w:val="0"/>
        <w:overflowPunct w:val="0"/>
        <w:rPr>
          <w:rFonts w:ascii="NTFPreCursivef" w:hAnsi="NTFPreCursivef"/>
          <w:color w:val="292526"/>
          <w:sz w:val="36"/>
        </w:rPr>
      </w:pPr>
    </w:p>
    <w:p w:rsidR="00E70C38" w:rsidRDefault="00E70C38" w:rsidP="00E70C38">
      <w:pPr>
        <w:pStyle w:val="BodyText"/>
        <w:kinsoku w:val="0"/>
        <w:overflowPunct w:val="0"/>
        <w:rPr>
          <w:rFonts w:ascii="NTFPreCursivef" w:hAnsi="NTFPreCursivef"/>
          <w:color w:val="292526"/>
          <w:sz w:val="36"/>
        </w:rPr>
      </w:pPr>
    </w:p>
    <w:p w:rsidR="00E70C38" w:rsidRDefault="00E70C38" w:rsidP="00E70C38">
      <w:pPr>
        <w:pStyle w:val="BodyText"/>
        <w:kinsoku w:val="0"/>
        <w:overflowPunct w:val="0"/>
        <w:rPr>
          <w:rFonts w:ascii="NTFPreCursivef" w:hAnsi="NTFPreCursivef"/>
          <w:color w:val="292526"/>
          <w:sz w:val="36"/>
        </w:rPr>
      </w:pPr>
    </w:p>
    <w:p w:rsidR="00E70C38" w:rsidRPr="00E70C38" w:rsidRDefault="00E70C38" w:rsidP="00E70C38">
      <w:pPr>
        <w:pStyle w:val="BodyText"/>
        <w:kinsoku w:val="0"/>
        <w:overflowPunct w:val="0"/>
        <w:rPr>
          <w:rFonts w:ascii="NTFPreCursivef" w:hAnsi="NTFPreCursivef"/>
          <w:color w:val="292526"/>
          <w:sz w:val="36"/>
        </w:rPr>
      </w:pPr>
      <w:r w:rsidRPr="00E70C38">
        <w:rPr>
          <w:rFonts w:ascii="NTFPreCursivef" w:hAnsi="NTFPreCursivef"/>
          <w:noProof/>
          <w:sz w:val="32"/>
          <w:szCs w:val="23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7426F98D" wp14:editId="16409348">
                <wp:simplePos x="0" y="0"/>
                <wp:positionH relativeFrom="margin">
                  <wp:align>left</wp:align>
                </wp:positionH>
                <wp:positionV relativeFrom="paragraph">
                  <wp:posOffset>354330</wp:posOffset>
                </wp:positionV>
                <wp:extent cx="6639560" cy="1695450"/>
                <wp:effectExtent l="0" t="0" r="27940" b="19050"/>
                <wp:wrapSquare wrapText="bothSides"/>
                <wp:docPr id="46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69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0C38" w:rsidRDefault="00E70C38" w:rsidP="00E70C3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26F98D" id="_x0000_s1027" type="#_x0000_t202" style="position:absolute;margin-left:0;margin-top:27.9pt;width:522.8pt;height:133.5pt;z-index:25167667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">
                <v:textbox>
                  <w:txbxContent>
                    <w:p w:rsidR="00E70C38" w:rsidRDefault="00E70C38" w:rsidP="00E70C38"/>
                  </w:txbxContent>
                </v:textbox>
                <w10:wrap type="square" anchorx="margin"/>
              </v:shape>
            </w:pict>
          </mc:Fallback>
        </mc:AlternateContent>
      </w:r>
      <w:r w:rsidRPr="00E70C38">
        <w:rPr>
          <w:rFonts w:ascii="NTFPreCursivef" w:hAnsi="NTFPreCursivef"/>
          <w:color w:val="292526"/>
          <w:sz w:val="36"/>
        </w:rPr>
        <w:t>Where can these mythical creatures be seen?</w:t>
      </w:r>
    </w:p>
    <w:p w:rsidR="00D9570C" w:rsidRPr="007B4F7D" w:rsidRDefault="00E70C38">
      <w:pPr>
        <w:pStyle w:val="BodyText"/>
        <w:kinsoku w:val="0"/>
        <w:overflowPunct w:val="0"/>
        <w:rPr>
          <w:rFonts w:ascii="NTFPreCursivef" w:hAnsi="NTFPreCursivef"/>
          <w:color w:val="292526"/>
          <w:sz w:val="36"/>
        </w:rPr>
        <w:sectPr w:rsidR="00D9570C" w:rsidRPr="007B4F7D" w:rsidSect="007B4F7D">
          <w:headerReference w:type="default" r:id="rId22"/>
          <w:footerReference w:type="default" r:id="rId23"/>
          <w:pgSz w:w="11910" w:h="16840"/>
          <w:pgMar w:top="1340" w:right="1680" w:bottom="567" w:left="460" w:header="558" w:footer="981" w:gutter="0"/>
          <w:pgNumType w:start="1"/>
          <w:cols w:space="720"/>
          <w:noEndnote/>
        </w:sectPr>
      </w:pPr>
      <w:r w:rsidRPr="00E70C38">
        <w:rPr>
          <w:rFonts w:ascii="NTFPreCursivef" w:hAnsi="NTFPreCursivef"/>
          <w:noProof/>
          <w:sz w:val="32"/>
          <w:szCs w:val="23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65EEAC7" wp14:editId="4261A1EB">
                <wp:simplePos x="0" y="0"/>
                <wp:positionH relativeFrom="margin">
                  <wp:align>left</wp:align>
                </wp:positionH>
                <wp:positionV relativeFrom="paragraph">
                  <wp:posOffset>2317115</wp:posOffset>
                </wp:positionV>
                <wp:extent cx="6667500" cy="1628775"/>
                <wp:effectExtent l="0" t="0" r="19050" b="28575"/>
                <wp:wrapSquare wrapText="bothSides"/>
                <wp:docPr id="46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1628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0C38" w:rsidRDefault="00E70C38" w:rsidP="00E70C3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5EEAC7" id="_x0000_s1028" type="#_x0000_t202" style="position:absolute;margin-left:0;margin-top:182.45pt;width:525pt;height:128.25pt;z-index:25167872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">
                <v:textbox>
                  <w:txbxContent>
                    <w:p w:rsidR="00E70C38" w:rsidRDefault="00E70C38" w:rsidP="00E70C38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NTFPreCursivef" w:hAnsi="NTFPreCursivef"/>
          <w:color w:val="292526"/>
          <w:sz w:val="36"/>
        </w:rPr>
        <w:t>W</w:t>
      </w:r>
      <w:r w:rsidRPr="00E70C38">
        <w:rPr>
          <w:rFonts w:ascii="NTFPreCursivef" w:hAnsi="NTFPreCursivef"/>
          <w:color w:val="292526"/>
          <w:sz w:val="36"/>
        </w:rPr>
        <w:t>h</w:t>
      </w:r>
      <w:r>
        <w:rPr>
          <w:rFonts w:ascii="NTFPreCursivef" w:hAnsi="NTFPreCursivef"/>
          <w:color w:val="292526"/>
          <w:sz w:val="36"/>
        </w:rPr>
        <w:t>at does legend say</w:t>
      </w:r>
      <w:r w:rsidR="007B4F7D">
        <w:rPr>
          <w:rFonts w:ascii="NTFPreCursivef" w:hAnsi="NTFPreCursivef"/>
          <w:color w:val="292526"/>
          <w:sz w:val="36"/>
        </w:rPr>
        <w:t xml:space="preserve"> about these mythical creatures</w:t>
      </w:r>
      <w:bookmarkStart w:id="0" w:name="_GoBack"/>
      <w:bookmarkEnd w:id="0"/>
    </w:p>
    <w:p w:rsidR="00D9570C" w:rsidRPr="009476F9" w:rsidRDefault="00D9570C">
      <w:pPr>
        <w:pStyle w:val="BodyText"/>
        <w:kinsoku w:val="0"/>
        <w:overflowPunct w:val="0"/>
        <w:rPr>
          <w:rFonts w:ascii="Twinkl" w:hAnsi="Twinkl"/>
          <w:sz w:val="23"/>
          <w:szCs w:val="23"/>
        </w:rPr>
      </w:pPr>
    </w:p>
    <w:sectPr w:rsidR="00D9570C" w:rsidRPr="009476F9" w:rsidSect="007B4F7D">
      <w:footerReference w:type="default" r:id="rId24"/>
      <w:pgSz w:w="11910" w:h="16840"/>
      <w:pgMar w:top="851" w:right="1680" w:bottom="1180" w:left="460" w:header="558" w:footer="981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570C" w:rsidRDefault="00D9570C">
      <w:r>
        <w:separator/>
      </w:r>
    </w:p>
  </w:endnote>
  <w:endnote w:type="continuationSeparator" w:id="0">
    <w:p w:rsidR="00D9570C" w:rsidRDefault="00D95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Light">
    <w:altName w:val="Sitka Small"/>
    <w:charset w:val="00"/>
    <w:family w:val="auto"/>
    <w:pitch w:val="variable"/>
    <w:sig w:usb0="00000001" w:usb1="5000205B" w:usb2="00000000" w:usb3="00000000" w:csb0="00000093" w:csb1="00000000"/>
  </w:font>
  <w:font w:name="Twinkl">
    <w:altName w:val="Times New Roman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TFPreCursivef">
    <w:altName w:val="Calibri"/>
    <w:panose1 w:val="03000400000000000000"/>
    <w:charset w:val="00"/>
    <w:family w:val="script"/>
    <w:pitch w:val="variable"/>
    <w:sig w:usb0="00000003" w:usb1="10000000" w:usb2="00000000" w:usb3="00000000" w:csb0="00000001" w:csb1="00000000"/>
    <w:embedRegular r:id="rId1" w:subsetted="1" w:fontKey="{D9CE9505-EB31-453C-8F88-38F8D37E923A}"/>
    <w:embedBold r:id="rId2" w:subsetted="1" w:fontKey="{AD7E915E-65C1-45D2-B873-E74690B4CAE0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570C" w:rsidRDefault="00AB28CE">
    <w:pPr>
      <w:pStyle w:val="BodyText"/>
      <w:kinsoku w:val="0"/>
      <w:overflowPunct w:val="0"/>
      <w:spacing w:before="0" w:line="14" w:lineRule="auto"/>
      <w:rPr>
        <w:rFonts w:ascii="Times New Roman" w:hAnsi="Times New Roman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0" allowOverlap="1" wp14:anchorId="7E9FEAF9" wp14:editId="5806477E">
              <wp:simplePos x="0" y="0"/>
              <wp:positionH relativeFrom="page">
                <wp:posOffset>360045</wp:posOffset>
              </wp:positionH>
              <wp:positionV relativeFrom="page">
                <wp:posOffset>9890760</wp:posOffset>
              </wp:positionV>
              <wp:extent cx="6870700" cy="457200"/>
              <wp:effectExtent l="0" t="0" r="0" b="0"/>
              <wp:wrapNone/>
              <wp:docPr id="2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87070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9570C" w:rsidRDefault="00D9570C">
                          <w:pPr>
                            <w:widowControl/>
                            <w:autoSpaceDE/>
                            <w:autoSpaceDN/>
                            <w:adjustRightInd/>
                            <w:spacing w:line="720" w:lineRule="atLeast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</w:p>
                        <w:p w:rsidR="00D9570C" w:rsidRDefault="00D9570C">
                          <w:pP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E9FEAF9" id="Rectangle 2" o:spid="_x0000_s1030" style="position:absolute;margin-left:28.35pt;margin-top:778.8pt;width:541pt;height:36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" o:allowincell="f" filled="f" stroked="f">
              <v:textbox inset="0,0,0,0">
                <w:txbxContent>
                  <w:p w:rsidR="00D9570C" w:rsidRDefault="00D9570C">
                    <w:pPr>
                      <w:widowControl/>
                      <w:autoSpaceDE/>
                      <w:autoSpaceDN/>
                      <w:adjustRightInd/>
                      <w:spacing w:line="720" w:lineRule="atLeast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</w:p>
                  <w:p w:rsidR="00D9570C" w:rsidRDefault="00D9570C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4DEF" w:rsidRDefault="005C4DEF">
    <w:pPr>
      <w:pStyle w:val="BodyText"/>
      <w:kinsoku w:val="0"/>
      <w:overflowPunct w:val="0"/>
      <w:spacing w:before="0" w:line="14" w:lineRule="auto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570C" w:rsidRDefault="00D9570C">
      <w:r>
        <w:separator/>
      </w:r>
    </w:p>
  </w:footnote>
  <w:footnote w:type="continuationSeparator" w:id="0">
    <w:p w:rsidR="00D9570C" w:rsidRDefault="00D95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570C" w:rsidRDefault="00AB28CE">
    <w:pPr>
      <w:pStyle w:val="BodyText"/>
      <w:kinsoku w:val="0"/>
      <w:overflowPunct w:val="0"/>
      <w:spacing w:before="0" w:line="14" w:lineRule="auto"/>
      <w:rPr>
        <w:rFonts w:ascii="Times New Roman" w:hAnsi="Times New Roman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 wp14:anchorId="76AED21F" wp14:editId="2BBFF828">
              <wp:simplePos x="0" y="0"/>
              <wp:positionH relativeFrom="page">
                <wp:posOffset>1289050</wp:posOffset>
              </wp:positionH>
              <wp:positionV relativeFrom="page">
                <wp:posOffset>341630</wp:posOffset>
              </wp:positionV>
              <wp:extent cx="4981575" cy="497840"/>
              <wp:effectExtent l="0" t="0" r="0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81575" cy="4978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9570C" w:rsidRPr="00BB1781" w:rsidRDefault="00D9570C">
                          <w:pPr>
                            <w:pStyle w:val="BodyText"/>
                            <w:kinsoku w:val="0"/>
                            <w:overflowPunct w:val="0"/>
                            <w:spacing w:before="20"/>
                            <w:ind w:left="20"/>
                            <w:rPr>
                              <w:rFonts w:ascii="NTFPreCursivef" w:hAnsi="NTFPreCursivef" w:cs="Twinkl"/>
                              <w:b/>
                              <w:bCs/>
                              <w:color w:val="292526"/>
                              <w:spacing w:val="-4"/>
                              <w:sz w:val="62"/>
                              <w:szCs w:val="62"/>
                            </w:rPr>
                          </w:pPr>
                          <w:r w:rsidRPr="00BB1781">
                            <w:rPr>
                              <w:rFonts w:ascii="NTFPreCursivef" w:hAnsi="NTFPreCursivef" w:cs="Twinkl"/>
                              <w:b/>
                              <w:bCs/>
                              <w:color w:val="292526"/>
                              <w:sz w:val="62"/>
                              <w:szCs w:val="62"/>
                            </w:rPr>
                            <w:t xml:space="preserve">Scottish </w:t>
                          </w:r>
                          <w:r w:rsidRPr="00BB1781">
                            <w:rPr>
                              <w:rFonts w:ascii="NTFPreCursivef" w:hAnsi="NTFPreCursivef" w:cs="Twinkl"/>
                              <w:b/>
                              <w:bCs/>
                              <w:color w:val="292526"/>
                              <w:spacing w:val="-4"/>
                              <w:sz w:val="62"/>
                              <w:szCs w:val="62"/>
                            </w:rPr>
                            <w:t xml:space="preserve">Myths </w:t>
                          </w:r>
                          <w:r w:rsidRPr="00BB1781">
                            <w:rPr>
                              <w:rFonts w:ascii="NTFPreCursivef" w:hAnsi="NTFPreCursivef" w:cs="Twinkl"/>
                              <w:b/>
                              <w:bCs/>
                              <w:color w:val="292526"/>
                              <w:spacing w:val="-5"/>
                              <w:sz w:val="62"/>
                              <w:szCs w:val="62"/>
                            </w:rPr>
                            <w:t xml:space="preserve">and </w:t>
                          </w:r>
                          <w:r w:rsidRPr="00BB1781">
                            <w:rPr>
                              <w:rFonts w:ascii="NTFPreCursivef" w:hAnsi="NTFPreCursivef" w:cs="Twinkl"/>
                              <w:b/>
                              <w:bCs/>
                              <w:color w:val="292526"/>
                              <w:spacing w:val="-4"/>
                              <w:sz w:val="62"/>
                              <w:szCs w:val="62"/>
                            </w:rPr>
                            <w:t>Legends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6AED21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9" type="#_x0000_t202" style="position:absolute;margin-left:101.5pt;margin-top:26.9pt;width:392.25pt;height:39.2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" o:allowincell="f" filled="f" stroked="f">
              <v:textbox inset="0,0,0,0">
                <w:txbxContent>
                  <w:p w:rsidR="00D9570C" w:rsidRPr="00BB1781" w:rsidRDefault="00D9570C">
                    <w:pPr>
                      <w:pStyle w:val="BodyText"/>
                      <w:kinsoku w:val="0"/>
                      <w:overflowPunct w:val="0"/>
                      <w:spacing w:before="20"/>
                      <w:ind w:left="20"/>
                      <w:rPr>
                        <w:rFonts w:ascii="NTFPreCursivef" w:hAnsi="NTFPreCursivef" w:cs="Twinkl"/>
                        <w:b/>
                        <w:bCs/>
                        <w:color w:val="292526"/>
                        <w:spacing w:val="-4"/>
                        <w:sz w:val="62"/>
                        <w:szCs w:val="62"/>
                      </w:rPr>
                    </w:pPr>
                    <w:r w:rsidRPr="00BB1781">
                      <w:rPr>
                        <w:rFonts w:ascii="NTFPreCursivef" w:hAnsi="NTFPreCursivef" w:cs="Twinkl"/>
                        <w:b/>
                        <w:bCs/>
                        <w:color w:val="292526"/>
                        <w:sz w:val="62"/>
                        <w:szCs w:val="62"/>
                      </w:rPr>
                      <w:t xml:space="preserve">Scottish </w:t>
                    </w:r>
                    <w:r w:rsidRPr="00BB1781">
                      <w:rPr>
                        <w:rFonts w:ascii="NTFPreCursivef" w:hAnsi="NTFPreCursivef" w:cs="Twinkl"/>
                        <w:b/>
                        <w:bCs/>
                        <w:color w:val="292526"/>
                        <w:spacing w:val="-4"/>
                        <w:sz w:val="62"/>
                        <w:szCs w:val="62"/>
                      </w:rPr>
                      <w:t xml:space="preserve">Myths </w:t>
                    </w:r>
                    <w:r w:rsidRPr="00BB1781">
                      <w:rPr>
                        <w:rFonts w:ascii="NTFPreCursivef" w:hAnsi="NTFPreCursivef" w:cs="Twinkl"/>
                        <w:b/>
                        <w:bCs/>
                        <w:color w:val="292526"/>
                        <w:spacing w:val="-5"/>
                        <w:sz w:val="62"/>
                        <w:szCs w:val="62"/>
                      </w:rPr>
                      <w:t xml:space="preserve">and </w:t>
                    </w:r>
                    <w:r w:rsidRPr="00BB1781">
                      <w:rPr>
                        <w:rFonts w:ascii="NTFPreCursivef" w:hAnsi="NTFPreCursivef" w:cs="Twinkl"/>
                        <w:b/>
                        <w:bCs/>
                        <w:color w:val="292526"/>
                        <w:spacing w:val="-4"/>
                        <w:sz w:val="62"/>
                        <w:szCs w:val="62"/>
                      </w:rPr>
                      <w:t>Legends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embedSystemFonts/>
  <w:saveSubset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567"/>
    <w:rsid w:val="0031279C"/>
    <w:rsid w:val="005C4DEF"/>
    <w:rsid w:val="00650567"/>
    <w:rsid w:val="007B4F7D"/>
    <w:rsid w:val="009476F9"/>
    <w:rsid w:val="00983F00"/>
    <w:rsid w:val="009F628B"/>
    <w:rsid w:val="00AB28CE"/>
    <w:rsid w:val="00BB1781"/>
    <w:rsid w:val="00D9570C"/>
    <w:rsid w:val="00E70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/>
    <o:shapelayout v:ext="edit">
      <o:idmap v:ext="edit" data="1"/>
    </o:shapelayout>
  </w:shapeDefaults>
  <w:decimalSymbol w:val="."/>
  <w:listSeparator w:val=","/>
  <w14:docId w14:val="4035AECC"/>
  <w14:defaultImageDpi w14:val="96"/>
  <w15:docId w15:val="{6E6341D9-4898-415D-BFB6-5D78DF8E0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winkl Light" w:hAnsi="Twinkl Light" w:cs="Twinkl Light"/>
    </w:rPr>
  </w:style>
  <w:style w:type="paragraph" w:styleId="Heading1">
    <w:name w:val="heading 1"/>
    <w:basedOn w:val="Normal"/>
    <w:next w:val="Normal"/>
    <w:link w:val="Heading1Char"/>
    <w:uiPriority w:val="1"/>
    <w:qFormat/>
    <w:pPr>
      <w:spacing w:before="90"/>
      <w:ind w:left="106"/>
      <w:outlineLvl w:val="0"/>
    </w:pPr>
    <w:rPr>
      <w:rFonts w:ascii="Twinkl" w:hAnsi="Twinkl" w:cs="Twinkl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BodyText">
    <w:name w:val="Body Text"/>
    <w:basedOn w:val="Normal"/>
    <w:link w:val="BodyTextChar"/>
    <w:uiPriority w:val="1"/>
    <w:qFormat/>
    <w:pPr>
      <w:spacing w:before="2"/>
    </w:pPr>
    <w:rPr>
      <w:sz w:val="26"/>
      <w:szCs w:val="26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ascii="Twinkl Light" w:hAnsi="Twinkl Light" w:cs="Twinkl Light"/>
    </w:rPr>
  </w:style>
  <w:style w:type="paragraph" w:styleId="ListParagraph">
    <w:name w:val="List Paragraph"/>
    <w:basedOn w:val="Normal"/>
    <w:uiPriority w:val="1"/>
    <w:qFormat/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5C4DE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C4DEF"/>
    <w:rPr>
      <w:rFonts w:ascii="Twinkl Light" w:hAnsi="Twinkl Light" w:cs="Twinkl Light"/>
    </w:rPr>
  </w:style>
  <w:style w:type="paragraph" w:styleId="Footer">
    <w:name w:val="footer"/>
    <w:basedOn w:val="Normal"/>
    <w:link w:val="FooterChar"/>
    <w:uiPriority w:val="99"/>
    <w:unhideWhenUsed/>
    <w:rsid w:val="005C4DE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C4DEF"/>
    <w:rPr>
      <w:rFonts w:ascii="Twinkl Light" w:hAnsi="Twinkl Light" w:cs="Twinkl Ligh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178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17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footer" Target="footer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ACFE7195</Template>
  <TotalTime>1</TotalTime>
  <Pages>2</Pages>
  <Words>32</Words>
  <Characters>196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Myth-File-Activity-Sheet-.indd</vt:lpstr>
    </vt:vector>
  </TitlesOfParts>
  <Company/>
  <LinksUpToDate>false</LinksUpToDate>
  <CharactersWithSpaces>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Myth-File-Activity-Sheet-.indd</dc:title>
  <dc:subject/>
  <dc:creator>Federica Zanusso</dc:creator>
  <cp:keywords/>
  <dc:description/>
  <cp:lastModifiedBy>clare offill</cp:lastModifiedBy>
  <cp:revision>3</cp:revision>
  <cp:lastPrinted>2021-02-26T14:00:00Z</cp:lastPrinted>
  <dcterms:created xsi:type="dcterms:W3CDTF">2021-02-25T10:27:00Z</dcterms:created>
  <dcterms:modified xsi:type="dcterms:W3CDTF">2021-02-26T14:01:00Z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Adobe InDesign CC 2017 (Windows)</vt:lpwstr>
  </property>
</Properties>
</file>